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DF346" w14:textId="1EA5EA9A" w:rsidR="00F52954" w:rsidRPr="00663269" w:rsidRDefault="00D74B35" w:rsidP="0009445D">
      <w:pPr>
        <w:rPr>
          <w:rFonts w:cs="Arial"/>
          <w:color w:val="575757"/>
          <w:sz w:val="22"/>
          <w:szCs w:val="22"/>
          <w:lang w:val="de-CH" w:eastAsia="ja-JP"/>
        </w:rPr>
      </w:pPr>
      <w:r w:rsidRPr="00663269">
        <w:rPr>
          <w:rFonts w:cs="Arial"/>
          <w:noProof/>
          <w:sz w:val="36"/>
          <w:szCs w:val="36"/>
          <w:lang w:val="de-DE"/>
        </w:rPr>
        <mc:AlternateContent>
          <mc:Choice Requires="wps">
            <w:drawing>
              <wp:anchor distT="0" distB="0" distL="114300" distR="114300" simplePos="0" relativeHeight="251668992" behindDoc="0" locked="0" layoutInCell="1" allowOverlap="1" wp14:anchorId="32BB5743" wp14:editId="5C738296">
                <wp:simplePos x="0" y="0"/>
                <wp:positionH relativeFrom="column">
                  <wp:posOffset>-369089</wp:posOffset>
                </wp:positionH>
                <wp:positionV relativeFrom="page">
                  <wp:posOffset>1804085</wp:posOffset>
                </wp:positionV>
                <wp:extent cx="6523990" cy="1223319"/>
                <wp:effectExtent l="0" t="0" r="0" b="0"/>
                <wp:wrapNone/>
                <wp:docPr id="395" name="Textfeld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3990" cy="12233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02CA7" w14:textId="56658E8E" w:rsidR="008242A6" w:rsidRPr="008242A6" w:rsidRDefault="000A2176" w:rsidP="008242A6">
                            <w:pPr>
                              <w:rPr>
                                <w:sz w:val="44"/>
                                <w:szCs w:val="44"/>
                                <w:lang w:val="es-ES_tradnl"/>
                              </w:rPr>
                            </w:pPr>
                            <w:r w:rsidRPr="000A2176">
                              <w:rPr>
                                <w:sz w:val="32"/>
                                <w:szCs w:val="32"/>
                                <w:lang w:val="fr"/>
                              </w:rPr>
                              <w:t>Manuel de fonctionnement</w:t>
                            </w:r>
                            <w:r>
                              <w:rPr>
                                <w:sz w:val="32"/>
                                <w:szCs w:val="32"/>
                                <w:lang w:val="fr"/>
                              </w:rPr>
                              <w:br/>
                            </w:r>
                            <w:r>
                              <w:rPr>
                                <w:b/>
                                <w:spacing w:val="-24"/>
                                <w:sz w:val="56"/>
                                <w:szCs w:val="56"/>
                                <w:lang w:val="fr"/>
                              </w:rPr>
                              <w:t>E</w:t>
                            </w:r>
                            <w:r w:rsidR="008D672D" w:rsidRPr="00456566">
                              <w:rPr>
                                <w:b/>
                                <w:spacing w:val="-24"/>
                                <w:sz w:val="56"/>
                                <w:szCs w:val="56"/>
                                <w:lang w:val="fr"/>
                              </w:rPr>
                              <w:t>lectronique</w:t>
                            </w:r>
                            <w:r w:rsidR="005F65B0">
                              <w:rPr>
                                <w:b/>
                                <w:spacing w:val="-24"/>
                                <w:sz w:val="56"/>
                                <w:szCs w:val="56"/>
                                <w:lang w:val="fr"/>
                              </w:rPr>
                              <w:t xml:space="preserve"> </w:t>
                            </w:r>
                            <w:r w:rsidR="008D672D" w:rsidRPr="00456566">
                              <w:rPr>
                                <w:b/>
                                <w:spacing w:val="-24"/>
                                <w:sz w:val="56"/>
                                <w:szCs w:val="56"/>
                                <w:lang w:val="fr"/>
                              </w:rPr>
                              <w:t>Capteur de pression</w:t>
                            </w:r>
                            <w:r w:rsidR="005F65B0" w:rsidRPr="000A2176">
                              <w:rPr>
                                <w:b/>
                                <w:spacing w:val="-24"/>
                                <w:sz w:val="56"/>
                                <w:szCs w:val="56"/>
                                <w:lang w:val="en-US"/>
                              </w:rPr>
                              <w:t xml:space="preserve"> </w:t>
                            </w:r>
                            <w:r w:rsidR="008D672D" w:rsidRPr="00456566">
                              <w:rPr>
                                <w:b/>
                                <w:spacing w:val="-24"/>
                                <w:sz w:val="56"/>
                                <w:szCs w:val="56"/>
                                <w:lang w:val="fr"/>
                              </w:rPr>
                              <w:t>34D</w:t>
                            </w:r>
                            <w:r w:rsidR="008242A6" w:rsidRPr="008242A6">
                              <w:rPr>
                                <w:b/>
                                <w:bCs/>
                                <w:sz w:val="32"/>
                                <w:szCs w:val="32"/>
                                <w:lang w:val="es-ES"/>
                              </w:rPr>
                              <w:t xml:space="preserve"> </w:t>
                            </w:r>
                            <w:proofErr w:type="spellStart"/>
                            <w:r w:rsidR="008242A6" w:rsidRPr="008242A6">
                              <w:rPr>
                                <w:sz w:val="32"/>
                                <w:szCs w:val="32"/>
                                <w:lang w:val="es-ES"/>
                              </w:rPr>
                              <w:t>pour</w:t>
                            </w:r>
                            <w:proofErr w:type="spellEnd"/>
                            <w:r w:rsidR="008242A6" w:rsidRPr="008242A6">
                              <w:rPr>
                                <w:sz w:val="32"/>
                                <w:szCs w:val="32"/>
                                <w:lang w:val="es-ES"/>
                              </w:rPr>
                              <w:t xml:space="preserve"> les </w:t>
                            </w:r>
                            <w:proofErr w:type="spellStart"/>
                            <w:r w:rsidR="008242A6" w:rsidRPr="008242A6">
                              <w:rPr>
                                <w:sz w:val="32"/>
                                <w:szCs w:val="32"/>
                                <w:lang w:val="es-ES"/>
                              </w:rPr>
                              <w:t>versions</w:t>
                            </w:r>
                            <w:proofErr w:type="spellEnd"/>
                            <w:r w:rsidR="008242A6" w:rsidRPr="008242A6">
                              <w:rPr>
                                <w:sz w:val="32"/>
                                <w:szCs w:val="32"/>
                                <w:lang w:val="es-ES"/>
                              </w:rPr>
                              <w:t xml:space="preserve"> : 34D-xxxxx-DA1-xx</w:t>
                            </w:r>
                            <w:r w:rsidR="008242A6">
                              <w:rPr>
                                <w:sz w:val="32"/>
                                <w:szCs w:val="32"/>
                                <w:lang w:val="es-ES"/>
                              </w:rPr>
                              <w:t xml:space="preserve"> </w:t>
                            </w:r>
                            <w:r w:rsidR="008242A6" w:rsidRPr="008242A6">
                              <w:rPr>
                                <w:sz w:val="32"/>
                                <w:szCs w:val="32"/>
                                <w:lang w:val="es-ES"/>
                              </w:rPr>
                              <w:t xml:space="preserve">1x PNP/ 1x </w:t>
                            </w:r>
                            <w:proofErr w:type="spellStart"/>
                            <w:r w:rsidR="008242A6" w:rsidRPr="008242A6">
                              <w:rPr>
                                <w:sz w:val="32"/>
                                <w:szCs w:val="32"/>
                                <w:lang w:val="es-ES"/>
                              </w:rPr>
                              <w:t>analogue</w:t>
                            </w:r>
                            <w:proofErr w:type="spellEnd"/>
                            <w:r w:rsidR="008242A6" w:rsidRPr="008242A6">
                              <w:rPr>
                                <w:sz w:val="32"/>
                                <w:szCs w:val="32"/>
                                <w:lang w:val="es-ES"/>
                              </w:rPr>
                              <w:t xml:space="preserve"> </w:t>
                            </w:r>
                            <w:r w:rsidR="00D74B35">
                              <w:rPr>
                                <w:sz w:val="32"/>
                                <w:szCs w:val="32"/>
                                <w:lang w:val="es-ES"/>
                              </w:rPr>
                              <w:br/>
                            </w:r>
                            <w:r w:rsidR="008242A6" w:rsidRPr="008242A6">
                              <w:rPr>
                                <w:sz w:val="32"/>
                                <w:szCs w:val="32"/>
                                <w:lang w:val="es-ES"/>
                              </w:rPr>
                              <w:t>(1x IO-Link, configurable)</w:t>
                            </w:r>
                          </w:p>
                          <w:p w14:paraId="2F0C2231" w14:textId="1B9DB745" w:rsidR="00E76B7C" w:rsidRPr="008242A6" w:rsidRDefault="00E76B7C" w:rsidP="000A2176">
                            <w:pPr>
                              <w:pStyle w:val="Textkrper"/>
                              <w:spacing w:before="12"/>
                              <w:ind w:left="20"/>
                              <w:rPr>
                                <w:color w:val="auto"/>
                                <w:spacing w:val="-24"/>
                                <w:sz w:val="56"/>
                                <w:szCs w:val="56"/>
                                <w:lang w:val="es-ES_tradnl"/>
                              </w:rPr>
                            </w:pPr>
                          </w:p>
                          <w:p w14:paraId="60E757B9" w14:textId="2A3A1CED" w:rsidR="00FA6D13" w:rsidRPr="008242A6" w:rsidRDefault="008242A6" w:rsidP="008242A6">
                            <w:pPr>
                              <w:pStyle w:val="Textkrper"/>
                              <w:spacing w:before="12"/>
                              <w:rPr>
                                <w:rFonts w:cs="Times New Roman"/>
                                <w:b/>
                                <w:spacing w:val="-24"/>
                                <w:sz w:val="56"/>
                                <w:szCs w:val="56"/>
                                <w:lang w:val="es-ES_tradnl"/>
                              </w:rPr>
                            </w:pPr>
                            <w:r>
                              <w:rPr>
                                <w:b/>
                                <w:color w:val="auto"/>
                                <w:spacing w:val="-24"/>
                                <w:sz w:val="56"/>
                                <w:szCs w:val="56"/>
                                <w:lang w:val="f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5743" id="_x0000_t202" coordsize="21600,21600" o:spt="202" path="m,l,21600r21600,l21600,xe">
                <v:stroke joinstyle="miter"/>
                <v:path gradientshapeok="t" o:connecttype="rect"/>
              </v:shapetype>
              <v:shape id="Textfeld 395" o:spid="_x0000_s1026" type="#_x0000_t202" style="position:absolute;margin-left:-29.05pt;margin-top:142.05pt;width:513.7pt;height:9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" filled="f" stroked="f">
                <v:textbox>
                  <w:txbxContent>
                    <w:p w14:paraId="03602CA7" w14:textId="56658E8E" w:rsidR="008242A6" w:rsidRPr="008242A6" w:rsidRDefault="000A2176" w:rsidP="008242A6">
                      <w:pPr>
                        <w:rPr>
                          <w:sz w:val="44"/>
                          <w:szCs w:val="44"/>
                          <w:lang w:val="es-ES_tradnl"/>
                        </w:rPr>
                      </w:pPr>
                      <w:r w:rsidRPr="000A2176">
                        <w:rPr>
                          <w:sz w:val="32"/>
                          <w:szCs w:val="32"/>
                          <w:lang w:val="fr"/>
                        </w:rPr>
                        <w:t>Manuel de fonctionnement</w:t>
                      </w:r>
                      <w:r>
                        <w:rPr>
                          <w:sz w:val="32"/>
                          <w:szCs w:val="32"/>
                          <w:lang w:val="fr"/>
                        </w:rPr>
                        <w:br/>
                      </w:r>
                      <w:r>
                        <w:rPr>
                          <w:b/>
                          <w:spacing w:val="-24"/>
                          <w:sz w:val="56"/>
                          <w:szCs w:val="56"/>
                          <w:lang w:val="fr"/>
                        </w:rPr>
                        <w:t>E</w:t>
                      </w:r>
                      <w:r w:rsidR="008D672D" w:rsidRPr="00456566">
                        <w:rPr>
                          <w:b/>
                          <w:spacing w:val="-24"/>
                          <w:sz w:val="56"/>
                          <w:szCs w:val="56"/>
                          <w:lang w:val="fr"/>
                        </w:rPr>
                        <w:t>lectronique</w:t>
                      </w:r>
                      <w:r w:rsidR="005F65B0">
                        <w:rPr>
                          <w:b/>
                          <w:spacing w:val="-24"/>
                          <w:sz w:val="56"/>
                          <w:szCs w:val="56"/>
                          <w:lang w:val="fr"/>
                        </w:rPr>
                        <w:t xml:space="preserve"> </w:t>
                      </w:r>
                      <w:r w:rsidR="008D672D" w:rsidRPr="00456566">
                        <w:rPr>
                          <w:b/>
                          <w:spacing w:val="-24"/>
                          <w:sz w:val="56"/>
                          <w:szCs w:val="56"/>
                          <w:lang w:val="fr"/>
                        </w:rPr>
                        <w:t>Capteur de pression</w:t>
                      </w:r>
                      <w:r w:rsidR="005F65B0" w:rsidRPr="000A2176">
                        <w:rPr>
                          <w:b/>
                          <w:spacing w:val="-24"/>
                          <w:sz w:val="56"/>
                          <w:szCs w:val="56"/>
                          <w:lang w:val="en-US"/>
                        </w:rPr>
                        <w:t xml:space="preserve"> </w:t>
                      </w:r>
                      <w:r w:rsidR="008D672D" w:rsidRPr="00456566">
                        <w:rPr>
                          <w:b/>
                          <w:spacing w:val="-24"/>
                          <w:sz w:val="56"/>
                          <w:szCs w:val="56"/>
                          <w:lang w:val="fr"/>
                        </w:rPr>
                        <w:t>34D</w:t>
                      </w:r>
                      <w:r w:rsidR="008242A6" w:rsidRPr="008242A6">
                        <w:rPr>
                          <w:b/>
                          <w:bCs/>
                          <w:sz w:val="32"/>
                          <w:szCs w:val="32"/>
                          <w:lang w:val="es-ES"/>
                        </w:rPr>
                        <w:t xml:space="preserve"> </w:t>
                      </w:r>
                      <w:proofErr w:type="spellStart"/>
                      <w:r w:rsidR="008242A6" w:rsidRPr="008242A6">
                        <w:rPr>
                          <w:sz w:val="32"/>
                          <w:szCs w:val="32"/>
                          <w:lang w:val="es-ES"/>
                        </w:rPr>
                        <w:t>pour</w:t>
                      </w:r>
                      <w:proofErr w:type="spellEnd"/>
                      <w:r w:rsidR="008242A6" w:rsidRPr="008242A6">
                        <w:rPr>
                          <w:sz w:val="32"/>
                          <w:szCs w:val="32"/>
                          <w:lang w:val="es-ES"/>
                        </w:rPr>
                        <w:t xml:space="preserve"> les </w:t>
                      </w:r>
                      <w:proofErr w:type="spellStart"/>
                      <w:r w:rsidR="008242A6" w:rsidRPr="008242A6">
                        <w:rPr>
                          <w:sz w:val="32"/>
                          <w:szCs w:val="32"/>
                          <w:lang w:val="es-ES"/>
                        </w:rPr>
                        <w:t>versions</w:t>
                      </w:r>
                      <w:proofErr w:type="spellEnd"/>
                      <w:r w:rsidR="008242A6" w:rsidRPr="008242A6">
                        <w:rPr>
                          <w:sz w:val="32"/>
                          <w:szCs w:val="32"/>
                          <w:lang w:val="es-ES"/>
                        </w:rPr>
                        <w:t xml:space="preserve"> : 34D-xxxxx-DA1-xx</w:t>
                      </w:r>
                      <w:r w:rsidR="008242A6">
                        <w:rPr>
                          <w:sz w:val="32"/>
                          <w:szCs w:val="32"/>
                          <w:lang w:val="es-ES"/>
                        </w:rPr>
                        <w:t xml:space="preserve"> </w:t>
                      </w:r>
                      <w:r w:rsidR="008242A6" w:rsidRPr="008242A6">
                        <w:rPr>
                          <w:sz w:val="32"/>
                          <w:szCs w:val="32"/>
                          <w:lang w:val="es-ES"/>
                        </w:rPr>
                        <w:t xml:space="preserve">1x PNP/ 1x </w:t>
                      </w:r>
                      <w:proofErr w:type="spellStart"/>
                      <w:r w:rsidR="008242A6" w:rsidRPr="008242A6">
                        <w:rPr>
                          <w:sz w:val="32"/>
                          <w:szCs w:val="32"/>
                          <w:lang w:val="es-ES"/>
                        </w:rPr>
                        <w:t>analogue</w:t>
                      </w:r>
                      <w:proofErr w:type="spellEnd"/>
                      <w:r w:rsidR="008242A6" w:rsidRPr="008242A6">
                        <w:rPr>
                          <w:sz w:val="32"/>
                          <w:szCs w:val="32"/>
                          <w:lang w:val="es-ES"/>
                        </w:rPr>
                        <w:t xml:space="preserve"> </w:t>
                      </w:r>
                      <w:r w:rsidR="00D74B35">
                        <w:rPr>
                          <w:sz w:val="32"/>
                          <w:szCs w:val="32"/>
                          <w:lang w:val="es-ES"/>
                        </w:rPr>
                        <w:br/>
                      </w:r>
                      <w:r w:rsidR="008242A6" w:rsidRPr="008242A6">
                        <w:rPr>
                          <w:sz w:val="32"/>
                          <w:szCs w:val="32"/>
                          <w:lang w:val="es-ES"/>
                        </w:rPr>
                        <w:t>(1x IO-Link, configurable)</w:t>
                      </w:r>
                    </w:p>
                    <w:p w14:paraId="2F0C2231" w14:textId="1B9DB745" w:rsidR="00E76B7C" w:rsidRPr="008242A6" w:rsidRDefault="00E76B7C" w:rsidP="000A2176">
                      <w:pPr>
                        <w:pStyle w:val="Textkrper"/>
                        <w:spacing w:before="12"/>
                        <w:ind w:left="20"/>
                        <w:rPr>
                          <w:color w:val="auto"/>
                          <w:spacing w:val="-24"/>
                          <w:sz w:val="56"/>
                          <w:szCs w:val="56"/>
                          <w:lang w:val="es-ES_tradnl"/>
                        </w:rPr>
                      </w:pPr>
                    </w:p>
                    <w:p w14:paraId="60E757B9" w14:textId="2A3A1CED" w:rsidR="00FA6D13" w:rsidRPr="008242A6" w:rsidRDefault="008242A6" w:rsidP="008242A6">
                      <w:pPr>
                        <w:pStyle w:val="Textkrper"/>
                        <w:spacing w:before="12"/>
                        <w:rPr>
                          <w:rFonts w:cs="Times New Roman"/>
                          <w:b/>
                          <w:spacing w:val="-24"/>
                          <w:sz w:val="56"/>
                          <w:szCs w:val="56"/>
                          <w:lang w:val="es-ES_tradnl"/>
                        </w:rPr>
                      </w:pPr>
                      <w:r>
                        <w:rPr>
                          <w:b/>
                          <w:color w:val="auto"/>
                          <w:spacing w:val="-24"/>
                          <w:sz w:val="56"/>
                          <w:szCs w:val="56"/>
                          <w:lang w:val="fr"/>
                        </w:rPr>
                        <w:br/>
                      </w:r>
                    </w:p>
                  </w:txbxContent>
                </v:textbox>
                <w10:wrap anchory="page"/>
              </v:shape>
            </w:pict>
          </mc:Fallback>
        </mc:AlternateContent>
      </w:r>
      <w:r w:rsidR="008B3F13" w:rsidRPr="00663269">
        <w:rPr>
          <w:rFonts w:cs="Arial"/>
          <w:noProof/>
          <w:sz w:val="36"/>
          <w:szCs w:val="36"/>
          <w:lang w:val="de-DE"/>
        </w:rPr>
        <w:drawing>
          <wp:anchor distT="0" distB="0" distL="114300" distR="114300" simplePos="0" relativeHeight="251690496" behindDoc="0" locked="0" layoutInCell="1" allowOverlap="1" wp14:anchorId="4B1E0B85" wp14:editId="6660AC52">
            <wp:simplePos x="0" y="0"/>
            <wp:positionH relativeFrom="column">
              <wp:posOffset>1965617</wp:posOffset>
            </wp:positionH>
            <wp:positionV relativeFrom="paragraph">
              <wp:posOffset>-6587936</wp:posOffset>
            </wp:positionV>
            <wp:extent cx="1859441" cy="3657917"/>
            <wp:effectExtent l="0" t="0" r="7620" b="0"/>
            <wp:wrapNone/>
            <wp:docPr id="1" name="Grafik 1" descr="Ein Bild, das drinnen, sitzend, Tasse,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png"/>
                    <pic:cNvPicPr/>
                  </pic:nvPicPr>
                  <pic:blipFill>
                    <a:blip r:embed="rId11"/>
                    <a:stretch>
                      <a:fillRect/>
                    </a:stretch>
                  </pic:blipFill>
                  <pic:spPr>
                    <a:xfrm>
                      <a:off x="0" y="0"/>
                      <a:ext cx="1859441" cy="3657917"/>
                    </a:xfrm>
                    <a:prstGeom prst="rect">
                      <a:avLst/>
                    </a:prstGeom>
                  </pic:spPr>
                </pic:pic>
              </a:graphicData>
            </a:graphic>
          </wp:anchor>
        </w:drawing>
      </w:r>
      <w:r w:rsidR="00960E2A" w:rsidRPr="00663269">
        <w:rPr>
          <w:rFonts w:cs="Arial"/>
          <w:sz w:val="36"/>
          <w:szCs w:val="36"/>
          <w:lang w:val="en-US"/>
        </w:rPr>
        <w:t>a</w:t>
      </w:r>
      <w:r w:rsidR="000F57F4" w:rsidRPr="00663269">
        <w:rPr>
          <w:rFonts w:cs="Arial"/>
          <w:sz w:val="36"/>
          <w:szCs w:val="36"/>
          <w:lang w:val="en-US"/>
        </w:rPr>
        <w:br w:type="page"/>
      </w:r>
    </w:p>
    <w:p w14:paraId="03E64568" w14:textId="77777777" w:rsidR="00711D7C" w:rsidRPr="00663269" w:rsidRDefault="00711D7C" w:rsidP="00527737">
      <w:pPr>
        <w:pStyle w:val="berschrift1"/>
        <w:rPr>
          <w:rFonts w:cs="Arial"/>
          <w:sz w:val="36"/>
          <w:szCs w:val="36"/>
          <w:lang w:val="de-DE"/>
        </w:rPr>
      </w:pPr>
    </w:p>
    <w:p w14:paraId="4A38DC17" w14:textId="77777777" w:rsidR="0009445D" w:rsidRPr="00663269" w:rsidRDefault="0009445D" w:rsidP="0009445D">
      <w:pPr>
        <w:pStyle w:val="berschrift1"/>
        <w:rPr>
          <w:rFonts w:cs="Arial"/>
        </w:rPr>
      </w:pPr>
      <w:r w:rsidRPr="00663269">
        <w:rPr>
          <w:rFonts w:cs="Arial"/>
          <w:lang w:val="fr"/>
        </w:rPr>
        <w:t>Sommaire</w:t>
      </w:r>
    </w:p>
    <w:p w14:paraId="174761EE" w14:textId="77777777" w:rsidR="008C25BC" w:rsidRPr="00663269" w:rsidRDefault="008C25BC" w:rsidP="008C25BC">
      <w:pPr>
        <w:rPr>
          <w:rFonts w:cs="Arial"/>
        </w:rPr>
      </w:pPr>
    </w:p>
    <w:p w14:paraId="2884ACEC" w14:textId="77777777" w:rsidR="008C25BC" w:rsidRPr="00663269" w:rsidRDefault="008C25BC" w:rsidP="008C25BC">
      <w:pPr>
        <w:rPr>
          <w:rFonts w:cs="Arial"/>
        </w:rPr>
      </w:pPr>
    </w:p>
    <w:p w14:paraId="04EA9BD3" w14:textId="77777777" w:rsidR="008C25BC" w:rsidRPr="00663269" w:rsidRDefault="008C25BC" w:rsidP="008C25BC">
      <w:pPr>
        <w:rPr>
          <w:rFonts w:cs="Arial"/>
        </w:rPr>
      </w:pPr>
    </w:p>
    <w:p w14:paraId="3768A912" w14:textId="1BAC7BC2" w:rsidR="008C25BC" w:rsidRPr="00663269" w:rsidRDefault="008C25BC" w:rsidP="008C25BC">
      <w:pPr>
        <w:rPr>
          <w:rFonts w:cs="Arial"/>
        </w:rPr>
      </w:pPr>
    </w:p>
    <w:tbl>
      <w:tblPr>
        <w:tblStyle w:val="Tabellenraster"/>
        <w:tblW w:w="0" w:type="auto"/>
        <w:tblBorders>
          <w:top w:val="none" w:sz="0" w:space="0" w:color="auto"/>
          <w:left w:val="none" w:sz="0" w:space="0" w:color="auto"/>
          <w:bottom w:val="single" w:sz="4" w:space="0" w:color="FFFFFF" w:themeColor="background1"/>
          <w:right w:val="none" w:sz="0" w:space="0" w:color="auto"/>
          <w:insideH w:val="single" w:sz="4" w:space="0" w:color="FFFFFF" w:themeColor="background1"/>
          <w:insideV w:val="none" w:sz="0" w:space="0" w:color="auto"/>
        </w:tblBorders>
        <w:shd w:val="clear" w:color="auto" w:fill="E6E6E5"/>
        <w:tblLook w:val="04A0" w:firstRow="1" w:lastRow="0" w:firstColumn="1" w:lastColumn="0" w:noHBand="0" w:noVBand="1"/>
      </w:tblPr>
      <w:tblGrid>
        <w:gridCol w:w="1087"/>
        <w:gridCol w:w="7347"/>
        <w:gridCol w:w="1545"/>
      </w:tblGrid>
      <w:tr w:rsidR="00520422" w:rsidRPr="00663269" w14:paraId="57061E35" w14:textId="77777777" w:rsidTr="00AA1754">
        <w:tc>
          <w:tcPr>
            <w:tcW w:w="1087" w:type="dxa"/>
            <w:shd w:val="clear" w:color="auto" w:fill="E6E6E5"/>
            <w:vAlign w:val="bottom"/>
          </w:tcPr>
          <w:p w14:paraId="57421744" w14:textId="677D8F7A" w:rsidR="00520422" w:rsidRPr="00663269" w:rsidRDefault="003621E4" w:rsidP="00884506">
            <w:pPr>
              <w:pStyle w:val="Tableheadings"/>
              <w:rPr>
                <w:rFonts w:cs="Arial"/>
              </w:rPr>
            </w:pPr>
            <w:r>
              <w:rPr>
                <w:rFonts w:cs="Arial"/>
              </w:rPr>
              <w:t>1</w:t>
            </w:r>
          </w:p>
        </w:tc>
        <w:tc>
          <w:tcPr>
            <w:tcW w:w="7347" w:type="dxa"/>
            <w:shd w:val="clear" w:color="auto" w:fill="E6E6E5"/>
            <w:vAlign w:val="center"/>
          </w:tcPr>
          <w:p w14:paraId="67232DAF" w14:textId="0E554E7A" w:rsidR="00520422" w:rsidRPr="00663269" w:rsidRDefault="00520422" w:rsidP="00884506">
            <w:pPr>
              <w:pStyle w:val="Tableheadings"/>
              <w:rPr>
                <w:rFonts w:cs="Arial"/>
              </w:rPr>
            </w:pPr>
            <w:r w:rsidRPr="00663269">
              <w:rPr>
                <w:rFonts w:cs="Arial"/>
                <w:lang w:val="fr-FR"/>
              </w:rPr>
              <w:t>Note préliminaire</w:t>
            </w:r>
          </w:p>
        </w:tc>
        <w:tc>
          <w:tcPr>
            <w:tcW w:w="1545" w:type="dxa"/>
            <w:shd w:val="clear" w:color="auto" w:fill="E6E6E5"/>
            <w:vAlign w:val="center"/>
          </w:tcPr>
          <w:p w14:paraId="1D837401" w14:textId="7E49F93E" w:rsidR="00520422" w:rsidRPr="00663269" w:rsidRDefault="00520422" w:rsidP="00884506">
            <w:pPr>
              <w:pStyle w:val="Tableheadings"/>
              <w:rPr>
                <w:rFonts w:cs="Arial"/>
              </w:rPr>
            </w:pPr>
            <w:r w:rsidRPr="00663269">
              <w:rPr>
                <w:rFonts w:cs="Arial"/>
              </w:rPr>
              <w:t>4</w:t>
            </w:r>
          </w:p>
        </w:tc>
      </w:tr>
      <w:tr w:rsidR="00520422" w:rsidRPr="00663269" w14:paraId="556603CE" w14:textId="77777777" w:rsidTr="00AA1754">
        <w:tc>
          <w:tcPr>
            <w:tcW w:w="8434" w:type="dxa"/>
            <w:gridSpan w:val="2"/>
            <w:shd w:val="clear" w:color="auto" w:fill="E6E6E5"/>
            <w:vAlign w:val="bottom"/>
          </w:tcPr>
          <w:p w14:paraId="0B2BC88F" w14:textId="7F8FE059" w:rsidR="00520422" w:rsidRPr="00663269" w:rsidRDefault="00520422" w:rsidP="00884506">
            <w:pPr>
              <w:pStyle w:val="Tableheadings"/>
              <w:rPr>
                <w:rFonts w:cs="Arial"/>
                <w:noProof/>
                <w:color w:val="000000"/>
                <w:lang w:val="de-CH"/>
              </w:rPr>
            </w:pPr>
            <w:r w:rsidRPr="00663269">
              <w:rPr>
                <w:rFonts w:cs="Arial"/>
                <w:color w:val="000000"/>
              </w:rPr>
              <w:t>1.1</w:t>
            </w:r>
            <w:r w:rsidR="00FD7FBF" w:rsidRPr="00663269">
              <w:rPr>
                <w:rFonts w:cs="Arial"/>
                <w:color w:val="000000"/>
              </w:rPr>
              <w:t xml:space="preserve">             </w:t>
            </w:r>
            <w:r w:rsidR="00FD7FBF" w:rsidRPr="00663269">
              <w:rPr>
                <w:rFonts w:cs="Arial"/>
                <w:lang w:val="fr-FR"/>
              </w:rPr>
              <w:t xml:space="preserve">Symboles </w:t>
            </w:r>
            <w:proofErr w:type="spellStart"/>
            <w:r w:rsidR="00FD7FBF" w:rsidRPr="00663269">
              <w:rPr>
                <w:rFonts w:cs="Arial"/>
                <w:lang w:val="fr-FR"/>
              </w:rPr>
              <w:t>utilisésa</w:t>
            </w:r>
            <w:proofErr w:type="spellEnd"/>
          </w:p>
        </w:tc>
        <w:tc>
          <w:tcPr>
            <w:tcW w:w="1545" w:type="dxa"/>
            <w:shd w:val="clear" w:color="auto" w:fill="E6E6E5"/>
            <w:vAlign w:val="center"/>
          </w:tcPr>
          <w:p w14:paraId="29B9BBCA" w14:textId="6DD07869" w:rsidR="00520422" w:rsidRPr="00663269" w:rsidRDefault="00FD7FBF" w:rsidP="00884506">
            <w:pPr>
              <w:pStyle w:val="Tableheadings"/>
              <w:rPr>
                <w:rFonts w:cs="Arial"/>
                <w:lang w:val="de-DE"/>
              </w:rPr>
            </w:pPr>
            <w:r w:rsidRPr="00663269">
              <w:rPr>
                <w:rFonts w:cs="Arial"/>
                <w:lang w:val="de-DE"/>
              </w:rPr>
              <w:t>4</w:t>
            </w:r>
          </w:p>
        </w:tc>
      </w:tr>
      <w:tr w:rsidR="00520422" w:rsidRPr="00663269" w14:paraId="14978066" w14:textId="77777777" w:rsidTr="00AA1754">
        <w:tc>
          <w:tcPr>
            <w:tcW w:w="1087" w:type="dxa"/>
            <w:shd w:val="clear" w:color="auto" w:fill="E6E6E5"/>
            <w:vAlign w:val="bottom"/>
          </w:tcPr>
          <w:p w14:paraId="20C1BAE9" w14:textId="37B6EEB8" w:rsidR="00520422" w:rsidRPr="00663269" w:rsidRDefault="00520422" w:rsidP="00884506">
            <w:pPr>
              <w:pStyle w:val="Tableheadings"/>
              <w:rPr>
                <w:rFonts w:cs="Arial"/>
              </w:rPr>
            </w:pPr>
            <w:r w:rsidRPr="00663269">
              <w:rPr>
                <w:rFonts w:cs="Arial"/>
              </w:rPr>
              <w:t>2</w:t>
            </w:r>
          </w:p>
        </w:tc>
        <w:tc>
          <w:tcPr>
            <w:tcW w:w="7347" w:type="dxa"/>
            <w:shd w:val="clear" w:color="auto" w:fill="E6E6E5"/>
            <w:vAlign w:val="center"/>
          </w:tcPr>
          <w:p w14:paraId="5E195981" w14:textId="4D9EA9DF" w:rsidR="00520422" w:rsidRPr="00663269" w:rsidRDefault="00520422" w:rsidP="00884506">
            <w:pPr>
              <w:pStyle w:val="Tableheadings"/>
              <w:rPr>
                <w:rFonts w:cs="Arial"/>
                <w:lang w:val="de-DE"/>
              </w:rPr>
            </w:pPr>
            <w:r w:rsidRPr="00663269">
              <w:rPr>
                <w:rFonts w:cs="Arial"/>
              </w:rPr>
              <w:t xml:space="preserve"> </w:t>
            </w:r>
            <w:proofErr w:type="spellStart"/>
            <w:r w:rsidRPr="00663269">
              <w:rPr>
                <w:rFonts w:cs="Arial"/>
              </w:rPr>
              <w:t>Informations</w:t>
            </w:r>
            <w:proofErr w:type="spellEnd"/>
            <w:r w:rsidRPr="00663269">
              <w:rPr>
                <w:rFonts w:cs="Arial"/>
              </w:rPr>
              <w:t xml:space="preserve"> </w:t>
            </w:r>
            <w:proofErr w:type="spellStart"/>
            <w:r w:rsidRPr="00663269">
              <w:rPr>
                <w:rFonts w:cs="Arial"/>
              </w:rPr>
              <w:t>sécurité</w:t>
            </w:r>
            <w:proofErr w:type="spellEnd"/>
          </w:p>
        </w:tc>
        <w:tc>
          <w:tcPr>
            <w:tcW w:w="1545" w:type="dxa"/>
            <w:shd w:val="clear" w:color="auto" w:fill="E6E6E5"/>
            <w:vAlign w:val="center"/>
          </w:tcPr>
          <w:p w14:paraId="432C4673" w14:textId="37BBAC0B" w:rsidR="00520422" w:rsidRPr="00663269" w:rsidRDefault="00520422" w:rsidP="00884506">
            <w:pPr>
              <w:pStyle w:val="Tableheadings"/>
              <w:rPr>
                <w:rFonts w:cs="Arial"/>
              </w:rPr>
            </w:pPr>
            <w:r w:rsidRPr="00663269">
              <w:rPr>
                <w:rFonts w:cs="Arial"/>
              </w:rPr>
              <w:t>4</w:t>
            </w:r>
          </w:p>
        </w:tc>
      </w:tr>
      <w:tr w:rsidR="00520422" w:rsidRPr="00663269" w14:paraId="715EC4F7" w14:textId="77777777" w:rsidTr="00AA1754">
        <w:tc>
          <w:tcPr>
            <w:tcW w:w="1087" w:type="dxa"/>
            <w:shd w:val="clear" w:color="auto" w:fill="E6E6E5"/>
            <w:vAlign w:val="bottom"/>
          </w:tcPr>
          <w:p w14:paraId="13257BA2" w14:textId="368501C0" w:rsidR="00520422" w:rsidRPr="00663269" w:rsidRDefault="00520422" w:rsidP="00884506">
            <w:pPr>
              <w:pStyle w:val="Tableheadings"/>
              <w:rPr>
                <w:rFonts w:cs="Arial"/>
              </w:rPr>
            </w:pPr>
            <w:r w:rsidRPr="00663269">
              <w:rPr>
                <w:rFonts w:cs="Arial"/>
              </w:rPr>
              <w:t>3.</w:t>
            </w:r>
          </w:p>
        </w:tc>
        <w:tc>
          <w:tcPr>
            <w:tcW w:w="7347" w:type="dxa"/>
            <w:shd w:val="clear" w:color="auto" w:fill="E6E6E5"/>
            <w:vAlign w:val="center"/>
          </w:tcPr>
          <w:p w14:paraId="0AD6D508" w14:textId="66F8B5CA" w:rsidR="00520422" w:rsidRPr="00663269" w:rsidRDefault="00520422" w:rsidP="00884506">
            <w:pPr>
              <w:pStyle w:val="Tableheadings"/>
              <w:rPr>
                <w:rFonts w:cs="Arial"/>
              </w:rPr>
            </w:pPr>
            <w:proofErr w:type="spellStart"/>
            <w:r w:rsidRPr="00663269">
              <w:rPr>
                <w:rFonts w:cs="Arial"/>
              </w:rPr>
              <w:t>Fonctions</w:t>
            </w:r>
            <w:proofErr w:type="spellEnd"/>
            <w:r w:rsidRPr="00663269">
              <w:rPr>
                <w:rFonts w:cs="Arial"/>
              </w:rPr>
              <w:t xml:space="preserve"> et </w:t>
            </w:r>
            <w:proofErr w:type="spellStart"/>
            <w:r w:rsidRPr="00663269">
              <w:rPr>
                <w:rFonts w:cs="Arial"/>
              </w:rPr>
              <w:t>caractéristiques</w:t>
            </w:r>
            <w:proofErr w:type="spellEnd"/>
            <w:r w:rsidRPr="00663269">
              <w:rPr>
                <w:rFonts w:cs="Arial"/>
              </w:rPr>
              <w:t xml:space="preserve"> </w:t>
            </w:r>
          </w:p>
        </w:tc>
        <w:tc>
          <w:tcPr>
            <w:tcW w:w="1545" w:type="dxa"/>
            <w:shd w:val="clear" w:color="auto" w:fill="E6E6E5"/>
            <w:vAlign w:val="center"/>
          </w:tcPr>
          <w:p w14:paraId="2004C0A2" w14:textId="0FFD9A5E" w:rsidR="00520422" w:rsidRPr="00663269" w:rsidRDefault="00520422" w:rsidP="00884506">
            <w:pPr>
              <w:pStyle w:val="Tableheadings"/>
              <w:rPr>
                <w:rFonts w:cs="Arial"/>
              </w:rPr>
            </w:pPr>
            <w:r w:rsidRPr="00663269">
              <w:rPr>
                <w:rFonts w:cs="Arial"/>
              </w:rPr>
              <w:t>5</w:t>
            </w:r>
          </w:p>
        </w:tc>
      </w:tr>
      <w:tr w:rsidR="00520422" w:rsidRPr="00663269" w14:paraId="6628FC08" w14:textId="77777777" w:rsidTr="00AA1754">
        <w:tc>
          <w:tcPr>
            <w:tcW w:w="1087" w:type="dxa"/>
            <w:shd w:val="clear" w:color="auto" w:fill="E6E6E5"/>
            <w:vAlign w:val="bottom"/>
          </w:tcPr>
          <w:p w14:paraId="5BB727D2" w14:textId="1E51A61B" w:rsidR="00520422" w:rsidRPr="00663269" w:rsidRDefault="00520422" w:rsidP="00884506">
            <w:pPr>
              <w:pStyle w:val="Tableheadings"/>
              <w:rPr>
                <w:rFonts w:cs="Arial"/>
              </w:rPr>
            </w:pPr>
            <w:r w:rsidRPr="00663269">
              <w:rPr>
                <w:rFonts w:cs="Arial"/>
              </w:rPr>
              <w:t>3.1</w:t>
            </w:r>
          </w:p>
        </w:tc>
        <w:tc>
          <w:tcPr>
            <w:tcW w:w="7347" w:type="dxa"/>
            <w:shd w:val="clear" w:color="auto" w:fill="E6E6E5"/>
            <w:vAlign w:val="center"/>
          </w:tcPr>
          <w:p w14:paraId="573E2BAF" w14:textId="509CA5D2" w:rsidR="00520422" w:rsidRPr="00663269" w:rsidRDefault="00520422" w:rsidP="00884506">
            <w:pPr>
              <w:pStyle w:val="Tableheadings"/>
              <w:rPr>
                <w:rFonts w:cs="Arial"/>
              </w:rPr>
            </w:pPr>
            <w:r w:rsidRPr="00663269">
              <w:rPr>
                <w:rFonts w:cs="Arial"/>
                <w:lang w:val="fr-FR"/>
              </w:rPr>
              <w:t>Applications</w:t>
            </w:r>
          </w:p>
        </w:tc>
        <w:tc>
          <w:tcPr>
            <w:tcW w:w="1545" w:type="dxa"/>
            <w:shd w:val="clear" w:color="auto" w:fill="E6E6E5"/>
            <w:vAlign w:val="center"/>
          </w:tcPr>
          <w:p w14:paraId="1C7F994E" w14:textId="2AC7F929" w:rsidR="00520422" w:rsidRPr="00663269" w:rsidRDefault="00520422" w:rsidP="00884506">
            <w:pPr>
              <w:pStyle w:val="Tableheadings"/>
              <w:rPr>
                <w:rFonts w:cs="Arial"/>
              </w:rPr>
            </w:pPr>
            <w:r w:rsidRPr="00663269">
              <w:rPr>
                <w:rFonts w:cs="Arial"/>
              </w:rPr>
              <w:t>5</w:t>
            </w:r>
          </w:p>
        </w:tc>
      </w:tr>
      <w:tr w:rsidR="00520422" w:rsidRPr="00663269" w14:paraId="389E1062" w14:textId="77777777" w:rsidTr="00AA1754">
        <w:tc>
          <w:tcPr>
            <w:tcW w:w="1087" w:type="dxa"/>
            <w:shd w:val="clear" w:color="auto" w:fill="E6E6E5"/>
            <w:vAlign w:val="bottom"/>
          </w:tcPr>
          <w:p w14:paraId="4D59AFAC" w14:textId="4395053A" w:rsidR="00520422" w:rsidRPr="00663269" w:rsidRDefault="00520422" w:rsidP="00884506">
            <w:pPr>
              <w:pStyle w:val="Tableheadings"/>
              <w:rPr>
                <w:rFonts w:cs="Arial"/>
              </w:rPr>
            </w:pPr>
            <w:r w:rsidRPr="00663269">
              <w:rPr>
                <w:rFonts w:cs="Arial"/>
              </w:rPr>
              <w:t>4.</w:t>
            </w:r>
          </w:p>
        </w:tc>
        <w:tc>
          <w:tcPr>
            <w:tcW w:w="7347" w:type="dxa"/>
            <w:shd w:val="clear" w:color="auto" w:fill="E6E6E5"/>
            <w:vAlign w:val="center"/>
          </w:tcPr>
          <w:p w14:paraId="31CD6A8C" w14:textId="17CAE250" w:rsidR="00520422" w:rsidRPr="00663269" w:rsidRDefault="00520422" w:rsidP="00884506">
            <w:pPr>
              <w:pStyle w:val="Tableheadings"/>
              <w:rPr>
                <w:rFonts w:cs="Arial"/>
              </w:rPr>
            </w:pPr>
            <w:proofErr w:type="spellStart"/>
            <w:r w:rsidRPr="00663269">
              <w:rPr>
                <w:rFonts w:cs="Arial"/>
              </w:rPr>
              <w:t>Fonction</w:t>
            </w:r>
            <w:proofErr w:type="spellEnd"/>
          </w:p>
        </w:tc>
        <w:tc>
          <w:tcPr>
            <w:tcW w:w="1545" w:type="dxa"/>
            <w:shd w:val="clear" w:color="auto" w:fill="E6E6E5"/>
            <w:vAlign w:val="center"/>
          </w:tcPr>
          <w:p w14:paraId="04B5417D" w14:textId="34D6A451" w:rsidR="00520422" w:rsidRPr="00663269" w:rsidRDefault="00520422" w:rsidP="00884506">
            <w:pPr>
              <w:pStyle w:val="Tableheadings"/>
              <w:rPr>
                <w:rFonts w:cs="Arial"/>
              </w:rPr>
            </w:pPr>
            <w:r w:rsidRPr="00663269">
              <w:rPr>
                <w:rFonts w:cs="Arial"/>
              </w:rPr>
              <w:t>6</w:t>
            </w:r>
          </w:p>
        </w:tc>
      </w:tr>
      <w:tr w:rsidR="00520422" w:rsidRPr="00663269" w14:paraId="20889B34" w14:textId="77777777" w:rsidTr="00AA1754">
        <w:tc>
          <w:tcPr>
            <w:tcW w:w="1087" w:type="dxa"/>
            <w:shd w:val="clear" w:color="auto" w:fill="E6E6E5"/>
            <w:vAlign w:val="bottom"/>
          </w:tcPr>
          <w:p w14:paraId="22E74D61" w14:textId="741DBFDF" w:rsidR="00520422" w:rsidRPr="00663269" w:rsidRDefault="00520422" w:rsidP="00884506">
            <w:pPr>
              <w:pStyle w:val="Tableheadings"/>
              <w:rPr>
                <w:rFonts w:cs="Arial"/>
              </w:rPr>
            </w:pPr>
            <w:r w:rsidRPr="00663269">
              <w:rPr>
                <w:rFonts w:cs="Arial"/>
              </w:rPr>
              <w:t>4.1</w:t>
            </w:r>
          </w:p>
        </w:tc>
        <w:tc>
          <w:tcPr>
            <w:tcW w:w="7347" w:type="dxa"/>
            <w:shd w:val="clear" w:color="auto" w:fill="E6E6E5"/>
            <w:vAlign w:val="center"/>
          </w:tcPr>
          <w:p w14:paraId="060BB4E1" w14:textId="7B48D088" w:rsidR="00520422" w:rsidRPr="00663269" w:rsidRDefault="00520422" w:rsidP="00884506">
            <w:pPr>
              <w:pStyle w:val="Tableheadings"/>
              <w:rPr>
                <w:rFonts w:cs="Arial"/>
              </w:rPr>
            </w:pPr>
            <w:r w:rsidRPr="00663269">
              <w:rPr>
                <w:rFonts w:cs="Arial"/>
                <w:lang w:val="fr-FR"/>
              </w:rPr>
              <w:t xml:space="preserve">Communication, réglage des </w:t>
            </w:r>
            <w:proofErr w:type="spellStart"/>
            <w:r w:rsidRPr="00663269">
              <w:rPr>
                <w:rFonts w:cs="Arial"/>
                <w:lang w:val="fr-FR"/>
              </w:rPr>
              <w:t>paramères</w:t>
            </w:r>
            <w:proofErr w:type="spellEnd"/>
            <w:r w:rsidRPr="00663269">
              <w:rPr>
                <w:rFonts w:cs="Arial"/>
                <w:lang w:val="fr-FR"/>
              </w:rPr>
              <w:t>, évaluation</w:t>
            </w:r>
          </w:p>
        </w:tc>
        <w:tc>
          <w:tcPr>
            <w:tcW w:w="1545" w:type="dxa"/>
            <w:shd w:val="clear" w:color="auto" w:fill="E6E6E5"/>
            <w:vAlign w:val="center"/>
          </w:tcPr>
          <w:p w14:paraId="1E904A8C" w14:textId="46AB32F9" w:rsidR="00520422" w:rsidRPr="00663269" w:rsidRDefault="00520422" w:rsidP="00884506">
            <w:pPr>
              <w:pStyle w:val="Tableheadings"/>
              <w:rPr>
                <w:rFonts w:cs="Arial"/>
              </w:rPr>
            </w:pPr>
            <w:r w:rsidRPr="00663269">
              <w:rPr>
                <w:rFonts w:cs="Arial"/>
              </w:rPr>
              <w:t>6</w:t>
            </w:r>
          </w:p>
        </w:tc>
      </w:tr>
      <w:tr w:rsidR="00520422" w:rsidRPr="00663269" w14:paraId="06B6AAAF" w14:textId="77777777" w:rsidTr="00AA1754">
        <w:tc>
          <w:tcPr>
            <w:tcW w:w="1087" w:type="dxa"/>
            <w:shd w:val="clear" w:color="auto" w:fill="E6E6E5"/>
            <w:vAlign w:val="bottom"/>
          </w:tcPr>
          <w:p w14:paraId="33B6D22A" w14:textId="1E5A4858" w:rsidR="00520422" w:rsidRPr="00663269" w:rsidRDefault="00520422" w:rsidP="00884506">
            <w:pPr>
              <w:pStyle w:val="Tableheadings"/>
              <w:rPr>
                <w:rFonts w:cs="Arial"/>
              </w:rPr>
            </w:pPr>
            <w:r w:rsidRPr="00663269">
              <w:rPr>
                <w:rFonts w:cs="Arial"/>
              </w:rPr>
              <w:t>4.2</w:t>
            </w:r>
          </w:p>
        </w:tc>
        <w:tc>
          <w:tcPr>
            <w:tcW w:w="7347" w:type="dxa"/>
            <w:shd w:val="clear" w:color="auto" w:fill="E6E6E5"/>
            <w:vAlign w:val="center"/>
          </w:tcPr>
          <w:p w14:paraId="11937D3F" w14:textId="58088198" w:rsidR="00520422" w:rsidRPr="00663269" w:rsidRDefault="00520422" w:rsidP="00884506">
            <w:pPr>
              <w:pStyle w:val="Tableheadings"/>
              <w:rPr>
                <w:rFonts w:cs="Arial"/>
              </w:rPr>
            </w:pPr>
            <w:r w:rsidRPr="00663269">
              <w:rPr>
                <w:rFonts w:cs="Arial"/>
                <w:lang w:val="fr-FR"/>
              </w:rPr>
              <w:t>Fonction de commutation</w:t>
            </w:r>
          </w:p>
        </w:tc>
        <w:tc>
          <w:tcPr>
            <w:tcW w:w="1545" w:type="dxa"/>
            <w:shd w:val="clear" w:color="auto" w:fill="E6E6E5"/>
            <w:vAlign w:val="center"/>
          </w:tcPr>
          <w:p w14:paraId="07A9588C" w14:textId="73310C41" w:rsidR="00520422" w:rsidRPr="00663269" w:rsidRDefault="00520422" w:rsidP="00884506">
            <w:pPr>
              <w:pStyle w:val="Tableheadings"/>
              <w:rPr>
                <w:rFonts w:cs="Arial"/>
              </w:rPr>
            </w:pPr>
            <w:r w:rsidRPr="00663269">
              <w:rPr>
                <w:rFonts w:cs="Arial"/>
              </w:rPr>
              <w:t>6</w:t>
            </w:r>
          </w:p>
        </w:tc>
      </w:tr>
      <w:tr w:rsidR="00520422" w:rsidRPr="00663269" w14:paraId="09DDD70B" w14:textId="77777777" w:rsidTr="00AA1754">
        <w:tc>
          <w:tcPr>
            <w:tcW w:w="1087" w:type="dxa"/>
            <w:shd w:val="clear" w:color="auto" w:fill="E6E6E5"/>
            <w:vAlign w:val="bottom"/>
          </w:tcPr>
          <w:p w14:paraId="28BEBB6A" w14:textId="6D87DC7F" w:rsidR="00520422" w:rsidRPr="00663269" w:rsidRDefault="00520422" w:rsidP="00884506">
            <w:pPr>
              <w:pStyle w:val="Tableheadings"/>
              <w:rPr>
                <w:rFonts w:cs="Arial"/>
              </w:rPr>
            </w:pPr>
            <w:r w:rsidRPr="00663269">
              <w:rPr>
                <w:rFonts w:cs="Arial"/>
              </w:rPr>
              <w:t>4.3</w:t>
            </w:r>
          </w:p>
        </w:tc>
        <w:tc>
          <w:tcPr>
            <w:tcW w:w="7347" w:type="dxa"/>
            <w:shd w:val="clear" w:color="auto" w:fill="E6E6E5"/>
            <w:vAlign w:val="center"/>
          </w:tcPr>
          <w:p w14:paraId="0ED50AD8" w14:textId="4EB1B605" w:rsidR="00520422" w:rsidRPr="00663269" w:rsidRDefault="00520422" w:rsidP="00884506">
            <w:pPr>
              <w:pStyle w:val="Tableheadings"/>
              <w:rPr>
                <w:rFonts w:cs="Arial"/>
              </w:rPr>
            </w:pPr>
            <w:r w:rsidRPr="00663269">
              <w:rPr>
                <w:rFonts w:cs="Arial"/>
                <w:lang w:val="fr-FR"/>
              </w:rPr>
              <w:t>Fonction analogue</w:t>
            </w:r>
          </w:p>
        </w:tc>
        <w:tc>
          <w:tcPr>
            <w:tcW w:w="1545" w:type="dxa"/>
            <w:shd w:val="clear" w:color="auto" w:fill="E6E6E5"/>
            <w:vAlign w:val="center"/>
          </w:tcPr>
          <w:p w14:paraId="3828A20E" w14:textId="45A045BA" w:rsidR="00520422" w:rsidRPr="00663269" w:rsidRDefault="00520422" w:rsidP="00884506">
            <w:pPr>
              <w:pStyle w:val="Tableheadings"/>
              <w:rPr>
                <w:rFonts w:cs="Arial"/>
              </w:rPr>
            </w:pPr>
            <w:r w:rsidRPr="00663269">
              <w:rPr>
                <w:rFonts w:cs="Arial"/>
              </w:rPr>
              <w:t>7</w:t>
            </w:r>
          </w:p>
        </w:tc>
      </w:tr>
      <w:tr w:rsidR="00520422" w:rsidRPr="00663269" w14:paraId="1030AF9B" w14:textId="77777777" w:rsidTr="00AA1754">
        <w:tc>
          <w:tcPr>
            <w:tcW w:w="1087" w:type="dxa"/>
            <w:shd w:val="clear" w:color="auto" w:fill="E6E6E5"/>
            <w:vAlign w:val="bottom"/>
          </w:tcPr>
          <w:p w14:paraId="1E8F8050" w14:textId="7B7E62D3" w:rsidR="00520422" w:rsidRPr="00663269" w:rsidRDefault="00520422" w:rsidP="00884506">
            <w:pPr>
              <w:pStyle w:val="Tableheadings"/>
              <w:rPr>
                <w:rFonts w:cs="Arial"/>
              </w:rPr>
            </w:pPr>
            <w:r w:rsidRPr="00663269">
              <w:rPr>
                <w:rFonts w:cs="Arial"/>
              </w:rPr>
              <w:t>4.4</w:t>
            </w:r>
          </w:p>
        </w:tc>
        <w:tc>
          <w:tcPr>
            <w:tcW w:w="7347" w:type="dxa"/>
            <w:shd w:val="clear" w:color="auto" w:fill="E6E6E5"/>
            <w:vAlign w:val="center"/>
          </w:tcPr>
          <w:p w14:paraId="0F5F9B7F" w14:textId="2084F893" w:rsidR="00520422" w:rsidRPr="00663269" w:rsidRDefault="00520422" w:rsidP="00884506">
            <w:pPr>
              <w:pStyle w:val="Tableheadings"/>
              <w:rPr>
                <w:rFonts w:cs="Arial"/>
              </w:rPr>
            </w:pPr>
            <w:r w:rsidRPr="00663269">
              <w:rPr>
                <w:rFonts w:cs="Arial"/>
                <w:lang w:val="fr-FR"/>
              </w:rPr>
              <w:t xml:space="preserve"> IO-Link</w:t>
            </w:r>
          </w:p>
        </w:tc>
        <w:tc>
          <w:tcPr>
            <w:tcW w:w="1545" w:type="dxa"/>
            <w:shd w:val="clear" w:color="auto" w:fill="E6E6E5"/>
            <w:vAlign w:val="center"/>
          </w:tcPr>
          <w:p w14:paraId="023A4333" w14:textId="4021DCE5" w:rsidR="00520422" w:rsidRPr="00663269" w:rsidRDefault="00520422" w:rsidP="00884506">
            <w:pPr>
              <w:pStyle w:val="Tableheadings"/>
              <w:rPr>
                <w:rFonts w:cs="Arial"/>
              </w:rPr>
            </w:pPr>
            <w:r w:rsidRPr="00663269">
              <w:rPr>
                <w:rFonts w:cs="Arial"/>
              </w:rPr>
              <w:t>8</w:t>
            </w:r>
          </w:p>
        </w:tc>
      </w:tr>
      <w:tr w:rsidR="00520422" w:rsidRPr="00663269" w14:paraId="1781688B" w14:textId="77777777" w:rsidTr="00AA1754">
        <w:tc>
          <w:tcPr>
            <w:tcW w:w="1087" w:type="dxa"/>
            <w:shd w:val="clear" w:color="auto" w:fill="E6E6E5"/>
            <w:vAlign w:val="bottom"/>
          </w:tcPr>
          <w:p w14:paraId="36CD8A01" w14:textId="7BD065D7" w:rsidR="00520422" w:rsidRPr="00663269" w:rsidRDefault="00520422" w:rsidP="00884506">
            <w:pPr>
              <w:pStyle w:val="Tableheadings"/>
              <w:rPr>
                <w:rFonts w:cs="Arial"/>
              </w:rPr>
            </w:pPr>
            <w:r w:rsidRPr="00663269">
              <w:rPr>
                <w:rFonts w:cs="Arial"/>
              </w:rPr>
              <w:t>5.</w:t>
            </w:r>
          </w:p>
        </w:tc>
        <w:tc>
          <w:tcPr>
            <w:tcW w:w="7347" w:type="dxa"/>
            <w:shd w:val="clear" w:color="auto" w:fill="E6E6E5"/>
            <w:vAlign w:val="center"/>
          </w:tcPr>
          <w:p w14:paraId="5E4425B8" w14:textId="2FD58369" w:rsidR="00520422" w:rsidRPr="00663269" w:rsidRDefault="00520422" w:rsidP="00884506">
            <w:pPr>
              <w:pStyle w:val="Tableheadings"/>
              <w:rPr>
                <w:rFonts w:cs="Arial"/>
              </w:rPr>
            </w:pPr>
            <w:r w:rsidRPr="00663269">
              <w:rPr>
                <w:rFonts w:cs="Arial"/>
              </w:rPr>
              <w:t>Installation</w:t>
            </w:r>
          </w:p>
        </w:tc>
        <w:tc>
          <w:tcPr>
            <w:tcW w:w="1545" w:type="dxa"/>
            <w:shd w:val="clear" w:color="auto" w:fill="E6E6E5"/>
            <w:vAlign w:val="center"/>
          </w:tcPr>
          <w:p w14:paraId="063417CB" w14:textId="3E2FE3E3" w:rsidR="00520422" w:rsidRPr="00663269" w:rsidRDefault="00520422" w:rsidP="00884506">
            <w:pPr>
              <w:pStyle w:val="Tableheadings"/>
              <w:rPr>
                <w:rFonts w:cs="Arial"/>
              </w:rPr>
            </w:pPr>
            <w:r w:rsidRPr="00663269">
              <w:rPr>
                <w:rFonts w:cs="Arial"/>
              </w:rPr>
              <w:t>8</w:t>
            </w:r>
          </w:p>
        </w:tc>
      </w:tr>
      <w:tr w:rsidR="00520422" w:rsidRPr="00663269" w14:paraId="51D236DC" w14:textId="77777777" w:rsidTr="00AA1754">
        <w:tc>
          <w:tcPr>
            <w:tcW w:w="1087" w:type="dxa"/>
            <w:shd w:val="clear" w:color="auto" w:fill="E6E6E5"/>
            <w:vAlign w:val="bottom"/>
          </w:tcPr>
          <w:p w14:paraId="5A944CE6" w14:textId="7A380F08" w:rsidR="00520422" w:rsidRPr="00663269" w:rsidRDefault="00520422" w:rsidP="00884506">
            <w:pPr>
              <w:pStyle w:val="Tableheadings"/>
              <w:rPr>
                <w:rFonts w:cs="Arial"/>
              </w:rPr>
            </w:pPr>
            <w:r w:rsidRPr="00663269">
              <w:rPr>
                <w:rFonts w:cs="Arial"/>
              </w:rPr>
              <w:t>6.</w:t>
            </w:r>
          </w:p>
        </w:tc>
        <w:tc>
          <w:tcPr>
            <w:tcW w:w="7347" w:type="dxa"/>
            <w:shd w:val="clear" w:color="auto" w:fill="E6E6E5"/>
            <w:vAlign w:val="center"/>
          </w:tcPr>
          <w:p w14:paraId="58B0E1EF" w14:textId="16550FFC" w:rsidR="00520422" w:rsidRPr="00663269" w:rsidRDefault="00520422" w:rsidP="00884506">
            <w:pPr>
              <w:pStyle w:val="Tableheadings"/>
              <w:rPr>
                <w:rFonts w:cs="Arial"/>
              </w:rPr>
            </w:pPr>
            <w:r w:rsidRPr="00663269">
              <w:rPr>
                <w:rFonts w:cs="Arial"/>
              </w:rPr>
              <w:t xml:space="preserve">Connection </w:t>
            </w:r>
            <w:proofErr w:type="spellStart"/>
            <w:r w:rsidRPr="00663269">
              <w:rPr>
                <w:rFonts w:cs="Arial"/>
              </w:rPr>
              <w:t>électrique</w:t>
            </w:r>
            <w:proofErr w:type="spellEnd"/>
          </w:p>
        </w:tc>
        <w:tc>
          <w:tcPr>
            <w:tcW w:w="1545" w:type="dxa"/>
            <w:shd w:val="clear" w:color="auto" w:fill="E6E6E5"/>
            <w:vAlign w:val="center"/>
          </w:tcPr>
          <w:p w14:paraId="0656FA6F" w14:textId="76FBE7EA" w:rsidR="00520422" w:rsidRPr="00663269" w:rsidRDefault="00520422" w:rsidP="00884506">
            <w:pPr>
              <w:pStyle w:val="Tableheadings"/>
              <w:rPr>
                <w:rFonts w:cs="Arial"/>
              </w:rPr>
            </w:pPr>
            <w:r w:rsidRPr="00663269">
              <w:rPr>
                <w:rFonts w:cs="Arial"/>
              </w:rPr>
              <w:t>9</w:t>
            </w:r>
          </w:p>
        </w:tc>
      </w:tr>
      <w:tr w:rsidR="00520422" w:rsidRPr="00663269" w14:paraId="1F42235D" w14:textId="77777777" w:rsidTr="00AA1754">
        <w:tc>
          <w:tcPr>
            <w:tcW w:w="1087" w:type="dxa"/>
            <w:shd w:val="clear" w:color="auto" w:fill="E6E6E5"/>
            <w:vAlign w:val="bottom"/>
          </w:tcPr>
          <w:p w14:paraId="088F7B27" w14:textId="5A566CF4" w:rsidR="00520422" w:rsidRPr="00663269" w:rsidRDefault="00520422" w:rsidP="00884506">
            <w:pPr>
              <w:pStyle w:val="Tableheadings"/>
              <w:rPr>
                <w:rFonts w:cs="Arial"/>
              </w:rPr>
            </w:pPr>
            <w:r w:rsidRPr="00663269">
              <w:rPr>
                <w:rFonts w:cs="Arial"/>
              </w:rPr>
              <w:t>7.</w:t>
            </w:r>
          </w:p>
        </w:tc>
        <w:tc>
          <w:tcPr>
            <w:tcW w:w="7347" w:type="dxa"/>
            <w:shd w:val="clear" w:color="auto" w:fill="E6E6E5"/>
            <w:vAlign w:val="center"/>
          </w:tcPr>
          <w:p w14:paraId="45881A11" w14:textId="045D1ECC" w:rsidR="00520422" w:rsidRPr="00663269" w:rsidRDefault="00520422" w:rsidP="00884506">
            <w:pPr>
              <w:pStyle w:val="Tableheadings"/>
              <w:rPr>
                <w:rFonts w:cs="Arial"/>
                <w:lang w:val="en-US"/>
              </w:rPr>
            </w:pPr>
            <w:proofErr w:type="spellStart"/>
            <w:r w:rsidRPr="00663269">
              <w:rPr>
                <w:rFonts w:cs="Arial"/>
              </w:rPr>
              <w:t>Éléments</w:t>
            </w:r>
            <w:proofErr w:type="spellEnd"/>
            <w:r w:rsidRPr="00663269">
              <w:rPr>
                <w:rFonts w:cs="Arial"/>
              </w:rPr>
              <w:t xml:space="preserve"> de </w:t>
            </w:r>
            <w:proofErr w:type="spellStart"/>
            <w:r w:rsidRPr="00663269">
              <w:rPr>
                <w:rFonts w:cs="Arial"/>
              </w:rPr>
              <w:t>commande</w:t>
            </w:r>
            <w:proofErr w:type="spellEnd"/>
            <w:r w:rsidRPr="00663269">
              <w:rPr>
                <w:rFonts w:cs="Arial"/>
              </w:rPr>
              <w:t xml:space="preserve"> et </w:t>
            </w:r>
            <w:proofErr w:type="spellStart"/>
            <w:r w:rsidRPr="00663269">
              <w:rPr>
                <w:rFonts w:cs="Arial"/>
              </w:rPr>
              <w:t>d'affichage</w:t>
            </w:r>
            <w:proofErr w:type="spellEnd"/>
          </w:p>
        </w:tc>
        <w:tc>
          <w:tcPr>
            <w:tcW w:w="1545" w:type="dxa"/>
            <w:shd w:val="clear" w:color="auto" w:fill="E6E6E5"/>
            <w:vAlign w:val="center"/>
          </w:tcPr>
          <w:p w14:paraId="037449DC" w14:textId="4A63471E" w:rsidR="00520422" w:rsidRPr="00663269" w:rsidRDefault="00520422" w:rsidP="00884506">
            <w:pPr>
              <w:pStyle w:val="Tableheadings"/>
              <w:rPr>
                <w:rFonts w:cs="Arial"/>
              </w:rPr>
            </w:pPr>
            <w:r w:rsidRPr="00663269">
              <w:rPr>
                <w:rFonts w:cs="Arial"/>
              </w:rPr>
              <w:t>10</w:t>
            </w:r>
          </w:p>
        </w:tc>
      </w:tr>
      <w:tr w:rsidR="00520422" w:rsidRPr="00663269" w14:paraId="167B5A50" w14:textId="77777777" w:rsidTr="00AA1754">
        <w:tc>
          <w:tcPr>
            <w:tcW w:w="1087" w:type="dxa"/>
            <w:shd w:val="clear" w:color="auto" w:fill="E6E6E5"/>
            <w:vAlign w:val="bottom"/>
          </w:tcPr>
          <w:p w14:paraId="4753613B" w14:textId="3150EAE9" w:rsidR="00520422" w:rsidRPr="00663269" w:rsidRDefault="00520422" w:rsidP="00884506">
            <w:pPr>
              <w:pStyle w:val="Tableheadings"/>
              <w:rPr>
                <w:rFonts w:cs="Arial"/>
              </w:rPr>
            </w:pPr>
            <w:r w:rsidRPr="00663269">
              <w:rPr>
                <w:rFonts w:cs="Arial"/>
              </w:rPr>
              <w:t>8.</w:t>
            </w:r>
          </w:p>
        </w:tc>
        <w:tc>
          <w:tcPr>
            <w:tcW w:w="7347" w:type="dxa"/>
            <w:shd w:val="clear" w:color="auto" w:fill="E6E6E5"/>
            <w:vAlign w:val="center"/>
          </w:tcPr>
          <w:p w14:paraId="7B668387" w14:textId="3484A6C5" w:rsidR="00520422" w:rsidRPr="00663269" w:rsidRDefault="00520422" w:rsidP="00884506">
            <w:pPr>
              <w:pStyle w:val="Tableheadings"/>
              <w:rPr>
                <w:rFonts w:cs="Arial"/>
              </w:rPr>
            </w:pPr>
            <w:r w:rsidRPr="00663269">
              <w:rPr>
                <w:rFonts w:cs="Arial"/>
              </w:rPr>
              <w:t>Menu</w:t>
            </w:r>
          </w:p>
        </w:tc>
        <w:tc>
          <w:tcPr>
            <w:tcW w:w="1545" w:type="dxa"/>
            <w:shd w:val="clear" w:color="auto" w:fill="E6E6E5"/>
            <w:vAlign w:val="center"/>
          </w:tcPr>
          <w:p w14:paraId="64C5E1FC" w14:textId="32290819" w:rsidR="00520422" w:rsidRPr="00663269" w:rsidRDefault="00520422" w:rsidP="00884506">
            <w:pPr>
              <w:pStyle w:val="Tableheadings"/>
              <w:rPr>
                <w:rFonts w:cs="Arial"/>
              </w:rPr>
            </w:pPr>
            <w:r w:rsidRPr="00663269">
              <w:rPr>
                <w:rFonts w:cs="Arial"/>
              </w:rPr>
              <w:t>11</w:t>
            </w:r>
          </w:p>
        </w:tc>
      </w:tr>
      <w:tr w:rsidR="00520422" w:rsidRPr="00663269" w14:paraId="45800755" w14:textId="77777777" w:rsidTr="00AA1754">
        <w:tc>
          <w:tcPr>
            <w:tcW w:w="1087" w:type="dxa"/>
            <w:shd w:val="clear" w:color="auto" w:fill="E6E6E5"/>
            <w:vAlign w:val="bottom"/>
          </w:tcPr>
          <w:p w14:paraId="154479C5" w14:textId="085D3826" w:rsidR="00520422" w:rsidRPr="00663269" w:rsidRDefault="00520422" w:rsidP="00884506">
            <w:pPr>
              <w:pStyle w:val="Tableheadings"/>
              <w:rPr>
                <w:rFonts w:cs="Arial"/>
              </w:rPr>
            </w:pPr>
            <w:r w:rsidRPr="00663269">
              <w:rPr>
                <w:rFonts w:cs="Arial"/>
              </w:rPr>
              <w:t>8.1</w:t>
            </w:r>
          </w:p>
        </w:tc>
        <w:tc>
          <w:tcPr>
            <w:tcW w:w="7347" w:type="dxa"/>
            <w:shd w:val="clear" w:color="auto" w:fill="E6E6E5"/>
            <w:vAlign w:val="center"/>
          </w:tcPr>
          <w:p w14:paraId="33F0F57A" w14:textId="52C41C33" w:rsidR="00520422" w:rsidRPr="00663269" w:rsidRDefault="00520422" w:rsidP="00884506">
            <w:pPr>
              <w:pStyle w:val="Tableheadings"/>
              <w:rPr>
                <w:rFonts w:cs="Arial"/>
              </w:rPr>
            </w:pPr>
            <w:proofErr w:type="gramStart"/>
            <w:r w:rsidRPr="00663269">
              <w:rPr>
                <w:rFonts w:cs="Arial"/>
                <w:lang w:val="fr-FR"/>
              </w:rPr>
              <w:t>Structure menu</w:t>
            </w:r>
            <w:proofErr w:type="gramEnd"/>
            <w:r w:rsidRPr="00663269">
              <w:rPr>
                <w:rFonts w:cs="Arial"/>
                <w:lang w:val="fr-FR"/>
              </w:rPr>
              <w:t xml:space="preserve"> : Menu principal</w:t>
            </w:r>
          </w:p>
        </w:tc>
        <w:tc>
          <w:tcPr>
            <w:tcW w:w="1545" w:type="dxa"/>
            <w:shd w:val="clear" w:color="auto" w:fill="E6E6E5"/>
            <w:vAlign w:val="center"/>
          </w:tcPr>
          <w:p w14:paraId="7F0031B6" w14:textId="4A6E5BE7" w:rsidR="00520422" w:rsidRPr="00663269" w:rsidRDefault="00520422" w:rsidP="00884506">
            <w:pPr>
              <w:pStyle w:val="Tableheadings"/>
              <w:rPr>
                <w:rFonts w:cs="Arial"/>
              </w:rPr>
            </w:pPr>
            <w:r w:rsidRPr="00663269">
              <w:rPr>
                <w:rFonts w:cs="Arial"/>
              </w:rPr>
              <w:t>11</w:t>
            </w:r>
          </w:p>
        </w:tc>
      </w:tr>
      <w:tr w:rsidR="00520422" w:rsidRPr="00663269" w14:paraId="693307E1" w14:textId="77777777" w:rsidTr="00AA1754">
        <w:tc>
          <w:tcPr>
            <w:tcW w:w="1087" w:type="dxa"/>
            <w:shd w:val="clear" w:color="auto" w:fill="E6E6E5"/>
            <w:vAlign w:val="bottom"/>
          </w:tcPr>
          <w:p w14:paraId="6C176BA2" w14:textId="58C0B14C" w:rsidR="00520422" w:rsidRPr="00663269" w:rsidRDefault="00520422" w:rsidP="00884506">
            <w:pPr>
              <w:pStyle w:val="Tableheadings"/>
              <w:rPr>
                <w:rFonts w:cs="Arial"/>
              </w:rPr>
            </w:pPr>
            <w:r w:rsidRPr="00663269">
              <w:rPr>
                <w:rFonts w:cs="Arial"/>
              </w:rPr>
              <w:t>8.2</w:t>
            </w:r>
          </w:p>
        </w:tc>
        <w:tc>
          <w:tcPr>
            <w:tcW w:w="7347" w:type="dxa"/>
            <w:shd w:val="clear" w:color="auto" w:fill="E6E6E5"/>
            <w:vAlign w:val="center"/>
          </w:tcPr>
          <w:p w14:paraId="59891006" w14:textId="289B63DD" w:rsidR="00520422" w:rsidRPr="00663269" w:rsidRDefault="00520422" w:rsidP="00884506">
            <w:pPr>
              <w:pStyle w:val="Tableheadings"/>
              <w:rPr>
                <w:rFonts w:cs="Arial"/>
              </w:rPr>
            </w:pPr>
            <w:r w:rsidRPr="00663269">
              <w:rPr>
                <w:rFonts w:cs="Arial"/>
                <w:lang w:val="fr-FR"/>
              </w:rPr>
              <w:t>Explication du menu</w:t>
            </w:r>
          </w:p>
        </w:tc>
        <w:tc>
          <w:tcPr>
            <w:tcW w:w="1545" w:type="dxa"/>
            <w:shd w:val="clear" w:color="auto" w:fill="E6E6E5"/>
            <w:vAlign w:val="center"/>
          </w:tcPr>
          <w:p w14:paraId="7A389EDA" w14:textId="174F5096" w:rsidR="00520422" w:rsidRPr="00663269" w:rsidRDefault="00520422" w:rsidP="00884506">
            <w:pPr>
              <w:pStyle w:val="Tableheadings"/>
              <w:rPr>
                <w:rFonts w:cs="Arial"/>
                <w:webHidden/>
              </w:rPr>
            </w:pPr>
            <w:r w:rsidRPr="00663269">
              <w:rPr>
                <w:rFonts w:cs="Arial"/>
              </w:rPr>
              <w:t>12</w:t>
            </w:r>
          </w:p>
        </w:tc>
      </w:tr>
      <w:tr w:rsidR="00520422" w:rsidRPr="00663269" w14:paraId="34FAB51C" w14:textId="77777777" w:rsidTr="00AA1754">
        <w:tc>
          <w:tcPr>
            <w:tcW w:w="1087" w:type="dxa"/>
            <w:shd w:val="clear" w:color="auto" w:fill="E6E6E5"/>
            <w:vAlign w:val="bottom"/>
          </w:tcPr>
          <w:p w14:paraId="65C23826" w14:textId="3D1F4C32" w:rsidR="00520422" w:rsidRPr="00663269" w:rsidRDefault="00520422" w:rsidP="00884506">
            <w:pPr>
              <w:pStyle w:val="Tableheadings"/>
              <w:rPr>
                <w:rFonts w:cs="Arial"/>
              </w:rPr>
            </w:pPr>
            <w:r w:rsidRPr="00663269">
              <w:rPr>
                <w:rFonts w:cs="Arial"/>
              </w:rPr>
              <w:t>8.2.1</w:t>
            </w:r>
          </w:p>
        </w:tc>
        <w:tc>
          <w:tcPr>
            <w:tcW w:w="7347" w:type="dxa"/>
            <w:shd w:val="clear" w:color="auto" w:fill="E6E6E5"/>
            <w:vAlign w:val="center"/>
          </w:tcPr>
          <w:p w14:paraId="66F0FBD8" w14:textId="678F1411" w:rsidR="00520422" w:rsidRPr="00663269" w:rsidRDefault="00520422" w:rsidP="00884506">
            <w:pPr>
              <w:pStyle w:val="Tableheadings"/>
              <w:rPr>
                <w:rFonts w:cs="Arial"/>
              </w:rPr>
            </w:pPr>
            <w:r w:rsidRPr="00663269">
              <w:rPr>
                <w:rFonts w:cs="Arial"/>
                <w:lang w:val="fr-FR"/>
              </w:rPr>
              <w:t>Explication du menu niveau 1</w:t>
            </w:r>
          </w:p>
        </w:tc>
        <w:tc>
          <w:tcPr>
            <w:tcW w:w="1545" w:type="dxa"/>
            <w:shd w:val="clear" w:color="auto" w:fill="E6E6E5"/>
            <w:vAlign w:val="center"/>
          </w:tcPr>
          <w:p w14:paraId="45FA78D7" w14:textId="0CE9DB91" w:rsidR="00520422" w:rsidRPr="00663269" w:rsidRDefault="00520422" w:rsidP="00884506">
            <w:pPr>
              <w:pStyle w:val="Tableheadings"/>
              <w:rPr>
                <w:rFonts w:cs="Arial"/>
                <w:webHidden/>
              </w:rPr>
            </w:pPr>
            <w:r w:rsidRPr="00663269">
              <w:rPr>
                <w:rFonts w:cs="Arial"/>
              </w:rPr>
              <w:t>12</w:t>
            </w:r>
          </w:p>
        </w:tc>
      </w:tr>
      <w:tr w:rsidR="00520422" w:rsidRPr="00663269" w14:paraId="7E36C53F" w14:textId="77777777" w:rsidTr="00AA1754">
        <w:tc>
          <w:tcPr>
            <w:tcW w:w="1087" w:type="dxa"/>
            <w:shd w:val="clear" w:color="auto" w:fill="E6E6E5"/>
            <w:vAlign w:val="bottom"/>
          </w:tcPr>
          <w:p w14:paraId="1102C752" w14:textId="439EC28B" w:rsidR="00520422" w:rsidRPr="00663269" w:rsidRDefault="00520422" w:rsidP="00884506">
            <w:pPr>
              <w:pStyle w:val="Tableheadings"/>
              <w:rPr>
                <w:rFonts w:cs="Arial"/>
              </w:rPr>
            </w:pPr>
            <w:r w:rsidRPr="00663269">
              <w:rPr>
                <w:rFonts w:cs="Arial"/>
              </w:rPr>
              <w:t>8.2.2</w:t>
            </w:r>
          </w:p>
        </w:tc>
        <w:tc>
          <w:tcPr>
            <w:tcW w:w="7347" w:type="dxa"/>
            <w:shd w:val="clear" w:color="auto" w:fill="E6E6E5"/>
            <w:vAlign w:val="center"/>
          </w:tcPr>
          <w:p w14:paraId="32A54797" w14:textId="158C95B9" w:rsidR="00520422" w:rsidRPr="00663269" w:rsidRDefault="00520422" w:rsidP="00884506">
            <w:pPr>
              <w:pStyle w:val="Tableheadings"/>
              <w:rPr>
                <w:rFonts w:cs="Arial"/>
              </w:rPr>
            </w:pPr>
            <w:r w:rsidRPr="00663269">
              <w:rPr>
                <w:rFonts w:cs="Arial"/>
                <w:lang w:val="fr-FR"/>
              </w:rPr>
              <w:t>Explication du menu niveau 2</w:t>
            </w:r>
          </w:p>
        </w:tc>
        <w:tc>
          <w:tcPr>
            <w:tcW w:w="1545" w:type="dxa"/>
            <w:shd w:val="clear" w:color="auto" w:fill="E6E6E5"/>
            <w:vAlign w:val="center"/>
          </w:tcPr>
          <w:p w14:paraId="09B84B8B" w14:textId="772EE0C1" w:rsidR="00520422" w:rsidRPr="00663269" w:rsidRDefault="00520422" w:rsidP="00884506">
            <w:pPr>
              <w:pStyle w:val="Tableheadings"/>
              <w:rPr>
                <w:rFonts w:cs="Arial"/>
                <w:webHidden/>
              </w:rPr>
            </w:pPr>
            <w:r w:rsidRPr="00663269">
              <w:rPr>
                <w:rFonts w:cs="Arial"/>
              </w:rPr>
              <w:t>12</w:t>
            </w:r>
          </w:p>
        </w:tc>
      </w:tr>
      <w:tr w:rsidR="00520422" w:rsidRPr="00663269" w14:paraId="3E8DFF63" w14:textId="77777777" w:rsidTr="00AA1754">
        <w:tc>
          <w:tcPr>
            <w:tcW w:w="1087" w:type="dxa"/>
            <w:shd w:val="clear" w:color="auto" w:fill="E6E6E5"/>
            <w:vAlign w:val="bottom"/>
          </w:tcPr>
          <w:p w14:paraId="1639F31B" w14:textId="7DB83D24" w:rsidR="00520422" w:rsidRPr="00663269" w:rsidRDefault="00520422" w:rsidP="00884506">
            <w:pPr>
              <w:pStyle w:val="Tableheadings"/>
              <w:rPr>
                <w:rFonts w:cs="Arial"/>
              </w:rPr>
            </w:pPr>
            <w:r w:rsidRPr="00663269">
              <w:rPr>
                <w:rFonts w:cs="Arial"/>
              </w:rPr>
              <w:t>9.</w:t>
            </w:r>
          </w:p>
        </w:tc>
        <w:tc>
          <w:tcPr>
            <w:tcW w:w="7347" w:type="dxa"/>
            <w:shd w:val="clear" w:color="auto" w:fill="E6E6E5"/>
            <w:vAlign w:val="center"/>
          </w:tcPr>
          <w:p w14:paraId="483017F8" w14:textId="033DD8FA" w:rsidR="00520422" w:rsidRPr="00663269" w:rsidRDefault="00520422" w:rsidP="00884506">
            <w:pPr>
              <w:pStyle w:val="Tableheadings"/>
              <w:rPr>
                <w:rFonts w:cs="Arial"/>
              </w:rPr>
            </w:pPr>
            <w:r w:rsidRPr="00663269">
              <w:rPr>
                <w:rFonts w:cs="Arial"/>
                <w:lang w:val="fr-FR"/>
              </w:rPr>
              <w:t>Réglage paramètres</w:t>
            </w:r>
          </w:p>
        </w:tc>
        <w:tc>
          <w:tcPr>
            <w:tcW w:w="1545" w:type="dxa"/>
            <w:shd w:val="clear" w:color="auto" w:fill="E6E6E5"/>
            <w:vAlign w:val="center"/>
          </w:tcPr>
          <w:p w14:paraId="781451AB" w14:textId="51B5E6F4" w:rsidR="00520422" w:rsidRPr="00663269" w:rsidRDefault="00520422" w:rsidP="00884506">
            <w:pPr>
              <w:pStyle w:val="Tableheadings"/>
              <w:rPr>
                <w:rFonts w:cs="Arial"/>
                <w:webHidden/>
              </w:rPr>
            </w:pPr>
            <w:r w:rsidRPr="00663269">
              <w:rPr>
                <w:rFonts w:cs="Arial"/>
              </w:rPr>
              <w:t>13</w:t>
            </w:r>
          </w:p>
        </w:tc>
      </w:tr>
      <w:tr w:rsidR="00520422" w:rsidRPr="00663269" w14:paraId="27F96A08" w14:textId="77777777" w:rsidTr="00AA1754">
        <w:tc>
          <w:tcPr>
            <w:tcW w:w="1087" w:type="dxa"/>
            <w:shd w:val="clear" w:color="auto" w:fill="E6E6E5"/>
            <w:vAlign w:val="bottom"/>
          </w:tcPr>
          <w:p w14:paraId="688B52F4" w14:textId="5ECD3416" w:rsidR="00520422" w:rsidRPr="00663269" w:rsidRDefault="00520422" w:rsidP="00884506">
            <w:pPr>
              <w:pStyle w:val="Tableheadings"/>
              <w:rPr>
                <w:rFonts w:cs="Arial"/>
              </w:rPr>
            </w:pPr>
            <w:r w:rsidRPr="00663269">
              <w:rPr>
                <w:rFonts w:cs="Arial"/>
              </w:rPr>
              <w:t>9.1</w:t>
            </w:r>
          </w:p>
        </w:tc>
        <w:tc>
          <w:tcPr>
            <w:tcW w:w="7347" w:type="dxa"/>
            <w:shd w:val="clear" w:color="auto" w:fill="E6E6E5"/>
            <w:vAlign w:val="center"/>
          </w:tcPr>
          <w:p w14:paraId="43FA3A40" w14:textId="19ADB008" w:rsidR="00520422" w:rsidRPr="00663269" w:rsidRDefault="00520422" w:rsidP="00884506">
            <w:pPr>
              <w:pStyle w:val="Tableheadings"/>
              <w:rPr>
                <w:rFonts w:cs="Arial"/>
              </w:rPr>
            </w:pPr>
            <w:r w:rsidRPr="00663269">
              <w:rPr>
                <w:rFonts w:cs="Arial"/>
                <w:lang w:val="fr-FR"/>
              </w:rPr>
              <w:t>Réglage paramètres en général</w:t>
            </w:r>
          </w:p>
        </w:tc>
        <w:tc>
          <w:tcPr>
            <w:tcW w:w="1545" w:type="dxa"/>
            <w:shd w:val="clear" w:color="auto" w:fill="E6E6E5"/>
            <w:vAlign w:val="center"/>
          </w:tcPr>
          <w:p w14:paraId="71997A65" w14:textId="07B9FE4B" w:rsidR="00520422" w:rsidRPr="00663269" w:rsidRDefault="00520422" w:rsidP="00884506">
            <w:pPr>
              <w:pStyle w:val="Tableheadings"/>
              <w:rPr>
                <w:rFonts w:cs="Arial"/>
                <w:webHidden/>
              </w:rPr>
            </w:pPr>
            <w:r w:rsidRPr="00663269">
              <w:rPr>
                <w:rFonts w:cs="Arial"/>
              </w:rPr>
              <w:t>13</w:t>
            </w:r>
          </w:p>
        </w:tc>
      </w:tr>
      <w:tr w:rsidR="00520422" w:rsidRPr="00663269" w14:paraId="6DA3848E" w14:textId="77777777" w:rsidTr="00AA1754">
        <w:tc>
          <w:tcPr>
            <w:tcW w:w="1087" w:type="dxa"/>
            <w:shd w:val="clear" w:color="auto" w:fill="E6E6E5"/>
            <w:vAlign w:val="bottom"/>
          </w:tcPr>
          <w:p w14:paraId="266579C4" w14:textId="650D4D2C" w:rsidR="00520422" w:rsidRPr="00663269" w:rsidRDefault="00520422" w:rsidP="00884506">
            <w:pPr>
              <w:pStyle w:val="Tableheadings"/>
              <w:rPr>
                <w:rFonts w:cs="Arial"/>
              </w:rPr>
            </w:pPr>
            <w:r w:rsidRPr="00663269">
              <w:rPr>
                <w:rFonts w:cs="Arial"/>
              </w:rPr>
              <w:t>9.2</w:t>
            </w:r>
          </w:p>
        </w:tc>
        <w:tc>
          <w:tcPr>
            <w:tcW w:w="7347" w:type="dxa"/>
            <w:shd w:val="clear" w:color="auto" w:fill="E6E6E5"/>
            <w:vAlign w:val="center"/>
          </w:tcPr>
          <w:p w14:paraId="1DFD2B46" w14:textId="39BDEE8A" w:rsidR="00520422" w:rsidRPr="00663269" w:rsidRDefault="00520422" w:rsidP="00884506">
            <w:pPr>
              <w:pStyle w:val="Tableheadings"/>
              <w:rPr>
                <w:rFonts w:cs="Arial"/>
              </w:rPr>
            </w:pPr>
            <w:proofErr w:type="spellStart"/>
            <w:r w:rsidRPr="00663269">
              <w:rPr>
                <w:rFonts w:cs="Arial"/>
                <w:lang w:val="fr-FR"/>
              </w:rPr>
              <w:t>Congigurer</w:t>
            </w:r>
            <w:proofErr w:type="spellEnd"/>
            <w:r w:rsidRPr="00663269">
              <w:rPr>
                <w:rFonts w:cs="Arial"/>
                <w:lang w:val="fr-FR"/>
              </w:rPr>
              <w:t xml:space="preserve"> l'affichage (optionnel)</w:t>
            </w:r>
          </w:p>
        </w:tc>
        <w:tc>
          <w:tcPr>
            <w:tcW w:w="1545" w:type="dxa"/>
            <w:shd w:val="clear" w:color="auto" w:fill="E6E6E5"/>
            <w:vAlign w:val="center"/>
          </w:tcPr>
          <w:p w14:paraId="1471D275" w14:textId="5498EC70" w:rsidR="00520422" w:rsidRPr="00663269" w:rsidRDefault="00520422" w:rsidP="00884506">
            <w:pPr>
              <w:pStyle w:val="Tableheadings"/>
              <w:rPr>
                <w:rFonts w:cs="Arial"/>
                <w:webHidden/>
              </w:rPr>
            </w:pPr>
            <w:r w:rsidRPr="00663269">
              <w:rPr>
                <w:rFonts w:cs="Arial"/>
              </w:rPr>
              <w:t>16</w:t>
            </w:r>
          </w:p>
        </w:tc>
      </w:tr>
      <w:tr w:rsidR="00520422" w:rsidRPr="00663269" w14:paraId="22F31B7F" w14:textId="77777777" w:rsidTr="00AA1754">
        <w:tc>
          <w:tcPr>
            <w:tcW w:w="1087" w:type="dxa"/>
            <w:shd w:val="clear" w:color="auto" w:fill="E6E6E5"/>
            <w:vAlign w:val="bottom"/>
          </w:tcPr>
          <w:p w14:paraId="35212250" w14:textId="3FF96154" w:rsidR="00520422" w:rsidRPr="00663269" w:rsidRDefault="00520422" w:rsidP="00884506">
            <w:pPr>
              <w:pStyle w:val="Tableheadings"/>
              <w:rPr>
                <w:rFonts w:cs="Arial"/>
              </w:rPr>
            </w:pPr>
            <w:r w:rsidRPr="00663269">
              <w:rPr>
                <w:rFonts w:cs="Arial"/>
              </w:rPr>
              <w:t>9.3</w:t>
            </w:r>
          </w:p>
        </w:tc>
        <w:tc>
          <w:tcPr>
            <w:tcW w:w="7347" w:type="dxa"/>
            <w:shd w:val="clear" w:color="auto" w:fill="E6E6E5"/>
            <w:vAlign w:val="center"/>
          </w:tcPr>
          <w:p w14:paraId="532E3219" w14:textId="5DFCC65D" w:rsidR="00520422" w:rsidRPr="00663269" w:rsidRDefault="00520422" w:rsidP="00884506">
            <w:pPr>
              <w:pStyle w:val="Tableheadings"/>
              <w:rPr>
                <w:rFonts w:cs="Arial"/>
              </w:rPr>
            </w:pPr>
            <w:r w:rsidRPr="00663269">
              <w:rPr>
                <w:rFonts w:cs="Arial"/>
                <w:lang w:val="fr-FR"/>
              </w:rPr>
              <w:t xml:space="preserve">Paramétrer signaux de sortie </w:t>
            </w:r>
          </w:p>
        </w:tc>
        <w:tc>
          <w:tcPr>
            <w:tcW w:w="1545" w:type="dxa"/>
            <w:shd w:val="clear" w:color="auto" w:fill="E6E6E5"/>
            <w:vAlign w:val="center"/>
          </w:tcPr>
          <w:p w14:paraId="2E44DD86" w14:textId="237413B6" w:rsidR="00520422" w:rsidRPr="00663269" w:rsidRDefault="00520422" w:rsidP="00884506">
            <w:pPr>
              <w:pStyle w:val="Tableheadings"/>
              <w:rPr>
                <w:rFonts w:cs="Arial"/>
                <w:webHidden/>
              </w:rPr>
            </w:pPr>
            <w:r w:rsidRPr="00663269">
              <w:rPr>
                <w:rFonts w:cs="Arial"/>
              </w:rPr>
              <w:t>16</w:t>
            </w:r>
          </w:p>
        </w:tc>
      </w:tr>
      <w:tr w:rsidR="00520422" w:rsidRPr="00663269" w14:paraId="00608148" w14:textId="77777777" w:rsidTr="00AA1754">
        <w:tc>
          <w:tcPr>
            <w:tcW w:w="1087" w:type="dxa"/>
            <w:shd w:val="clear" w:color="auto" w:fill="E6E6E5"/>
            <w:vAlign w:val="bottom"/>
          </w:tcPr>
          <w:p w14:paraId="6372AB5B" w14:textId="1CF416F4" w:rsidR="00520422" w:rsidRPr="00663269" w:rsidRDefault="00520422" w:rsidP="00884506">
            <w:pPr>
              <w:pStyle w:val="Tableheadings"/>
              <w:rPr>
                <w:rFonts w:cs="Arial"/>
              </w:rPr>
            </w:pPr>
            <w:r w:rsidRPr="00663269">
              <w:rPr>
                <w:rFonts w:cs="Arial"/>
              </w:rPr>
              <w:t>9.3.1</w:t>
            </w:r>
          </w:p>
        </w:tc>
        <w:tc>
          <w:tcPr>
            <w:tcW w:w="7347" w:type="dxa"/>
            <w:shd w:val="clear" w:color="auto" w:fill="E6E6E5"/>
            <w:vAlign w:val="center"/>
          </w:tcPr>
          <w:p w14:paraId="4124A231" w14:textId="151FE775" w:rsidR="00520422" w:rsidRPr="00663269" w:rsidRDefault="00520422" w:rsidP="00884506">
            <w:pPr>
              <w:pStyle w:val="Tableheadings"/>
              <w:rPr>
                <w:rFonts w:cs="Arial"/>
              </w:rPr>
            </w:pPr>
            <w:r w:rsidRPr="00663269">
              <w:rPr>
                <w:rFonts w:cs="Arial"/>
                <w:lang w:val="fr-FR"/>
              </w:rPr>
              <w:t>Paramétrer fonctions de sortie</w:t>
            </w:r>
          </w:p>
        </w:tc>
        <w:tc>
          <w:tcPr>
            <w:tcW w:w="1545" w:type="dxa"/>
            <w:shd w:val="clear" w:color="auto" w:fill="E6E6E5"/>
            <w:vAlign w:val="center"/>
          </w:tcPr>
          <w:p w14:paraId="356F0D5D" w14:textId="7CBD6D51" w:rsidR="00520422" w:rsidRPr="00663269" w:rsidRDefault="00520422" w:rsidP="00884506">
            <w:pPr>
              <w:pStyle w:val="Tableheadings"/>
              <w:rPr>
                <w:rFonts w:cs="Arial"/>
                <w:webHidden/>
              </w:rPr>
            </w:pPr>
            <w:r w:rsidRPr="00663269">
              <w:rPr>
                <w:rFonts w:cs="Arial"/>
              </w:rPr>
              <w:t>16</w:t>
            </w:r>
          </w:p>
        </w:tc>
      </w:tr>
      <w:tr w:rsidR="00520422" w:rsidRPr="00663269" w14:paraId="72855DE6" w14:textId="77777777" w:rsidTr="00AA1754">
        <w:tc>
          <w:tcPr>
            <w:tcW w:w="1087" w:type="dxa"/>
            <w:shd w:val="clear" w:color="auto" w:fill="E6E6E5"/>
            <w:vAlign w:val="bottom"/>
          </w:tcPr>
          <w:p w14:paraId="114C4821" w14:textId="4B3383AB" w:rsidR="00520422" w:rsidRPr="00663269" w:rsidRDefault="00520422" w:rsidP="00884506">
            <w:pPr>
              <w:pStyle w:val="Tableheadings"/>
              <w:rPr>
                <w:rFonts w:cs="Arial"/>
              </w:rPr>
            </w:pPr>
            <w:r w:rsidRPr="00663269">
              <w:rPr>
                <w:rFonts w:cs="Arial"/>
              </w:rPr>
              <w:t>9.3.2</w:t>
            </w:r>
          </w:p>
        </w:tc>
        <w:tc>
          <w:tcPr>
            <w:tcW w:w="7347" w:type="dxa"/>
            <w:shd w:val="clear" w:color="auto" w:fill="E6E6E5"/>
            <w:vAlign w:val="center"/>
          </w:tcPr>
          <w:p w14:paraId="3677CA78" w14:textId="1C2FB18D" w:rsidR="00520422" w:rsidRPr="00663269" w:rsidRDefault="00520422" w:rsidP="00884506">
            <w:pPr>
              <w:pStyle w:val="Tableheadings"/>
              <w:rPr>
                <w:rFonts w:cs="Arial"/>
              </w:rPr>
            </w:pPr>
            <w:r w:rsidRPr="00663269">
              <w:rPr>
                <w:rFonts w:cs="Arial"/>
                <w:lang w:val="fr-FR"/>
              </w:rPr>
              <w:t>Définir les limites de commutation de la fonction hystérésis</w:t>
            </w:r>
          </w:p>
        </w:tc>
        <w:tc>
          <w:tcPr>
            <w:tcW w:w="1545" w:type="dxa"/>
            <w:shd w:val="clear" w:color="auto" w:fill="E6E6E5"/>
            <w:vAlign w:val="center"/>
          </w:tcPr>
          <w:p w14:paraId="2C9F3372" w14:textId="6023AF81" w:rsidR="00520422" w:rsidRPr="00663269" w:rsidRDefault="00520422" w:rsidP="00884506">
            <w:pPr>
              <w:pStyle w:val="Tableheadings"/>
              <w:rPr>
                <w:rFonts w:cs="Arial"/>
                <w:webHidden/>
              </w:rPr>
            </w:pPr>
            <w:r w:rsidRPr="00663269">
              <w:rPr>
                <w:rFonts w:cs="Arial"/>
              </w:rPr>
              <w:t>17</w:t>
            </w:r>
          </w:p>
        </w:tc>
      </w:tr>
      <w:tr w:rsidR="00520422" w:rsidRPr="00663269" w14:paraId="56930B32" w14:textId="77777777" w:rsidTr="00AA1754">
        <w:tc>
          <w:tcPr>
            <w:tcW w:w="1087" w:type="dxa"/>
            <w:shd w:val="clear" w:color="auto" w:fill="E6E6E5"/>
            <w:vAlign w:val="bottom"/>
          </w:tcPr>
          <w:p w14:paraId="01703752" w14:textId="21A78AC8" w:rsidR="00520422" w:rsidRPr="00663269" w:rsidRDefault="00520422" w:rsidP="00884506">
            <w:pPr>
              <w:pStyle w:val="Tableheadings"/>
              <w:rPr>
                <w:rFonts w:cs="Arial"/>
              </w:rPr>
            </w:pPr>
            <w:r w:rsidRPr="00663269">
              <w:rPr>
                <w:rFonts w:cs="Arial"/>
              </w:rPr>
              <w:lastRenderedPageBreak/>
              <w:t>9.3.3</w:t>
            </w:r>
          </w:p>
        </w:tc>
        <w:tc>
          <w:tcPr>
            <w:tcW w:w="7347" w:type="dxa"/>
            <w:shd w:val="clear" w:color="auto" w:fill="E6E6E5"/>
            <w:vAlign w:val="center"/>
          </w:tcPr>
          <w:p w14:paraId="4906F485" w14:textId="76C42A64" w:rsidR="00520422" w:rsidRPr="00663269" w:rsidRDefault="00520422" w:rsidP="00884506">
            <w:pPr>
              <w:pStyle w:val="Tableheadings"/>
              <w:rPr>
                <w:rFonts w:cs="Arial"/>
              </w:rPr>
            </w:pPr>
            <w:r w:rsidRPr="00663269">
              <w:rPr>
                <w:rFonts w:cs="Arial"/>
                <w:lang w:val="fr-FR"/>
              </w:rPr>
              <w:t>Définir les limites de commutation de la fonction fenêtre</w:t>
            </w:r>
          </w:p>
        </w:tc>
        <w:tc>
          <w:tcPr>
            <w:tcW w:w="1545" w:type="dxa"/>
            <w:shd w:val="clear" w:color="auto" w:fill="E6E6E5"/>
            <w:vAlign w:val="center"/>
          </w:tcPr>
          <w:p w14:paraId="2ADF60D8" w14:textId="6B13FB9C" w:rsidR="00520422" w:rsidRPr="00663269" w:rsidRDefault="00520422" w:rsidP="00884506">
            <w:pPr>
              <w:pStyle w:val="Tableheadings"/>
              <w:rPr>
                <w:rFonts w:cs="Arial"/>
                <w:webHidden/>
              </w:rPr>
            </w:pPr>
            <w:r w:rsidRPr="00663269">
              <w:rPr>
                <w:rFonts w:cs="Arial"/>
              </w:rPr>
              <w:t>17</w:t>
            </w:r>
          </w:p>
        </w:tc>
      </w:tr>
      <w:tr w:rsidR="00520422" w:rsidRPr="00663269" w14:paraId="0E9FB69F" w14:textId="77777777" w:rsidTr="00AA1754">
        <w:tc>
          <w:tcPr>
            <w:tcW w:w="1087" w:type="dxa"/>
            <w:shd w:val="clear" w:color="auto" w:fill="E6E6E5"/>
            <w:vAlign w:val="bottom"/>
          </w:tcPr>
          <w:p w14:paraId="62215700" w14:textId="70CD6DC9" w:rsidR="00520422" w:rsidRPr="00663269" w:rsidRDefault="00520422" w:rsidP="00884506">
            <w:pPr>
              <w:pStyle w:val="Tableheadings"/>
              <w:rPr>
                <w:rFonts w:cs="Arial"/>
              </w:rPr>
            </w:pPr>
            <w:r w:rsidRPr="00663269">
              <w:rPr>
                <w:rFonts w:cs="Arial"/>
              </w:rPr>
              <w:t>9.4</w:t>
            </w:r>
          </w:p>
        </w:tc>
        <w:tc>
          <w:tcPr>
            <w:tcW w:w="7347" w:type="dxa"/>
            <w:shd w:val="clear" w:color="auto" w:fill="E6E6E5"/>
            <w:vAlign w:val="center"/>
          </w:tcPr>
          <w:p w14:paraId="34139309" w14:textId="4341480E" w:rsidR="00520422" w:rsidRPr="00663269" w:rsidRDefault="00520422" w:rsidP="00884506">
            <w:pPr>
              <w:pStyle w:val="Tableheadings"/>
              <w:rPr>
                <w:rFonts w:cs="Arial"/>
              </w:rPr>
            </w:pPr>
            <w:r w:rsidRPr="00663269">
              <w:rPr>
                <w:rFonts w:cs="Arial"/>
                <w:lang w:val="fr-FR"/>
              </w:rPr>
              <w:t>Paramètres utilisateur (optionnel)</w:t>
            </w:r>
          </w:p>
        </w:tc>
        <w:tc>
          <w:tcPr>
            <w:tcW w:w="1545" w:type="dxa"/>
            <w:shd w:val="clear" w:color="auto" w:fill="E6E6E5"/>
            <w:vAlign w:val="center"/>
          </w:tcPr>
          <w:p w14:paraId="6DFC99A8" w14:textId="12B9BCCD" w:rsidR="00520422" w:rsidRPr="00663269" w:rsidRDefault="00520422" w:rsidP="00884506">
            <w:pPr>
              <w:pStyle w:val="Tableheadings"/>
              <w:rPr>
                <w:rFonts w:cs="Arial"/>
                <w:webHidden/>
              </w:rPr>
            </w:pPr>
            <w:r w:rsidRPr="00663269">
              <w:rPr>
                <w:rFonts w:cs="Arial"/>
              </w:rPr>
              <w:t>17</w:t>
            </w:r>
          </w:p>
        </w:tc>
      </w:tr>
      <w:tr w:rsidR="00520422" w:rsidRPr="00663269" w14:paraId="5A059F7D" w14:textId="77777777" w:rsidTr="00AA1754">
        <w:tc>
          <w:tcPr>
            <w:tcW w:w="1087" w:type="dxa"/>
            <w:shd w:val="clear" w:color="auto" w:fill="E6E6E5"/>
            <w:vAlign w:val="bottom"/>
          </w:tcPr>
          <w:p w14:paraId="202DBD84" w14:textId="03CD1334" w:rsidR="00520422" w:rsidRPr="00663269" w:rsidRDefault="00520422" w:rsidP="00884506">
            <w:pPr>
              <w:pStyle w:val="Tableheadings"/>
              <w:rPr>
                <w:rFonts w:cs="Arial"/>
              </w:rPr>
            </w:pPr>
            <w:r w:rsidRPr="00663269">
              <w:rPr>
                <w:rFonts w:cs="Arial"/>
              </w:rPr>
              <w:t>9.4.1</w:t>
            </w:r>
          </w:p>
        </w:tc>
        <w:tc>
          <w:tcPr>
            <w:tcW w:w="7347" w:type="dxa"/>
            <w:shd w:val="clear" w:color="auto" w:fill="E6E6E5"/>
            <w:vAlign w:val="center"/>
          </w:tcPr>
          <w:p w14:paraId="15CC3CEF" w14:textId="2C75621B" w:rsidR="00520422" w:rsidRPr="00663269" w:rsidRDefault="00520422" w:rsidP="00884506">
            <w:pPr>
              <w:pStyle w:val="Tableheadings"/>
              <w:rPr>
                <w:rFonts w:cs="Arial"/>
              </w:rPr>
            </w:pPr>
            <w:r w:rsidRPr="00663269">
              <w:rPr>
                <w:rFonts w:cs="Arial"/>
                <w:lang w:val="fr-FR"/>
              </w:rPr>
              <w:t>Paramétrer le temps des sorties de commutation</w:t>
            </w:r>
          </w:p>
        </w:tc>
        <w:tc>
          <w:tcPr>
            <w:tcW w:w="1545" w:type="dxa"/>
            <w:shd w:val="clear" w:color="auto" w:fill="E6E6E5"/>
            <w:vAlign w:val="center"/>
          </w:tcPr>
          <w:p w14:paraId="574A5758" w14:textId="19CA5934" w:rsidR="00520422" w:rsidRPr="00663269" w:rsidRDefault="00520422" w:rsidP="00884506">
            <w:pPr>
              <w:pStyle w:val="Tableheadings"/>
              <w:rPr>
                <w:rFonts w:cs="Arial"/>
                <w:webHidden/>
              </w:rPr>
            </w:pPr>
            <w:r w:rsidRPr="00663269">
              <w:rPr>
                <w:rFonts w:cs="Arial"/>
              </w:rPr>
              <w:t>17</w:t>
            </w:r>
          </w:p>
        </w:tc>
      </w:tr>
      <w:tr w:rsidR="00520422" w:rsidRPr="00663269" w14:paraId="7703697E" w14:textId="77777777" w:rsidTr="00AA1754">
        <w:tc>
          <w:tcPr>
            <w:tcW w:w="1087" w:type="dxa"/>
            <w:shd w:val="clear" w:color="auto" w:fill="E6E6E5"/>
            <w:vAlign w:val="bottom"/>
          </w:tcPr>
          <w:p w14:paraId="24C4540E" w14:textId="0884BB6D" w:rsidR="00520422" w:rsidRPr="00663269" w:rsidRDefault="00520422" w:rsidP="00884506">
            <w:pPr>
              <w:pStyle w:val="Tableheadings"/>
              <w:rPr>
                <w:rFonts w:cs="Arial"/>
              </w:rPr>
            </w:pPr>
            <w:r w:rsidRPr="00663269">
              <w:rPr>
                <w:rFonts w:cs="Arial"/>
              </w:rPr>
              <w:t>9.4.2</w:t>
            </w:r>
          </w:p>
        </w:tc>
        <w:tc>
          <w:tcPr>
            <w:tcW w:w="7347" w:type="dxa"/>
            <w:shd w:val="clear" w:color="auto" w:fill="E6E6E5"/>
            <w:vAlign w:val="center"/>
          </w:tcPr>
          <w:p w14:paraId="1AD9682B" w14:textId="242489A5" w:rsidR="00520422" w:rsidRPr="00663269" w:rsidRDefault="00520422" w:rsidP="00884506">
            <w:pPr>
              <w:pStyle w:val="Tableheadings"/>
              <w:rPr>
                <w:rFonts w:cs="Arial"/>
                <w:lang w:val="de-DE"/>
              </w:rPr>
            </w:pPr>
            <w:r w:rsidRPr="00663269">
              <w:rPr>
                <w:rFonts w:cs="Arial"/>
                <w:lang w:val="fr-FR"/>
              </w:rPr>
              <w:t>Paramétrer logique de sortie pour les sorties de commutation</w:t>
            </w:r>
          </w:p>
        </w:tc>
        <w:tc>
          <w:tcPr>
            <w:tcW w:w="1545" w:type="dxa"/>
            <w:shd w:val="clear" w:color="auto" w:fill="E6E6E5"/>
            <w:vAlign w:val="center"/>
          </w:tcPr>
          <w:p w14:paraId="217DED40" w14:textId="04AAFA3E" w:rsidR="00520422" w:rsidRPr="00663269" w:rsidRDefault="00520422" w:rsidP="00884506">
            <w:pPr>
              <w:pStyle w:val="Tableheadings"/>
              <w:rPr>
                <w:rFonts w:cs="Arial"/>
                <w:webHidden/>
              </w:rPr>
            </w:pPr>
            <w:r w:rsidRPr="00663269">
              <w:rPr>
                <w:rFonts w:cs="Arial"/>
              </w:rPr>
              <w:t>17</w:t>
            </w:r>
          </w:p>
        </w:tc>
      </w:tr>
      <w:tr w:rsidR="00520422" w:rsidRPr="00663269" w14:paraId="581FC100" w14:textId="77777777" w:rsidTr="00AA1754">
        <w:tc>
          <w:tcPr>
            <w:tcW w:w="1087" w:type="dxa"/>
            <w:shd w:val="clear" w:color="auto" w:fill="E6E6E5"/>
            <w:vAlign w:val="bottom"/>
          </w:tcPr>
          <w:p w14:paraId="58F2FE48" w14:textId="22F865DE" w:rsidR="00520422" w:rsidRPr="00663269" w:rsidRDefault="00520422" w:rsidP="00884506">
            <w:pPr>
              <w:pStyle w:val="Tableheadings"/>
              <w:rPr>
                <w:rFonts w:cs="Arial"/>
              </w:rPr>
            </w:pPr>
            <w:r w:rsidRPr="00663269">
              <w:rPr>
                <w:rFonts w:cs="Arial"/>
              </w:rPr>
              <w:t>9.4.3</w:t>
            </w:r>
          </w:p>
        </w:tc>
        <w:tc>
          <w:tcPr>
            <w:tcW w:w="7347" w:type="dxa"/>
            <w:shd w:val="clear" w:color="auto" w:fill="E6E6E5"/>
            <w:vAlign w:val="center"/>
          </w:tcPr>
          <w:p w14:paraId="7D120591" w14:textId="4A09D254" w:rsidR="00520422" w:rsidRPr="00663269" w:rsidRDefault="00520422" w:rsidP="00884506">
            <w:pPr>
              <w:pStyle w:val="Tableheadings"/>
              <w:rPr>
                <w:rFonts w:cs="Arial"/>
              </w:rPr>
            </w:pPr>
            <w:r w:rsidRPr="00663269">
              <w:rPr>
                <w:rFonts w:cs="Arial"/>
                <w:lang w:val="fr-FR"/>
              </w:rPr>
              <w:t>Définir l’amortissement pour le signal de commutation</w:t>
            </w:r>
          </w:p>
        </w:tc>
        <w:tc>
          <w:tcPr>
            <w:tcW w:w="1545" w:type="dxa"/>
            <w:shd w:val="clear" w:color="auto" w:fill="E6E6E5"/>
            <w:vAlign w:val="center"/>
          </w:tcPr>
          <w:p w14:paraId="376C7DB8" w14:textId="4AF4B5E4" w:rsidR="00520422" w:rsidRPr="00663269" w:rsidRDefault="00520422" w:rsidP="00884506">
            <w:pPr>
              <w:pStyle w:val="Tableheadings"/>
              <w:rPr>
                <w:rFonts w:cs="Arial"/>
                <w:webHidden/>
              </w:rPr>
            </w:pPr>
            <w:r w:rsidRPr="00663269">
              <w:rPr>
                <w:rFonts w:cs="Arial"/>
              </w:rPr>
              <w:t>17</w:t>
            </w:r>
          </w:p>
        </w:tc>
      </w:tr>
      <w:tr w:rsidR="00520422" w:rsidRPr="00663269" w14:paraId="5917470F" w14:textId="77777777" w:rsidTr="00AA1754">
        <w:tc>
          <w:tcPr>
            <w:tcW w:w="1087" w:type="dxa"/>
            <w:shd w:val="clear" w:color="auto" w:fill="E6E6E5"/>
            <w:vAlign w:val="bottom"/>
          </w:tcPr>
          <w:p w14:paraId="3142F9BA" w14:textId="02C177E1" w:rsidR="00520422" w:rsidRPr="00663269" w:rsidRDefault="00520422" w:rsidP="00884506">
            <w:pPr>
              <w:pStyle w:val="Tableheadings"/>
              <w:rPr>
                <w:rFonts w:cs="Arial"/>
              </w:rPr>
            </w:pPr>
            <w:r w:rsidRPr="00663269">
              <w:rPr>
                <w:rFonts w:cs="Arial"/>
              </w:rPr>
              <w:t>9.4.4</w:t>
            </w:r>
          </w:p>
        </w:tc>
        <w:tc>
          <w:tcPr>
            <w:tcW w:w="7347" w:type="dxa"/>
            <w:shd w:val="clear" w:color="auto" w:fill="E6E6E5"/>
            <w:vAlign w:val="center"/>
          </w:tcPr>
          <w:p w14:paraId="717329D6" w14:textId="23B29EE5" w:rsidR="00520422" w:rsidRPr="00663269" w:rsidRDefault="00520422" w:rsidP="00884506">
            <w:pPr>
              <w:pStyle w:val="Tableheadings"/>
              <w:rPr>
                <w:rFonts w:cs="Arial"/>
              </w:rPr>
            </w:pPr>
            <w:r w:rsidRPr="00663269">
              <w:rPr>
                <w:rFonts w:cs="Arial"/>
                <w:lang w:val="fr-FR"/>
              </w:rPr>
              <w:t>Lire les valeurs min-/max pour la pression du système</w:t>
            </w:r>
          </w:p>
        </w:tc>
        <w:tc>
          <w:tcPr>
            <w:tcW w:w="1545" w:type="dxa"/>
            <w:shd w:val="clear" w:color="auto" w:fill="E6E6E5"/>
            <w:vAlign w:val="center"/>
          </w:tcPr>
          <w:p w14:paraId="6A18EBB4" w14:textId="3ED666DC" w:rsidR="00520422" w:rsidRPr="00663269" w:rsidRDefault="00520422" w:rsidP="00884506">
            <w:pPr>
              <w:pStyle w:val="Tableheadings"/>
              <w:rPr>
                <w:rFonts w:cs="Arial"/>
                <w:webHidden/>
              </w:rPr>
            </w:pPr>
            <w:r w:rsidRPr="00663269">
              <w:rPr>
                <w:rFonts w:cs="Arial"/>
              </w:rPr>
              <w:t>18</w:t>
            </w:r>
          </w:p>
        </w:tc>
      </w:tr>
      <w:tr w:rsidR="00520422" w:rsidRPr="00663269" w14:paraId="5106CE51" w14:textId="77777777" w:rsidTr="00AA1754">
        <w:tc>
          <w:tcPr>
            <w:tcW w:w="1087" w:type="dxa"/>
            <w:shd w:val="clear" w:color="auto" w:fill="E6E6E5"/>
            <w:vAlign w:val="bottom"/>
          </w:tcPr>
          <w:p w14:paraId="6D0DEF27" w14:textId="02E33D38" w:rsidR="00520422" w:rsidRPr="00663269" w:rsidRDefault="00520422" w:rsidP="00884506">
            <w:pPr>
              <w:pStyle w:val="Tableheadings"/>
              <w:rPr>
                <w:rFonts w:cs="Arial"/>
              </w:rPr>
            </w:pPr>
            <w:r w:rsidRPr="00663269">
              <w:rPr>
                <w:rFonts w:cs="Arial"/>
              </w:rPr>
              <w:t>9.4.5</w:t>
            </w:r>
          </w:p>
        </w:tc>
        <w:tc>
          <w:tcPr>
            <w:tcW w:w="7347" w:type="dxa"/>
            <w:shd w:val="clear" w:color="auto" w:fill="E6E6E5"/>
            <w:vAlign w:val="center"/>
          </w:tcPr>
          <w:p w14:paraId="4A9C89CD" w14:textId="217F3B24" w:rsidR="00520422" w:rsidRPr="00663269" w:rsidRDefault="00520422" w:rsidP="00884506">
            <w:pPr>
              <w:pStyle w:val="Tableheadings"/>
              <w:rPr>
                <w:rFonts w:cs="Arial"/>
              </w:rPr>
            </w:pPr>
            <w:r w:rsidRPr="00663269">
              <w:rPr>
                <w:rFonts w:cs="Arial"/>
                <w:lang w:val="fr-FR"/>
              </w:rPr>
              <w:t>Réinitialiser tous les paramètres au réglage usine</w:t>
            </w:r>
          </w:p>
        </w:tc>
        <w:tc>
          <w:tcPr>
            <w:tcW w:w="1545" w:type="dxa"/>
            <w:shd w:val="clear" w:color="auto" w:fill="E6E6E5"/>
            <w:vAlign w:val="center"/>
          </w:tcPr>
          <w:p w14:paraId="725F6732" w14:textId="3BF3B70B" w:rsidR="00520422" w:rsidRPr="00663269" w:rsidRDefault="00520422" w:rsidP="00884506">
            <w:pPr>
              <w:pStyle w:val="Tableheadings"/>
              <w:rPr>
                <w:rFonts w:cs="Arial"/>
                <w:webHidden/>
              </w:rPr>
            </w:pPr>
            <w:r w:rsidRPr="00663269">
              <w:rPr>
                <w:rFonts w:cs="Arial"/>
              </w:rPr>
              <w:t>18</w:t>
            </w:r>
          </w:p>
        </w:tc>
      </w:tr>
      <w:tr w:rsidR="00520422" w:rsidRPr="00663269" w14:paraId="676692A3" w14:textId="77777777" w:rsidTr="00AA1754">
        <w:tc>
          <w:tcPr>
            <w:tcW w:w="1087" w:type="dxa"/>
            <w:shd w:val="clear" w:color="auto" w:fill="E6E6E5"/>
            <w:vAlign w:val="bottom"/>
          </w:tcPr>
          <w:p w14:paraId="0D25DBA9" w14:textId="1C0EFFF7" w:rsidR="00520422" w:rsidRPr="00663269" w:rsidRDefault="00520422" w:rsidP="00884506">
            <w:pPr>
              <w:pStyle w:val="Tableheadings"/>
              <w:rPr>
                <w:rFonts w:cs="Arial"/>
              </w:rPr>
            </w:pPr>
            <w:r w:rsidRPr="00663269">
              <w:rPr>
                <w:rFonts w:cs="Arial"/>
              </w:rPr>
              <w:t>9.4.6</w:t>
            </w:r>
          </w:p>
        </w:tc>
        <w:tc>
          <w:tcPr>
            <w:tcW w:w="7347" w:type="dxa"/>
            <w:shd w:val="clear" w:color="auto" w:fill="E6E6E5"/>
            <w:vAlign w:val="center"/>
          </w:tcPr>
          <w:p w14:paraId="00689AE5" w14:textId="3C31119C" w:rsidR="00520422" w:rsidRPr="00663269" w:rsidRDefault="00520422" w:rsidP="00884506">
            <w:pPr>
              <w:pStyle w:val="Tableheadings"/>
              <w:rPr>
                <w:rFonts w:cs="Arial"/>
              </w:rPr>
            </w:pPr>
            <w:r w:rsidRPr="00663269">
              <w:rPr>
                <w:rFonts w:cs="Arial"/>
                <w:lang w:val="fr-FR"/>
              </w:rPr>
              <w:t>Paramétrer le changement de couleur de l'affichage</w:t>
            </w:r>
          </w:p>
        </w:tc>
        <w:tc>
          <w:tcPr>
            <w:tcW w:w="1545" w:type="dxa"/>
            <w:shd w:val="clear" w:color="auto" w:fill="E6E6E5"/>
            <w:vAlign w:val="center"/>
          </w:tcPr>
          <w:p w14:paraId="480AF505" w14:textId="302E58E7" w:rsidR="00520422" w:rsidRPr="00663269" w:rsidRDefault="00520422" w:rsidP="00884506">
            <w:pPr>
              <w:pStyle w:val="Tableheadings"/>
              <w:rPr>
                <w:rFonts w:cs="Arial"/>
                <w:webHidden/>
              </w:rPr>
            </w:pPr>
            <w:r w:rsidRPr="00663269">
              <w:rPr>
                <w:rFonts w:cs="Arial"/>
              </w:rPr>
              <w:t>18</w:t>
            </w:r>
          </w:p>
        </w:tc>
      </w:tr>
      <w:tr w:rsidR="00520422" w:rsidRPr="00663269" w14:paraId="70544C4D" w14:textId="77777777" w:rsidTr="00AA1754">
        <w:tc>
          <w:tcPr>
            <w:tcW w:w="1087" w:type="dxa"/>
            <w:shd w:val="clear" w:color="auto" w:fill="E6E6E5"/>
            <w:vAlign w:val="bottom"/>
          </w:tcPr>
          <w:p w14:paraId="65146CED" w14:textId="3B1C8F43" w:rsidR="00520422" w:rsidRPr="00663269" w:rsidRDefault="00520422" w:rsidP="00884506">
            <w:pPr>
              <w:pStyle w:val="Tableheadings"/>
              <w:rPr>
                <w:rFonts w:cs="Arial"/>
              </w:rPr>
            </w:pPr>
            <w:r w:rsidRPr="00663269">
              <w:rPr>
                <w:rFonts w:cs="Arial"/>
              </w:rPr>
              <w:t>9.4.7</w:t>
            </w:r>
          </w:p>
        </w:tc>
        <w:tc>
          <w:tcPr>
            <w:tcW w:w="7347" w:type="dxa"/>
            <w:shd w:val="clear" w:color="auto" w:fill="E6E6E5"/>
            <w:vAlign w:val="center"/>
          </w:tcPr>
          <w:p w14:paraId="5BA3A7A6" w14:textId="74C35E79" w:rsidR="00520422" w:rsidRPr="00663269" w:rsidRDefault="00520422" w:rsidP="00884506">
            <w:pPr>
              <w:pStyle w:val="Tableheadings"/>
              <w:rPr>
                <w:rFonts w:cs="Arial"/>
              </w:rPr>
            </w:pPr>
            <w:r w:rsidRPr="00663269">
              <w:rPr>
                <w:rFonts w:cs="Arial"/>
                <w:lang w:val="fr-FR"/>
              </w:rPr>
              <w:t>Représentation graphique du changement de couleur de l’affichage</w:t>
            </w:r>
          </w:p>
        </w:tc>
        <w:tc>
          <w:tcPr>
            <w:tcW w:w="1545" w:type="dxa"/>
            <w:shd w:val="clear" w:color="auto" w:fill="E6E6E5"/>
            <w:vAlign w:val="center"/>
          </w:tcPr>
          <w:p w14:paraId="30636632" w14:textId="63CD251A" w:rsidR="00520422" w:rsidRPr="00663269" w:rsidRDefault="00520422" w:rsidP="00884506">
            <w:pPr>
              <w:pStyle w:val="Tableheadings"/>
              <w:rPr>
                <w:rFonts w:cs="Arial"/>
                <w:webHidden/>
              </w:rPr>
            </w:pPr>
            <w:r w:rsidRPr="00663269">
              <w:rPr>
                <w:rFonts w:cs="Arial"/>
              </w:rPr>
              <w:t>19</w:t>
            </w:r>
          </w:p>
        </w:tc>
      </w:tr>
      <w:tr w:rsidR="00520422" w:rsidRPr="00663269" w14:paraId="2FAEB6B6" w14:textId="77777777" w:rsidTr="00AA1754">
        <w:tc>
          <w:tcPr>
            <w:tcW w:w="1087" w:type="dxa"/>
            <w:shd w:val="clear" w:color="auto" w:fill="E6E6E5"/>
            <w:vAlign w:val="bottom"/>
          </w:tcPr>
          <w:p w14:paraId="6D001264" w14:textId="5851AD89" w:rsidR="00520422" w:rsidRPr="00663269" w:rsidRDefault="00520422" w:rsidP="00884506">
            <w:pPr>
              <w:pStyle w:val="Tableheadings"/>
              <w:rPr>
                <w:rFonts w:cs="Arial"/>
              </w:rPr>
            </w:pPr>
            <w:r w:rsidRPr="00663269">
              <w:rPr>
                <w:rFonts w:cs="Arial"/>
              </w:rPr>
              <w:t>10.</w:t>
            </w:r>
          </w:p>
        </w:tc>
        <w:tc>
          <w:tcPr>
            <w:tcW w:w="7347" w:type="dxa"/>
            <w:shd w:val="clear" w:color="auto" w:fill="E6E6E5"/>
            <w:vAlign w:val="center"/>
          </w:tcPr>
          <w:p w14:paraId="36CE803D" w14:textId="7B4302A1" w:rsidR="00520422" w:rsidRPr="00663269" w:rsidRDefault="00520422" w:rsidP="00884506">
            <w:pPr>
              <w:pStyle w:val="Tableheadings"/>
              <w:rPr>
                <w:rFonts w:cs="Arial"/>
              </w:rPr>
            </w:pPr>
            <w:r w:rsidRPr="00663269">
              <w:rPr>
                <w:rFonts w:cs="Arial"/>
                <w:lang w:val="fr-FR"/>
              </w:rPr>
              <w:t>Fonctionnement</w:t>
            </w:r>
          </w:p>
        </w:tc>
        <w:tc>
          <w:tcPr>
            <w:tcW w:w="1545" w:type="dxa"/>
            <w:shd w:val="clear" w:color="auto" w:fill="E6E6E5"/>
            <w:vAlign w:val="center"/>
          </w:tcPr>
          <w:p w14:paraId="2B1A6C05" w14:textId="196EAD39" w:rsidR="00520422" w:rsidRPr="00663269" w:rsidRDefault="00520422" w:rsidP="00884506">
            <w:pPr>
              <w:pStyle w:val="Tableheadings"/>
              <w:rPr>
                <w:rFonts w:cs="Arial"/>
                <w:webHidden/>
              </w:rPr>
            </w:pPr>
            <w:r w:rsidRPr="00663269">
              <w:rPr>
                <w:rFonts w:cs="Arial"/>
              </w:rPr>
              <w:t>20</w:t>
            </w:r>
          </w:p>
        </w:tc>
      </w:tr>
      <w:tr w:rsidR="00520422" w:rsidRPr="00663269" w14:paraId="7D8BE175" w14:textId="77777777" w:rsidTr="00AA1754">
        <w:tc>
          <w:tcPr>
            <w:tcW w:w="1087" w:type="dxa"/>
            <w:shd w:val="clear" w:color="auto" w:fill="E6E6E5"/>
            <w:vAlign w:val="bottom"/>
          </w:tcPr>
          <w:p w14:paraId="5CA4351D" w14:textId="594DBB5E" w:rsidR="00520422" w:rsidRPr="00663269" w:rsidRDefault="00520422" w:rsidP="00884506">
            <w:pPr>
              <w:pStyle w:val="Tableheadings"/>
              <w:rPr>
                <w:rFonts w:cs="Arial"/>
              </w:rPr>
            </w:pPr>
            <w:r w:rsidRPr="00663269">
              <w:rPr>
                <w:rFonts w:cs="Arial"/>
              </w:rPr>
              <w:t>10.1</w:t>
            </w:r>
          </w:p>
        </w:tc>
        <w:tc>
          <w:tcPr>
            <w:tcW w:w="7347" w:type="dxa"/>
            <w:shd w:val="clear" w:color="auto" w:fill="E6E6E5"/>
            <w:vAlign w:val="center"/>
          </w:tcPr>
          <w:p w14:paraId="229680F0" w14:textId="6EF9EF3A" w:rsidR="00520422" w:rsidRPr="00663269" w:rsidRDefault="00520422" w:rsidP="00884506">
            <w:pPr>
              <w:pStyle w:val="Tableheadings"/>
              <w:rPr>
                <w:rFonts w:cs="Arial"/>
              </w:rPr>
            </w:pPr>
            <w:r w:rsidRPr="00663269">
              <w:rPr>
                <w:rFonts w:cs="Arial"/>
                <w:lang w:val="fr-FR"/>
              </w:rPr>
              <w:t>Lire définir les paramètres</w:t>
            </w:r>
          </w:p>
        </w:tc>
        <w:tc>
          <w:tcPr>
            <w:tcW w:w="1545" w:type="dxa"/>
            <w:shd w:val="clear" w:color="auto" w:fill="E6E6E5"/>
            <w:vAlign w:val="center"/>
          </w:tcPr>
          <w:p w14:paraId="02DD4425" w14:textId="1AD29E37" w:rsidR="00520422" w:rsidRPr="00663269" w:rsidRDefault="00520422" w:rsidP="00884506">
            <w:pPr>
              <w:pStyle w:val="Tableheadings"/>
              <w:rPr>
                <w:rFonts w:cs="Arial"/>
                <w:webHidden/>
              </w:rPr>
            </w:pPr>
            <w:r w:rsidRPr="00663269">
              <w:rPr>
                <w:rFonts w:cs="Arial"/>
              </w:rPr>
              <w:t>20</w:t>
            </w:r>
          </w:p>
        </w:tc>
      </w:tr>
      <w:tr w:rsidR="00520422" w:rsidRPr="00663269" w14:paraId="7F4204E1" w14:textId="77777777" w:rsidTr="00AA1754">
        <w:tc>
          <w:tcPr>
            <w:tcW w:w="1087" w:type="dxa"/>
            <w:shd w:val="clear" w:color="auto" w:fill="E6E6E5"/>
            <w:vAlign w:val="bottom"/>
          </w:tcPr>
          <w:p w14:paraId="7A55312D" w14:textId="7D81154D" w:rsidR="00520422" w:rsidRPr="00663269" w:rsidRDefault="00520422" w:rsidP="00884506">
            <w:pPr>
              <w:pStyle w:val="Tableheadings"/>
              <w:rPr>
                <w:rFonts w:cs="Arial"/>
              </w:rPr>
            </w:pPr>
            <w:r w:rsidRPr="00663269">
              <w:rPr>
                <w:rFonts w:cs="Arial"/>
              </w:rPr>
              <w:t>10.2</w:t>
            </w:r>
          </w:p>
        </w:tc>
        <w:tc>
          <w:tcPr>
            <w:tcW w:w="7347" w:type="dxa"/>
            <w:shd w:val="clear" w:color="auto" w:fill="E6E6E5"/>
            <w:vAlign w:val="center"/>
          </w:tcPr>
          <w:p w14:paraId="314C7CDE" w14:textId="57476C50" w:rsidR="00520422" w:rsidRPr="00663269" w:rsidRDefault="00520422" w:rsidP="00884506">
            <w:pPr>
              <w:pStyle w:val="Tableheadings"/>
              <w:rPr>
                <w:rFonts w:cs="Arial"/>
                <w:lang w:val="de-DE"/>
              </w:rPr>
            </w:pPr>
            <w:proofErr w:type="spellStart"/>
            <w:r w:rsidRPr="00663269">
              <w:rPr>
                <w:rFonts w:cs="Arial"/>
                <w:lang w:val="fr-FR"/>
              </w:rPr>
              <w:t>Auto-diagnostic</w:t>
            </w:r>
            <w:proofErr w:type="spellEnd"/>
            <w:r w:rsidRPr="00663269">
              <w:rPr>
                <w:rFonts w:cs="Arial"/>
                <w:lang w:val="fr-FR"/>
              </w:rPr>
              <w:t xml:space="preserve"> / indications d'erreurs</w:t>
            </w:r>
          </w:p>
        </w:tc>
        <w:tc>
          <w:tcPr>
            <w:tcW w:w="1545" w:type="dxa"/>
            <w:shd w:val="clear" w:color="auto" w:fill="E6E6E5"/>
            <w:vAlign w:val="center"/>
          </w:tcPr>
          <w:p w14:paraId="5E5F0B51" w14:textId="3022956A" w:rsidR="00520422" w:rsidRPr="00663269" w:rsidRDefault="00520422" w:rsidP="00884506">
            <w:pPr>
              <w:pStyle w:val="Tableheadings"/>
              <w:rPr>
                <w:rFonts w:cs="Arial"/>
                <w:webHidden/>
              </w:rPr>
            </w:pPr>
            <w:r w:rsidRPr="00663269">
              <w:rPr>
                <w:rFonts w:cs="Arial"/>
              </w:rPr>
              <w:t>22</w:t>
            </w:r>
          </w:p>
        </w:tc>
      </w:tr>
    </w:tbl>
    <w:p w14:paraId="3009F024" w14:textId="77777777" w:rsidR="008C25BC" w:rsidRPr="00663269" w:rsidRDefault="008C25BC" w:rsidP="00884506">
      <w:pPr>
        <w:pStyle w:val="Tableheadings"/>
        <w:rPr>
          <w:rFonts w:cs="Arial"/>
          <w:lang w:eastAsia="ja-JP"/>
        </w:rPr>
      </w:pPr>
    </w:p>
    <w:p w14:paraId="5D329802" w14:textId="77777777" w:rsidR="00116439" w:rsidRPr="00663269" w:rsidRDefault="00ED4A71" w:rsidP="00116439">
      <w:pPr>
        <w:pStyle w:val="berschrift1"/>
        <w:rPr>
          <w:rFonts w:cs="Arial"/>
          <w:lang w:val="de-DE"/>
        </w:rPr>
      </w:pPr>
      <w:r w:rsidRPr="00663269">
        <w:rPr>
          <w:rFonts w:cs="Arial"/>
          <w:lang w:val="de-DE"/>
        </w:rPr>
        <w:br w:type="page"/>
      </w:r>
      <w:r w:rsidR="00116439" w:rsidRPr="00663269">
        <w:rPr>
          <w:rFonts w:cs="Arial"/>
          <w:lang w:val="fr"/>
        </w:rPr>
        <w:lastRenderedPageBreak/>
        <w:t xml:space="preserve">1. </w:t>
      </w:r>
      <w:r w:rsidR="00116439" w:rsidRPr="00663269">
        <w:rPr>
          <w:rFonts w:cs="Arial"/>
          <w:lang w:val="fr"/>
        </w:rPr>
        <w:tab/>
        <w:t>Note préliminaire</w:t>
      </w:r>
    </w:p>
    <w:p w14:paraId="78FE611C" w14:textId="77777777" w:rsidR="00116439" w:rsidRPr="00682267" w:rsidRDefault="00116439" w:rsidP="00116439">
      <w:pPr>
        <w:pStyle w:val="berschrift2"/>
        <w:rPr>
          <w:rFonts w:cs="Arial"/>
          <w:lang w:val="en-US"/>
        </w:rPr>
      </w:pPr>
      <w:r w:rsidRPr="00663269">
        <w:rPr>
          <w:rFonts w:cs="Arial"/>
          <w:lang w:val="fr"/>
        </w:rPr>
        <w:t>1.1 Symboles utilisés</w:t>
      </w:r>
    </w:p>
    <w:p w14:paraId="51E06DF3" w14:textId="77777777" w:rsidR="00116439" w:rsidRPr="00682267" w:rsidRDefault="00116439" w:rsidP="00116439">
      <w:pPr>
        <w:rPr>
          <w:rFonts w:cs="Arial"/>
          <w:color w:val="575757"/>
          <w:sz w:val="22"/>
          <w:szCs w:val="22"/>
          <w:lang w:val="en-US" w:eastAsia="ja-JP"/>
        </w:rPr>
      </w:pPr>
      <w:r w:rsidRPr="00663269">
        <w:rPr>
          <w:rFonts w:cs="Arial"/>
          <w:color w:val="575757"/>
          <w:sz w:val="22"/>
          <w:szCs w:val="22"/>
          <w:lang w:val="fr" w:eastAsia="ja-JP"/>
        </w:rPr>
        <w:t>►</w:t>
      </w:r>
      <w:r w:rsidRPr="00663269">
        <w:rPr>
          <w:rFonts w:cs="Arial"/>
          <w:color w:val="575757"/>
          <w:sz w:val="22"/>
          <w:szCs w:val="22"/>
          <w:lang w:val="fr" w:eastAsia="ja-JP"/>
        </w:rPr>
        <w:tab/>
        <w:t>Instructions</w:t>
      </w:r>
    </w:p>
    <w:p w14:paraId="29E6EA01" w14:textId="77777777" w:rsidR="00116439" w:rsidRPr="00682267" w:rsidRDefault="00116439" w:rsidP="00116439">
      <w:pPr>
        <w:rPr>
          <w:rFonts w:cs="Arial"/>
          <w:color w:val="575757"/>
          <w:sz w:val="22"/>
          <w:szCs w:val="22"/>
          <w:lang w:val="en-US" w:eastAsia="ja-JP"/>
        </w:rPr>
      </w:pPr>
      <w:r w:rsidRPr="00663269">
        <w:rPr>
          <w:rFonts w:cs="Arial"/>
          <w:color w:val="575757"/>
          <w:sz w:val="22"/>
          <w:szCs w:val="22"/>
          <w:lang w:val="fr" w:eastAsia="ja-JP"/>
        </w:rPr>
        <w:t>&gt;</w:t>
      </w:r>
      <w:r w:rsidRPr="00663269">
        <w:rPr>
          <w:rFonts w:cs="Arial"/>
          <w:color w:val="575757"/>
          <w:sz w:val="22"/>
          <w:szCs w:val="22"/>
          <w:lang w:val="fr" w:eastAsia="ja-JP"/>
        </w:rPr>
        <w:tab/>
        <w:t>Réaction, résultat</w:t>
      </w:r>
    </w:p>
    <w:p w14:paraId="1AAC0354"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w:t>
      </w:r>
      <w:r w:rsidRPr="00663269">
        <w:rPr>
          <w:rFonts w:cs="Arial"/>
          <w:color w:val="575757"/>
          <w:sz w:val="22"/>
          <w:szCs w:val="22"/>
          <w:lang w:val="fr" w:eastAsia="ja-JP"/>
        </w:rPr>
        <w:tab/>
        <w:t>Désignation de clés, boutons ou indications</w:t>
      </w:r>
    </w:p>
    <w:p w14:paraId="5408749F"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w:t>
      </w:r>
      <w:r w:rsidRPr="00663269">
        <w:rPr>
          <w:rFonts w:cs="Arial"/>
          <w:color w:val="575757"/>
          <w:sz w:val="22"/>
          <w:szCs w:val="22"/>
          <w:lang w:val="fr" w:eastAsia="ja-JP"/>
        </w:rPr>
        <w:tab/>
        <w:t>Renvoi</w:t>
      </w:r>
    </w:p>
    <w:p w14:paraId="636EE00F" w14:textId="5693E013" w:rsidR="00116439" w:rsidRPr="00663269" w:rsidRDefault="00116439" w:rsidP="00116439">
      <w:pPr>
        <w:rPr>
          <w:rFonts w:cs="Arial"/>
          <w:color w:val="575757"/>
          <w:sz w:val="22"/>
          <w:szCs w:val="22"/>
          <w:lang w:val="en-US" w:eastAsia="ja-JP"/>
        </w:rPr>
      </w:pPr>
      <w:r w:rsidRPr="00663269">
        <w:rPr>
          <w:rFonts w:cs="Arial"/>
          <w:noProof/>
          <w:color w:val="575757"/>
          <w:sz w:val="22"/>
          <w:szCs w:val="22"/>
          <w:lang w:val="es-ES" w:eastAsia="ja-JP"/>
        </w:rPr>
        <mc:AlternateContent>
          <mc:Choice Requires="wpg">
            <w:drawing>
              <wp:anchor distT="0" distB="0" distL="114300" distR="114300" simplePos="0" relativeHeight="251692544" behindDoc="0" locked="0" layoutInCell="1" allowOverlap="1" wp14:anchorId="0092AFC7" wp14:editId="53E6C156">
                <wp:simplePos x="0" y="0"/>
                <wp:positionH relativeFrom="column">
                  <wp:posOffset>26035</wp:posOffset>
                </wp:positionH>
                <wp:positionV relativeFrom="paragraph">
                  <wp:posOffset>31115</wp:posOffset>
                </wp:positionV>
                <wp:extent cx="204470" cy="582930"/>
                <wp:effectExtent l="21590" t="19685" r="21590" b="26035"/>
                <wp:wrapSquare wrapText="bothSides"/>
                <wp:docPr id="80078" name="Gruppieren 80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582930"/>
                          <a:chOff x="0" y="0"/>
                          <a:chExt cx="378003" cy="955225"/>
                        </a:xfrm>
                      </wpg:grpSpPr>
                      <wps:wsp>
                        <wps:cNvPr id="80079" name="Shape 440"/>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0" name="Shape 441"/>
                        <wps:cNvSpPr>
                          <a:spLocks/>
                        </wps:cNvSpPr>
                        <wps:spPr bwMode="auto">
                          <a:xfrm>
                            <a:off x="155237" y="253870"/>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81" name="Shape 442"/>
                        <wps:cNvSpPr>
                          <a:spLocks/>
                        </wps:cNvSpPr>
                        <wps:spPr bwMode="auto">
                          <a:xfrm>
                            <a:off x="151072"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82" name="Shape 446"/>
                        <wps:cNvSpPr>
                          <a:spLocks/>
                        </wps:cNvSpPr>
                        <wps:spPr bwMode="auto">
                          <a:xfrm>
                            <a:off x="0" y="577222"/>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3" name="Shape 447"/>
                        <wps:cNvSpPr>
                          <a:spLocks/>
                        </wps:cNvSpPr>
                        <wps:spPr bwMode="auto">
                          <a:xfrm>
                            <a:off x="151338" y="639445"/>
                            <a:ext cx="68250" cy="62052"/>
                          </a:xfrm>
                          <a:custGeom>
                            <a:avLst/>
                            <a:gdLst>
                              <a:gd name="T0" fmla="*/ 0 w 68250"/>
                              <a:gd name="T1" fmla="*/ 0 h 62052"/>
                              <a:gd name="T2" fmla="*/ 68250 w 68250"/>
                              <a:gd name="T3" fmla="*/ 62052 h 62052"/>
                            </a:gdLst>
                            <a:ahLst/>
                            <a:cxnLst/>
                            <a:rect l="T0" t="T1" r="T2" b="T3"/>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4" name="Shape 448"/>
                        <wps:cNvSpPr>
                          <a:spLocks/>
                        </wps:cNvSpPr>
                        <wps:spPr bwMode="auto">
                          <a:xfrm>
                            <a:off x="132034" y="722884"/>
                            <a:ext cx="111862" cy="160629"/>
                          </a:xfrm>
                          <a:custGeom>
                            <a:avLst/>
                            <a:gdLst>
                              <a:gd name="T0" fmla="*/ 87554 w 111862"/>
                              <a:gd name="T1" fmla="*/ 0 h 160629"/>
                              <a:gd name="T2" fmla="*/ 63983 w 111862"/>
                              <a:gd name="T3" fmla="*/ 0 h 160629"/>
                              <a:gd name="T4" fmla="*/ 356 w 111862"/>
                              <a:gd name="T5" fmla="*/ 8306 h 160629"/>
                              <a:gd name="T6" fmla="*/ 356 w 111862"/>
                              <a:gd name="T7" fmla="*/ 34544 h 160629"/>
                              <a:gd name="T8" fmla="*/ 2870 w 111862"/>
                              <a:gd name="T9" fmla="*/ 34544 h 160629"/>
                              <a:gd name="T10" fmla="*/ 25044 w 111862"/>
                              <a:gd name="T11" fmla="*/ 42621 h 160629"/>
                              <a:gd name="T12" fmla="*/ 27889 w 111862"/>
                              <a:gd name="T13" fmla="*/ 64643 h 160629"/>
                              <a:gd name="T14" fmla="*/ 27889 w 111862"/>
                              <a:gd name="T15" fmla="*/ 104318 h 160629"/>
                              <a:gd name="T16" fmla="*/ 26949 w 111862"/>
                              <a:gd name="T17" fmla="*/ 121158 h 160629"/>
                              <a:gd name="T18" fmla="*/ 19787 w 111862"/>
                              <a:gd name="T19" fmla="*/ 130404 h 160629"/>
                              <a:gd name="T20" fmla="*/ 0 w 111862"/>
                              <a:gd name="T21" fmla="*/ 134417 h 160629"/>
                              <a:gd name="T22" fmla="*/ 0 w 111862"/>
                              <a:gd name="T23" fmla="*/ 160629 h 160629"/>
                              <a:gd name="T24" fmla="*/ 111862 w 111862"/>
                              <a:gd name="T25" fmla="*/ 160629 h 160629"/>
                              <a:gd name="T26" fmla="*/ 111862 w 111862"/>
                              <a:gd name="T27" fmla="*/ 134417 h 160629"/>
                              <a:gd name="T28" fmla="*/ 90195 w 111862"/>
                              <a:gd name="T29" fmla="*/ 126111 h 160629"/>
                              <a:gd name="T30" fmla="*/ 87554 w 111862"/>
                              <a:gd name="T31" fmla="*/ 104318 h 160629"/>
                              <a:gd name="T32" fmla="*/ 87554 w 111862"/>
                              <a:gd name="T33" fmla="*/ 0 h 160629"/>
                              <a:gd name="T34" fmla="*/ 0 w 111862"/>
                              <a:gd name="T35" fmla="*/ 0 h 160629"/>
                              <a:gd name="T36" fmla="*/ 111862 w 111862"/>
                              <a:gd name="T37" fmla="*/ 160629 h 160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29">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3"/>
                                  <a:pt x="23749" y="128397"/>
                                  <a:pt x="19787" y="130404"/>
                                </a:cubicBezTo>
                                <a:cubicBezTo>
                                  <a:pt x="15850" y="132410"/>
                                  <a:pt x="9246" y="133756"/>
                                  <a:pt x="0" y="134417"/>
                                </a:cubicBezTo>
                                <a:lnTo>
                                  <a:pt x="0" y="160629"/>
                                </a:lnTo>
                                <a:lnTo>
                                  <a:pt x="111862" y="160629"/>
                                </a:lnTo>
                                <a:lnTo>
                                  <a:pt x="111862" y="134417"/>
                                </a:lnTo>
                                <a:cubicBezTo>
                                  <a:pt x="99746" y="133198"/>
                                  <a:pt x="92532" y="130429"/>
                                  <a:pt x="90195" y="126111"/>
                                </a:cubicBezTo>
                                <a:cubicBezTo>
                                  <a:pt x="87859" y="121767"/>
                                  <a:pt x="86970" y="114503"/>
                                  <a:pt x="87554" y="104318"/>
                                </a:cubicBezTo>
                                <a:lnTo>
                                  <a:pt x="87554" y="0"/>
                                </a:lnTo>
                                <a:close/>
                              </a:path>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38188" id="Gruppieren 80078" o:spid="_x0000_s1026" style="position:absolute;margin-left:2.05pt;margin-top:2.45pt;width:16.1pt;height:45.9pt;z-index:251692544" coordsize="3780,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">
                <v:shape id="Shape 440" o:spid="_x0000_s1027" style="position:absolute;width:3780;height:3780;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v:shape>
                <v:shape id="Shape 441" o:spid="_x0000_s1028" style="position:absolute;left:1552;top:2538;width:693;height:6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" fillcolor="#181717" stroked="f" strokeweight="0">
                  <v:stroke miterlimit="1" joinstyle="miter"/>
                  <v:path arrowok="t" textboxrect="@1,@1,@1,@1"/>
                </v:shape>
                <v:shape id="Shape 442" o:spid="_x0000_s1029" style="position:absolute;left:1510;top:534;width:762;height:1825;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v:shape>
                <v:shape id="Shape 446" o:spid="_x0000_s1030" style="position:absolute;top:5772;width:3780;height:3780;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v:shape>
                <v:shape id="Shape 447" o:spid="_x0000_s1031" style="position:absolute;left:1513;top:6394;width:682;height:6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" filled="f" strokecolor="#181717" strokeweight=".40006mm">
                  <v:stroke miterlimit="1" joinstyle="miter"/>
                  <v:path arrowok="t" textboxrect="@1,@1,@1,@1"/>
                </v:shape>
                <v:shape id="Shape 448" o:spid="_x0000_s1032" style="position:absolute;left:1320;top:7228;width:1118;height:1607;visibility:visible;mso-wrap-style:square;v-text-anchor:top" coordsize="111862,1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" path="m87554,l63983,,356,8306r,26238l2870,34544v12294,1041,19685,3759,22174,8077c27508,46965,28448,54305,27889,64643r,39675c28067,111430,27762,117018,26949,121158v-812,4165,-3200,7239,-7162,9246c15850,132410,9246,133756,,134417r,26212l111862,160629r,-26212c99746,133198,92532,130429,90195,126111v-2336,-4344,-3225,-11608,-2641,-21793l87554,xe" filled="f" strokecolor="#181717" strokeweight=".40006mm">
                  <v:stroke miterlimit="1" joinstyle="miter"/>
                  <v:path arrowok="t" o:connecttype="custom" o:connectlocs="87554,0;63983,0;356,8306;356,34544;2870,34544;25044,42621;27889,64643;27889,104318;26949,121158;19787,130404;0,134417;0,160629;111862,160629;111862,134417;90195,126111;87554,104318;87554,0" o:connectangles="0,0,0,0,0,0,0,0,0,0,0,0,0,0,0,0,0" textboxrect="0,0,111862,160629"/>
                </v:shape>
                <w10:wrap type="square"/>
              </v:group>
            </w:pict>
          </mc:Fallback>
        </mc:AlternateContent>
      </w:r>
      <w:r w:rsidRPr="00663269">
        <w:rPr>
          <w:rFonts w:cs="Arial"/>
          <w:color w:val="575757"/>
          <w:sz w:val="22"/>
          <w:szCs w:val="22"/>
          <w:lang w:val="fr" w:eastAsia="ja-JP"/>
        </w:rPr>
        <w:t xml:space="preserve">  Note importante, la non-conformité peut entraîner un dysfonctionnement ou une interférence.</w:t>
      </w:r>
    </w:p>
    <w:p w14:paraId="2F9699A9" w14:textId="77777777" w:rsidR="00116439" w:rsidRPr="00663269" w:rsidRDefault="00116439" w:rsidP="00116439">
      <w:pPr>
        <w:rPr>
          <w:rFonts w:cs="Arial"/>
          <w:color w:val="575757"/>
          <w:sz w:val="22"/>
          <w:szCs w:val="22"/>
          <w:lang w:val="en-US" w:eastAsia="ja-JP"/>
        </w:rPr>
      </w:pPr>
    </w:p>
    <w:p w14:paraId="3F91A5B0"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 xml:space="preserve">  Informations </w:t>
      </w:r>
    </w:p>
    <w:p w14:paraId="518E1ABE" w14:textId="77777777" w:rsidR="00116439" w:rsidRPr="00663269" w:rsidRDefault="00116439" w:rsidP="00116439">
      <w:pPr>
        <w:rPr>
          <w:rFonts w:cs="Arial"/>
          <w:color w:val="575757"/>
          <w:sz w:val="22"/>
          <w:szCs w:val="22"/>
          <w:lang w:eastAsia="ja-JP"/>
        </w:rPr>
      </w:pPr>
      <w:r w:rsidRPr="00663269">
        <w:rPr>
          <w:rFonts w:cs="Arial"/>
          <w:color w:val="575757"/>
          <w:sz w:val="22"/>
          <w:szCs w:val="22"/>
          <w:lang w:val="fr" w:eastAsia="ja-JP"/>
        </w:rPr>
        <w:t xml:space="preserve">  Note supplémentaire</w:t>
      </w:r>
    </w:p>
    <w:p w14:paraId="53A4C1A4" w14:textId="77777777" w:rsidR="00116439" w:rsidRPr="00663269" w:rsidRDefault="00116439" w:rsidP="00116439">
      <w:pPr>
        <w:rPr>
          <w:rFonts w:cs="Arial"/>
          <w:color w:val="575757"/>
          <w:sz w:val="22"/>
          <w:szCs w:val="22"/>
          <w:lang w:eastAsia="ja-JP"/>
        </w:rPr>
      </w:pPr>
    </w:p>
    <w:p w14:paraId="72A58984" w14:textId="77777777" w:rsidR="00116439" w:rsidRPr="00663269" w:rsidRDefault="00116439" w:rsidP="00116439">
      <w:pPr>
        <w:rPr>
          <w:rFonts w:cs="Arial"/>
          <w:color w:val="575757"/>
          <w:sz w:val="22"/>
          <w:szCs w:val="22"/>
          <w:lang w:eastAsia="ja-JP"/>
        </w:rPr>
      </w:pPr>
    </w:p>
    <w:p w14:paraId="53997E18" w14:textId="77777777" w:rsidR="00116439" w:rsidRPr="00663269" w:rsidRDefault="00116439" w:rsidP="00116439">
      <w:pPr>
        <w:pStyle w:val="berschrift1"/>
        <w:rPr>
          <w:rFonts w:cs="Arial"/>
          <w:b w:val="0"/>
          <w:color w:val="575757"/>
          <w:sz w:val="22"/>
          <w:szCs w:val="22"/>
          <w:lang w:eastAsia="ja-JP"/>
        </w:rPr>
      </w:pPr>
      <w:r w:rsidRPr="00663269">
        <w:rPr>
          <w:rFonts w:cs="Arial"/>
        </w:rPr>
        <w:t xml:space="preserve">2. Instructions de </w:t>
      </w:r>
      <w:proofErr w:type="spellStart"/>
      <w:r w:rsidRPr="00663269">
        <w:rPr>
          <w:rFonts w:cs="Arial"/>
        </w:rPr>
        <w:t>sécurité</w:t>
      </w:r>
      <w:proofErr w:type="spellEnd"/>
      <w:r w:rsidRPr="00663269">
        <w:rPr>
          <w:rFonts w:cs="Arial"/>
        </w:rPr>
        <w:br/>
      </w:r>
    </w:p>
    <w:p w14:paraId="42874359" w14:textId="77777777" w:rsidR="00116439" w:rsidRPr="00663269" w:rsidRDefault="00116439" w:rsidP="00116439">
      <w:pPr>
        <w:pStyle w:val="Bullets"/>
        <w:rPr>
          <w:rFonts w:cs="Arial"/>
          <w:lang w:val="en-US"/>
        </w:rPr>
      </w:pPr>
      <w:proofErr w:type="spellStart"/>
      <w:r w:rsidRPr="00663269">
        <w:rPr>
          <w:rFonts w:cs="Arial"/>
          <w:lang w:val="en-US"/>
        </w:rPr>
        <w:t>Veuillez</w:t>
      </w:r>
      <w:proofErr w:type="spellEnd"/>
      <w:r w:rsidRPr="00663269">
        <w:rPr>
          <w:rFonts w:cs="Arial"/>
          <w:lang w:val="en-US"/>
        </w:rPr>
        <w:t xml:space="preserve"> lire </w:t>
      </w:r>
      <w:proofErr w:type="spellStart"/>
      <w:r w:rsidRPr="00663269">
        <w:rPr>
          <w:rFonts w:cs="Arial"/>
          <w:lang w:val="en-US"/>
        </w:rPr>
        <w:t>ce</w:t>
      </w:r>
      <w:proofErr w:type="spellEnd"/>
      <w:r w:rsidRPr="00663269">
        <w:rPr>
          <w:rFonts w:cs="Arial"/>
          <w:lang w:val="en-US"/>
        </w:rPr>
        <w:t xml:space="preserve"> document </w:t>
      </w:r>
      <w:proofErr w:type="spellStart"/>
      <w:r w:rsidRPr="00663269">
        <w:rPr>
          <w:rFonts w:cs="Arial"/>
          <w:lang w:val="en-US"/>
        </w:rPr>
        <w:t>avant</w:t>
      </w:r>
      <w:proofErr w:type="spellEnd"/>
      <w:r w:rsidRPr="00663269">
        <w:rPr>
          <w:rFonts w:cs="Arial"/>
          <w:lang w:val="en-US"/>
        </w:rPr>
        <w:t xml:space="preserve"> la mise </w:t>
      </w:r>
      <w:proofErr w:type="spellStart"/>
      <w:r w:rsidRPr="00663269">
        <w:rPr>
          <w:rFonts w:cs="Arial"/>
          <w:lang w:val="en-US"/>
        </w:rPr>
        <w:t>en</w:t>
      </w:r>
      <w:proofErr w:type="spellEnd"/>
      <w:r w:rsidRPr="00663269">
        <w:rPr>
          <w:rFonts w:cs="Arial"/>
          <w:lang w:val="en-US"/>
        </w:rPr>
        <w:t xml:space="preserve"> place de </w:t>
      </w:r>
      <w:proofErr w:type="spellStart"/>
      <w:r w:rsidRPr="00663269">
        <w:rPr>
          <w:rFonts w:cs="Arial"/>
          <w:lang w:val="en-US"/>
        </w:rPr>
        <w:t>l’unité</w:t>
      </w:r>
      <w:proofErr w:type="spellEnd"/>
      <w:r w:rsidRPr="00663269">
        <w:rPr>
          <w:rFonts w:cs="Arial"/>
          <w:lang w:val="en-US"/>
        </w:rPr>
        <w:t xml:space="preserve">. </w:t>
      </w:r>
      <w:proofErr w:type="spellStart"/>
      <w:r w:rsidRPr="00663269">
        <w:rPr>
          <w:rFonts w:cs="Arial"/>
          <w:lang w:val="en-US"/>
        </w:rPr>
        <w:t>Assurez-vous</w:t>
      </w:r>
      <w:proofErr w:type="spellEnd"/>
      <w:r w:rsidRPr="00663269">
        <w:rPr>
          <w:rFonts w:cs="Arial"/>
          <w:lang w:val="en-US"/>
        </w:rPr>
        <w:t xml:space="preserve"> que le </w:t>
      </w:r>
      <w:proofErr w:type="spellStart"/>
      <w:r w:rsidRPr="00663269">
        <w:rPr>
          <w:rFonts w:cs="Arial"/>
          <w:lang w:val="en-US"/>
        </w:rPr>
        <w:t>produit</w:t>
      </w:r>
      <w:proofErr w:type="spellEnd"/>
      <w:r w:rsidRPr="00663269">
        <w:rPr>
          <w:rFonts w:cs="Arial"/>
          <w:lang w:val="en-US"/>
        </w:rPr>
        <w:t xml:space="preserve"> </w:t>
      </w:r>
      <w:proofErr w:type="spellStart"/>
      <w:r w:rsidRPr="00663269">
        <w:rPr>
          <w:rFonts w:cs="Arial"/>
          <w:lang w:val="en-US"/>
        </w:rPr>
        <w:t>est</w:t>
      </w:r>
      <w:proofErr w:type="spellEnd"/>
      <w:r w:rsidRPr="00663269">
        <w:rPr>
          <w:rFonts w:cs="Arial"/>
          <w:lang w:val="en-US"/>
        </w:rPr>
        <w:t xml:space="preserve"> </w:t>
      </w:r>
      <w:proofErr w:type="spellStart"/>
      <w:r w:rsidRPr="00663269">
        <w:rPr>
          <w:rFonts w:cs="Arial"/>
          <w:lang w:val="en-US"/>
        </w:rPr>
        <w:t>adapté</w:t>
      </w:r>
      <w:proofErr w:type="spellEnd"/>
      <w:r w:rsidRPr="00663269">
        <w:rPr>
          <w:rFonts w:cs="Arial"/>
          <w:lang w:val="en-US"/>
        </w:rPr>
        <w:t xml:space="preserve"> à </w:t>
      </w:r>
      <w:proofErr w:type="spellStart"/>
      <w:r w:rsidRPr="00663269">
        <w:rPr>
          <w:rFonts w:cs="Arial"/>
          <w:lang w:val="en-US"/>
        </w:rPr>
        <w:t>votre</w:t>
      </w:r>
      <w:proofErr w:type="spellEnd"/>
      <w:r w:rsidRPr="00663269">
        <w:rPr>
          <w:rFonts w:cs="Arial"/>
          <w:lang w:val="en-US"/>
        </w:rPr>
        <w:t xml:space="preserve"> application sans </w:t>
      </w:r>
      <w:proofErr w:type="spellStart"/>
      <w:r w:rsidRPr="00663269">
        <w:rPr>
          <w:rFonts w:cs="Arial"/>
          <w:lang w:val="en-US"/>
        </w:rPr>
        <w:t>aucune</w:t>
      </w:r>
      <w:proofErr w:type="spellEnd"/>
      <w:r w:rsidRPr="00663269">
        <w:rPr>
          <w:rFonts w:cs="Arial"/>
          <w:lang w:val="en-US"/>
        </w:rPr>
        <w:t xml:space="preserve"> restriction. </w:t>
      </w:r>
    </w:p>
    <w:p w14:paraId="5A2F84FF" w14:textId="77777777" w:rsidR="00116439" w:rsidRPr="00663269" w:rsidRDefault="00116439" w:rsidP="00116439">
      <w:pPr>
        <w:pStyle w:val="Bullets"/>
        <w:rPr>
          <w:rFonts w:cs="Arial"/>
          <w:lang w:val="en-US"/>
        </w:rPr>
      </w:pPr>
      <w:r w:rsidRPr="00663269">
        <w:rPr>
          <w:rFonts w:cs="Arial"/>
          <w:lang w:val="en-US"/>
        </w:rPr>
        <w:t xml:space="preserve">Si les instructions </w:t>
      </w:r>
      <w:proofErr w:type="spellStart"/>
      <w:r w:rsidRPr="00663269">
        <w:rPr>
          <w:rFonts w:cs="Arial"/>
          <w:lang w:val="en-US"/>
        </w:rPr>
        <w:t>d’exploitation</w:t>
      </w:r>
      <w:proofErr w:type="spellEnd"/>
      <w:r w:rsidRPr="00663269">
        <w:rPr>
          <w:rFonts w:cs="Arial"/>
          <w:lang w:val="en-US"/>
        </w:rPr>
        <w:t xml:space="preserve"> </w:t>
      </w:r>
      <w:proofErr w:type="spellStart"/>
      <w:r w:rsidRPr="00663269">
        <w:rPr>
          <w:rFonts w:cs="Arial"/>
          <w:lang w:val="en-US"/>
        </w:rPr>
        <w:t>ou</w:t>
      </w:r>
      <w:proofErr w:type="spellEnd"/>
      <w:r w:rsidRPr="00663269">
        <w:rPr>
          <w:rFonts w:cs="Arial"/>
          <w:lang w:val="en-US"/>
        </w:rPr>
        <w:t xml:space="preserve"> les </w:t>
      </w:r>
      <w:proofErr w:type="spellStart"/>
      <w:r w:rsidRPr="00663269">
        <w:rPr>
          <w:rFonts w:cs="Arial"/>
          <w:lang w:val="en-US"/>
        </w:rPr>
        <w:t>données</w:t>
      </w:r>
      <w:proofErr w:type="spellEnd"/>
      <w:r w:rsidRPr="00663269">
        <w:rPr>
          <w:rFonts w:cs="Arial"/>
          <w:lang w:val="en-US"/>
        </w:rPr>
        <w:t xml:space="preserve"> techniques ne </w:t>
      </w:r>
      <w:proofErr w:type="spellStart"/>
      <w:r w:rsidRPr="00663269">
        <w:rPr>
          <w:rFonts w:cs="Arial"/>
          <w:lang w:val="en-US"/>
        </w:rPr>
        <w:t>sont</w:t>
      </w:r>
      <w:proofErr w:type="spellEnd"/>
      <w:r w:rsidRPr="00663269">
        <w:rPr>
          <w:rFonts w:cs="Arial"/>
          <w:lang w:val="en-US"/>
        </w:rPr>
        <w:t xml:space="preserve"> pas </w:t>
      </w:r>
      <w:proofErr w:type="spellStart"/>
      <w:r w:rsidRPr="00663269">
        <w:rPr>
          <w:rFonts w:cs="Arial"/>
          <w:lang w:val="en-US"/>
        </w:rPr>
        <w:t>respectées</w:t>
      </w:r>
      <w:proofErr w:type="spellEnd"/>
      <w:r w:rsidRPr="00663269">
        <w:rPr>
          <w:rFonts w:cs="Arial"/>
          <w:lang w:val="en-US"/>
        </w:rPr>
        <w:t xml:space="preserve">, des </w:t>
      </w:r>
      <w:proofErr w:type="spellStart"/>
      <w:r w:rsidRPr="00663269">
        <w:rPr>
          <w:rFonts w:cs="Arial"/>
          <w:lang w:val="en-US"/>
        </w:rPr>
        <w:t>blessures</w:t>
      </w:r>
      <w:proofErr w:type="spellEnd"/>
      <w:r w:rsidRPr="00663269">
        <w:rPr>
          <w:rFonts w:cs="Arial"/>
          <w:lang w:val="en-US"/>
        </w:rPr>
        <w:t xml:space="preserve"> </w:t>
      </w:r>
      <w:proofErr w:type="spellStart"/>
      <w:r w:rsidRPr="00663269">
        <w:rPr>
          <w:rFonts w:cs="Arial"/>
          <w:lang w:val="en-US"/>
        </w:rPr>
        <w:t>corporelles</w:t>
      </w:r>
      <w:proofErr w:type="spellEnd"/>
      <w:r w:rsidRPr="00663269">
        <w:rPr>
          <w:rFonts w:cs="Arial"/>
          <w:lang w:val="en-US"/>
        </w:rPr>
        <w:t xml:space="preserve"> et/</w:t>
      </w:r>
      <w:proofErr w:type="spellStart"/>
      <w:r w:rsidRPr="00663269">
        <w:rPr>
          <w:rFonts w:cs="Arial"/>
          <w:lang w:val="en-US"/>
        </w:rPr>
        <w:t>ou</w:t>
      </w:r>
      <w:proofErr w:type="spellEnd"/>
      <w:r w:rsidRPr="00663269">
        <w:rPr>
          <w:rFonts w:cs="Arial"/>
          <w:lang w:val="en-US"/>
        </w:rPr>
        <w:t xml:space="preserve"> des </w:t>
      </w:r>
      <w:proofErr w:type="spellStart"/>
      <w:r w:rsidRPr="00663269">
        <w:rPr>
          <w:rFonts w:cs="Arial"/>
          <w:lang w:val="en-US"/>
        </w:rPr>
        <w:t>dommages</w:t>
      </w:r>
      <w:proofErr w:type="spellEnd"/>
      <w:r w:rsidRPr="00663269">
        <w:rPr>
          <w:rFonts w:cs="Arial"/>
          <w:lang w:val="en-US"/>
        </w:rPr>
        <w:t xml:space="preserve"> </w:t>
      </w:r>
      <w:proofErr w:type="spellStart"/>
      <w:r w:rsidRPr="00663269">
        <w:rPr>
          <w:rFonts w:cs="Arial"/>
          <w:lang w:val="en-US"/>
        </w:rPr>
        <w:t>matériels</w:t>
      </w:r>
      <w:proofErr w:type="spellEnd"/>
      <w:r w:rsidRPr="00663269">
        <w:rPr>
          <w:rFonts w:cs="Arial"/>
          <w:lang w:val="en-US"/>
        </w:rPr>
        <w:t xml:space="preserve"> </w:t>
      </w:r>
      <w:proofErr w:type="spellStart"/>
      <w:r w:rsidRPr="00663269">
        <w:rPr>
          <w:rFonts w:cs="Arial"/>
          <w:lang w:val="en-US"/>
        </w:rPr>
        <w:t>peuvent</w:t>
      </w:r>
      <w:proofErr w:type="spellEnd"/>
      <w:r w:rsidRPr="00663269">
        <w:rPr>
          <w:rFonts w:cs="Arial"/>
          <w:lang w:val="en-US"/>
        </w:rPr>
        <w:t xml:space="preserve"> se </w:t>
      </w:r>
      <w:proofErr w:type="spellStart"/>
      <w:r w:rsidRPr="00663269">
        <w:rPr>
          <w:rFonts w:cs="Arial"/>
          <w:lang w:val="en-US"/>
        </w:rPr>
        <w:t>produire</w:t>
      </w:r>
      <w:proofErr w:type="spellEnd"/>
      <w:r w:rsidRPr="00663269">
        <w:rPr>
          <w:rFonts w:cs="Arial"/>
          <w:lang w:val="en-US"/>
        </w:rPr>
        <w:t xml:space="preserve">. </w:t>
      </w:r>
    </w:p>
    <w:p w14:paraId="6C0E1868" w14:textId="77777777" w:rsidR="00116439" w:rsidRPr="00663269" w:rsidRDefault="00116439" w:rsidP="00116439">
      <w:pPr>
        <w:pStyle w:val="Bullets"/>
        <w:rPr>
          <w:rFonts w:cs="Arial"/>
          <w:lang w:val="en-US"/>
        </w:rPr>
      </w:pPr>
      <w:proofErr w:type="spellStart"/>
      <w:r w:rsidRPr="00663269">
        <w:rPr>
          <w:rFonts w:cs="Arial"/>
          <w:lang w:val="en-US"/>
        </w:rPr>
        <w:t>Vérifiez</w:t>
      </w:r>
      <w:proofErr w:type="spellEnd"/>
      <w:r w:rsidRPr="00663269">
        <w:rPr>
          <w:rFonts w:cs="Arial"/>
          <w:lang w:val="en-US"/>
        </w:rPr>
        <w:t xml:space="preserve"> la </w:t>
      </w:r>
      <w:proofErr w:type="spellStart"/>
      <w:r w:rsidRPr="00663269">
        <w:rPr>
          <w:rFonts w:cs="Arial"/>
          <w:lang w:val="en-US"/>
        </w:rPr>
        <w:t>compatibilité</w:t>
      </w:r>
      <w:proofErr w:type="spellEnd"/>
      <w:r w:rsidRPr="00663269">
        <w:rPr>
          <w:rFonts w:cs="Arial"/>
          <w:lang w:val="en-US"/>
        </w:rPr>
        <w:t xml:space="preserve"> des </w:t>
      </w:r>
      <w:proofErr w:type="spellStart"/>
      <w:r w:rsidRPr="00663269">
        <w:rPr>
          <w:rFonts w:cs="Arial"/>
          <w:lang w:val="en-US"/>
        </w:rPr>
        <w:t>matériaux</w:t>
      </w:r>
      <w:proofErr w:type="spellEnd"/>
      <w:r w:rsidRPr="00663269">
        <w:rPr>
          <w:rFonts w:cs="Arial"/>
          <w:lang w:val="en-US"/>
        </w:rPr>
        <w:t xml:space="preserve"> du </w:t>
      </w:r>
      <w:proofErr w:type="spellStart"/>
      <w:r w:rsidRPr="00663269">
        <w:rPr>
          <w:rFonts w:cs="Arial"/>
          <w:lang w:val="en-US"/>
        </w:rPr>
        <w:t>produit</w:t>
      </w:r>
      <w:proofErr w:type="spellEnd"/>
      <w:r w:rsidRPr="00663269">
        <w:rPr>
          <w:rFonts w:cs="Arial"/>
          <w:lang w:val="en-US"/>
        </w:rPr>
        <w:t xml:space="preserve"> avec les supports à </w:t>
      </w:r>
      <w:proofErr w:type="spellStart"/>
      <w:r w:rsidRPr="00663269">
        <w:rPr>
          <w:rFonts w:cs="Arial"/>
          <w:lang w:val="en-US"/>
        </w:rPr>
        <w:t>mesurer</w:t>
      </w:r>
      <w:proofErr w:type="spellEnd"/>
      <w:r w:rsidRPr="00663269">
        <w:rPr>
          <w:rFonts w:cs="Arial"/>
          <w:lang w:val="en-US"/>
        </w:rPr>
        <w:t xml:space="preserve"> dans </w:t>
      </w:r>
      <w:proofErr w:type="spellStart"/>
      <w:r w:rsidRPr="00663269">
        <w:rPr>
          <w:rFonts w:cs="Arial"/>
          <w:lang w:val="en-US"/>
        </w:rPr>
        <w:t>toutes</w:t>
      </w:r>
      <w:proofErr w:type="spellEnd"/>
      <w:r w:rsidRPr="00663269">
        <w:rPr>
          <w:rFonts w:cs="Arial"/>
          <w:lang w:val="en-US"/>
        </w:rPr>
        <w:t xml:space="preserve"> les applications.</w:t>
      </w:r>
    </w:p>
    <w:p w14:paraId="73CB2B97" w14:textId="77777777" w:rsidR="00116439" w:rsidRPr="00663269" w:rsidRDefault="00116439" w:rsidP="00116439">
      <w:pPr>
        <w:pStyle w:val="Bullets"/>
        <w:rPr>
          <w:rFonts w:cs="Arial"/>
          <w:lang w:val="en-US"/>
        </w:rPr>
      </w:pPr>
      <w:proofErr w:type="spellStart"/>
      <w:r w:rsidRPr="00663269">
        <w:rPr>
          <w:rFonts w:cs="Arial"/>
          <w:lang w:val="en-US"/>
        </w:rPr>
        <w:t>L’état</w:t>
      </w:r>
      <w:proofErr w:type="spellEnd"/>
      <w:r w:rsidRPr="00663269">
        <w:rPr>
          <w:rFonts w:cs="Arial"/>
          <w:lang w:val="en-US"/>
        </w:rPr>
        <w:t xml:space="preserve"> correct de </w:t>
      </w:r>
      <w:proofErr w:type="spellStart"/>
      <w:r w:rsidRPr="00663269">
        <w:rPr>
          <w:rFonts w:cs="Arial"/>
          <w:lang w:val="en-US"/>
        </w:rPr>
        <w:t>l’appareil</w:t>
      </w:r>
      <w:proofErr w:type="spellEnd"/>
      <w:r w:rsidRPr="00663269">
        <w:rPr>
          <w:rFonts w:cs="Arial"/>
          <w:lang w:val="en-US"/>
        </w:rPr>
        <w:t xml:space="preserve"> pour le temps de </w:t>
      </w:r>
      <w:proofErr w:type="spellStart"/>
      <w:r w:rsidRPr="00663269">
        <w:rPr>
          <w:rFonts w:cs="Arial"/>
          <w:lang w:val="en-US"/>
        </w:rPr>
        <w:t>fonctionnement</w:t>
      </w:r>
      <w:proofErr w:type="spellEnd"/>
      <w:r w:rsidRPr="00663269">
        <w:rPr>
          <w:rFonts w:cs="Arial"/>
          <w:lang w:val="en-US"/>
        </w:rPr>
        <w:t xml:space="preserve"> ne </w:t>
      </w:r>
      <w:proofErr w:type="spellStart"/>
      <w:r w:rsidRPr="00663269">
        <w:rPr>
          <w:rFonts w:cs="Arial"/>
          <w:lang w:val="en-US"/>
        </w:rPr>
        <w:t>peut</w:t>
      </w:r>
      <w:proofErr w:type="spellEnd"/>
      <w:r w:rsidRPr="00663269">
        <w:rPr>
          <w:rFonts w:cs="Arial"/>
          <w:lang w:val="en-US"/>
        </w:rPr>
        <w:t xml:space="preserve"> </w:t>
      </w:r>
      <w:proofErr w:type="spellStart"/>
      <w:r w:rsidRPr="00663269">
        <w:rPr>
          <w:rFonts w:cs="Arial"/>
          <w:lang w:val="en-US"/>
        </w:rPr>
        <w:t>être</w:t>
      </w:r>
      <w:proofErr w:type="spellEnd"/>
      <w:r w:rsidRPr="00663269">
        <w:rPr>
          <w:rFonts w:cs="Arial"/>
          <w:lang w:val="en-US"/>
        </w:rPr>
        <w:t xml:space="preserve"> </w:t>
      </w:r>
      <w:proofErr w:type="spellStart"/>
      <w:r w:rsidRPr="00663269">
        <w:rPr>
          <w:rFonts w:cs="Arial"/>
          <w:lang w:val="en-US"/>
        </w:rPr>
        <w:t>garanti</w:t>
      </w:r>
      <w:proofErr w:type="spellEnd"/>
      <w:r w:rsidRPr="00663269">
        <w:rPr>
          <w:rFonts w:cs="Arial"/>
          <w:lang w:val="en-US"/>
        </w:rPr>
        <w:t xml:space="preserve"> que </w:t>
      </w:r>
      <w:proofErr w:type="spellStart"/>
      <w:r w:rsidRPr="00663269">
        <w:rPr>
          <w:rFonts w:cs="Arial"/>
          <w:lang w:val="en-US"/>
        </w:rPr>
        <w:t>si</w:t>
      </w:r>
      <w:proofErr w:type="spellEnd"/>
      <w:r w:rsidRPr="00663269">
        <w:rPr>
          <w:rFonts w:cs="Arial"/>
          <w:lang w:val="en-US"/>
        </w:rPr>
        <w:t xml:space="preserve"> </w:t>
      </w:r>
      <w:proofErr w:type="spellStart"/>
      <w:r w:rsidRPr="00663269">
        <w:rPr>
          <w:rFonts w:cs="Arial"/>
          <w:lang w:val="en-US"/>
        </w:rPr>
        <w:t>l’appareil</w:t>
      </w:r>
      <w:proofErr w:type="spellEnd"/>
      <w:r w:rsidRPr="00663269">
        <w:rPr>
          <w:rFonts w:cs="Arial"/>
          <w:lang w:val="en-US"/>
        </w:rPr>
        <w:t xml:space="preserve"> </w:t>
      </w:r>
      <w:proofErr w:type="spellStart"/>
      <w:r w:rsidRPr="00663269">
        <w:rPr>
          <w:rFonts w:cs="Arial"/>
          <w:lang w:val="en-US"/>
        </w:rPr>
        <w:t>est</w:t>
      </w:r>
      <w:proofErr w:type="spellEnd"/>
      <w:r w:rsidRPr="00663269">
        <w:rPr>
          <w:rFonts w:cs="Arial"/>
          <w:lang w:val="en-US"/>
        </w:rPr>
        <w:t xml:space="preserve"> </w:t>
      </w:r>
      <w:proofErr w:type="spellStart"/>
      <w:r w:rsidRPr="00663269">
        <w:rPr>
          <w:rFonts w:cs="Arial"/>
          <w:lang w:val="en-US"/>
        </w:rPr>
        <w:t>utilisé</w:t>
      </w:r>
      <w:proofErr w:type="spellEnd"/>
      <w:r w:rsidRPr="00663269">
        <w:rPr>
          <w:rFonts w:cs="Arial"/>
          <w:lang w:val="en-US"/>
        </w:rPr>
        <w:t xml:space="preserve"> pour les supports </w:t>
      </w:r>
      <w:proofErr w:type="spellStart"/>
      <w:r w:rsidRPr="00663269">
        <w:rPr>
          <w:rFonts w:cs="Arial"/>
          <w:lang w:val="en-US"/>
        </w:rPr>
        <w:t>auxquels</w:t>
      </w:r>
      <w:proofErr w:type="spellEnd"/>
      <w:r w:rsidRPr="00663269">
        <w:rPr>
          <w:rFonts w:cs="Arial"/>
          <w:lang w:val="en-US"/>
        </w:rPr>
        <w:t xml:space="preserve"> les </w:t>
      </w:r>
      <w:proofErr w:type="spellStart"/>
      <w:r w:rsidRPr="00663269">
        <w:rPr>
          <w:rFonts w:cs="Arial"/>
          <w:lang w:val="en-US"/>
        </w:rPr>
        <w:t>matériaux</w:t>
      </w:r>
      <w:proofErr w:type="spellEnd"/>
      <w:r w:rsidRPr="00663269">
        <w:rPr>
          <w:rFonts w:cs="Arial"/>
          <w:lang w:val="en-US"/>
        </w:rPr>
        <w:t xml:space="preserve"> </w:t>
      </w:r>
      <w:proofErr w:type="spellStart"/>
      <w:r w:rsidRPr="00663269">
        <w:rPr>
          <w:rFonts w:cs="Arial"/>
          <w:lang w:val="en-US"/>
        </w:rPr>
        <w:t>mouillés</w:t>
      </w:r>
      <w:proofErr w:type="spellEnd"/>
      <w:r w:rsidRPr="00663269">
        <w:rPr>
          <w:rFonts w:cs="Arial"/>
          <w:lang w:val="en-US"/>
        </w:rPr>
        <w:t xml:space="preserve"> </w:t>
      </w:r>
      <w:proofErr w:type="spellStart"/>
      <w:r w:rsidRPr="00663269">
        <w:rPr>
          <w:rFonts w:cs="Arial"/>
          <w:lang w:val="en-US"/>
        </w:rPr>
        <w:t>sont</w:t>
      </w:r>
      <w:proofErr w:type="spellEnd"/>
      <w:r w:rsidRPr="00663269">
        <w:rPr>
          <w:rFonts w:cs="Arial"/>
          <w:lang w:val="en-US"/>
        </w:rPr>
        <w:t xml:space="preserve"> </w:t>
      </w:r>
      <w:proofErr w:type="spellStart"/>
      <w:r w:rsidRPr="00663269">
        <w:rPr>
          <w:rFonts w:cs="Arial"/>
          <w:lang w:val="en-US"/>
        </w:rPr>
        <w:t>suffisamment</w:t>
      </w:r>
      <w:proofErr w:type="spellEnd"/>
      <w:r w:rsidRPr="00663269">
        <w:rPr>
          <w:rFonts w:cs="Arial"/>
          <w:lang w:val="en-US"/>
        </w:rPr>
        <w:t xml:space="preserve"> </w:t>
      </w:r>
      <w:proofErr w:type="spellStart"/>
      <w:r w:rsidRPr="00663269">
        <w:rPr>
          <w:rFonts w:cs="Arial"/>
          <w:lang w:val="en-US"/>
        </w:rPr>
        <w:t>résistants</w:t>
      </w:r>
      <w:proofErr w:type="spellEnd"/>
      <w:r w:rsidRPr="00663269">
        <w:rPr>
          <w:rFonts w:cs="Arial"/>
          <w:lang w:val="en-US"/>
        </w:rPr>
        <w:t xml:space="preserve"> → 3.1 Applications. </w:t>
      </w:r>
    </w:p>
    <w:p w14:paraId="54542994" w14:textId="77777777" w:rsidR="00116439" w:rsidRPr="00663269" w:rsidRDefault="00116439" w:rsidP="00116439">
      <w:pPr>
        <w:pStyle w:val="Bullets"/>
        <w:rPr>
          <w:rFonts w:cs="Arial"/>
          <w:lang w:val="en-US"/>
        </w:rPr>
      </w:pPr>
      <w:r w:rsidRPr="00663269">
        <w:rPr>
          <w:rFonts w:cs="Arial"/>
          <w:lang w:val="en-US"/>
        </w:rPr>
        <w:t xml:space="preserve">Si les </w:t>
      </w:r>
      <w:proofErr w:type="spellStart"/>
      <w:r w:rsidRPr="00663269">
        <w:rPr>
          <w:rFonts w:cs="Arial"/>
          <w:lang w:val="en-US"/>
        </w:rPr>
        <w:t>dispositifs</w:t>
      </w:r>
      <w:proofErr w:type="spellEnd"/>
      <w:r w:rsidRPr="00663269">
        <w:rPr>
          <w:rFonts w:cs="Arial"/>
          <w:lang w:val="en-US"/>
        </w:rPr>
        <w:t xml:space="preserve"> </w:t>
      </w:r>
      <w:proofErr w:type="spellStart"/>
      <w:r w:rsidRPr="00663269">
        <w:rPr>
          <w:rFonts w:cs="Arial"/>
          <w:lang w:val="en-US"/>
        </w:rPr>
        <w:t>sont</w:t>
      </w:r>
      <w:proofErr w:type="spellEnd"/>
      <w:r w:rsidRPr="00663269">
        <w:rPr>
          <w:rFonts w:cs="Arial"/>
          <w:lang w:val="en-US"/>
        </w:rPr>
        <w:t xml:space="preserve"> </w:t>
      </w:r>
      <w:proofErr w:type="spellStart"/>
      <w:r w:rsidRPr="00663269">
        <w:rPr>
          <w:rFonts w:cs="Arial"/>
          <w:lang w:val="en-US"/>
        </w:rPr>
        <w:t>utilisés</w:t>
      </w:r>
      <w:proofErr w:type="spellEnd"/>
      <w:r w:rsidRPr="00663269">
        <w:rPr>
          <w:rFonts w:cs="Arial"/>
          <w:lang w:val="en-US"/>
        </w:rPr>
        <w:t xml:space="preserve"> dans les applications de </w:t>
      </w:r>
      <w:proofErr w:type="spellStart"/>
      <w:r w:rsidRPr="00663269">
        <w:rPr>
          <w:rFonts w:cs="Arial"/>
          <w:lang w:val="en-US"/>
        </w:rPr>
        <w:t>gaz</w:t>
      </w:r>
      <w:proofErr w:type="spellEnd"/>
      <w:r w:rsidRPr="00663269">
        <w:rPr>
          <w:rFonts w:cs="Arial"/>
          <w:lang w:val="en-US"/>
        </w:rPr>
        <w:t xml:space="preserve"> avec des pressions de plus 25 barres les notes dans le </w:t>
      </w:r>
      <w:proofErr w:type="spellStart"/>
      <w:r w:rsidRPr="00663269">
        <w:rPr>
          <w:rFonts w:cs="Arial"/>
          <w:lang w:val="en-US"/>
        </w:rPr>
        <w:t>chapitre</w:t>
      </w:r>
      <w:proofErr w:type="spellEnd"/>
      <w:r w:rsidRPr="00663269">
        <w:rPr>
          <w:rFonts w:cs="Arial"/>
          <w:lang w:val="en-US"/>
        </w:rPr>
        <w:t xml:space="preserve"> 3.1 pour les </w:t>
      </w:r>
      <w:proofErr w:type="spellStart"/>
      <w:r w:rsidRPr="00663269">
        <w:rPr>
          <w:rFonts w:cs="Arial"/>
          <w:lang w:val="en-US"/>
        </w:rPr>
        <w:t>appareils</w:t>
      </w:r>
      <w:proofErr w:type="spellEnd"/>
      <w:r w:rsidRPr="00663269">
        <w:rPr>
          <w:rFonts w:cs="Arial"/>
          <w:lang w:val="en-US"/>
        </w:rPr>
        <w:t xml:space="preserve"> avec le </w:t>
      </w:r>
      <w:proofErr w:type="spellStart"/>
      <w:r w:rsidRPr="00663269">
        <w:rPr>
          <w:rFonts w:cs="Arial"/>
          <w:lang w:val="en-US"/>
        </w:rPr>
        <w:t>marquage</w:t>
      </w:r>
      <w:proofErr w:type="spellEnd"/>
      <w:r w:rsidRPr="00663269">
        <w:rPr>
          <w:rFonts w:cs="Arial"/>
          <w:lang w:val="en-US"/>
        </w:rPr>
        <w:t xml:space="preserve"> *</w:t>
      </w:r>
      <w:r w:rsidRPr="00663269">
        <w:rPr>
          <w:rFonts w:cs="Arial"/>
          <w:vertAlign w:val="superscript"/>
          <w:lang w:val="en-US"/>
        </w:rPr>
        <w:t>)</w:t>
      </w:r>
      <w:r w:rsidRPr="00663269">
        <w:rPr>
          <w:rFonts w:cs="Arial"/>
          <w:lang w:val="en-US"/>
        </w:rPr>
        <w:t xml:space="preserve"> </w:t>
      </w:r>
      <w:proofErr w:type="spellStart"/>
      <w:r w:rsidRPr="00663269">
        <w:rPr>
          <w:rFonts w:cs="Arial"/>
          <w:lang w:val="en-US"/>
        </w:rPr>
        <w:t>doivent</w:t>
      </w:r>
      <w:proofErr w:type="spellEnd"/>
      <w:r w:rsidRPr="00663269">
        <w:rPr>
          <w:rFonts w:cs="Arial"/>
          <w:lang w:val="en-US"/>
        </w:rPr>
        <w:t xml:space="preserve"> </w:t>
      </w:r>
      <w:proofErr w:type="spellStart"/>
      <w:r w:rsidRPr="00663269">
        <w:rPr>
          <w:rFonts w:cs="Arial"/>
          <w:lang w:val="en-US"/>
        </w:rPr>
        <w:t>être</w:t>
      </w:r>
      <w:proofErr w:type="spellEnd"/>
      <w:r w:rsidRPr="00663269">
        <w:rPr>
          <w:rFonts w:cs="Arial"/>
          <w:lang w:val="en-US"/>
        </w:rPr>
        <w:t xml:space="preserve"> </w:t>
      </w:r>
      <w:proofErr w:type="spellStart"/>
      <w:r w:rsidRPr="00663269">
        <w:rPr>
          <w:rFonts w:cs="Arial"/>
          <w:lang w:val="en-US"/>
        </w:rPr>
        <w:t>absolument</w:t>
      </w:r>
      <w:proofErr w:type="spellEnd"/>
      <w:r w:rsidRPr="00663269">
        <w:rPr>
          <w:rFonts w:cs="Arial"/>
          <w:lang w:val="en-US"/>
        </w:rPr>
        <w:t xml:space="preserve"> </w:t>
      </w:r>
      <w:proofErr w:type="spellStart"/>
      <w:r w:rsidRPr="00663269">
        <w:rPr>
          <w:rFonts w:cs="Arial"/>
          <w:lang w:val="en-US"/>
        </w:rPr>
        <w:t>observé</w:t>
      </w:r>
      <w:proofErr w:type="spellEnd"/>
      <w:r w:rsidRPr="00663269">
        <w:rPr>
          <w:rFonts w:cs="Arial"/>
          <w:lang w:val="en-US"/>
        </w:rPr>
        <w:t>.</w:t>
      </w:r>
    </w:p>
    <w:p w14:paraId="3BCBF7FF" w14:textId="77777777" w:rsidR="00116439" w:rsidRPr="00663269" w:rsidRDefault="00116439" w:rsidP="00116439">
      <w:pPr>
        <w:pStyle w:val="Textkrper"/>
      </w:pPr>
    </w:p>
    <w:p w14:paraId="1AF5B453" w14:textId="14BC3A11" w:rsidR="00116439" w:rsidRPr="00663269" w:rsidRDefault="00116439" w:rsidP="00116439">
      <w:pPr>
        <w:pStyle w:val="Textkrper"/>
        <w:spacing w:before="6" w:line="249" w:lineRule="auto"/>
        <w:ind w:left="709" w:right="-11"/>
        <w:rPr>
          <w:lang w:val="de-DE"/>
        </w:rPr>
      </w:pPr>
      <w:r w:rsidRPr="00663269">
        <w:rPr>
          <w:noProof/>
          <w:lang w:val="es-ES"/>
        </w:rPr>
        <mc:AlternateContent>
          <mc:Choice Requires="wpg">
            <w:drawing>
              <wp:anchor distT="0" distB="0" distL="114300" distR="114300" simplePos="0" relativeHeight="251693568" behindDoc="0" locked="0" layoutInCell="1" allowOverlap="1" wp14:anchorId="166E06AD" wp14:editId="16494A83">
                <wp:simplePos x="0" y="0"/>
                <wp:positionH relativeFrom="column">
                  <wp:posOffset>26035</wp:posOffset>
                </wp:positionH>
                <wp:positionV relativeFrom="paragraph">
                  <wp:posOffset>100965</wp:posOffset>
                </wp:positionV>
                <wp:extent cx="252095" cy="252095"/>
                <wp:effectExtent l="21590" t="22860" r="21590" b="20320"/>
                <wp:wrapSquare wrapText="bothSides"/>
                <wp:docPr id="80074" name="Gruppieren 800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0"/>
                          <a:chExt cx="378003" cy="378003"/>
                        </a:xfrm>
                      </wpg:grpSpPr>
                      <wps:wsp>
                        <wps:cNvPr id="80075" name="Shape 478"/>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6" name="Shape 479"/>
                        <wps:cNvSpPr>
                          <a:spLocks noChangeAspect="1"/>
                        </wps:cNvSpPr>
                        <wps:spPr bwMode="auto">
                          <a:xfrm>
                            <a:off x="155237" y="253871"/>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77" name="Shape 480"/>
                        <wps:cNvSpPr>
                          <a:spLocks noChangeAspect="1"/>
                        </wps:cNvSpPr>
                        <wps:spPr bwMode="auto">
                          <a:xfrm>
                            <a:off x="151072" y="53491"/>
                            <a:ext cx="76149" cy="182473"/>
                          </a:xfrm>
                          <a:custGeom>
                            <a:avLst/>
                            <a:gdLst>
                              <a:gd name="T0" fmla="*/ 38049 w 76149"/>
                              <a:gd name="T1" fmla="*/ 0 h 182473"/>
                              <a:gd name="T2" fmla="*/ 65532 w 76149"/>
                              <a:gd name="T3" fmla="*/ 11811 h 182473"/>
                              <a:gd name="T4" fmla="*/ 76149 w 76149"/>
                              <a:gd name="T5" fmla="*/ 40767 h 182473"/>
                              <a:gd name="T6" fmla="*/ 73177 w 76149"/>
                              <a:gd name="T7" fmla="*/ 69342 h 182473"/>
                              <a:gd name="T8" fmla="*/ 67386 w 76149"/>
                              <a:gd name="T9" fmla="*/ 97917 h 182473"/>
                              <a:gd name="T10" fmla="*/ 55575 w 76149"/>
                              <a:gd name="T11" fmla="*/ 171424 h 182473"/>
                              <a:gd name="T12" fmla="*/ 54432 w 76149"/>
                              <a:gd name="T13" fmla="*/ 182473 h 182473"/>
                              <a:gd name="T14" fmla="*/ 22073 w 76149"/>
                              <a:gd name="T15" fmla="*/ 182473 h 182473"/>
                              <a:gd name="T16" fmla="*/ 20930 w 76149"/>
                              <a:gd name="T17" fmla="*/ 171424 h 182473"/>
                              <a:gd name="T18" fmla="*/ 9119 w 76149"/>
                              <a:gd name="T19" fmla="*/ 97917 h 182473"/>
                              <a:gd name="T20" fmla="*/ 3124 w 76149"/>
                              <a:gd name="T21" fmla="*/ 69342 h 182473"/>
                              <a:gd name="T22" fmla="*/ 0 w 76149"/>
                              <a:gd name="T23" fmla="*/ 40767 h 182473"/>
                              <a:gd name="T24" fmla="*/ 10744 w 76149"/>
                              <a:gd name="T25" fmla="*/ 11811 h 182473"/>
                              <a:gd name="T26" fmla="*/ 38049 w 76149"/>
                              <a:gd name="T27" fmla="*/ 0 h 182473"/>
                              <a:gd name="T28" fmla="*/ 0 w 76149"/>
                              <a:gd name="T29" fmla="*/ 0 h 182473"/>
                              <a:gd name="T30" fmla="*/ 76149 w 76149"/>
                              <a:gd name="T31" fmla="*/ 182473 h 182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3">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5"/>
                                  <a:pt x="69418" y="88950"/>
                                  <a:pt x="67386" y="97917"/>
                                </a:cubicBezTo>
                                <a:lnTo>
                                  <a:pt x="55575" y="171424"/>
                                </a:lnTo>
                                <a:lnTo>
                                  <a:pt x="54432" y="182473"/>
                                </a:lnTo>
                                <a:lnTo>
                                  <a:pt x="22073" y="182473"/>
                                </a:lnTo>
                                <a:lnTo>
                                  <a:pt x="20930" y="171424"/>
                                </a:lnTo>
                                <a:lnTo>
                                  <a:pt x="9119" y="97917"/>
                                </a:lnTo>
                                <a:cubicBezTo>
                                  <a:pt x="7087" y="88950"/>
                                  <a:pt x="5080" y="79425"/>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FDD" id="Gruppieren 80074" o:spid="_x0000_s1026" style="position:absolute;margin-left:2.05pt;margin-top:7.95pt;width:19.85pt;height:19.85pt;z-index:251693568"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">
                <o:lock v:ext="edit" aspectratio="t"/>
                <v:shape id="Shape 478"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479" o:spid="_x0000_s1028" style="position:absolute;left:155237;top:253871;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" fillcolor="#181717" stroked="f" strokeweight="0">
                  <v:stroke miterlimit="1" joinstyle="miter"/>
                  <v:path arrowok="t" textboxrect="@1,@1,@1,@1"/>
                  <o:lock v:ext="edit" aspectratio="t"/>
                </v:shape>
                <v:shape id="Shape 480" o:spid="_x0000_s1029" style="position:absolute;left:151072;top:53491;width:76149;height:182473;visibility:visible;mso-wrap-style:square;v-text-anchor:top" coordsize="76149,1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" path="m38049,c49479,279,58623,4216,65532,11811v6883,7620,10414,17272,10617,28956c76022,49733,75032,59233,73177,69342,71349,79425,69418,88950,67386,97917l55575,171424r-1143,11049l22073,182473,20930,171424,9119,97917c7087,88950,5080,79425,3124,69342,1168,59233,127,49733,,40767,203,29083,3785,19431,10744,11811,17704,4216,26822,279,38049,xe" fillcolor="#181717" stroked="f" strokeweight="0">
                  <v:stroke miterlimit="1" joinstyle="miter"/>
                  <v:path arrowok="t" o:connecttype="custom" o:connectlocs="38049,0;65532,11811;76149,40767;73177,69342;67386,97917;55575,171424;54432,182473;22073,182473;20930,171424;9119,97917;3124,69342;0,40767;10744,11811;38049,0" o:connectangles="0,0,0,0,0,0,0,0,0,0,0,0,0,0" textboxrect="0,0,76149,182473"/>
                  <o:lock v:ext="edit" aspectratio="t"/>
                </v:shape>
                <w10:wrap type="square"/>
              </v:group>
            </w:pict>
          </mc:Fallback>
        </mc:AlternateContent>
      </w:r>
      <w:r w:rsidRPr="00663269">
        <w:rPr>
          <w:lang w:val="fr"/>
        </w:rPr>
        <w:t>La responsabilité de savoir si le dispositif de mesure convient à l’application respective incombe à l’opérateur. Le fabricant n’assume aucune responsabilité pour les conséquences d’une mauvaise utilisation par l’exploitant. L’installation et l’utilisation inadéquates des appareils entraînent une perte des réclamations de garantie.</w:t>
      </w:r>
    </w:p>
    <w:p w14:paraId="5F13A0F4" w14:textId="77777777" w:rsidR="00116439" w:rsidRPr="00663269" w:rsidRDefault="00116439" w:rsidP="00116439">
      <w:pPr>
        <w:pStyle w:val="Textkrper"/>
        <w:spacing w:before="6" w:line="249" w:lineRule="auto"/>
        <w:ind w:right="-11"/>
        <w:rPr>
          <w:lang w:val="de-DE"/>
        </w:rPr>
      </w:pPr>
      <w:r w:rsidRPr="00663269">
        <w:rPr>
          <w:lang w:val="de-DE"/>
        </w:rPr>
        <w:br w:type="page"/>
      </w:r>
    </w:p>
    <w:p w14:paraId="0F129174" w14:textId="77777777" w:rsidR="00116439" w:rsidRPr="00663269" w:rsidRDefault="00116439" w:rsidP="00116439">
      <w:pPr>
        <w:pStyle w:val="berschrift1"/>
        <w:ind w:left="720" w:hanging="720"/>
        <w:rPr>
          <w:rFonts w:cs="Arial"/>
          <w:sz w:val="20"/>
        </w:rPr>
      </w:pPr>
      <w:r w:rsidRPr="00663269">
        <w:rPr>
          <w:rFonts w:cs="Arial"/>
        </w:rPr>
        <w:lastRenderedPageBreak/>
        <w:t xml:space="preserve">3. </w:t>
      </w:r>
      <w:proofErr w:type="spellStart"/>
      <w:r w:rsidRPr="00663269">
        <w:rPr>
          <w:rFonts w:cs="Arial"/>
        </w:rPr>
        <w:t>Fonctions</w:t>
      </w:r>
      <w:proofErr w:type="spellEnd"/>
      <w:r w:rsidRPr="00663269">
        <w:rPr>
          <w:rFonts w:cs="Arial"/>
        </w:rPr>
        <w:t xml:space="preserve"> et </w:t>
      </w:r>
      <w:proofErr w:type="spellStart"/>
      <w:r w:rsidRPr="00663269">
        <w:rPr>
          <w:rFonts w:cs="Arial"/>
        </w:rPr>
        <w:t>caractéristiques</w:t>
      </w:r>
      <w:proofErr w:type="spellEnd"/>
      <w:r w:rsidRPr="00663269">
        <w:rPr>
          <w:rFonts w:cs="Arial"/>
        </w:rPr>
        <w:t xml:space="preserve"> </w:t>
      </w:r>
    </w:p>
    <w:p w14:paraId="5662B654" w14:textId="77777777" w:rsidR="00116439" w:rsidRPr="00663269" w:rsidRDefault="00116439" w:rsidP="00116439">
      <w:pPr>
        <w:rPr>
          <w:rFonts w:cs="Arial"/>
        </w:rPr>
      </w:pPr>
    </w:p>
    <w:p w14:paraId="23F98E48" w14:textId="77777777" w:rsidR="00116439" w:rsidRPr="00663269" w:rsidRDefault="00116439" w:rsidP="00116439">
      <w:pPr>
        <w:pStyle w:val="Textkrper"/>
        <w:rPr>
          <w:lang w:val="en-US"/>
        </w:rPr>
      </w:pPr>
      <w:r w:rsidRPr="00663269">
        <w:rPr>
          <w:lang w:val="fr"/>
        </w:rPr>
        <w:t>L’appareil surveille la pression du système des machines et des installations.</w:t>
      </w:r>
    </w:p>
    <w:p w14:paraId="37D42ADC" w14:textId="77777777" w:rsidR="00116439" w:rsidRPr="00663269" w:rsidRDefault="00116439" w:rsidP="00116439">
      <w:pPr>
        <w:pStyle w:val="berschrift2"/>
        <w:rPr>
          <w:rFonts w:cs="Arial"/>
          <w:lang w:val="en-US"/>
        </w:rPr>
      </w:pPr>
      <w:r w:rsidRPr="00663269">
        <w:rPr>
          <w:rFonts w:cs="Arial"/>
          <w:lang w:val="fr"/>
        </w:rPr>
        <w:t>3.1 Applications</w:t>
      </w:r>
    </w:p>
    <w:p w14:paraId="617D176E" w14:textId="77777777" w:rsidR="00116439" w:rsidRPr="00663269" w:rsidRDefault="00116439" w:rsidP="00116439">
      <w:pPr>
        <w:pStyle w:val="berschrift3"/>
        <w:rPr>
          <w:rFonts w:cs="Arial"/>
        </w:rPr>
      </w:pPr>
      <w:proofErr w:type="spellStart"/>
      <w:r w:rsidRPr="00663269">
        <w:rPr>
          <w:rFonts w:cs="Arial"/>
          <w:lang w:val="fr"/>
        </w:rPr>
        <w:t>Tyoe</w:t>
      </w:r>
      <w:proofErr w:type="spellEnd"/>
      <w:r w:rsidRPr="00663269">
        <w:rPr>
          <w:rFonts w:cs="Arial"/>
          <w:lang w:val="fr"/>
        </w:rPr>
        <w:t xml:space="preserve"> de pression : pression relative</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437"/>
        <w:gridCol w:w="1227"/>
        <w:gridCol w:w="1406"/>
        <w:gridCol w:w="1110"/>
        <w:gridCol w:w="1226"/>
        <w:gridCol w:w="1223"/>
        <w:gridCol w:w="1225"/>
      </w:tblGrid>
      <w:tr w:rsidR="006D7E93" w:rsidRPr="00663269" w14:paraId="45C742F3" w14:textId="77777777" w:rsidTr="00185641">
        <w:tc>
          <w:tcPr>
            <w:tcW w:w="2437" w:type="dxa"/>
            <w:shd w:val="clear" w:color="auto" w:fill="A6A6A6" w:themeFill="background1" w:themeFillShade="A6"/>
          </w:tcPr>
          <w:p w14:paraId="16F8CB2D" w14:textId="77777777" w:rsidR="00116439" w:rsidRPr="00663269" w:rsidRDefault="00116439" w:rsidP="00884506">
            <w:pPr>
              <w:pStyle w:val="Tableheadings"/>
              <w:rPr>
                <w:rFonts w:cs="Arial"/>
              </w:rPr>
            </w:pPr>
            <w:r w:rsidRPr="00663269">
              <w:rPr>
                <w:rFonts w:cs="Arial"/>
                <w:lang w:val="fr"/>
              </w:rPr>
              <w:t>Numéro de commande</w:t>
            </w:r>
          </w:p>
        </w:tc>
        <w:tc>
          <w:tcPr>
            <w:tcW w:w="2633" w:type="dxa"/>
            <w:gridSpan w:val="2"/>
            <w:shd w:val="clear" w:color="auto" w:fill="A6A6A6" w:themeFill="background1" w:themeFillShade="A6"/>
          </w:tcPr>
          <w:p w14:paraId="61974C9F" w14:textId="77777777" w:rsidR="00116439" w:rsidRPr="00663269" w:rsidRDefault="00116439" w:rsidP="00884506">
            <w:pPr>
              <w:pStyle w:val="Tableheadings"/>
              <w:rPr>
                <w:rFonts w:cs="Arial"/>
              </w:rPr>
            </w:pPr>
            <w:r w:rsidRPr="00663269">
              <w:rPr>
                <w:rFonts w:cs="Arial"/>
                <w:lang w:val="fr"/>
              </w:rPr>
              <w:t>Gamme de mesure</w:t>
            </w:r>
          </w:p>
        </w:tc>
        <w:tc>
          <w:tcPr>
            <w:tcW w:w="2336" w:type="dxa"/>
            <w:gridSpan w:val="2"/>
            <w:shd w:val="clear" w:color="auto" w:fill="A6A6A6" w:themeFill="background1" w:themeFillShade="A6"/>
          </w:tcPr>
          <w:p w14:paraId="04635059" w14:textId="77777777" w:rsidR="00116439" w:rsidRPr="00663269" w:rsidRDefault="00116439" w:rsidP="00884506">
            <w:pPr>
              <w:pStyle w:val="Tableheadings"/>
              <w:rPr>
                <w:rFonts w:cs="Arial"/>
              </w:rPr>
            </w:pPr>
            <w:r w:rsidRPr="00663269">
              <w:rPr>
                <w:rFonts w:cs="Arial"/>
                <w:lang w:val="fr"/>
              </w:rPr>
              <w:t>Surpression permissible *</w:t>
            </w:r>
            <w:r w:rsidRPr="00663269">
              <w:rPr>
                <w:rFonts w:cs="Arial"/>
                <w:vertAlign w:val="superscript"/>
                <w:lang w:val="fr"/>
              </w:rPr>
              <w:t>)</w:t>
            </w:r>
          </w:p>
        </w:tc>
        <w:tc>
          <w:tcPr>
            <w:tcW w:w="2448" w:type="dxa"/>
            <w:gridSpan w:val="2"/>
            <w:shd w:val="clear" w:color="auto" w:fill="A6A6A6" w:themeFill="background1" w:themeFillShade="A6"/>
          </w:tcPr>
          <w:p w14:paraId="710E1EFA" w14:textId="77777777" w:rsidR="00116439" w:rsidRPr="00663269" w:rsidRDefault="00116439" w:rsidP="00884506">
            <w:pPr>
              <w:pStyle w:val="Tableheadings"/>
              <w:rPr>
                <w:rFonts w:cs="Arial"/>
              </w:rPr>
            </w:pPr>
            <w:r w:rsidRPr="00663269">
              <w:rPr>
                <w:rFonts w:cs="Arial"/>
                <w:lang w:val="fr"/>
              </w:rPr>
              <w:t>Pression de rupture</w:t>
            </w:r>
          </w:p>
        </w:tc>
      </w:tr>
      <w:tr w:rsidR="006D7E93" w:rsidRPr="00663269" w14:paraId="4ED9F037" w14:textId="77777777" w:rsidTr="00A168A2">
        <w:tc>
          <w:tcPr>
            <w:tcW w:w="2437" w:type="dxa"/>
            <w:shd w:val="clear" w:color="auto" w:fill="D9D9D9" w:themeFill="background1" w:themeFillShade="D9"/>
          </w:tcPr>
          <w:p w14:paraId="08602DF0" w14:textId="77777777" w:rsidR="00116439" w:rsidRPr="00663269" w:rsidRDefault="00116439" w:rsidP="00EF136A">
            <w:pPr>
              <w:pStyle w:val="TableText"/>
              <w:rPr>
                <w:rFonts w:ascii="Arial" w:hAnsi="Arial" w:cs="Arial"/>
                <w:color w:val="auto"/>
                <w:sz w:val="22"/>
                <w:szCs w:val="22"/>
              </w:rPr>
            </w:pPr>
          </w:p>
        </w:tc>
        <w:tc>
          <w:tcPr>
            <w:tcW w:w="1227" w:type="dxa"/>
            <w:shd w:val="clear" w:color="auto" w:fill="D9D9D9" w:themeFill="background1" w:themeFillShade="D9"/>
          </w:tcPr>
          <w:p w14:paraId="6CCEF281"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barre</w:t>
            </w:r>
          </w:p>
        </w:tc>
        <w:tc>
          <w:tcPr>
            <w:tcW w:w="1406" w:type="dxa"/>
            <w:shd w:val="clear" w:color="auto" w:fill="D9D9D9" w:themeFill="background1" w:themeFillShade="D9"/>
          </w:tcPr>
          <w:p w14:paraId="5A3A200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PSI</w:t>
            </w:r>
          </w:p>
        </w:tc>
        <w:tc>
          <w:tcPr>
            <w:tcW w:w="1110" w:type="dxa"/>
            <w:shd w:val="clear" w:color="auto" w:fill="D9D9D9" w:themeFill="background1" w:themeFillShade="D9"/>
          </w:tcPr>
          <w:p w14:paraId="02EC3678"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barre</w:t>
            </w:r>
          </w:p>
        </w:tc>
        <w:tc>
          <w:tcPr>
            <w:tcW w:w="1226" w:type="dxa"/>
            <w:shd w:val="clear" w:color="auto" w:fill="D9D9D9" w:themeFill="background1" w:themeFillShade="D9"/>
          </w:tcPr>
          <w:p w14:paraId="3AF23F5C"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PSI</w:t>
            </w:r>
          </w:p>
        </w:tc>
        <w:tc>
          <w:tcPr>
            <w:tcW w:w="1223" w:type="dxa"/>
            <w:shd w:val="clear" w:color="auto" w:fill="D9D9D9" w:themeFill="background1" w:themeFillShade="D9"/>
          </w:tcPr>
          <w:p w14:paraId="7A7574E0"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barre</w:t>
            </w:r>
          </w:p>
        </w:tc>
        <w:tc>
          <w:tcPr>
            <w:tcW w:w="1225" w:type="dxa"/>
            <w:shd w:val="clear" w:color="auto" w:fill="D9D9D9" w:themeFill="background1" w:themeFillShade="D9"/>
          </w:tcPr>
          <w:p w14:paraId="0711BF06"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PSI</w:t>
            </w:r>
          </w:p>
        </w:tc>
      </w:tr>
      <w:tr w:rsidR="006D7E93" w:rsidRPr="00663269" w14:paraId="76334AED" w14:textId="77777777" w:rsidTr="00A168A2">
        <w:tc>
          <w:tcPr>
            <w:tcW w:w="9854" w:type="dxa"/>
            <w:gridSpan w:val="7"/>
            <w:shd w:val="clear" w:color="auto" w:fill="D9D9D9" w:themeFill="background1" w:themeFillShade="D9"/>
          </w:tcPr>
          <w:p w14:paraId="19E1602D"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lang w:val="fr"/>
              </w:rPr>
              <w:t>Capteurs de pression avec filetage interne G¼</w:t>
            </w:r>
          </w:p>
        </w:tc>
      </w:tr>
      <w:tr w:rsidR="006D7E93" w:rsidRPr="00663269" w14:paraId="457D2D08" w14:textId="77777777" w:rsidTr="00A168A2">
        <w:tc>
          <w:tcPr>
            <w:tcW w:w="2437" w:type="dxa"/>
            <w:shd w:val="clear" w:color="auto" w:fill="D9D9D9" w:themeFill="background1" w:themeFillShade="D9"/>
          </w:tcPr>
          <w:p w14:paraId="28CE6939"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34D-P600…</w:t>
            </w:r>
          </w:p>
        </w:tc>
        <w:tc>
          <w:tcPr>
            <w:tcW w:w="1227" w:type="dxa"/>
            <w:shd w:val="clear" w:color="auto" w:fill="D9D9D9" w:themeFill="background1" w:themeFillShade="D9"/>
          </w:tcPr>
          <w:p w14:paraId="11A784C1"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0…600</w:t>
            </w:r>
          </w:p>
        </w:tc>
        <w:tc>
          <w:tcPr>
            <w:tcW w:w="1406" w:type="dxa"/>
            <w:shd w:val="clear" w:color="auto" w:fill="D9D9D9" w:themeFill="background1" w:themeFillShade="D9"/>
          </w:tcPr>
          <w:p w14:paraId="629C99CE"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0…8700</w:t>
            </w:r>
          </w:p>
        </w:tc>
        <w:tc>
          <w:tcPr>
            <w:tcW w:w="1110" w:type="dxa"/>
            <w:shd w:val="clear" w:color="auto" w:fill="D9D9D9" w:themeFill="background1" w:themeFillShade="D9"/>
          </w:tcPr>
          <w:p w14:paraId="2CC56EC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800</w:t>
            </w:r>
          </w:p>
        </w:tc>
        <w:tc>
          <w:tcPr>
            <w:tcW w:w="1226" w:type="dxa"/>
            <w:shd w:val="clear" w:color="auto" w:fill="D9D9D9" w:themeFill="background1" w:themeFillShade="D9"/>
          </w:tcPr>
          <w:p w14:paraId="2D383E5C"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11580</w:t>
            </w:r>
          </w:p>
        </w:tc>
        <w:tc>
          <w:tcPr>
            <w:tcW w:w="1223" w:type="dxa"/>
            <w:shd w:val="clear" w:color="auto" w:fill="D9D9D9" w:themeFill="background1" w:themeFillShade="D9"/>
          </w:tcPr>
          <w:p w14:paraId="61BD1661"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2500</w:t>
            </w:r>
          </w:p>
        </w:tc>
        <w:tc>
          <w:tcPr>
            <w:tcW w:w="1225" w:type="dxa"/>
            <w:shd w:val="clear" w:color="auto" w:fill="D9D9D9" w:themeFill="background1" w:themeFillShade="D9"/>
          </w:tcPr>
          <w:p w14:paraId="2E10619A"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36250</w:t>
            </w:r>
          </w:p>
        </w:tc>
      </w:tr>
      <w:tr w:rsidR="006D7E93" w:rsidRPr="00663269" w14:paraId="180675C1" w14:textId="77777777" w:rsidTr="00A168A2">
        <w:tc>
          <w:tcPr>
            <w:tcW w:w="2437" w:type="dxa"/>
            <w:shd w:val="clear" w:color="auto" w:fill="D9D9D9" w:themeFill="background1" w:themeFillShade="D9"/>
          </w:tcPr>
          <w:p w14:paraId="6E356ECF"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34D-P400…</w:t>
            </w:r>
          </w:p>
        </w:tc>
        <w:tc>
          <w:tcPr>
            <w:tcW w:w="1227" w:type="dxa"/>
            <w:shd w:val="clear" w:color="auto" w:fill="D9D9D9" w:themeFill="background1" w:themeFillShade="D9"/>
          </w:tcPr>
          <w:p w14:paraId="12E8F26A"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0…400</w:t>
            </w:r>
          </w:p>
        </w:tc>
        <w:tc>
          <w:tcPr>
            <w:tcW w:w="1406" w:type="dxa"/>
            <w:shd w:val="clear" w:color="auto" w:fill="D9D9D9" w:themeFill="background1" w:themeFillShade="D9"/>
          </w:tcPr>
          <w:p w14:paraId="0DA87FB0"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0…5800</w:t>
            </w:r>
          </w:p>
        </w:tc>
        <w:tc>
          <w:tcPr>
            <w:tcW w:w="1110" w:type="dxa"/>
            <w:shd w:val="clear" w:color="auto" w:fill="D9D9D9" w:themeFill="background1" w:themeFillShade="D9"/>
          </w:tcPr>
          <w:p w14:paraId="143738BD"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800</w:t>
            </w:r>
          </w:p>
        </w:tc>
        <w:tc>
          <w:tcPr>
            <w:tcW w:w="1226" w:type="dxa"/>
            <w:shd w:val="clear" w:color="auto" w:fill="D9D9D9" w:themeFill="background1" w:themeFillShade="D9"/>
          </w:tcPr>
          <w:p w14:paraId="25886E2C"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11580</w:t>
            </w:r>
          </w:p>
        </w:tc>
        <w:tc>
          <w:tcPr>
            <w:tcW w:w="1223" w:type="dxa"/>
            <w:shd w:val="clear" w:color="auto" w:fill="D9D9D9" w:themeFill="background1" w:themeFillShade="D9"/>
          </w:tcPr>
          <w:p w14:paraId="7DF75AB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1700</w:t>
            </w:r>
          </w:p>
        </w:tc>
        <w:tc>
          <w:tcPr>
            <w:tcW w:w="1225" w:type="dxa"/>
            <w:shd w:val="clear" w:color="auto" w:fill="D9D9D9" w:themeFill="background1" w:themeFillShade="D9"/>
          </w:tcPr>
          <w:p w14:paraId="155FD1F6"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24650</w:t>
            </w:r>
          </w:p>
        </w:tc>
      </w:tr>
      <w:tr w:rsidR="006D7E93" w:rsidRPr="00663269" w14:paraId="01C20AE3" w14:textId="77777777" w:rsidTr="00A168A2">
        <w:tc>
          <w:tcPr>
            <w:tcW w:w="2437" w:type="dxa"/>
            <w:shd w:val="clear" w:color="auto" w:fill="D9D9D9" w:themeFill="background1" w:themeFillShade="D9"/>
          </w:tcPr>
          <w:p w14:paraId="4AE0271C"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34D-P250…</w:t>
            </w:r>
          </w:p>
        </w:tc>
        <w:tc>
          <w:tcPr>
            <w:tcW w:w="1227" w:type="dxa"/>
            <w:shd w:val="clear" w:color="auto" w:fill="D9D9D9" w:themeFill="background1" w:themeFillShade="D9"/>
          </w:tcPr>
          <w:p w14:paraId="14492747"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0…250</w:t>
            </w:r>
          </w:p>
        </w:tc>
        <w:tc>
          <w:tcPr>
            <w:tcW w:w="1406" w:type="dxa"/>
            <w:shd w:val="clear" w:color="auto" w:fill="D9D9D9" w:themeFill="background1" w:themeFillShade="D9"/>
          </w:tcPr>
          <w:p w14:paraId="55749AE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0…3625</w:t>
            </w:r>
          </w:p>
        </w:tc>
        <w:tc>
          <w:tcPr>
            <w:tcW w:w="1110" w:type="dxa"/>
            <w:shd w:val="clear" w:color="auto" w:fill="D9D9D9" w:themeFill="background1" w:themeFillShade="D9"/>
          </w:tcPr>
          <w:p w14:paraId="75681830"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500</w:t>
            </w:r>
          </w:p>
        </w:tc>
        <w:tc>
          <w:tcPr>
            <w:tcW w:w="1226" w:type="dxa"/>
            <w:shd w:val="clear" w:color="auto" w:fill="D9D9D9" w:themeFill="background1" w:themeFillShade="D9"/>
          </w:tcPr>
          <w:p w14:paraId="3574DC14"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7250</w:t>
            </w:r>
          </w:p>
        </w:tc>
        <w:tc>
          <w:tcPr>
            <w:tcW w:w="1223" w:type="dxa"/>
            <w:shd w:val="clear" w:color="auto" w:fill="D9D9D9" w:themeFill="background1" w:themeFillShade="D9"/>
          </w:tcPr>
          <w:p w14:paraId="5F2BC1CE"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1200</w:t>
            </w:r>
          </w:p>
        </w:tc>
        <w:tc>
          <w:tcPr>
            <w:tcW w:w="1225" w:type="dxa"/>
            <w:shd w:val="clear" w:color="auto" w:fill="D9D9D9" w:themeFill="background1" w:themeFillShade="D9"/>
          </w:tcPr>
          <w:p w14:paraId="2CB6F42C"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17400</w:t>
            </w:r>
          </w:p>
        </w:tc>
      </w:tr>
      <w:tr w:rsidR="006D7E93" w:rsidRPr="00663269" w14:paraId="072FC5DD" w14:textId="77777777" w:rsidTr="00A168A2">
        <w:tc>
          <w:tcPr>
            <w:tcW w:w="2437" w:type="dxa"/>
            <w:shd w:val="clear" w:color="auto" w:fill="D9D9D9" w:themeFill="background1" w:themeFillShade="D9"/>
          </w:tcPr>
          <w:p w14:paraId="0C286436"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34D-P160…</w:t>
            </w:r>
          </w:p>
        </w:tc>
        <w:tc>
          <w:tcPr>
            <w:tcW w:w="1227" w:type="dxa"/>
            <w:shd w:val="clear" w:color="auto" w:fill="D9D9D9" w:themeFill="background1" w:themeFillShade="D9"/>
          </w:tcPr>
          <w:p w14:paraId="04991283"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0…160</w:t>
            </w:r>
          </w:p>
        </w:tc>
        <w:tc>
          <w:tcPr>
            <w:tcW w:w="1406" w:type="dxa"/>
            <w:shd w:val="clear" w:color="auto" w:fill="D9D9D9" w:themeFill="background1" w:themeFillShade="D9"/>
          </w:tcPr>
          <w:p w14:paraId="7F67DA1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0…2320</w:t>
            </w:r>
          </w:p>
        </w:tc>
        <w:tc>
          <w:tcPr>
            <w:tcW w:w="1110" w:type="dxa"/>
            <w:shd w:val="clear" w:color="auto" w:fill="D9D9D9" w:themeFill="background1" w:themeFillShade="D9"/>
          </w:tcPr>
          <w:p w14:paraId="4E274D66"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350</w:t>
            </w:r>
          </w:p>
        </w:tc>
        <w:tc>
          <w:tcPr>
            <w:tcW w:w="1226" w:type="dxa"/>
            <w:shd w:val="clear" w:color="auto" w:fill="D9D9D9" w:themeFill="background1" w:themeFillShade="D9"/>
          </w:tcPr>
          <w:p w14:paraId="54D12449"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5075</w:t>
            </w:r>
          </w:p>
        </w:tc>
        <w:tc>
          <w:tcPr>
            <w:tcW w:w="1223" w:type="dxa"/>
            <w:shd w:val="clear" w:color="auto" w:fill="D9D9D9" w:themeFill="background1" w:themeFillShade="D9"/>
          </w:tcPr>
          <w:p w14:paraId="7669E360"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1000</w:t>
            </w:r>
          </w:p>
        </w:tc>
        <w:tc>
          <w:tcPr>
            <w:tcW w:w="1225" w:type="dxa"/>
            <w:shd w:val="clear" w:color="auto" w:fill="D9D9D9" w:themeFill="background1" w:themeFillShade="D9"/>
          </w:tcPr>
          <w:p w14:paraId="5744D86E"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14500</w:t>
            </w:r>
          </w:p>
        </w:tc>
      </w:tr>
      <w:tr w:rsidR="006D7E93" w:rsidRPr="00663269" w14:paraId="118E03C9" w14:textId="77777777" w:rsidTr="00A168A2">
        <w:tc>
          <w:tcPr>
            <w:tcW w:w="2437" w:type="dxa"/>
            <w:shd w:val="clear" w:color="auto" w:fill="D9D9D9" w:themeFill="background1" w:themeFillShade="D9"/>
          </w:tcPr>
          <w:p w14:paraId="4EC650DA"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34D-P100…</w:t>
            </w:r>
          </w:p>
        </w:tc>
        <w:tc>
          <w:tcPr>
            <w:tcW w:w="1227" w:type="dxa"/>
            <w:shd w:val="clear" w:color="auto" w:fill="D9D9D9" w:themeFill="background1" w:themeFillShade="D9"/>
          </w:tcPr>
          <w:p w14:paraId="2918A36C"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0…100</w:t>
            </w:r>
          </w:p>
        </w:tc>
        <w:tc>
          <w:tcPr>
            <w:tcW w:w="1406" w:type="dxa"/>
            <w:shd w:val="clear" w:color="auto" w:fill="D9D9D9" w:themeFill="background1" w:themeFillShade="D9"/>
          </w:tcPr>
          <w:p w14:paraId="3142331D"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0…1450</w:t>
            </w:r>
          </w:p>
        </w:tc>
        <w:tc>
          <w:tcPr>
            <w:tcW w:w="1110" w:type="dxa"/>
            <w:shd w:val="clear" w:color="auto" w:fill="D9D9D9" w:themeFill="background1" w:themeFillShade="D9"/>
          </w:tcPr>
          <w:p w14:paraId="53AFA0F2"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300</w:t>
            </w:r>
          </w:p>
        </w:tc>
        <w:tc>
          <w:tcPr>
            <w:tcW w:w="1226" w:type="dxa"/>
            <w:shd w:val="clear" w:color="auto" w:fill="D9D9D9" w:themeFill="background1" w:themeFillShade="D9"/>
          </w:tcPr>
          <w:p w14:paraId="13BE53B6"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4350</w:t>
            </w:r>
          </w:p>
        </w:tc>
        <w:tc>
          <w:tcPr>
            <w:tcW w:w="1223" w:type="dxa"/>
            <w:shd w:val="clear" w:color="auto" w:fill="D9D9D9" w:themeFill="background1" w:themeFillShade="D9"/>
          </w:tcPr>
          <w:p w14:paraId="079E20E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650</w:t>
            </w:r>
          </w:p>
        </w:tc>
        <w:tc>
          <w:tcPr>
            <w:tcW w:w="1225" w:type="dxa"/>
            <w:shd w:val="clear" w:color="auto" w:fill="D9D9D9" w:themeFill="background1" w:themeFillShade="D9"/>
          </w:tcPr>
          <w:p w14:paraId="5860B85F"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9400</w:t>
            </w:r>
          </w:p>
        </w:tc>
      </w:tr>
      <w:tr w:rsidR="006D7E93" w:rsidRPr="00663269" w14:paraId="37C8A569" w14:textId="77777777" w:rsidTr="00A168A2">
        <w:tc>
          <w:tcPr>
            <w:tcW w:w="2437" w:type="dxa"/>
            <w:shd w:val="clear" w:color="auto" w:fill="D9D9D9" w:themeFill="background1" w:themeFillShade="D9"/>
          </w:tcPr>
          <w:p w14:paraId="1033DF62"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34D-P040…</w:t>
            </w:r>
          </w:p>
        </w:tc>
        <w:tc>
          <w:tcPr>
            <w:tcW w:w="1227" w:type="dxa"/>
            <w:shd w:val="clear" w:color="auto" w:fill="D9D9D9" w:themeFill="background1" w:themeFillShade="D9"/>
          </w:tcPr>
          <w:p w14:paraId="310D704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0…40</w:t>
            </w:r>
          </w:p>
        </w:tc>
        <w:tc>
          <w:tcPr>
            <w:tcW w:w="1406" w:type="dxa"/>
            <w:shd w:val="clear" w:color="auto" w:fill="D9D9D9" w:themeFill="background1" w:themeFillShade="D9"/>
          </w:tcPr>
          <w:p w14:paraId="6B98CD59"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-14,5…580</w:t>
            </w:r>
          </w:p>
        </w:tc>
        <w:tc>
          <w:tcPr>
            <w:tcW w:w="1110" w:type="dxa"/>
            <w:shd w:val="clear" w:color="auto" w:fill="D9D9D9" w:themeFill="background1" w:themeFillShade="D9"/>
          </w:tcPr>
          <w:p w14:paraId="600AB7B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200</w:t>
            </w:r>
          </w:p>
        </w:tc>
        <w:tc>
          <w:tcPr>
            <w:tcW w:w="1226" w:type="dxa"/>
            <w:shd w:val="clear" w:color="auto" w:fill="D9D9D9" w:themeFill="background1" w:themeFillShade="D9"/>
          </w:tcPr>
          <w:p w14:paraId="163675A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2900</w:t>
            </w:r>
          </w:p>
        </w:tc>
        <w:tc>
          <w:tcPr>
            <w:tcW w:w="1223" w:type="dxa"/>
            <w:shd w:val="clear" w:color="auto" w:fill="D9D9D9" w:themeFill="background1" w:themeFillShade="D9"/>
          </w:tcPr>
          <w:p w14:paraId="424BFB15"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500</w:t>
            </w:r>
          </w:p>
        </w:tc>
        <w:tc>
          <w:tcPr>
            <w:tcW w:w="1225" w:type="dxa"/>
            <w:shd w:val="clear" w:color="auto" w:fill="D9D9D9" w:themeFill="background1" w:themeFillShade="D9"/>
          </w:tcPr>
          <w:p w14:paraId="77EC1AAF"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7250</w:t>
            </w:r>
          </w:p>
        </w:tc>
      </w:tr>
      <w:tr w:rsidR="006D7E93" w:rsidRPr="00663269" w14:paraId="24A4C19C" w14:textId="77777777" w:rsidTr="00A168A2">
        <w:tc>
          <w:tcPr>
            <w:tcW w:w="2437" w:type="dxa"/>
            <w:shd w:val="clear" w:color="auto" w:fill="D9D9D9" w:themeFill="background1" w:themeFillShade="D9"/>
          </w:tcPr>
          <w:p w14:paraId="277E6E1C"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34D-P016…</w:t>
            </w:r>
          </w:p>
        </w:tc>
        <w:tc>
          <w:tcPr>
            <w:tcW w:w="1227" w:type="dxa"/>
            <w:shd w:val="clear" w:color="auto" w:fill="D9D9D9" w:themeFill="background1" w:themeFillShade="D9"/>
          </w:tcPr>
          <w:p w14:paraId="3852EE28"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0…16</w:t>
            </w:r>
          </w:p>
        </w:tc>
        <w:tc>
          <w:tcPr>
            <w:tcW w:w="1406" w:type="dxa"/>
            <w:shd w:val="clear" w:color="auto" w:fill="D9D9D9" w:themeFill="background1" w:themeFillShade="D9"/>
          </w:tcPr>
          <w:p w14:paraId="60874108"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0…232</w:t>
            </w:r>
          </w:p>
        </w:tc>
        <w:tc>
          <w:tcPr>
            <w:tcW w:w="1110" w:type="dxa"/>
            <w:shd w:val="clear" w:color="auto" w:fill="D9D9D9" w:themeFill="background1" w:themeFillShade="D9"/>
          </w:tcPr>
          <w:p w14:paraId="3FD6BB34"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85</w:t>
            </w:r>
          </w:p>
        </w:tc>
        <w:tc>
          <w:tcPr>
            <w:tcW w:w="1226" w:type="dxa"/>
            <w:shd w:val="clear" w:color="auto" w:fill="D9D9D9" w:themeFill="background1" w:themeFillShade="D9"/>
          </w:tcPr>
          <w:p w14:paraId="2BD897ED"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1225</w:t>
            </w:r>
          </w:p>
        </w:tc>
        <w:tc>
          <w:tcPr>
            <w:tcW w:w="1223" w:type="dxa"/>
            <w:shd w:val="clear" w:color="auto" w:fill="D9D9D9" w:themeFill="background1" w:themeFillShade="D9"/>
          </w:tcPr>
          <w:p w14:paraId="2F49375D"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500</w:t>
            </w:r>
          </w:p>
        </w:tc>
        <w:tc>
          <w:tcPr>
            <w:tcW w:w="1225" w:type="dxa"/>
            <w:shd w:val="clear" w:color="auto" w:fill="D9D9D9" w:themeFill="background1" w:themeFillShade="D9"/>
          </w:tcPr>
          <w:p w14:paraId="26DDC394"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2900</w:t>
            </w:r>
          </w:p>
        </w:tc>
      </w:tr>
      <w:tr w:rsidR="006D7E93" w:rsidRPr="00663269" w14:paraId="6A012825" w14:textId="77777777" w:rsidTr="00A168A2">
        <w:tc>
          <w:tcPr>
            <w:tcW w:w="2437" w:type="dxa"/>
            <w:shd w:val="clear" w:color="auto" w:fill="D9D9D9" w:themeFill="background1" w:themeFillShade="D9"/>
          </w:tcPr>
          <w:p w14:paraId="5FA44407"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34D-V110…</w:t>
            </w:r>
          </w:p>
        </w:tc>
        <w:tc>
          <w:tcPr>
            <w:tcW w:w="1227" w:type="dxa"/>
            <w:shd w:val="clear" w:color="auto" w:fill="D9D9D9" w:themeFill="background1" w:themeFillShade="D9"/>
          </w:tcPr>
          <w:p w14:paraId="3BD2AFE3"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 xml:space="preserve">-1…10 </w:t>
            </w:r>
          </w:p>
        </w:tc>
        <w:tc>
          <w:tcPr>
            <w:tcW w:w="1406" w:type="dxa"/>
            <w:shd w:val="clear" w:color="auto" w:fill="D9D9D9" w:themeFill="background1" w:themeFillShade="D9"/>
          </w:tcPr>
          <w:p w14:paraId="1CB26E29"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-14,5…145</w:t>
            </w:r>
          </w:p>
        </w:tc>
        <w:tc>
          <w:tcPr>
            <w:tcW w:w="1110" w:type="dxa"/>
            <w:shd w:val="clear" w:color="auto" w:fill="D9D9D9" w:themeFill="background1" w:themeFillShade="D9"/>
          </w:tcPr>
          <w:p w14:paraId="0438D472"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75</w:t>
            </w:r>
          </w:p>
        </w:tc>
        <w:tc>
          <w:tcPr>
            <w:tcW w:w="1226" w:type="dxa"/>
            <w:shd w:val="clear" w:color="auto" w:fill="D9D9D9" w:themeFill="background1" w:themeFillShade="D9"/>
          </w:tcPr>
          <w:p w14:paraId="133AB9B6"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1087</w:t>
            </w:r>
          </w:p>
        </w:tc>
        <w:tc>
          <w:tcPr>
            <w:tcW w:w="1223" w:type="dxa"/>
            <w:shd w:val="clear" w:color="auto" w:fill="D9D9D9" w:themeFill="background1" w:themeFillShade="D9"/>
          </w:tcPr>
          <w:p w14:paraId="4EF3399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150</w:t>
            </w:r>
          </w:p>
        </w:tc>
        <w:tc>
          <w:tcPr>
            <w:tcW w:w="1225" w:type="dxa"/>
            <w:shd w:val="clear" w:color="auto" w:fill="D9D9D9" w:themeFill="background1" w:themeFillShade="D9"/>
          </w:tcPr>
          <w:p w14:paraId="63F5DBE1"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2175</w:t>
            </w:r>
          </w:p>
        </w:tc>
      </w:tr>
      <w:tr w:rsidR="006D7E93" w:rsidRPr="00663269" w14:paraId="569E34F9" w14:textId="77777777" w:rsidTr="00A168A2">
        <w:tc>
          <w:tcPr>
            <w:tcW w:w="2437" w:type="dxa"/>
            <w:shd w:val="clear" w:color="auto" w:fill="D9D9D9" w:themeFill="background1" w:themeFillShade="D9"/>
          </w:tcPr>
          <w:p w14:paraId="496DF260" w14:textId="77777777" w:rsidR="00116439" w:rsidRPr="00663269" w:rsidRDefault="00116439" w:rsidP="00EF136A">
            <w:pPr>
              <w:pStyle w:val="TableText"/>
              <w:rPr>
                <w:rFonts w:ascii="Arial" w:hAnsi="Arial" w:cs="Arial"/>
                <w:b/>
                <w:color w:val="auto"/>
                <w:sz w:val="22"/>
                <w:szCs w:val="22"/>
              </w:rPr>
            </w:pPr>
            <w:r w:rsidRPr="00663269">
              <w:rPr>
                <w:rFonts w:ascii="Arial" w:hAnsi="Arial" w:cs="Arial"/>
                <w:color w:val="auto"/>
                <w:sz w:val="22"/>
                <w:szCs w:val="22"/>
              </w:rPr>
              <w:t>34D-V101…</w:t>
            </w:r>
          </w:p>
        </w:tc>
        <w:tc>
          <w:tcPr>
            <w:tcW w:w="1227" w:type="dxa"/>
            <w:shd w:val="clear" w:color="auto" w:fill="D9D9D9" w:themeFill="background1" w:themeFillShade="D9"/>
          </w:tcPr>
          <w:p w14:paraId="19F82C09"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-1…1</w:t>
            </w:r>
          </w:p>
        </w:tc>
        <w:tc>
          <w:tcPr>
            <w:tcW w:w="1406" w:type="dxa"/>
            <w:shd w:val="clear" w:color="auto" w:fill="D9D9D9" w:themeFill="background1" w:themeFillShade="D9"/>
          </w:tcPr>
          <w:p w14:paraId="60BE22F8"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-14,5…14,5</w:t>
            </w:r>
          </w:p>
        </w:tc>
        <w:tc>
          <w:tcPr>
            <w:tcW w:w="1110" w:type="dxa"/>
            <w:shd w:val="clear" w:color="auto" w:fill="D9D9D9" w:themeFill="background1" w:themeFillShade="D9"/>
          </w:tcPr>
          <w:p w14:paraId="79506BCB"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10</w:t>
            </w:r>
          </w:p>
        </w:tc>
        <w:tc>
          <w:tcPr>
            <w:tcW w:w="1226" w:type="dxa"/>
            <w:shd w:val="clear" w:color="auto" w:fill="D9D9D9" w:themeFill="background1" w:themeFillShade="D9"/>
          </w:tcPr>
          <w:p w14:paraId="1D443393"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145</w:t>
            </w:r>
          </w:p>
        </w:tc>
        <w:tc>
          <w:tcPr>
            <w:tcW w:w="1223" w:type="dxa"/>
            <w:shd w:val="clear" w:color="auto" w:fill="D9D9D9" w:themeFill="background1" w:themeFillShade="D9"/>
          </w:tcPr>
          <w:p w14:paraId="5C7B465F"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30</w:t>
            </w:r>
          </w:p>
        </w:tc>
        <w:tc>
          <w:tcPr>
            <w:tcW w:w="1225" w:type="dxa"/>
            <w:shd w:val="clear" w:color="auto" w:fill="D9D9D9" w:themeFill="background1" w:themeFillShade="D9"/>
          </w:tcPr>
          <w:p w14:paraId="00479EA8" w14:textId="77777777" w:rsidR="00116439" w:rsidRPr="00663269" w:rsidRDefault="00116439" w:rsidP="00EF136A">
            <w:pPr>
              <w:pStyle w:val="TableText"/>
              <w:rPr>
                <w:rFonts w:ascii="Arial" w:hAnsi="Arial" w:cs="Arial"/>
                <w:color w:val="auto"/>
                <w:sz w:val="22"/>
                <w:szCs w:val="22"/>
              </w:rPr>
            </w:pPr>
            <w:r w:rsidRPr="00663269">
              <w:rPr>
                <w:rFonts w:ascii="Arial" w:hAnsi="Arial" w:cs="Arial"/>
                <w:color w:val="auto"/>
                <w:sz w:val="22"/>
                <w:szCs w:val="22"/>
              </w:rPr>
              <w:t>450</w:t>
            </w:r>
          </w:p>
        </w:tc>
      </w:tr>
      <w:tr w:rsidR="006D7E93" w:rsidRPr="00663269" w14:paraId="0AC926EB" w14:textId="77777777" w:rsidTr="00A168A2">
        <w:tc>
          <w:tcPr>
            <w:tcW w:w="9854" w:type="dxa"/>
            <w:gridSpan w:val="7"/>
            <w:shd w:val="clear" w:color="auto" w:fill="D9D9D9" w:themeFill="background1" w:themeFillShade="D9"/>
          </w:tcPr>
          <w:p w14:paraId="0E63192A" w14:textId="77777777" w:rsidR="00116439" w:rsidRPr="00663269" w:rsidRDefault="00116439" w:rsidP="00EF136A">
            <w:pPr>
              <w:pStyle w:val="TableText"/>
              <w:rPr>
                <w:rFonts w:ascii="Arial" w:hAnsi="Arial" w:cs="Arial"/>
                <w:color w:val="auto"/>
                <w:sz w:val="22"/>
                <w:szCs w:val="22"/>
                <w:lang w:val="en-US"/>
              </w:rPr>
            </w:pPr>
            <w:r w:rsidRPr="00663269">
              <w:rPr>
                <w:rFonts w:ascii="Arial" w:hAnsi="Arial" w:cs="Arial"/>
                <w:color w:val="auto"/>
                <w:sz w:val="22"/>
                <w:szCs w:val="22"/>
                <w:lang w:val="fr"/>
              </w:rPr>
              <w:t>*</w:t>
            </w:r>
            <w:r w:rsidRPr="00663269">
              <w:rPr>
                <w:rFonts w:ascii="Arial" w:hAnsi="Arial" w:cs="Arial"/>
                <w:color w:val="auto"/>
                <w:sz w:val="22"/>
                <w:szCs w:val="22"/>
                <w:vertAlign w:val="superscript"/>
                <w:lang w:val="fr"/>
              </w:rPr>
              <w:t xml:space="preserve">)   </w:t>
            </w:r>
            <w:r w:rsidRPr="00663269">
              <w:rPr>
                <w:rFonts w:ascii="Arial" w:hAnsi="Arial" w:cs="Arial"/>
                <w:color w:val="auto"/>
                <w:sz w:val="22"/>
                <w:szCs w:val="22"/>
                <w:lang w:val="fr"/>
              </w:rPr>
              <w:t>Avec une pression de surcharge statique ou max. 100 millions de cycles de pression.</w:t>
            </w:r>
          </w:p>
        </w:tc>
      </w:tr>
      <w:tr w:rsidR="006D7E93" w:rsidRPr="00185641" w14:paraId="03C9B22F" w14:textId="77777777" w:rsidTr="00A168A2">
        <w:tc>
          <w:tcPr>
            <w:tcW w:w="9854" w:type="dxa"/>
            <w:gridSpan w:val="7"/>
            <w:shd w:val="clear" w:color="auto" w:fill="D9D9D9" w:themeFill="background1" w:themeFillShade="D9"/>
          </w:tcPr>
          <w:p w14:paraId="61E6C3DC" w14:textId="77777777" w:rsidR="00116439" w:rsidRPr="00663269" w:rsidRDefault="00116439" w:rsidP="00EF136A">
            <w:pPr>
              <w:pStyle w:val="TableText"/>
              <w:rPr>
                <w:rFonts w:ascii="Arial" w:hAnsi="Arial" w:cs="Arial"/>
                <w:color w:val="auto"/>
                <w:sz w:val="22"/>
                <w:szCs w:val="22"/>
                <w:lang w:val="de-DE"/>
              </w:rPr>
            </w:pPr>
            <w:r w:rsidRPr="00663269">
              <w:rPr>
                <w:rFonts w:ascii="Arial" w:hAnsi="Arial" w:cs="Arial"/>
                <w:color w:val="auto"/>
                <w:sz w:val="22"/>
                <w:szCs w:val="22"/>
                <w:lang w:val="fr"/>
              </w:rPr>
              <w:t xml:space="preserve">MPa = (valeur mesurée en barre) ÷ 10 </w:t>
            </w:r>
          </w:p>
          <w:p w14:paraId="6CF4BB7E" w14:textId="77777777" w:rsidR="00116439" w:rsidRPr="00663269" w:rsidRDefault="00116439" w:rsidP="00EF136A">
            <w:pPr>
              <w:pStyle w:val="TableText"/>
              <w:rPr>
                <w:rFonts w:ascii="Arial" w:hAnsi="Arial" w:cs="Arial"/>
                <w:color w:val="auto"/>
                <w:sz w:val="22"/>
                <w:szCs w:val="22"/>
                <w:lang w:val="de-DE"/>
              </w:rPr>
            </w:pPr>
            <w:proofErr w:type="gramStart"/>
            <w:r w:rsidRPr="00663269">
              <w:rPr>
                <w:rFonts w:ascii="Arial" w:hAnsi="Arial" w:cs="Arial"/>
                <w:color w:val="auto"/>
                <w:sz w:val="22"/>
                <w:szCs w:val="22"/>
                <w:lang w:val="fr"/>
              </w:rPr>
              <w:t>kPa</w:t>
            </w:r>
            <w:proofErr w:type="gramEnd"/>
            <w:r w:rsidRPr="00663269">
              <w:rPr>
                <w:rFonts w:ascii="Arial" w:hAnsi="Arial" w:cs="Arial"/>
                <w:color w:val="auto"/>
                <w:sz w:val="22"/>
                <w:szCs w:val="22"/>
                <w:lang w:val="fr"/>
              </w:rPr>
              <w:t xml:space="preserve"> = (valeur mesurée en barre) x 100</w:t>
            </w:r>
          </w:p>
        </w:tc>
      </w:tr>
    </w:tbl>
    <w:p w14:paraId="6BC56DA5" w14:textId="77777777" w:rsidR="00116439" w:rsidRPr="00663269" w:rsidRDefault="00116439" w:rsidP="00116439">
      <w:pPr>
        <w:pStyle w:val="Textkrper"/>
        <w:rPr>
          <w:lang w:val="de-DE"/>
        </w:rPr>
      </w:pPr>
    </w:p>
    <w:p w14:paraId="100C321B" w14:textId="36EFA6CD" w:rsidR="00116439" w:rsidRPr="00663269" w:rsidRDefault="00116439" w:rsidP="00116439">
      <w:pPr>
        <w:pStyle w:val="Textkrper"/>
        <w:rPr>
          <w:lang w:val="en-US"/>
        </w:rPr>
      </w:pPr>
      <w:r w:rsidRPr="00663269">
        <w:rPr>
          <w:noProof/>
          <w:lang w:val="es-ES"/>
        </w:rPr>
        <mc:AlternateContent>
          <mc:Choice Requires="wpg">
            <w:drawing>
              <wp:anchor distT="0" distB="0" distL="114300" distR="114300" simplePos="0" relativeHeight="251694592" behindDoc="0" locked="0" layoutInCell="1" allowOverlap="1" wp14:anchorId="1602DE79" wp14:editId="70A9A36E">
                <wp:simplePos x="0" y="0"/>
                <wp:positionH relativeFrom="column">
                  <wp:posOffset>26035</wp:posOffset>
                </wp:positionH>
                <wp:positionV relativeFrom="paragraph">
                  <wp:posOffset>31115</wp:posOffset>
                </wp:positionV>
                <wp:extent cx="179705" cy="179705"/>
                <wp:effectExtent l="21590" t="26670" r="27305" b="22225"/>
                <wp:wrapSquare wrapText="bothSides"/>
                <wp:docPr id="80070" name="Gruppieren 80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0" y="0"/>
                          <a:chExt cx="378003" cy="378003"/>
                        </a:xfrm>
                      </wpg:grpSpPr>
                      <wps:wsp>
                        <wps:cNvPr id="80071" name="Shape 1121"/>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2" name="Shape 1122"/>
                        <wps:cNvSpPr>
                          <a:spLocks/>
                        </wps:cNvSpPr>
                        <wps:spPr bwMode="auto">
                          <a:xfrm>
                            <a:off x="155237" y="253871"/>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73" name="Shape 1123"/>
                        <wps:cNvSpPr>
                          <a:spLocks/>
                        </wps:cNvSpPr>
                        <wps:spPr bwMode="auto">
                          <a:xfrm>
                            <a:off x="151072"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08B97" id="Gruppieren 80070" o:spid="_x0000_s1026" style="position:absolute;margin-left:2.05pt;margin-top:2.45pt;width:14.15pt;height:14.15pt;z-index:251694592"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">
                <v:shape id="Shape 1121"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v:shape>
                <v:shape id="Shape 1122" o:spid="_x0000_s1028" style="position:absolute;left:155237;top:253871;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" fillcolor="#181717" stroked="f" strokeweight="0">
                  <v:stroke miterlimit="1" joinstyle="miter"/>
                  <v:path arrowok="t" textboxrect="@1,@1,@1,@1"/>
                </v:shape>
                <v:shape id="Shape 1123" o:spid="_x0000_s1029" style="position:absolute;left:151072;top:53490;width:76149;height:182474;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v:shape>
                <w10:wrap type="square"/>
              </v:group>
            </w:pict>
          </mc:Fallback>
        </mc:AlternateContent>
      </w:r>
      <w:r w:rsidRPr="00663269">
        <w:rPr>
          <w:lang w:val="es-ES"/>
        </w:rPr>
        <w:t xml:space="preserve">Les </w:t>
      </w:r>
      <w:proofErr w:type="spellStart"/>
      <w:r w:rsidRPr="00663269">
        <w:rPr>
          <w:lang w:val="es-ES"/>
        </w:rPr>
        <w:t>médias</w:t>
      </w:r>
      <w:proofErr w:type="spellEnd"/>
      <w:r w:rsidRPr="00663269">
        <w:rPr>
          <w:lang w:val="es-ES"/>
        </w:rPr>
        <w:t xml:space="preserve"> </w:t>
      </w:r>
      <w:proofErr w:type="spellStart"/>
      <w:r w:rsidRPr="00663269">
        <w:rPr>
          <w:lang w:val="es-ES"/>
        </w:rPr>
        <w:t>utilisés</w:t>
      </w:r>
      <w:proofErr w:type="spellEnd"/>
      <w:r w:rsidRPr="00663269">
        <w:rPr>
          <w:lang w:val="es-ES"/>
        </w:rPr>
        <w:t xml:space="preserve"> </w:t>
      </w:r>
      <w:proofErr w:type="spellStart"/>
      <w:r w:rsidRPr="00663269">
        <w:rPr>
          <w:lang w:val="es-ES"/>
        </w:rPr>
        <w:t>doivent</w:t>
      </w:r>
      <w:proofErr w:type="spellEnd"/>
      <w:r w:rsidRPr="00663269">
        <w:rPr>
          <w:lang w:val="es-ES"/>
        </w:rPr>
        <w:t xml:space="preserve"> </w:t>
      </w:r>
      <w:proofErr w:type="spellStart"/>
      <w:r w:rsidRPr="00663269">
        <w:rPr>
          <w:lang w:val="es-ES"/>
        </w:rPr>
        <w:t>être</w:t>
      </w:r>
      <w:proofErr w:type="spellEnd"/>
      <w:r w:rsidRPr="00663269">
        <w:rPr>
          <w:lang w:val="es-ES"/>
        </w:rPr>
        <w:t xml:space="preserve"> compatibles </w:t>
      </w:r>
      <w:proofErr w:type="spellStart"/>
      <w:r w:rsidRPr="00663269">
        <w:rPr>
          <w:lang w:val="es-ES"/>
        </w:rPr>
        <w:t>avec</w:t>
      </w:r>
      <w:proofErr w:type="spellEnd"/>
      <w:r w:rsidRPr="00663269">
        <w:rPr>
          <w:lang w:val="es-ES"/>
        </w:rPr>
        <w:t xml:space="preserve"> les </w:t>
      </w:r>
      <w:proofErr w:type="spellStart"/>
      <w:r w:rsidRPr="00663269">
        <w:rPr>
          <w:lang w:val="es-ES"/>
        </w:rPr>
        <w:t>matériaux</w:t>
      </w:r>
      <w:proofErr w:type="spellEnd"/>
      <w:r w:rsidRPr="00663269">
        <w:rPr>
          <w:lang w:val="es-ES"/>
        </w:rPr>
        <w:t xml:space="preserve"> </w:t>
      </w:r>
      <w:proofErr w:type="spellStart"/>
      <w:r w:rsidRPr="00663269">
        <w:rPr>
          <w:lang w:val="es-ES"/>
        </w:rPr>
        <w:t>spécifiés</w:t>
      </w:r>
      <w:proofErr w:type="spellEnd"/>
      <w:r w:rsidRPr="00663269">
        <w:rPr>
          <w:lang w:val="es-ES"/>
        </w:rPr>
        <w:t xml:space="preserve"> </w:t>
      </w:r>
      <w:proofErr w:type="spellStart"/>
      <w:r w:rsidRPr="00663269">
        <w:rPr>
          <w:lang w:val="es-ES"/>
        </w:rPr>
        <w:t>dans</w:t>
      </w:r>
      <w:proofErr w:type="spellEnd"/>
      <w:r w:rsidRPr="00663269">
        <w:rPr>
          <w:lang w:val="es-ES"/>
        </w:rPr>
        <w:t xml:space="preserve"> la </w:t>
      </w:r>
      <w:proofErr w:type="spellStart"/>
      <w:r w:rsidRPr="00663269">
        <w:rPr>
          <w:lang w:val="es-ES"/>
        </w:rPr>
        <w:t>feuille</w:t>
      </w:r>
      <w:proofErr w:type="spellEnd"/>
      <w:r w:rsidRPr="00663269">
        <w:rPr>
          <w:lang w:val="es-ES"/>
        </w:rPr>
        <w:t xml:space="preserve"> de </w:t>
      </w:r>
      <w:proofErr w:type="spellStart"/>
      <w:r w:rsidRPr="00663269">
        <w:rPr>
          <w:lang w:val="es-ES"/>
        </w:rPr>
        <w:t>données</w:t>
      </w:r>
      <w:proofErr w:type="spellEnd"/>
      <w:r w:rsidRPr="00663269">
        <w:rPr>
          <w:lang w:val="es-ES"/>
        </w:rPr>
        <w:t xml:space="preserve"> </w:t>
      </w:r>
    </w:p>
    <w:p w14:paraId="3EEADD4C" w14:textId="1674B446" w:rsidR="00116439" w:rsidRPr="00663269" w:rsidRDefault="00116439" w:rsidP="00116439">
      <w:pPr>
        <w:pStyle w:val="Textkrper"/>
        <w:rPr>
          <w:lang w:val="en-US"/>
        </w:rPr>
      </w:pPr>
      <w:r w:rsidRPr="00663269">
        <w:rPr>
          <w:noProof/>
          <w:lang w:val="es-ES"/>
        </w:rPr>
        <mc:AlternateContent>
          <mc:Choice Requires="wpg">
            <w:drawing>
              <wp:anchor distT="0" distB="0" distL="114300" distR="114300" simplePos="0" relativeHeight="251705856" behindDoc="0" locked="0" layoutInCell="1" allowOverlap="1" wp14:anchorId="071D9776" wp14:editId="06B986CA">
                <wp:simplePos x="0" y="0"/>
                <wp:positionH relativeFrom="column">
                  <wp:posOffset>26035</wp:posOffset>
                </wp:positionH>
                <wp:positionV relativeFrom="paragraph">
                  <wp:posOffset>31115</wp:posOffset>
                </wp:positionV>
                <wp:extent cx="179705" cy="179705"/>
                <wp:effectExtent l="21590" t="26670" r="27305" b="22225"/>
                <wp:wrapSquare wrapText="bothSides"/>
                <wp:docPr id="80066" name="Gruppieren 80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0" y="0"/>
                          <a:chExt cx="378003" cy="378003"/>
                        </a:xfrm>
                      </wpg:grpSpPr>
                      <wps:wsp>
                        <wps:cNvPr id="80067" name="Shape 1121"/>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8" name="Shape 1122"/>
                        <wps:cNvSpPr>
                          <a:spLocks/>
                        </wps:cNvSpPr>
                        <wps:spPr bwMode="auto">
                          <a:xfrm>
                            <a:off x="155237" y="253871"/>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69" name="Shape 1123"/>
                        <wps:cNvSpPr>
                          <a:spLocks/>
                        </wps:cNvSpPr>
                        <wps:spPr bwMode="auto">
                          <a:xfrm>
                            <a:off x="151072"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7BE51" id="Gruppieren 80066" o:spid="_x0000_s1026" style="position:absolute;margin-left:2.05pt;margin-top:2.45pt;width:14.15pt;height:14.15pt;z-index:251705856"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">
                <v:shape id="Shape 1121"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v:shape>
                <v:shape id="Shape 1122" o:spid="_x0000_s1028" style="position:absolute;left:155237;top:253871;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" fillcolor="#181717" stroked="f" strokeweight="0">
                  <v:stroke miterlimit="1" joinstyle="miter"/>
                  <v:path arrowok="t" textboxrect="@1,@1,@1,@1"/>
                </v:shape>
                <v:shape id="Shape 1123" o:spid="_x0000_s1029" style="position:absolute;left:151072;top:53490;width:76149;height:182474;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v:shape>
                <w10:wrap type="square"/>
              </v:group>
            </w:pict>
          </mc:Fallback>
        </mc:AlternateContent>
      </w:r>
      <w:r w:rsidRPr="00663269">
        <w:rPr>
          <w:lang w:val="fr"/>
        </w:rPr>
        <w:t xml:space="preserve">Évitez la surpression statique et dynamique dépassant la résistance à la pression spécifiée en prenant les mesures appropriées. </w:t>
      </w:r>
    </w:p>
    <w:p w14:paraId="53387BE2" w14:textId="77777777" w:rsidR="00116439" w:rsidRPr="00663269" w:rsidRDefault="00116439" w:rsidP="00116439">
      <w:pPr>
        <w:pStyle w:val="Textkrper"/>
        <w:rPr>
          <w:lang w:val="en-US"/>
        </w:rPr>
      </w:pPr>
      <w:r w:rsidRPr="00663269">
        <w:rPr>
          <w:lang w:val="fr"/>
        </w:rPr>
        <w:t>La pression d’éclatement indiquée ne doit pas être dépassée.</w:t>
      </w:r>
    </w:p>
    <w:p w14:paraId="38F56DAF" w14:textId="77777777" w:rsidR="00116439" w:rsidRPr="00663269" w:rsidRDefault="00116439" w:rsidP="00116439">
      <w:pPr>
        <w:pStyle w:val="Textkrper"/>
        <w:rPr>
          <w:lang w:val="en-US"/>
        </w:rPr>
      </w:pPr>
      <w:r w:rsidRPr="00663269">
        <w:rPr>
          <w:lang w:val="fr"/>
        </w:rPr>
        <w:t xml:space="preserve">Même si la pression éclatante n’est dépassée que pendant une courte période, l’unité peut être détruite. </w:t>
      </w:r>
      <w:proofErr w:type="gramStart"/>
      <w:r w:rsidRPr="00663269">
        <w:rPr>
          <w:lang w:val="fr"/>
        </w:rPr>
        <w:t>ATTENTION:</w:t>
      </w:r>
      <w:proofErr w:type="gramEnd"/>
      <w:r w:rsidRPr="00663269">
        <w:rPr>
          <w:lang w:val="fr"/>
        </w:rPr>
        <w:t xml:space="preserve"> Risque de blessure !</w:t>
      </w:r>
    </w:p>
    <w:p w14:paraId="3A7DB195" w14:textId="25190DEF" w:rsidR="00116439" w:rsidRPr="00663269" w:rsidRDefault="00116439" w:rsidP="00116439">
      <w:pPr>
        <w:pStyle w:val="Textkrper"/>
        <w:rPr>
          <w:lang w:val="en-US"/>
        </w:rPr>
      </w:pPr>
      <w:r w:rsidRPr="00663269">
        <w:rPr>
          <w:noProof/>
          <w:lang w:val="es-ES"/>
        </w:rPr>
        <mc:AlternateContent>
          <mc:Choice Requires="wpg">
            <w:drawing>
              <wp:anchor distT="0" distB="0" distL="114300" distR="114300" simplePos="0" relativeHeight="251695616" behindDoc="0" locked="0" layoutInCell="1" allowOverlap="1" wp14:anchorId="154832A2" wp14:editId="2DFB848E">
                <wp:simplePos x="0" y="0"/>
                <wp:positionH relativeFrom="column">
                  <wp:posOffset>26035</wp:posOffset>
                </wp:positionH>
                <wp:positionV relativeFrom="paragraph">
                  <wp:posOffset>31115</wp:posOffset>
                </wp:positionV>
                <wp:extent cx="179705" cy="179705"/>
                <wp:effectExtent l="21590" t="20320" r="27305" b="19050"/>
                <wp:wrapSquare wrapText="bothSides"/>
                <wp:docPr id="80062" name="Gruppieren 80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705"/>
                          <a:chOff x="0" y="0"/>
                          <a:chExt cx="378003" cy="378003"/>
                        </a:xfrm>
                      </wpg:grpSpPr>
                      <wps:wsp>
                        <wps:cNvPr id="80063" name="Shape 1130"/>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4" name="Shape 1131"/>
                        <wps:cNvSpPr>
                          <a:spLocks/>
                        </wps:cNvSpPr>
                        <wps:spPr bwMode="auto">
                          <a:xfrm>
                            <a:off x="155237" y="253871"/>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65" name="Shape 1132"/>
                        <wps:cNvSpPr>
                          <a:spLocks/>
                        </wps:cNvSpPr>
                        <wps:spPr bwMode="auto">
                          <a:xfrm>
                            <a:off x="151072"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04D09" id="Gruppieren 80062" o:spid="_x0000_s1026" style="position:absolute;margin-left:2.05pt;margin-top:2.45pt;width:14.15pt;height:14.15pt;z-index:251695616"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">
                <v:shape id="Shape 1130"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v:shape>
                <v:shape id="Shape 1131" o:spid="_x0000_s1028" style="position:absolute;left:155237;top:253871;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" fillcolor="#181717" stroked="f" strokeweight="0">
                  <v:stroke miterlimit="1" joinstyle="miter"/>
                  <v:path arrowok="t" textboxrect="@1,@1,@1,@1"/>
                </v:shape>
                <v:shape id="Shape 1132" o:spid="_x0000_s1029" style="position:absolute;left:151072;top:53490;width:76149;height:182474;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v:shape>
                <w10:wrap type="square"/>
              </v:group>
            </w:pict>
          </mc:Fallback>
        </mc:AlternateContent>
      </w:r>
      <w:r w:rsidRPr="00663269">
        <w:rPr>
          <w:lang w:val="fr"/>
        </w:rPr>
        <w:t xml:space="preserve">Directive sur l’équipement de pression (PED) :  </w:t>
      </w:r>
    </w:p>
    <w:p w14:paraId="03128743" w14:textId="77777777" w:rsidR="00116439" w:rsidRPr="00663269" w:rsidRDefault="00116439" w:rsidP="00116439">
      <w:pPr>
        <w:pStyle w:val="Textkrper"/>
        <w:rPr>
          <w:lang w:val="de-DE"/>
        </w:rPr>
      </w:pPr>
      <w:r w:rsidRPr="00663269">
        <w:rPr>
          <w:lang w:val="fr"/>
        </w:rPr>
        <w:t xml:space="preserve">Les unités sont conformes à la directive sur l’équipement de pression et sont conçues et fabriquées pour les fluides du groupe 2 conformément à la pratique du son d'ingénierie. Utilisation de fluides du groupe 1 sur </w:t>
      </w:r>
      <w:proofErr w:type="gramStart"/>
      <w:r w:rsidRPr="00663269">
        <w:rPr>
          <w:lang w:val="fr"/>
        </w:rPr>
        <w:t>demande!</w:t>
      </w:r>
      <w:proofErr w:type="gramEnd"/>
    </w:p>
    <w:p w14:paraId="78DBB88E" w14:textId="77777777" w:rsidR="00116439" w:rsidRPr="00663269" w:rsidRDefault="00116439" w:rsidP="00116439">
      <w:pPr>
        <w:pStyle w:val="Textkrper"/>
      </w:pPr>
    </w:p>
    <w:p w14:paraId="204407AA" w14:textId="77777777" w:rsidR="00116439" w:rsidRPr="00663269" w:rsidRDefault="00116439" w:rsidP="00116439">
      <w:pPr>
        <w:rPr>
          <w:rFonts w:cs="Arial"/>
          <w:color w:val="575757"/>
          <w:sz w:val="22"/>
          <w:szCs w:val="22"/>
          <w:lang w:eastAsia="ja-JP"/>
        </w:rPr>
      </w:pPr>
      <w:r w:rsidRPr="00663269">
        <w:rPr>
          <w:rFonts w:cs="Arial"/>
        </w:rPr>
        <w:br w:type="page"/>
      </w:r>
    </w:p>
    <w:p w14:paraId="6CE6DAB3" w14:textId="77777777" w:rsidR="00116439" w:rsidRPr="00663269" w:rsidRDefault="00116439" w:rsidP="00116439">
      <w:pPr>
        <w:pStyle w:val="berschrift1"/>
        <w:ind w:left="709" w:hanging="709"/>
        <w:rPr>
          <w:rFonts w:cs="Arial"/>
        </w:rPr>
      </w:pPr>
      <w:r w:rsidRPr="00663269">
        <w:rPr>
          <w:rFonts w:cs="Arial"/>
        </w:rPr>
        <w:lastRenderedPageBreak/>
        <w:t xml:space="preserve">4. </w:t>
      </w:r>
      <w:r w:rsidRPr="00663269">
        <w:rPr>
          <w:rFonts w:cs="Arial"/>
        </w:rPr>
        <w:tab/>
      </w:r>
      <w:proofErr w:type="spellStart"/>
      <w:r w:rsidRPr="00663269">
        <w:rPr>
          <w:rFonts w:cs="Arial"/>
        </w:rPr>
        <w:t>Fonction</w:t>
      </w:r>
      <w:proofErr w:type="spellEnd"/>
    </w:p>
    <w:p w14:paraId="6F60EBFA" w14:textId="77777777" w:rsidR="00116439" w:rsidRPr="00663269" w:rsidRDefault="00116439" w:rsidP="00116439">
      <w:pPr>
        <w:rPr>
          <w:rFonts w:cs="Arial"/>
        </w:rPr>
      </w:pPr>
    </w:p>
    <w:p w14:paraId="7449C5D6" w14:textId="77777777" w:rsidR="00116439" w:rsidRPr="00663269" w:rsidRDefault="00116439" w:rsidP="00116439">
      <w:pPr>
        <w:pStyle w:val="Bullets"/>
        <w:rPr>
          <w:rFonts w:cs="Arial"/>
        </w:rPr>
      </w:pPr>
      <w:proofErr w:type="spellStart"/>
      <w:r w:rsidRPr="00663269">
        <w:rPr>
          <w:rFonts w:cs="Arial"/>
        </w:rPr>
        <w:t>L’unité</w:t>
      </w:r>
      <w:proofErr w:type="spellEnd"/>
      <w:r w:rsidRPr="00663269">
        <w:rPr>
          <w:rFonts w:cs="Arial"/>
        </w:rPr>
        <w:t xml:space="preserve"> </w:t>
      </w:r>
      <w:proofErr w:type="spellStart"/>
      <w:r w:rsidRPr="00663269">
        <w:rPr>
          <w:rFonts w:cs="Arial"/>
        </w:rPr>
        <w:t>affiche</w:t>
      </w:r>
      <w:proofErr w:type="spellEnd"/>
      <w:r w:rsidRPr="00663269">
        <w:rPr>
          <w:rFonts w:cs="Arial"/>
        </w:rPr>
        <w:t xml:space="preserve"> la </w:t>
      </w:r>
      <w:proofErr w:type="spellStart"/>
      <w:r w:rsidRPr="00663269">
        <w:rPr>
          <w:rFonts w:cs="Arial"/>
        </w:rPr>
        <w:t>pression</w:t>
      </w:r>
      <w:proofErr w:type="spellEnd"/>
      <w:r w:rsidRPr="00663269">
        <w:rPr>
          <w:rFonts w:cs="Arial"/>
        </w:rPr>
        <w:t xml:space="preserve"> </w:t>
      </w:r>
      <w:proofErr w:type="spellStart"/>
      <w:r w:rsidRPr="00663269">
        <w:rPr>
          <w:rFonts w:cs="Arial"/>
        </w:rPr>
        <w:t>actuelle</w:t>
      </w:r>
      <w:proofErr w:type="spellEnd"/>
      <w:r w:rsidRPr="00663269">
        <w:rPr>
          <w:rFonts w:cs="Arial"/>
        </w:rPr>
        <w:t xml:space="preserve"> du </w:t>
      </w:r>
      <w:proofErr w:type="spellStart"/>
      <w:r w:rsidRPr="00663269">
        <w:rPr>
          <w:rFonts w:cs="Arial"/>
        </w:rPr>
        <w:t>système</w:t>
      </w:r>
      <w:proofErr w:type="spellEnd"/>
      <w:r w:rsidRPr="00663269">
        <w:rPr>
          <w:rFonts w:cs="Arial"/>
        </w:rPr>
        <w:t>.</w:t>
      </w:r>
    </w:p>
    <w:p w14:paraId="4D3791DC" w14:textId="77777777" w:rsidR="00116439" w:rsidRPr="00663269" w:rsidRDefault="00116439" w:rsidP="00116439">
      <w:pPr>
        <w:pStyle w:val="Bullets"/>
        <w:rPr>
          <w:rFonts w:cs="Arial"/>
        </w:rPr>
      </w:pPr>
      <w:r w:rsidRPr="00663269">
        <w:rPr>
          <w:rFonts w:cs="Arial"/>
        </w:rPr>
        <w:t xml:space="preserve">Il </w:t>
      </w:r>
      <w:proofErr w:type="spellStart"/>
      <w:r w:rsidRPr="00663269">
        <w:rPr>
          <w:rFonts w:cs="Arial"/>
        </w:rPr>
        <w:t>génère</w:t>
      </w:r>
      <w:proofErr w:type="spellEnd"/>
      <w:r w:rsidRPr="00663269">
        <w:rPr>
          <w:rFonts w:cs="Arial"/>
        </w:rPr>
        <w:t xml:space="preserve"> des </w:t>
      </w:r>
      <w:proofErr w:type="spellStart"/>
      <w:r w:rsidRPr="00663269">
        <w:rPr>
          <w:rFonts w:cs="Arial"/>
        </w:rPr>
        <w:t>signaux</w:t>
      </w:r>
      <w:proofErr w:type="spellEnd"/>
      <w:r w:rsidRPr="00663269">
        <w:rPr>
          <w:rFonts w:cs="Arial"/>
        </w:rPr>
        <w:t xml:space="preserve"> de </w:t>
      </w:r>
      <w:proofErr w:type="spellStart"/>
      <w:r w:rsidRPr="00663269">
        <w:rPr>
          <w:rFonts w:cs="Arial"/>
        </w:rPr>
        <w:t>sortie</w:t>
      </w:r>
      <w:proofErr w:type="spellEnd"/>
      <w:r w:rsidRPr="00663269">
        <w:rPr>
          <w:rFonts w:cs="Arial"/>
        </w:rPr>
        <w:t xml:space="preserve"> en </w:t>
      </w:r>
      <w:proofErr w:type="spellStart"/>
      <w:r w:rsidRPr="00663269">
        <w:rPr>
          <w:rFonts w:cs="Arial"/>
        </w:rPr>
        <w:t>fonction</w:t>
      </w:r>
      <w:proofErr w:type="spellEnd"/>
      <w:r w:rsidRPr="00663269">
        <w:rPr>
          <w:rFonts w:cs="Arial"/>
        </w:rPr>
        <w:t xml:space="preserve"> du </w:t>
      </w:r>
      <w:proofErr w:type="spellStart"/>
      <w:r w:rsidRPr="00663269">
        <w:rPr>
          <w:rFonts w:cs="Arial"/>
        </w:rPr>
        <w:t>mode</w:t>
      </w:r>
      <w:proofErr w:type="spellEnd"/>
      <w:r w:rsidRPr="00663269">
        <w:rPr>
          <w:rFonts w:cs="Arial"/>
        </w:rPr>
        <w:t xml:space="preserve"> </w:t>
      </w:r>
      <w:proofErr w:type="spellStart"/>
      <w:r w:rsidRPr="00663269">
        <w:rPr>
          <w:rFonts w:cs="Arial"/>
        </w:rPr>
        <w:t>d’exploitation</w:t>
      </w:r>
      <w:proofErr w:type="spellEnd"/>
      <w:r w:rsidRPr="00663269">
        <w:rPr>
          <w:rFonts w:cs="Arial"/>
        </w:rPr>
        <w:t xml:space="preserve"> et du </w:t>
      </w:r>
      <w:proofErr w:type="spellStart"/>
      <w:r w:rsidRPr="00663269">
        <w:rPr>
          <w:rFonts w:cs="Arial"/>
        </w:rPr>
        <w:t>paramètre</w:t>
      </w:r>
      <w:proofErr w:type="spellEnd"/>
      <w:r w:rsidRPr="00663269">
        <w:rPr>
          <w:rFonts w:cs="Arial"/>
        </w:rPr>
        <w:t>.</w:t>
      </w:r>
    </w:p>
    <w:p w14:paraId="67E38D25" w14:textId="77777777" w:rsidR="00116439" w:rsidRPr="00663269" w:rsidRDefault="00116439" w:rsidP="00116439">
      <w:pPr>
        <w:pStyle w:val="Bullets"/>
        <w:rPr>
          <w:rFonts w:cs="Arial"/>
          <w:lang w:val="en-US"/>
        </w:rPr>
      </w:pPr>
      <w:r w:rsidRPr="00663269">
        <w:rPr>
          <w:rFonts w:cs="Arial"/>
          <w:lang w:val="en-US"/>
        </w:rPr>
        <w:t xml:space="preserve">Il </w:t>
      </w:r>
      <w:proofErr w:type="spellStart"/>
      <w:r w:rsidRPr="00663269">
        <w:rPr>
          <w:rFonts w:cs="Arial"/>
          <w:lang w:val="en-US"/>
        </w:rPr>
        <w:t>fournit</w:t>
      </w:r>
      <w:proofErr w:type="spellEnd"/>
      <w:r w:rsidRPr="00663269">
        <w:rPr>
          <w:rFonts w:cs="Arial"/>
          <w:lang w:val="en-US"/>
        </w:rPr>
        <w:t xml:space="preserve"> </w:t>
      </w:r>
      <w:proofErr w:type="spellStart"/>
      <w:r w:rsidRPr="00663269">
        <w:rPr>
          <w:rFonts w:cs="Arial"/>
          <w:lang w:val="en-US"/>
        </w:rPr>
        <w:t>en</w:t>
      </w:r>
      <w:proofErr w:type="spellEnd"/>
      <w:r w:rsidRPr="00663269">
        <w:rPr>
          <w:rFonts w:cs="Arial"/>
          <w:lang w:val="en-US"/>
        </w:rPr>
        <w:t xml:space="preserve"> </w:t>
      </w:r>
      <w:proofErr w:type="spellStart"/>
      <w:r w:rsidRPr="00663269">
        <w:rPr>
          <w:rFonts w:cs="Arial"/>
          <w:lang w:val="en-US"/>
        </w:rPr>
        <w:t>outre</w:t>
      </w:r>
      <w:proofErr w:type="spellEnd"/>
      <w:r w:rsidRPr="00663269">
        <w:rPr>
          <w:rFonts w:cs="Arial"/>
          <w:lang w:val="en-US"/>
        </w:rPr>
        <w:t xml:space="preserve"> les </w:t>
      </w:r>
      <w:proofErr w:type="spellStart"/>
      <w:r w:rsidRPr="00663269">
        <w:rPr>
          <w:rFonts w:cs="Arial"/>
          <w:lang w:val="en-US"/>
        </w:rPr>
        <w:t>données</w:t>
      </w:r>
      <w:proofErr w:type="spellEnd"/>
      <w:r w:rsidRPr="00663269">
        <w:rPr>
          <w:rFonts w:cs="Arial"/>
          <w:lang w:val="en-US"/>
        </w:rPr>
        <w:t xml:space="preserve"> de </w:t>
      </w:r>
      <w:proofErr w:type="spellStart"/>
      <w:r w:rsidRPr="00663269">
        <w:rPr>
          <w:rFonts w:cs="Arial"/>
          <w:lang w:val="en-US"/>
        </w:rPr>
        <w:t>processus</w:t>
      </w:r>
      <w:proofErr w:type="spellEnd"/>
      <w:r w:rsidRPr="00663269">
        <w:rPr>
          <w:rFonts w:cs="Arial"/>
          <w:lang w:val="en-US"/>
        </w:rPr>
        <w:t xml:space="preserve"> via IO-Link.</w:t>
      </w:r>
    </w:p>
    <w:p w14:paraId="1FAAB7AF" w14:textId="77777777" w:rsidR="00116439" w:rsidRPr="00663269" w:rsidRDefault="00116439" w:rsidP="00116439">
      <w:pPr>
        <w:pStyle w:val="Bullets"/>
        <w:rPr>
          <w:rFonts w:cs="Arial"/>
        </w:rPr>
      </w:pPr>
      <w:proofErr w:type="spellStart"/>
      <w:r w:rsidRPr="00663269">
        <w:rPr>
          <w:rFonts w:cs="Arial"/>
          <w:lang w:val="en-US"/>
        </w:rPr>
        <w:t>L’unité</w:t>
      </w:r>
      <w:proofErr w:type="spellEnd"/>
      <w:r w:rsidRPr="00663269">
        <w:rPr>
          <w:rFonts w:cs="Arial"/>
          <w:lang w:val="en-US"/>
        </w:rPr>
        <w:t xml:space="preserve"> </w:t>
      </w:r>
      <w:proofErr w:type="spellStart"/>
      <w:r w:rsidRPr="00663269">
        <w:rPr>
          <w:rFonts w:cs="Arial"/>
          <w:lang w:val="en-US"/>
        </w:rPr>
        <w:t>est</w:t>
      </w:r>
      <w:proofErr w:type="spellEnd"/>
      <w:r w:rsidRPr="00663269">
        <w:rPr>
          <w:rFonts w:cs="Arial"/>
          <w:lang w:val="en-US"/>
        </w:rPr>
        <w:t xml:space="preserve"> </w:t>
      </w:r>
      <w:proofErr w:type="spellStart"/>
      <w:r w:rsidRPr="00663269">
        <w:rPr>
          <w:rFonts w:cs="Arial"/>
          <w:lang w:val="en-US"/>
        </w:rPr>
        <w:t>disposée</w:t>
      </w:r>
      <w:proofErr w:type="spellEnd"/>
      <w:r w:rsidRPr="00663269">
        <w:rPr>
          <w:rFonts w:cs="Arial"/>
          <w:lang w:val="en-US"/>
        </w:rPr>
        <w:t xml:space="preserve"> pour </w:t>
      </w:r>
      <w:proofErr w:type="spellStart"/>
      <w:r w:rsidRPr="00663269">
        <w:rPr>
          <w:rFonts w:cs="Arial"/>
          <w:lang w:val="en-US"/>
        </w:rPr>
        <w:t>une</w:t>
      </w:r>
      <w:proofErr w:type="spellEnd"/>
      <w:r w:rsidRPr="00663269">
        <w:rPr>
          <w:rFonts w:cs="Arial"/>
          <w:lang w:val="en-US"/>
        </w:rPr>
        <w:t xml:space="preserve"> communication </w:t>
      </w:r>
      <w:proofErr w:type="spellStart"/>
      <w:r w:rsidRPr="00663269">
        <w:rPr>
          <w:rFonts w:cs="Arial"/>
          <w:lang w:val="en-US"/>
        </w:rPr>
        <w:t>entièrement</w:t>
      </w:r>
      <w:proofErr w:type="spellEnd"/>
      <w:r w:rsidRPr="00663269">
        <w:rPr>
          <w:rFonts w:cs="Arial"/>
          <w:lang w:val="en-US"/>
        </w:rPr>
        <w:t xml:space="preserve"> </w:t>
      </w:r>
      <w:proofErr w:type="spellStart"/>
      <w:r w:rsidRPr="00663269">
        <w:rPr>
          <w:rFonts w:cs="Arial"/>
          <w:lang w:val="en-US"/>
        </w:rPr>
        <w:t>bidirectionnelle</w:t>
      </w:r>
      <w:proofErr w:type="spellEnd"/>
      <w:r w:rsidRPr="00663269">
        <w:rPr>
          <w:rFonts w:cs="Arial"/>
          <w:lang w:val="en-US"/>
        </w:rPr>
        <w:t xml:space="preserve">. </w:t>
      </w:r>
      <w:proofErr w:type="spellStart"/>
      <w:r w:rsidRPr="00663269">
        <w:rPr>
          <w:rFonts w:cs="Arial"/>
        </w:rPr>
        <w:t>Ainsi</w:t>
      </w:r>
      <w:proofErr w:type="spellEnd"/>
      <w:r w:rsidRPr="00663269">
        <w:rPr>
          <w:rFonts w:cs="Arial"/>
        </w:rPr>
        <w:t xml:space="preserve">, </w:t>
      </w:r>
      <w:proofErr w:type="spellStart"/>
      <w:r w:rsidRPr="00663269">
        <w:rPr>
          <w:rFonts w:cs="Arial"/>
        </w:rPr>
        <w:t>les</w:t>
      </w:r>
      <w:proofErr w:type="spellEnd"/>
      <w:r w:rsidRPr="00663269">
        <w:rPr>
          <w:rFonts w:cs="Arial"/>
        </w:rPr>
        <w:t xml:space="preserve"> </w:t>
      </w:r>
      <w:proofErr w:type="spellStart"/>
      <w:r w:rsidRPr="00663269">
        <w:rPr>
          <w:rFonts w:cs="Arial"/>
        </w:rPr>
        <w:t>options</w:t>
      </w:r>
      <w:proofErr w:type="spellEnd"/>
      <w:r w:rsidRPr="00663269">
        <w:rPr>
          <w:rFonts w:cs="Arial"/>
        </w:rPr>
        <w:t xml:space="preserve"> </w:t>
      </w:r>
      <w:proofErr w:type="spellStart"/>
      <w:r w:rsidRPr="00663269">
        <w:rPr>
          <w:rFonts w:cs="Arial"/>
        </w:rPr>
        <w:t>suivantes</w:t>
      </w:r>
      <w:proofErr w:type="spellEnd"/>
      <w:r w:rsidRPr="00663269">
        <w:rPr>
          <w:rFonts w:cs="Arial"/>
        </w:rPr>
        <w:t xml:space="preserve"> </w:t>
      </w:r>
      <w:proofErr w:type="spellStart"/>
      <w:r w:rsidRPr="00663269">
        <w:rPr>
          <w:rFonts w:cs="Arial"/>
        </w:rPr>
        <w:t>sont</w:t>
      </w:r>
      <w:proofErr w:type="spellEnd"/>
      <w:r w:rsidRPr="00663269">
        <w:rPr>
          <w:rFonts w:cs="Arial"/>
        </w:rPr>
        <w:t xml:space="preserve"> </w:t>
      </w:r>
      <w:proofErr w:type="gramStart"/>
      <w:r w:rsidRPr="00663269">
        <w:rPr>
          <w:rFonts w:cs="Arial"/>
        </w:rPr>
        <w:t>possibles :</w:t>
      </w:r>
      <w:proofErr w:type="gramEnd"/>
    </w:p>
    <w:p w14:paraId="735575FC" w14:textId="77777777" w:rsidR="00116439" w:rsidRPr="00663269" w:rsidRDefault="00116439" w:rsidP="00116439">
      <w:pPr>
        <w:pStyle w:val="Bullets"/>
        <w:numPr>
          <w:ilvl w:val="1"/>
          <w:numId w:val="1"/>
        </w:numPr>
        <w:rPr>
          <w:rFonts w:cs="Arial"/>
          <w:lang w:val="en-US"/>
        </w:rPr>
      </w:pPr>
      <w:proofErr w:type="spellStart"/>
      <w:r w:rsidRPr="00663269">
        <w:rPr>
          <w:rFonts w:cs="Arial"/>
          <w:lang w:val="en-US"/>
        </w:rPr>
        <w:t>Affichage</w:t>
      </w:r>
      <w:proofErr w:type="spellEnd"/>
      <w:r w:rsidRPr="00663269">
        <w:rPr>
          <w:rFonts w:cs="Arial"/>
          <w:lang w:val="en-US"/>
        </w:rPr>
        <w:t xml:space="preserve"> à </w:t>
      </w:r>
      <w:proofErr w:type="gramStart"/>
      <w:r w:rsidRPr="00663269">
        <w:rPr>
          <w:rFonts w:cs="Arial"/>
          <w:lang w:val="en-US"/>
        </w:rPr>
        <w:t>distance :</w:t>
      </w:r>
      <w:proofErr w:type="gramEnd"/>
      <w:r w:rsidRPr="00663269">
        <w:rPr>
          <w:rFonts w:cs="Arial"/>
          <w:lang w:val="en-US"/>
        </w:rPr>
        <w:t xml:space="preserve"> lecture et </w:t>
      </w:r>
      <w:proofErr w:type="spellStart"/>
      <w:r w:rsidRPr="00663269">
        <w:rPr>
          <w:rFonts w:cs="Arial"/>
          <w:lang w:val="en-US"/>
        </w:rPr>
        <w:t>affichage</w:t>
      </w:r>
      <w:proofErr w:type="spellEnd"/>
      <w:r w:rsidRPr="00663269">
        <w:rPr>
          <w:rFonts w:cs="Arial"/>
          <w:lang w:val="en-US"/>
        </w:rPr>
        <w:t xml:space="preserve"> de la pression </w:t>
      </w:r>
      <w:proofErr w:type="spellStart"/>
      <w:r w:rsidRPr="00663269">
        <w:rPr>
          <w:rFonts w:cs="Arial"/>
          <w:lang w:val="en-US"/>
        </w:rPr>
        <w:t>actuelle</w:t>
      </w:r>
      <w:proofErr w:type="spellEnd"/>
      <w:r w:rsidRPr="00663269">
        <w:rPr>
          <w:rFonts w:cs="Arial"/>
          <w:lang w:val="en-US"/>
        </w:rPr>
        <w:t xml:space="preserve"> du </w:t>
      </w:r>
      <w:proofErr w:type="spellStart"/>
      <w:r w:rsidRPr="00663269">
        <w:rPr>
          <w:rFonts w:cs="Arial"/>
          <w:lang w:val="en-US"/>
        </w:rPr>
        <w:t>système</w:t>
      </w:r>
      <w:proofErr w:type="spellEnd"/>
      <w:r w:rsidRPr="00663269">
        <w:rPr>
          <w:rFonts w:cs="Arial"/>
          <w:lang w:val="en-US"/>
        </w:rPr>
        <w:t>.</w:t>
      </w:r>
    </w:p>
    <w:p w14:paraId="309C3457" w14:textId="77777777" w:rsidR="00116439" w:rsidRPr="00663269" w:rsidRDefault="00116439" w:rsidP="00116439">
      <w:pPr>
        <w:pStyle w:val="Bullets"/>
        <w:numPr>
          <w:ilvl w:val="1"/>
          <w:numId w:val="1"/>
        </w:numPr>
        <w:rPr>
          <w:rFonts w:cs="Arial"/>
          <w:lang w:val="en-US"/>
        </w:rPr>
      </w:pPr>
      <w:proofErr w:type="spellStart"/>
      <w:r w:rsidRPr="00663269">
        <w:rPr>
          <w:rFonts w:cs="Arial"/>
          <w:lang w:val="en-US"/>
        </w:rPr>
        <w:t>Réglage</w:t>
      </w:r>
      <w:proofErr w:type="spellEnd"/>
      <w:r w:rsidRPr="00663269">
        <w:rPr>
          <w:rFonts w:cs="Arial"/>
          <w:lang w:val="en-US"/>
        </w:rPr>
        <w:t xml:space="preserve"> des </w:t>
      </w:r>
      <w:proofErr w:type="spellStart"/>
      <w:r w:rsidRPr="00663269">
        <w:rPr>
          <w:rFonts w:cs="Arial"/>
          <w:lang w:val="en-US"/>
        </w:rPr>
        <w:t>paramètres</w:t>
      </w:r>
      <w:proofErr w:type="spellEnd"/>
      <w:r w:rsidRPr="00663269">
        <w:rPr>
          <w:rFonts w:cs="Arial"/>
          <w:lang w:val="en-US"/>
        </w:rPr>
        <w:t xml:space="preserve"> à </w:t>
      </w:r>
      <w:proofErr w:type="gramStart"/>
      <w:r w:rsidRPr="00663269">
        <w:rPr>
          <w:rFonts w:cs="Arial"/>
          <w:lang w:val="en-US"/>
        </w:rPr>
        <w:t>distance :</w:t>
      </w:r>
      <w:proofErr w:type="gramEnd"/>
      <w:r w:rsidRPr="00663269">
        <w:rPr>
          <w:rFonts w:cs="Arial"/>
          <w:lang w:val="en-US"/>
        </w:rPr>
        <w:t xml:space="preserve"> lecture et modification du </w:t>
      </w:r>
      <w:proofErr w:type="spellStart"/>
      <w:r w:rsidRPr="00663269">
        <w:rPr>
          <w:rFonts w:cs="Arial"/>
          <w:lang w:val="en-US"/>
        </w:rPr>
        <w:t>paramètre</w:t>
      </w:r>
      <w:proofErr w:type="spellEnd"/>
      <w:r w:rsidRPr="00663269">
        <w:rPr>
          <w:rFonts w:cs="Arial"/>
          <w:lang w:val="en-US"/>
        </w:rPr>
        <w:t xml:space="preserve"> </w:t>
      </w:r>
      <w:proofErr w:type="spellStart"/>
      <w:r w:rsidRPr="00663269">
        <w:rPr>
          <w:rFonts w:cs="Arial"/>
          <w:lang w:val="en-US"/>
        </w:rPr>
        <w:t>actuel</w:t>
      </w:r>
      <w:proofErr w:type="spellEnd"/>
      <w:r w:rsidRPr="00663269">
        <w:rPr>
          <w:rFonts w:cs="Arial"/>
          <w:lang w:val="en-US"/>
        </w:rPr>
        <w:t>.</w:t>
      </w:r>
    </w:p>
    <w:p w14:paraId="7390C7BE" w14:textId="77777777" w:rsidR="00116439" w:rsidRPr="00663269" w:rsidRDefault="00116439" w:rsidP="00116439">
      <w:pPr>
        <w:pStyle w:val="berschrift3"/>
        <w:rPr>
          <w:rFonts w:cs="Arial"/>
        </w:rPr>
      </w:pPr>
    </w:p>
    <w:p w14:paraId="144BB192" w14:textId="77777777" w:rsidR="00116439" w:rsidRPr="00663269" w:rsidRDefault="00116439" w:rsidP="00116439">
      <w:pPr>
        <w:pStyle w:val="berschrift2"/>
        <w:rPr>
          <w:rFonts w:cs="Arial"/>
          <w:lang w:val="de-DE"/>
        </w:rPr>
      </w:pPr>
      <w:r w:rsidRPr="00663269">
        <w:rPr>
          <w:rFonts w:cs="Arial"/>
          <w:lang w:val="fr"/>
        </w:rPr>
        <w:t xml:space="preserve">4.1 Communication, réglage des </w:t>
      </w:r>
      <w:proofErr w:type="spellStart"/>
      <w:r w:rsidRPr="00663269">
        <w:rPr>
          <w:rFonts w:cs="Arial"/>
          <w:lang w:val="fr"/>
        </w:rPr>
        <w:t>paramères</w:t>
      </w:r>
      <w:proofErr w:type="spellEnd"/>
      <w:r w:rsidRPr="00663269">
        <w:rPr>
          <w:rFonts w:cs="Arial"/>
          <w:lang w:val="fr"/>
        </w:rPr>
        <w:t>, évaluation</w:t>
      </w:r>
    </w:p>
    <w:p w14:paraId="36E7F718" w14:textId="77777777" w:rsidR="00116439" w:rsidRPr="00663269" w:rsidRDefault="00116439" w:rsidP="00116439">
      <w:pPr>
        <w:rPr>
          <w:rFonts w:cs="Arial"/>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17"/>
        <w:gridCol w:w="6410"/>
      </w:tblGrid>
      <w:tr w:rsidR="00116439" w:rsidRPr="00663269" w14:paraId="06D4B19C" w14:textId="77777777" w:rsidTr="00185641">
        <w:tc>
          <w:tcPr>
            <w:tcW w:w="3217" w:type="dxa"/>
            <w:shd w:val="clear" w:color="auto" w:fill="A6A6A6" w:themeFill="background1" w:themeFillShade="A6"/>
          </w:tcPr>
          <w:p w14:paraId="7BFF3160" w14:textId="77777777" w:rsidR="00116439" w:rsidRPr="00663269" w:rsidRDefault="00116439" w:rsidP="00884506">
            <w:pPr>
              <w:pStyle w:val="Tableheadings"/>
              <w:rPr>
                <w:rFonts w:cs="Arial"/>
              </w:rPr>
            </w:pPr>
            <w:r w:rsidRPr="00663269">
              <w:rPr>
                <w:rFonts w:cs="Arial"/>
                <w:lang w:val="fr"/>
              </w:rPr>
              <w:t>OUT1 (Pin 4)</w:t>
            </w:r>
          </w:p>
        </w:tc>
        <w:tc>
          <w:tcPr>
            <w:tcW w:w="6410" w:type="dxa"/>
            <w:shd w:val="clear" w:color="auto" w:fill="DDDDDD" w:themeFill="background2" w:themeFillTint="33"/>
            <w:vAlign w:val="center"/>
          </w:tcPr>
          <w:p w14:paraId="08163207" w14:textId="77777777" w:rsidR="00116439" w:rsidRPr="00663269" w:rsidRDefault="00116439" w:rsidP="00EF136A">
            <w:pPr>
              <w:pStyle w:val="Bullets"/>
              <w:rPr>
                <w:rFonts w:cs="Arial"/>
              </w:rPr>
            </w:pPr>
            <w:r w:rsidRPr="00663269">
              <w:rPr>
                <w:rFonts w:cs="Arial"/>
              </w:rPr>
              <w:t xml:space="preserve">Changement de </w:t>
            </w:r>
            <w:proofErr w:type="spellStart"/>
            <w:r w:rsidRPr="00663269">
              <w:rPr>
                <w:rFonts w:cs="Arial"/>
              </w:rPr>
              <w:t>signal</w:t>
            </w:r>
            <w:proofErr w:type="spellEnd"/>
            <w:r w:rsidRPr="00663269">
              <w:rPr>
                <w:rFonts w:cs="Arial"/>
              </w:rPr>
              <w:t xml:space="preserve"> </w:t>
            </w:r>
            <w:proofErr w:type="spellStart"/>
            <w:r w:rsidRPr="00663269">
              <w:rPr>
                <w:rFonts w:cs="Arial"/>
              </w:rPr>
              <w:t>pour</w:t>
            </w:r>
            <w:proofErr w:type="spellEnd"/>
            <w:r w:rsidRPr="00663269">
              <w:rPr>
                <w:rFonts w:cs="Arial"/>
              </w:rPr>
              <w:t xml:space="preserve"> la </w:t>
            </w:r>
            <w:proofErr w:type="spellStart"/>
            <w:r w:rsidRPr="00663269">
              <w:rPr>
                <w:rFonts w:cs="Arial"/>
              </w:rPr>
              <w:t>valeur</w:t>
            </w:r>
            <w:proofErr w:type="spellEnd"/>
            <w:r w:rsidRPr="00663269">
              <w:rPr>
                <w:rFonts w:cs="Arial"/>
              </w:rPr>
              <w:t xml:space="preserve"> </w:t>
            </w:r>
            <w:proofErr w:type="spellStart"/>
            <w:r w:rsidRPr="00663269">
              <w:rPr>
                <w:rFonts w:cs="Arial"/>
              </w:rPr>
              <w:t>limite</w:t>
            </w:r>
            <w:proofErr w:type="spellEnd"/>
            <w:r w:rsidRPr="00663269">
              <w:rPr>
                <w:rFonts w:cs="Arial"/>
              </w:rPr>
              <w:t xml:space="preserve"> de </w:t>
            </w:r>
            <w:proofErr w:type="spellStart"/>
            <w:r w:rsidRPr="00663269">
              <w:rPr>
                <w:rFonts w:cs="Arial"/>
              </w:rPr>
              <w:t>pression</w:t>
            </w:r>
            <w:proofErr w:type="spellEnd"/>
            <w:r w:rsidRPr="00663269">
              <w:rPr>
                <w:rFonts w:cs="Arial"/>
              </w:rPr>
              <w:t xml:space="preserve"> du </w:t>
            </w:r>
            <w:proofErr w:type="spellStart"/>
            <w:r w:rsidRPr="00663269">
              <w:rPr>
                <w:rFonts w:cs="Arial"/>
              </w:rPr>
              <w:t>système</w:t>
            </w:r>
            <w:proofErr w:type="spellEnd"/>
          </w:p>
          <w:p w14:paraId="5689FDA6" w14:textId="77777777" w:rsidR="00116439" w:rsidRPr="00663269" w:rsidRDefault="00116439" w:rsidP="00EF136A">
            <w:pPr>
              <w:pStyle w:val="Bullets"/>
              <w:rPr>
                <w:rFonts w:cs="Arial"/>
              </w:rPr>
            </w:pPr>
            <w:r w:rsidRPr="00663269">
              <w:rPr>
                <w:rFonts w:cs="Arial"/>
              </w:rPr>
              <w:t>Communication via IO-Link</w:t>
            </w:r>
          </w:p>
        </w:tc>
      </w:tr>
      <w:tr w:rsidR="00116439" w:rsidRPr="00663269" w14:paraId="47D0CA75" w14:textId="77777777" w:rsidTr="00185641">
        <w:tc>
          <w:tcPr>
            <w:tcW w:w="3217" w:type="dxa"/>
            <w:shd w:val="clear" w:color="auto" w:fill="A6A6A6" w:themeFill="background1" w:themeFillShade="A6"/>
          </w:tcPr>
          <w:p w14:paraId="28AE5B28" w14:textId="77777777" w:rsidR="00116439" w:rsidRPr="00663269" w:rsidRDefault="00116439" w:rsidP="00884506">
            <w:pPr>
              <w:pStyle w:val="Tableheadings"/>
              <w:rPr>
                <w:rFonts w:cs="Arial"/>
              </w:rPr>
            </w:pPr>
            <w:r w:rsidRPr="00663269">
              <w:rPr>
                <w:rFonts w:cs="Arial"/>
                <w:lang w:val="fr"/>
              </w:rPr>
              <w:t>OUT2 (Pin 2)</w:t>
            </w:r>
          </w:p>
        </w:tc>
        <w:tc>
          <w:tcPr>
            <w:tcW w:w="6410" w:type="dxa"/>
            <w:shd w:val="clear" w:color="auto" w:fill="DDDDDD" w:themeFill="background2" w:themeFillTint="33"/>
            <w:vAlign w:val="center"/>
          </w:tcPr>
          <w:p w14:paraId="43EBCAD3" w14:textId="77777777" w:rsidR="00116439" w:rsidRPr="00663269" w:rsidRDefault="00116439" w:rsidP="00EF136A">
            <w:pPr>
              <w:pStyle w:val="Bullets"/>
              <w:rPr>
                <w:rFonts w:cs="Arial"/>
              </w:rPr>
            </w:pPr>
            <w:r w:rsidRPr="00663269">
              <w:rPr>
                <w:rFonts w:cs="Arial"/>
                <w:lang w:val="fr"/>
              </w:rPr>
              <w:t>Signal analogue 4 ... 20mA / 0 ... 10V</w:t>
            </w:r>
          </w:p>
        </w:tc>
      </w:tr>
    </w:tbl>
    <w:p w14:paraId="35449B34" w14:textId="77777777" w:rsidR="00116439" w:rsidRPr="00682267" w:rsidRDefault="00116439" w:rsidP="00116439">
      <w:pPr>
        <w:pStyle w:val="berschrift2"/>
        <w:rPr>
          <w:rFonts w:cs="Arial"/>
        </w:rPr>
      </w:pPr>
      <w:r w:rsidRPr="00663269">
        <w:rPr>
          <w:rFonts w:cs="Arial"/>
          <w:lang w:val="fr"/>
        </w:rPr>
        <w:t>4.2 Fonction de commutation</w:t>
      </w:r>
    </w:p>
    <w:p w14:paraId="2402E4AC" w14:textId="77777777" w:rsidR="00116439" w:rsidRPr="00663269" w:rsidRDefault="00116439" w:rsidP="00116439">
      <w:pPr>
        <w:rPr>
          <w:rFonts w:cs="Arial"/>
          <w:color w:val="575757"/>
          <w:sz w:val="22"/>
          <w:szCs w:val="22"/>
          <w:lang w:val="de-DE" w:eastAsia="ja-JP"/>
        </w:rPr>
      </w:pPr>
      <w:proofErr w:type="spellStart"/>
      <w:r w:rsidRPr="00663269">
        <w:rPr>
          <w:rFonts w:cs="Arial"/>
          <w:color w:val="575757"/>
          <w:sz w:val="22"/>
          <w:szCs w:val="22"/>
          <w:lang w:val="fr" w:eastAsia="ja-JP"/>
        </w:rPr>
        <w:t>OUTx</w:t>
      </w:r>
      <w:proofErr w:type="spellEnd"/>
      <w:r w:rsidRPr="00663269">
        <w:rPr>
          <w:rFonts w:cs="Arial"/>
          <w:color w:val="575757"/>
          <w:sz w:val="22"/>
          <w:szCs w:val="22"/>
          <w:lang w:val="fr" w:eastAsia="ja-JP"/>
        </w:rPr>
        <w:t xml:space="preserve"> modifie son état de commutation s’il est au-dessus ou en dessous des limites de commutation définies (SP1, rP1). Les fonctions de commutation suivantes peuvent être sélectionnées :</w:t>
      </w:r>
    </w:p>
    <w:p w14:paraId="1E0B589A" w14:textId="77777777" w:rsidR="00116439" w:rsidRPr="00663269" w:rsidRDefault="00116439" w:rsidP="00116439">
      <w:pPr>
        <w:pStyle w:val="Bullets"/>
        <w:rPr>
          <w:rFonts w:cs="Arial"/>
          <w:lang w:val="en-US" w:eastAsia="ja-JP"/>
        </w:rPr>
      </w:pPr>
      <w:proofErr w:type="spellStart"/>
      <w:r w:rsidRPr="00663269">
        <w:rPr>
          <w:rFonts w:cs="Arial"/>
          <w:lang w:val="en-US" w:eastAsia="ja-JP"/>
        </w:rPr>
        <w:t>Fonction</w:t>
      </w:r>
      <w:proofErr w:type="spellEnd"/>
      <w:r w:rsidRPr="00663269">
        <w:rPr>
          <w:rFonts w:cs="Arial"/>
          <w:lang w:val="en-US" w:eastAsia="ja-JP"/>
        </w:rPr>
        <w:t xml:space="preserve"> </w:t>
      </w:r>
      <w:proofErr w:type="spellStart"/>
      <w:r w:rsidRPr="00663269">
        <w:rPr>
          <w:rFonts w:cs="Arial"/>
          <w:lang w:val="en-US" w:eastAsia="ja-JP"/>
        </w:rPr>
        <w:t>hystérésis</w:t>
      </w:r>
      <w:proofErr w:type="spellEnd"/>
      <w:r w:rsidRPr="00663269">
        <w:rPr>
          <w:rFonts w:cs="Arial"/>
          <w:lang w:val="en-US" w:eastAsia="ja-JP"/>
        </w:rPr>
        <w:t xml:space="preserve"> / ouverte </w:t>
      </w:r>
      <w:proofErr w:type="spellStart"/>
      <w:proofErr w:type="gramStart"/>
      <w:r w:rsidRPr="00663269">
        <w:rPr>
          <w:rFonts w:cs="Arial"/>
          <w:lang w:val="en-US" w:eastAsia="ja-JP"/>
        </w:rPr>
        <w:t>normalement</w:t>
      </w:r>
      <w:proofErr w:type="spellEnd"/>
      <w:r w:rsidRPr="00663269">
        <w:rPr>
          <w:rFonts w:cs="Arial"/>
          <w:lang w:val="en-US" w:eastAsia="ja-JP"/>
        </w:rPr>
        <w:t xml:space="preserve"> :</w:t>
      </w:r>
      <w:proofErr w:type="gramEnd"/>
      <w:r w:rsidRPr="00663269">
        <w:rPr>
          <w:rFonts w:cs="Arial"/>
          <w:lang w:val="en-US" w:eastAsia="ja-JP"/>
        </w:rPr>
        <w:t xml:space="preserve"> [ou1] = [</w:t>
      </w:r>
      <w:proofErr w:type="spellStart"/>
      <w:r w:rsidRPr="00663269">
        <w:rPr>
          <w:rFonts w:cs="Arial"/>
          <w:lang w:val="en-US" w:eastAsia="ja-JP"/>
        </w:rPr>
        <w:t>Hno</w:t>
      </w:r>
      <w:proofErr w:type="spellEnd"/>
      <w:r w:rsidRPr="00663269">
        <w:rPr>
          <w:rFonts w:cs="Arial"/>
          <w:lang w:val="en-US" w:eastAsia="ja-JP"/>
        </w:rPr>
        <w:t>] (→ fig. 1)</w:t>
      </w:r>
    </w:p>
    <w:p w14:paraId="3452D5AD" w14:textId="77777777" w:rsidR="00116439" w:rsidRPr="00663269" w:rsidRDefault="00116439" w:rsidP="00116439">
      <w:pPr>
        <w:pStyle w:val="Bullets"/>
        <w:rPr>
          <w:rFonts w:cs="Arial"/>
          <w:lang w:val="en-US" w:eastAsia="ja-JP"/>
        </w:rPr>
      </w:pPr>
      <w:r w:rsidRPr="00663269">
        <w:rPr>
          <w:rFonts w:cs="Arial"/>
          <w:lang w:val="fr" w:eastAsia="ja-JP"/>
        </w:rPr>
        <w:t>Fonction hystérésis / fermée normalement : [ou1] = [</w:t>
      </w:r>
      <w:proofErr w:type="spellStart"/>
      <w:r w:rsidRPr="00663269">
        <w:rPr>
          <w:rFonts w:cs="Arial"/>
          <w:lang w:val="fr" w:eastAsia="ja-JP"/>
        </w:rPr>
        <w:t>Hnc</w:t>
      </w:r>
      <w:proofErr w:type="spellEnd"/>
      <w:r w:rsidRPr="00663269">
        <w:rPr>
          <w:rFonts w:cs="Arial"/>
          <w:lang w:val="fr" w:eastAsia="ja-JP"/>
        </w:rPr>
        <w:t>] (→ fig. 1)</w:t>
      </w:r>
    </w:p>
    <w:p w14:paraId="68DC1D7F" w14:textId="77777777" w:rsidR="00116439" w:rsidRPr="00663269" w:rsidRDefault="00116439" w:rsidP="00116439">
      <w:pPr>
        <w:rPr>
          <w:rFonts w:cs="Arial"/>
          <w:color w:val="575757"/>
          <w:sz w:val="22"/>
          <w:szCs w:val="22"/>
          <w:lang w:val="fr" w:eastAsia="ja-JP"/>
        </w:rPr>
      </w:pPr>
      <w:r w:rsidRPr="00663269">
        <w:rPr>
          <w:rFonts w:cs="Arial"/>
          <w:color w:val="575757"/>
          <w:sz w:val="22"/>
          <w:szCs w:val="22"/>
          <w:lang w:val="fr" w:eastAsia="ja-JP"/>
        </w:rPr>
        <w:t xml:space="preserve">D’abord le point de réglage (SP1) est défini, puis le point de réinitialisation (rP1). L’hystérésis définie reste même si </w:t>
      </w:r>
      <w:proofErr w:type="spellStart"/>
      <w:r w:rsidRPr="00663269">
        <w:rPr>
          <w:rFonts w:cs="Arial"/>
          <w:color w:val="575757"/>
          <w:sz w:val="22"/>
          <w:szCs w:val="22"/>
          <w:lang w:val="fr" w:eastAsia="ja-JP"/>
        </w:rPr>
        <w:t>SPx</w:t>
      </w:r>
      <w:proofErr w:type="spellEnd"/>
      <w:r w:rsidRPr="00663269">
        <w:rPr>
          <w:rFonts w:cs="Arial"/>
          <w:color w:val="575757"/>
          <w:sz w:val="22"/>
          <w:szCs w:val="22"/>
          <w:lang w:val="fr" w:eastAsia="ja-JP"/>
        </w:rPr>
        <w:t xml:space="preserve"> est changé à nouveau.</w:t>
      </w:r>
    </w:p>
    <w:p w14:paraId="5F646E32" w14:textId="77777777" w:rsidR="00116439" w:rsidRPr="00663269" w:rsidRDefault="00116439" w:rsidP="00116439">
      <w:pPr>
        <w:pStyle w:val="Bullets"/>
        <w:rPr>
          <w:rFonts w:cs="Arial"/>
          <w:lang w:val="en-US" w:eastAsia="ja-JP"/>
        </w:rPr>
      </w:pPr>
      <w:proofErr w:type="spellStart"/>
      <w:r w:rsidRPr="00663269">
        <w:rPr>
          <w:rFonts w:cs="Arial"/>
          <w:lang w:val="en-US" w:eastAsia="ja-JP"/>
        </w:rPr>
        <w:t>Fonction</w:t>
      </w:r>
      <w:proofErr w:type="spellEnd"/>
      <w:r w:rsidRPr="00663269">
        <w:rPr>
          <w:rFonts w:cs="Arial"/>
          <w:lang w:val="en-US" w:eastAsia="ja-JP"/>
        </w:rPr>
        <w:t xml:space="preserve"> </w:t>
      </w:r>
      <w:proofErr w:type="spellStart"/>
      <w:r w:rsidRPr="00663269">
        <w:rPr>
          <w:rFonts w:cs="Arial"/>
          <w:lang w:val="en-US" w:eastAsia="ja-JP"/>
        </w:rPr>
        <w:t>fenêtre</w:t>
      </w:r>
      <w:proofErr w:type="spellEnd"/>
      <w:r w:rsidRPr="00663269">
        <w:rPr>
          <w:rFonts w:cs="Arial"/>
          <w:lang w:val="en-US" w:eastAsia="ja-JP"/>
        </w:rPr>
        <w:t xml:space="preserve"> / ouverte </w:t>
      </w:r>
      <w:proofErr w:type="spellStart"/>
      <w:proofErr w:type="gramStart"/>
      <w:r w:rsidRPr="00663269">
        <w:rPr>
          <w:rFonts w:cs="Arial"/>
          <w:lang w:val="en-US" w:eastAsia="ja-JP"/>
        </w:rPr>
        <w:t>normalement</w:t>
      </w:r>
      <w:proofErr w:type="spellEnd"/>
      <w:r w:rsidRPr="00663269">
        <w:rPr>
          <w:rFonts w:cs="Arial"/>
          <w:lang w:val="en-US" w:eastAsia="ja-JP"/>
        </w:rPr>
        <w:t xml:space="preserve"> :</w:t>
      </w:r>
      <w:proofErr w:type="gramEnd"/>
      <w:r w:rsidRPr="00663269">
        <w:rPr>
          <w:rFonts w:cs="Arial"/>
          <w:lang w:val="en-US" w:eastAsia="ja-JP"/>
        </w:rPr>
        <w:t xml:space="preserve"> [ou1] = [</w:t>
      </w:r>
      <w:proofErr w:type="spellStart"/>
      <w:r w:rsidRPr="00663269">
        <w:rPr>
          <w:rFonts w:cs="Arial"/>
          <w:lang w:val="en-US" w:eastAsia="ja-JP"/>
        </w:rPr>
        <w:t>Fno</w:t>
      </w:r>
      <w:proofErr w:type="spellEnd"/>
      <w:r w:rsidRPr="00663269">
        <w:rPr>
          <w:rFonts w:cs="Arial"/>
          <w:lang w:val="en-US" w:eastAsia="ja-JP"/>
        </w:rPr>
        <w:t>] (→ fig. 2).</w:t>
      </w:r>
    </w:p>
    <w:p w14:paraId="2AE464EF" w14:textId="77777777" w:rsidR="00116439" w:rsidRPr="00663269" w:rsidRDefault="00116439" w:rsidP="00116439">
      <w:pPr>
        <w:pStyle w:val="Bullets"/>
        <w:rPr>
          <w:rFonts w:cs="Arial"/>
          <w:lang w:val="en-US"/>
        </w:rPr>
      </w:pPr>
      <w:proofErr w:type="spellStart"/>
      <w:r w:rsidRPr="00663269">
        <w:rPr>
          <w:rFonts w:cs="Arial"/>
          <w:lang w:val="en-US" w:eastAsia="ja-JP"/>
        </w:rPr>
        <w:t>Fonction</w:t>
      </w:r>
      <w:proofErr w:type="spellEnd"/>
      <w:r w:rsidRPr="00663269">
        <w:rPr>
          <w:rFonts w:cs="Arial"/>
          <w:lang w:val="en-US" w:eastAsia="ja-JP"/>
        </w:rPr>
        <w:t xml:space="preserve"> </w:t>
      </w:r>
      <w:proofErr w:type="spellStart"/>
      <w:r w:rsidRPr="00663269">
        <w:rPr>
          <w:rFonts w:cs="Arial"/>
          <w:lang w:val="en-US" w:eastAsia="ja-JP"/>
        </w:rPr>
        <w:t>fenêtre</w:t>
      </w:r>
      <w:proofErr w:type="spellEnd"/>
      <w:r w:rsidRPr="00663269">
        <w:rPr>
          <w:rFonts w:cs="Arial"/>
          <w:lang w:val="en-US" w:eastAsia="ja-JP"/>
        </w:rPr>
        <w:t xml:space="preserve"> / </w:t>
      </w:r>
      <w:proofErr w:type="spellStart"/>
      <w:r w:rsidRPr="00663269">
        <w:rPr>
          <w:rFonts w:cs="Arial"/>
          <w:lang w:val="en-US" w:eastAsia="ja-JP"/>
        </w:rPr>
        <w:t>fermée</w:t>
      </w:r>
      <w:proofErr w:type="spellEnd"/>
      <w:r w:rsidRPr="00663269">
        <w:rPr>
          <w:rFonts w:cs="Arial"/>
          <w:lang w:val="en-US" w:eastAsia="ja-JP"/>
        </w:rPr>
        <w:t xml:space="preserve"> </w:t>
      </w:r>
      <w:proofErr w:type="spellStart"/>
      <w:proofErr w:type="gramStart"/>
      <w:r w:rsidRPr="00663269">
        <w:rPr>
          <w:rFonts w:cs="Arial"/>
          <w:lang w:val="en-US" w:eastAsia="ja-JP"/>
        </w:rPr>
        <w:t>normalement</w:t>
      </w:r>
      <w:proofErr w:type="spellEnd"/>
      <w:r w:rsidRPr="00663269">
        <w:rPr>
          <w:rFonts w:cs="Arial"/>
          <w:lang w:val="en-US" w:eastAsia="ja-JP"/>
        </w:rPr>
        <w:t xml:space="preserve"> :</w:t>
      </w:r>
      <w:proofErr w:type="gramEnd"/>
      <w:r w:rsidRPr="00663269">
        <w:rPr>
          <w:rFonts w:cs="Arial"/>
          <w:lang w:val="en-US" w:eastAsia="ja-JP"/>
        </w:rPr>
        <w:t xml:space="preserve"> [ou1] = [</w:t>
      </w:r>
      <w:proofErr w:type="spellStart"/>
      <w:r w:rsidRPr="00663269">
        <w:rPr>
          <w:rFonts w:cs="Arial"/>
          <w:lang w:val="en-US" w:eastAsia="ja-JP"/>
        </w:rPr>
        <w:t>Fnc</w:t>
      </w:r>
      <w:proofErr w:type="spellEnd"/>
      <w:r w:rsidRPr="00663269">
        <w:rPr>
          <w:rFonts w:cs="Arial"/>
          <w:lang w:val="en-US" w:eastAsia="ja-JP"/>
        </w:rPr>
        <w:t>] (→ fig. 2).</w:t>
      </w:r>
      <w:r w:rsidRPr="00663269">
        <w:rPr>
          <w:rFonts w:cs="Arial"/>
          <w:lang w:val="en-US" w:eastAsia="ja-JP"/>
        </w:rPr>
        <w:br/>
        <w:t xml:space="preserve">La </w:t>
      </w:r>
      <w:proofErr w:type="spellStart"/>
      <w:r w:rsidRPr="00663269">
        <w:rPr>
          <w:rFonts w:cs="Arial"/>
          <w:lang w:val="en-US" w:eastAsia="ja-JP"/>
        </w:rPr>
        <w:t>largeur</w:t>
      </w:r>
      <w:proofErr w:type="spellEnd"/>
      <w:r w:rsidRPr="00663269">
        <w:rPr>
          <w:rFonts w:cs="Arial"/>
          <w:lang w:val="en-US" w:eastAsia="ja-JP"/>
        </w:rPr>
        <w:t xml:space="preserve"> de la </w:t>
      </w:r>
      <w:proofErr w:type="spellStart"/>
      <w:r w:rsidRPr="00663269">
        <w:rPr>
          <w:rFonts w:cs="Arial"/>
          <w:lang w:val="en-US" w:eastAsia="ja-JP"/>
        </w:rPr>
        <w:t>fenêtre</w:t>
      </w:r>
      <w:proofErr w:type="spellEnd"/>
      <w:r w:rsidRPr="00663269">
        <w:rPr>
          <w:rFonts w:cs="Arial"/>
          <w:lang w:val="en-US" w:eastAsia="ja-JP"/>
        </w:rPr>
        <w:t xml:space="preserve"> </w:t>
      </w:r>
      <w:proofErr w:type="spellStart"/>
      <w:r w:rsidRPr="00663269">
        <w:rPr>
          <w:rFonts w:cs="Arial"/>
          <w:lang w:val="en-US" w:eastAsia="ja-JP"/>
        </w:rPr>
        <w:t>peut</w:t>
      </w:r>
      <w:proofErr w:type="spellEnd"/>
      <w:r w:rsidRPr="00663269">
        <w:rPr>
          <w:rFonts w:cs="Arial"/>
          <w:lang w:val="en-US" w:eastAsia="ja-JP"/>
        </w:rPr>
        <w:t xml:space="preserve"> </w:t>
      </w:r>
      <w:proofErr w:type="spellStart"/>
      <w:r w:rsidRPr="00663269">
        <w:rPr>
          <w:rFonts w:cs="Arial"/>
          <w:lang w:val="en-US" w:eastAsia="ja-JP"/>
        </w:rPr>
        <w:t>être</w:t>
      </w:r>
      <w:proofErr w:type="spellEnd"/>
      <w:r w:rsidRPr="00663269">
        <w:rPr>
          <w:rFonts w:cs="Arial"/>
          <w:lang w:val="en-US" w:eastAsia="ja-JP"/>
        </w:rPr>
        <w:t xml:space="preserve"> </w:t>
      </w:r>
      <w:proofErr w:type="spellStart"/>
      <w:r w:rsidRPr="00663269">
        <w:rPr>
          <w:rFonts w:cs="Arial"/>
          <w:lang w:val="en-US" w:eastAsia="ja-JP"/>
        </w:rPr>
        <w:t>définie</w:t>
      </w:r>
      <w:proofErr w:type="spellEnd"/>
      <w:r w:rsidRPr="00663269">
        <w:rPr>
          <w:rFonts w:cs="Arial"/>
          <w:lang w:val="en-US" w:eastAsia="ja-JP"/>
        </w:rPr>
        <w:t xml:space="preserve"> au </w:t>
      </w:r>
      <w:proofErr w:type="spellStart"/>
      <w:r w:rsidRPr="00663269">
        <w:rPr>
          <w:rFonts w:cs="Arial"/>
          <w:lang w:val="en-US" w:eastAsia="ja-JP"/>
        </w:rPr>
        <w:t>moyen</w:t>
      </w:r>
      <w:proofErr w:type="spellEnd"/>
      <w:r w:rsidRPr="00663269">
        <w:rPr>
          <w:rFonts w:cs="Arial"/>
          <w:lang w:val="en-US" w:eastAsia="ja-JP"/>
        </w:rPr>
        <w:t xml:space="preserve"> de la </w:t>
      </w:r>
      <w:proofErr w:type="spellStart"/>
      <w:r w:rsidRPr="00663269">
        <w:rPr>
          <w:rFonts w:cs="Arial"/>
          <w:lang w:val="en-US" w:eastAsia="ja-JP"/>
        </w:rPr>
        <w:t>différence</w:t>
      </w:r>
      <w:proofErr w:type="spellEnd"/>
      <w:r w:rsidRPr="00663269">
        <w:rPr>
          <w:rFonts w:cs="Arial"/>
          <w:lang w:val="en-US" w:eastAsia="ja-JP"/>
        </w:rPr>
        <w:t xml:space="preserve"> entre FH1 et FL1. FH1 - </w:t>
      </w:r>
      <w:proofErr w:type="spellStart"/>
      <w:r w:rsidRPr="00663269">
        <w:rPr>
          <w:rFonts w:cs="Arial"/>
          <w:lang w:val="en-US" w:eastAsia="ja-JP"/>
        </w:rPr>
        <w:t>valeur</w:t>
      </w:r>
      <w:proofErr w:type="spellEnd"/>
      <w:r w:rsidRPr="00663269">
        <w:rPr>
          <w:rFonts w:cs="Arial"/>
          <w:lang w:val="en-US" w:eastAsia="ja-JP"/>
        </w:rPr>
        <w:t xml:space="preserve"> supérieure, FL1 - </w:t>
      </w:r>
      <w:proofErr w:type="spellStart"/>
      <w:r w:rsidRPr="00663269">
        <w:rPr>
          <w:rFonts w:cs="Arial"/>
          <w:lang w:val="en-US" w:eastAsia="ja-JP"/>
        </w:rPr>
        <w:t>valeur</w:t>
      </w:r>
      <w:proofErr w:type="spellEnd"/>
      <w:r w:rsidRPr="00663269">
        <w:rPr>
          <w:rFonts w:cs="Arial"/>
          <w:lang w:val="en-US" w:eastAsia="ja-JP"/>
        </w:rPr>
        <w:t xml:space="preserve"> </w:t>
      </w:r>
      <w:proofErr w:type="spellStart"/>
      <w:r w:rsidRPr="00663269">
        <w:rPr>
          <w:rFonts w:cs="Arial"/>
          <w:lang w:val="en-US" w:eastAsia="ja-JP"/>
        </w:rPr>
        <w:t>inférieure</w:t>
      </w:r>
      <w:proofErr w:type="spellEnd"/>
      <w:r w:rsidRPr="00663269">
        <w:rPr>
          <w:rFonts w:cs="Arial"/>
          <w:lang w:val="en-US" w:eastAsia="ja-JP"/>
        </w:rPr>
        <w:t>.</w:t>
      </w:r>
    </w:p>
    <w:p w14:paraId="1700E677" w14:textId="77777777" w:rsidR="00116439" w:rsidRPr="00663269" w:rsidRDefault="00116439" w:rsidP="00116439">
      <w:pPr>
        <w:pStyle w:val="Textkrper"/>
      </w:pPr>
    </w:p>
    <w:p w14:paraId="18961B34" w14:textId="0847A6E6" w:rsidR="00116439" w:rsidRPr="00663269" w:rsidRDefault="00116439" w:rsidP="00116439">
      <w:pPr>
        <w:pStyle w:val="Textkrper"/>
      </w:pPr>
      <w:r w:rsidRPr="00663269">
        <w:rPr>
          <w:noProof/>
        </w:rPr>
        <mc:AlternateContent>
          <mc:Choice Requires="wpg">
            <w:drawing>
              <wp:inline distT="0" distB="0" distL="0" distR="0" wp14:anchorId="0DCB1D23" wp14:editId="33D833CA">
                <wp:extent cx="6066790" cy="2535555"/>
                <wp:effectExtent l="14605" t="17780" r="14605" b="18415"/>
                <wp:docPr id="79973" name="Gruppieren 7997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6790" cy="2535555"/>
                          <a:chOff x="0" y="0"/>
                          <a:chExt cx="6814616" cy="2854604"/>
                        </a:xfrm>
                      </wpg:grpSpPr>
                      <wps:wsp>
                        <wps:cNvPr id="79974" name="Shape 78083"/>
                        <wps:cNvSpPr>
                          <a:spLocks/>
                        </wps:cNvSpPr>
                        <wps:spPr bwMode="auto">
                          <a:xfrm>
                            <a:off x="1085799" y="1961083"/>
                            <a:ext cx="806399" cy="172796"/>
                          </a:xfrm>
                          <a:custGeom>
                            <a:avLst/>
                            <a:gdLst>
                              <a:gd name="T0" fmla="*/ 0 w 806399"/>
                              <a:gd name="T1" fmla="*/ 0 h 172796"/>
                              <a:gd name="T2" fmla="*/ 806399 w 806399"/>
                              <a:gd name="T3" fmla="*/ 0 h 172796"/>
                              <a:gd name="T4" fmla="*/ 806399 w 806399"/>
                              <a:gd name="T5" fmla="*/ 172796 h 172796"/>
                              <a:gd name="T6" fmla="*/ 0 w 806399"/>
                              <a:gd name="T7" fmla="*/ 172796 h 172796"/>
                              <a:gd name="T8" fmla="*/ 0 w 806399"/>
                              <a:gd name="T9" fmla="*/ 0 h 172796"/>
                              <a:gd name="T10" fmla="*/ 0 w 806399"/>
                              <a:gd name="T11" fmla="*/ 0 h 172796"/>
                              <a:gd name="T12" fmla="*/ 806399 w 806399"/>
                              <a:gd name="T13" fmla="*/ 172796 h 172796"/>
                            </a:gdLst>
                            <a:ahLst/>
                            <a:cxnLst>
                              <a:cxn ang="0">
                                <a:pos x="T0" y="T1"/>
                              </a:cxn>
                              <a:cxn ang="0">
                                <a:pos x="T2" y="T3"/>
                              </a:cxn>
                              <a:cxn ang="0">
                                <a:pos x="T4" y="T5"/>
                              </a:cxn>
                              <a:cxn ang="0">
                                <a:pos x="T6" y="T7"/>
                              </a:cxn>
                              <a:cxn ang="0">
                                <a:pos x="T8" y="T9"/>
                              </a:cxn>
                            </a:cxnLst>
                            <a:rect l="T10" t="T11" r="T12" b="T13"/>
                            <a:pathLst>
                              <a:path w="806399" h="172796">
                                <a:moveTo>
                                  <a:pt x="0" y="0"/>
                                </a:moveTo>
                                <a:lnTo>
                                  <a:pt x="806399" y="0"/>
                                </a:lnTo>
                                <a:lnTo>
                                  <a:pt x="806399" y="172796"/>
                                </a:lnTo>
                                <a:lnTo>
                                  <a:pt x="0" y="172796"/>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75" name="Shape 78084"/>
                        <wps:cNvSpPr>
                          <a:spLocks/>
                        </wps:cNvSpPr>
                        <wps:spPr bwMode="auto">
                          <a:xfrm>
                            <a:off x="1085799" y="2418283"/>
                            <a:ext cx="806399" cy="172796"/>
                          </a:xfrm>
                          <a:custGeom>
                            <a:avLst/>
                            <a:gdLst>
                              <a:gd name="T0" fmla="*/ 0 w 806399"/>
                              <a:gd name="T1" fmla="*/ 0 h 172796"/>
                              <a:gd name="T2" fmla="*/ 806399 w 806399"/>
                              <a:gd name="T3" fmla="*/ 0 h 172796"/>
                              <a:gd name="T4" fmla="*/ 806399 w 806399"/>
                              <a:gd name="T5" fmla="*/ 172796 h 172796"/>
                              <a:gd name="T6" fmla="*/ 0 w 806399"/>
                              <a:gd name="T7" fmla="*/ 172796 h 172796"/>
                              <a:gd name="T8" fmla="*/ 0 w 806399"/>
                              <a:gd name="T9" fmla="*/ 0 h 172796"/>
                              <a:gd name="T10" fmla="*/ 0 w 806399"/>
                              <a:gd name="T11" fmla="*/ 0 h 172796"/>
                              <a:gd name="T12" fmla="*/ 806399 w 806399"/>
                              <a:gd name="T13" fmla="*/ 172796 h 172796"/>
                            </a:gdLst>
                            <a:ahLst/>
                            <a:cxnLst>
                              <a:cxn ang="0">
                                <a:pos x="T0" y="T1"/>
                              </a:cxn>
                              <a:cxn ang="0">
                                <a:pos x="T2" y="T3"/>
                              </a:cxn>
                              <a:cxn ang="0">
                                <a:pos x="T4" y="T5"/>
                              </a:cxn>
                              <a:cxn ang="0">
                                <a:pos x="T6" y="T7"/>
                              </a:cxn>
                              <a:cxn ang="0">
                                <a:pos x="T8" y="T9"/>
                              </a:cxn>
                            </a:cxnLst>
                            <a:rect l="T10" t="T11" r="T12" b="T13"/>
                            <a:pathLst>
                              <a:path w="806399" h="172796">
                                <a:moveTo>
                                  <a:pt x="0" y="0"/>
                                </a:moveTo>
                                <a:lnTo>
                                  <a:pt x="806399" y="0"/>
                                </a:lnTo>
                                <a:lnTo>
                                  <a:pt x="806399" y="172796"/>
                                </a:lnTo>
                                <a:lnTo>
                                  <a:pt x="0" y="172796"/>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76" name="Shape 1225"/>
                        <wps:cNvSpPr>
                          <a:spLocks/>
                        </wps:cNvSpPr>
                        <wps:spPr bwMode="auto">
                          <a:xfrm>
                            <a:off x="581807" y="2149983"/>
                            <a:ext cx="1939493" cy="0"/>
                          </a:xfrm>
                          <a:custGeom>
                            <a:avLst/>
                            <a:gdLst>
                              <a:gd name="T0" fmla="*/ 0 w 1939493"/>
                              <a:gd name="T1" fmla="*/ 1939493 w 1939493"/>
                              <a:gd name="T2" fmla="*/ 0 w 1939493"/>
                              <a:gd name="T3" fmla="*/ 1939493 w 1939493"/>
                            </a:gdLst>
                            <a:ahLst/>
                            <a:cxnLst>
                              <a:cxn ang="0">
                                <a:pos x="T0" y="0"/>
                              </a:cxn>
                              <a:cxn ang="0">
                                <a:pos x="T1" y="0"/>
                              </a:cxn>
                            </a:cxnLst>
                            <a:rect l="T2" t="0" r="T3" b="0"/>
                            <a:pathLst>
                              <a:path w="1939493">
                                <a:moveTo>
                                  <a:pt x="0" y="0"/>
                                </a:moveTo>
                                <a:lnTo>
                                  <a:pt x="1939493" y="0"/>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7" name="Shape 1226"/>
                        <wps:cNvSpPr>
                          <a:spLocks/>
                        </wps:cNvSpPr>
                        <wps:spPr bwMode="auto">
                          <a:xfrm>
                            <a:off x="581807" y="2403983"/>
                            <a:ext cx="1939493" cy="0"/>
                          </a:xfrm>
                          <a:custGeom>
                            <a:avLst/>
                            <a:gdLst>
                              <a:gd name="T0" fmla="*/ 0 w 1939493"/>
                              <a:gd name="T1" fmla="*/ 1939493 w 1939493"/>
                              <a:gd name="T2" fmla="*/ 0 w 1939493"/>
                              <a:gd name="T3" fmla="*/ 1939493 w 1939493"/>
                            </a:gdLst>
                            <a:ahLst/>
                            <a:cxnLst>
                              <a:cxn ang="0">
                                <a:pos x="T0" y="0"/>
                              </a:cxn>
                              <a:cxn ang="0">
                                <a:pos x="T1" y="0"/>
                              </a:cxn>
                            </a:cxnLst>
                            <a:rect l="T2" t="0" r="T3" b="0"/>
                            <a:pathLst>
                              <a:path w="1939493">
                                <a:moveTo>
                                  <a:pt x="0" y="0"/>
                                </a:moveTo>
                                <a:lnTo>
                                  <a:pt x="1939493" y="0"/>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8" name="Shape 78085"/>
                        <wps:cNvSpPr>
                          <a:spLocks/>
                        </wps:cNvSpPr>
                        <wps:spPr bwMode="auto">
                          <a:xfrm>
                            <a:off x="581812" y="830224"/>
                            <a:ext cx="1933346" cy="313817"/>
                          </a:xfrm>
                          <a:custGeom>
                            <a:avLst/>
                            <a:gdLst>
                              <a:gd name="T0" fmla="*/ 0 w 1933346"/>
                              <a:gd name="T1" fmla="*/ 0 h 313817"/>
                              <a:gd name="T2" fmla="*/ 1933346 w 1933346"/>
                              <a:gd name="T3" fmla="*/ 0 h 313817"/>
                              <a:gd name="T4" fmla="*/ 1933346 w 1933346"/>
                              <a:gd name="T5" fmla="*/ 313817 h 313817"/>
                              <a:gd name="T6" fmla="*/ 0 w 1933346"/>
                              <a:gd name="T7" fmla="*/ 313817 h 313817"/>
                              <a:gd name="T8" fmla="*/ 0 w 1933346"/>
                              <a:gd name="T9" fmla="*/ 0 h 313817"/>
                              <a:gd name="T10" fmla="*/ 0 w 1933346"/>
                              <a:gd name="T11" fmla="*/ 0 h 313817"/>
                              <a:gd name="T12" fmla="*/ 1933346 w 1933346"/>
                              <a:gd name="T13" fmla="*/ 313817 h 313817"/>
                            </a:gdLst>
                            <a:ahLst/>
                            <a:cxnLst>
                              <a:cxn ang="0">
                                <a:pos x="T0" y="T1"/>
                              </a:cxn>
                              <a:cxn ang="0">
                                <a:pos x="T2" y="T3"/>
                              </a:cxn>
                              <a:cxn ang="0">
                                <a:pos x="T4" y="T5"/>
                              </a:cxn>
                              <a:cxn ang="0">
                                <a:pos x="T6" y="T7"/>
                              </a:cxn>
                              <a:cxn ang="0">
                                <a:pos x="T8" y="T9"/>
                              </a:cxn>
                            </a:cxnLst>
                            <a:rect l="T10" t="T11" r="T12" b="T13"/>
                            <a:pathLst>
                              <a:path w="1933346" h="313817">
                                <a:moveTo>
                                  <a:pt x="0" y="0"/>
                                </a:moveTo>
                                <a:lnTo>
                                  <a:pt x="1933346" y="0"/>
                                </a:lnTo>
                                <a:lnTo>
                                  <a:pt x="1933346" y="313817"/>
                                </a:lnTo>
                                <a:lnTo>
                                  <a:pt x="0" y="313817"/>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79" name="Shape 1228"/>
                        <wps:cNvSpPr>
                          <a:spLocks/>
                        </wps:cNvSpPr>
                        <wps:spPr bwMode="auto">
                          <a:xfrm>
                            <a:off x="586308" y="376179"/>
                            <a:ext cx="0" cy="2241296"/>
                          </a:xfrm>
                          <a:custGeom>
                            <a:avLst/>
                            <a:gdLst>
                              <a:gd name="T0" fmla="*/ 0 h 2241296"/>
                              <a:gd name="T1" fmla="*/ 2241296 h 2241296"/>
                              <a:gd name="T2" fmla="*/ 0 h 2241296"/>
                              <a:gd name="T3" fmla="*/ 2241296 h 2241296"/>
                            </a:gdLst>
                            <a:ahLst/>
                            <a:cxnLst>
                              <a:cxn ang="0">
                                <a:pos x="0" y="T0"/>
                              </a:cxn>
                              <a:cxn ang="0">
                                <a:pos x="0" y="T1"/>
                              </a:cxn>
                            </a:cxnLst>
                            <a:rect l="0" t="T2" r="0" b="T3"/>
                            <a:pathLst>
                              <a:path h="2241296">
                                <a:moveTo>
                                  <a:pt x="0" y="0"/>
                                </a:moveTo>
                                <a:lnTo>
                                  <a:pt x="0" y="2241296"/>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0" name="Shape 1229"/>
                        <wps:cNvSpPr>
                          <a:spLocks/>
                        </wps:cNvSpPr>
                        <wps:spPr bwMode="auto">
                          <a:xfrm>
                            <a:off x="581812" y="1591188"/>
                            <a:ext cx="1939493" cy="0"/>
                          </a:xfrm>
                          <a:custGeom>
                            <a:avLst/>
                            <a:gdLst>
                              <a:gd name="T0" fmla="*/ 0 w 1939493"/>
                              <a:gd name="T1" fmla="*/ 1939493 w 1939493"/>
                              <a:gd name="T2" fmla="*/ 0 w 1939493"/>
                              <a:gd name="T3" fmla="*/ 1939493 w 1939493"/>
                            </a:gdLst>
                            <a:ahLst/>
                            <a:cxnLst>
                              <a:cxn ang="0">
                                <a:pos x="T0" y="0"/>
                              </a:cxn>
                              <a:cxn ang="0">
                                <a:pos x="T1" y="0"/>
                              </a:cxn>
                            </a:cxnLst>
                            <a:rect l="T2" t="0" r="T3" b="0"/>
                            <a:pathLst>
                              <a:path w="1939493">
                                <a:moveTo>
                                  <a:pt x="0" y="0"/>
                                </a:moveTo>
                                <a:lnTo>
                                  <a:pt x="1939493" y="0"/>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1" name="Shape 1230"/>
                        <wps:cNvSpPr>
                          <a:spLocks/>
                        </wps:cNvSpPr>
                        <wps:spPr bwMode="auto">
                          <a:xfrm>
                            <a:off x="2520254" y="1566443"/>
                            <a:ext cx="126009" cy="47599"/>
                          </a:xfrm>
                          <a:custGeom>
                            <a:avLst/>
                            <a:gdLst>
                              <a:gd name="T0" fmla="*/ 0 w 126009"/>
                              <a:gd name="T1" fmla="*/ 0 h 47599"/>
                              <a:gd name="T2" fmla="*/ 126009 w 126009"/>
                              <a:gd name="T3" fmla="*/ 23800 h 47599"/>
                              <a:gd name="T4" fmla="*/ 0 w 126009"/>
                              <a:gd name="T5" fmla="*/ 47599 h 47599"/>
                              <a:gd name="T6" fmla="*/ 0 w 126009"/>
                              <a:gd name="T7" fmla="*/ 0 h 47599"/>
                              <a:gd name="T8" fmla="*/ 0 w 126009"/>
                              <a:gd name="T9" fmla="*/ 0 h 47599"/>
                              <a:gd name="T10" fmla="*/ 126009 w 126009"/>
                              <a:gd name="T11" fmla="*/ 47599 h 47599"/>
                            </a:gdLst>
                            <a:ahLst/>
                            <a:cxnLst>
                              <a:cxn ang="0">
                                <a:pos x="T0" y="T1"/>
                              </a:cxn>
                              <a:cxn ang="0">
                                <a:pos x="T2" y="T3"/>
                              </a:cxn>
                              <a:cxn ang="0">
                                <a:pos x="T4" y="T5"/>
                              </a:cxn>
                              <a:cxn ang="0">
                                <a:pos x="T6" y="T7"/>
                              </a:cxn>
                            </a:cxnLst>
                            <a:rect l="T8" t="T9" r="T10" b="T11"/>
                            <a:pathLst>
                              <a:path w="126009" h="47599">
                                <a:moveTo>
                                  <a:pt x="0" y="0"/>
                                </a:moveTo>
                                <a:lnTo>
                                  <a:pt x="126009" y="23800"/>
                                </a:lnTo>
                                <a:lnTo>
                                  <a:pt x="0" y="4759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82" name="Shape 1231"/>
                        <wps:cNvSpPr>
                          <a:spLocks/>
                        </wps:cNvSpPr>
                        <wps:spPr bwMode="auto">
                          <a:xfrm>
                            <a:off x="2520254" y="1566443"/>
                            <a:ext cx="126009" cy="47599"/>
                          </a:xfrm>
                          <a:custGeom>
                            <a:avLst/>
                            <a:gdLst>
                              <a:gd name="T0" fmla="*/ 126009 w 126009"/>
                              <a:gd name="T1" fmla="*/ 23800 h 47599"/>
                              <a:gd name="T2" fmla="*/ 0 w 126009"/>
                              <a:gd name="T3" fmla="*/ 47599 h 47599"/>
                              <a:gd name="T4" fmla="*/ 0 w 126009"/>
                              <a:gd name="T5" fmla="*/ 0 h 47599"/>
                              <a:gd name="T6" fmla="*/ 126009 w 126009"/>
                              <a:gd name="T7" fmla="*/ 23800 h 47599"/>
                              <a:gd name="T8" fmla="*/ 0 w 126009"/>
                              <a:gd name="T9" fmla="*/ 0 h 47599"/>
                              <a:gd name="T10" fmla="*/ 126009 w 126009"/>
                              <a:gd name="T11" fmla="*/ 47599 h 47599"/>
                            </a:gdLst>
                            <a:ahLst/>
                            <a:cxnLst>
                              <a:cxn ang="0">
                                <a:pos x="T0" y="T1"/>
                              </a:cxn>
                              <a:cxn ang="0">
                                <a:pos x="T2" y="T3"/>
                              </a:cxn>
                              <a:cxn ang="0">
                                <a:pos x="T4" y="T5"/>
                              </a:cxn>
                              <a:cxn ang="0">
                                <a:pos x="T6" y="T7"/>
                              </a:cxn>
                            </a:cxnLst>
                            <a:rect l="T8" t="T9" r="T10" b="T11"/>
                            <a:pathLst>
                              <a:path w="126009" h="47599">
                                <a:moveTo>
                                  <a:pt x="126009" y="23800"/>
                                </a:moveTo>
                                <a:lnTo>
                                  <a:pt x="0" y="47599"/>
                                </a:lnTo>
                                <a:lnTo>
                                  <a:pt x="0" y="0"/>
                                </a:lnTo>
                                <a:lnTo>
                                  <a:pt x="126009" y="23800"/>
                                </a:lnTo>
                                <a:close/>
                              </a:path>
                            </a:pathLst>
                          </a:custGeom>
                          <a:noFill/>
                          <a:ln w="795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3" name="Shape 1232"/>
                        <wps:cNvSpPr>
                          <a:spLocks/>
                        </wps:cNvSpPr>
                        <wps:spPr bwMode="auto">
                          <a:xfrm>
                            <a:off x="563707" y="260609"/>
                            <a:ext cx="47600" cy="126009"/>
                          </a:xfrm>
                          <a:custGeom>
                            <a:avLst/>
                            <a:gdLst>
                              <a:gd name="T0" fmla="*/ 23800 w 47600"/>
                              <a:gd name="T1" fmla="*/ 0 h 126009"/>
                              <a:gd name="T2" fmla="*/ 47600 w 47600"/>
                              <a:gd name="T3" fmla="*/ 126009 h 126009"/>
                              <a:gd name="T4" fmla="*/ 0 w 47600"/>
                              <a:gd name="T5" fmla="*/ 126009 h 126009"/>
                              <a:gd name="T6" fmla="*/ 23800 w 47600"/>
                              <a:gd name="T7" fmla="*/ 0 h 126009"/>
                              <a:gd name="T8" fmla="*/ 0 w 47600"/>
                              <a:gd name="T9" fmla="*/ 0 h 126009"/>
                              <a:gd name="T10" fmla="*/ 47600 w 47600"/>
                              <a:gd name="T11" fmla="*/ 126009 h 126009"/>
                            </a:gdLst>
                            <a:ahLst/>
                            <a:cxnLst>
                              <a:cxn ang="0">
                                <a:pos x="T0" y="T1"/>
                              </a:cxn>
                              <a:cxn ang="0">
                                <a:pos x="T2" y="T3"/>
                              </a:cxn>
                              <a:cxn ang="0">
                                <a:pos x="T4" y="T5"/>
                              </a:cxn>
                              <a:cxn ang="0">
                                <a:pos x="T6" y="T7"/>
                              </a:cxn>
                            </a:cxnLst>
                            <a:rect l="T8" t="T9" r="T10" b="T11"/>
                            <a:pathLst>
                              <a:path w="47600" h="126009">
                                <a:moveTo>
                                  <a:pt x="23800" y="0"/>
                                </a:moveTo>
                                <a:lnTo>
                                  <a:pt x="47600" y="126009"/>
                                </a:lnTo>
                                <a:lnTo>
                                  <a:pt x="0" y="126009"/>
                                </a:lnTo>
                                <a:lnTo>
                                  <a:pt x="2380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84" name="Shape 1233"/>
                        <wps:cNvSpPr>
                          <a:spLocks/>
                        </wps:cNvSpPr>
                        <wps:spPr bwMode="auto">
                          <a:xfrm>
                            <a:off x="563707" y="260609"/>
                            <a:ext cx="47600" cy="126009"/>
                          </a:xfrm>
                          <a:custGeom>
                            <a:avLst/>
                            <a:gdLst>
                              <a:gd name="T0" fmla="*/ 23800 w 47600"/>
                              <a:gd name="T1" fmla="*/ 0 h 126009"/>
                              <a:gd name="T2" fmla="*/ 47600 w 47600"/>
                              <a:gd name="T3" fmla="*/ 126009 h 126009"/>
                              <a:gd name="T4" fmla="*/ 0 w 47600"/>
                              <a:gd name="T5" fmla="*/ 126009 h 126009"/>
                              <a:gd name="T6" fmla="*/ 23800 w 47600"/>
                              <a:gd name="T7" fmla="*/ 0 h 126009"/>
                              <a:gd name="T8" fmla="*/ 0 w 47600"/>
                              <a:gd name="T9" fmla="*/ 0 h 126009"/>
                              <a:gd name="T10" fmla="*/ 47600 w 47600"/>
                              <a:gd name="T11" fmla="*/ 126009 h 126009"/>
                            </a:gdLst>
                            <a:ahLst/>
                            <a:cxnLst>
                              <a:cxn ang="0">
                                <a:pos x="T0" y="T1"/>
                              </a:cxn>
                              <a:cxn ang="0">
                                <a:pos x="T2" y="T3"/>
                              </a:cxn>
                              <a:cxn ang="0">
                                <a:pos x="T4" y="T5"/>
                              </a:cxn>
                              <a:cxn ang="0">
                                <a:pos x="T6" y="T7"/>
                              </a:cxn>
                            </a:cxnLst>
                            <a:rect l="T8" t="T9" r="T10" b="T11"/>
                            <a:pathLst>
                              <a:path w="47600" h="126009">
                                <a:moveTo>
                                  <a:pt x="23800" y="0"/>
                                </a:moveTo>
                                <a:lnTo>
                                  <a:pt x="47600" y="126009"/>
                                </a:lnTo>
                                <a:lnTo>
                                  <a:pt x="0" y="126009"/>
                                </a:lnTo>
                                <a:lnTo>
                                  <a:pt x="23800" y="0"/>
                                </a:lnTo>
                                <a:close/>
                              </a:path>
                            </a:pathLst>
                          </a:custGeom>
                          <a:noFill/>
                          <a:ln w="795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5" name="Rectangle 1234"/>
                        <wps:cNvSpPr>
                          <a:spLocks noChangeArrowheads="1"/>
                        </wps:cNvSpPr>
                        <wps:spPr bwMode="auto">
                          <a:xfrm>
                            <a:off x="2483612" y="1573047"/>
                            <a:ext cx="70435"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A059" w14:textId="77777777" w:rsidR="00116439" w:rsidRDefault="00116439" w:rsidP="00116439">
                              <w:pPr>
                                <w:spacing w:after="160" w:line="259" w:lineRule="auto"/>
                              </w:pPr>
                              <w:r>
                                <w:t>t</w:t>
                              </w:r>
                            </w:p>
                          </w:txbxContent>
                        </wps:txbx>
                        <wps:bodyPr rot="0" vert="horz" wrap="square" lIns="0" tIns="0" rIns="0" bIns="0" anchor="t" anchorCtr="0" upright="1">
                          <a:noAutofit/>
                        </wps:bodyPr>
                      </wps:wsp>
                      <wps:wsp>
                        <wps:cNvPr id="79986" name="Rectangle 1235"/>
                        <wps:cNvSpPr>
                          <a:spLocks noChangeArrowheads="1"/>
                        </wps:cNvSpPr>
                        <wps:spPr bwMode="auto">
                          <a:xfrm>
                            <a:off x="422593" y="130771"/>
                            <a:ext cx="168994"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483B" w14:textId="77777777" w:rsidR="00116439" w:rsidRPr="00FD376B" w:rsidRDefault="00116439" w:rsidP="00116439">
                              <w:pPr>
                                <w:spacing w:after="160" w:line="259" w:lineRule="auto"/>
                                <w:rPr>
                                  <w:sz w:val="36"/>
                                </w:rPr>
                              </w:pPr>
                              <w:r w:rsidRPr="00FD376B">
                                <w:rPr>
                                  <w:sz w:val="28"/>
                                </w:rPr>
                                <w:t>P</w:t>
                              </w:r>
                            </w:p>
                          </w:txbxContent>
                        </wps:txbx>
                        <wps:bodyPr rot="0" vert="horz" wrap="square" lIns="0" tIns="0" rIns="0" bIns="0" anchor="t" anchorCtr="0" upright="1">
                          <a:noAutofit/>
                        </wps:bodyPr>
                      </wps:wsp>
                      <wps:wsp>
                        <wps:cNvPr id="79987" name="Shape 1236"/>
                        <wps:cNvSpPr>
                          <a:spLocks/>
                        </wps:cNvSpPr>
                        <wps:spPr bwMode="auto">
                          <a:xfrm>
                            <a:off x="532305" y="826183"/>
                            <a:ext cx="1980006" cy="0"/>
                          </a:xfrm>
                          <a:custGeom>
                            <a:avLst/>
                            <a:gdLst>
                              <a:gd name="T0" fmla="*/ 0 w 1980006"/>
                              <a:gd name="T1" fmla="*/ 1980006 w 1980006"/>
                              <a:gd name="T2" fmla="*/ 0 w 1980006"/>
                              <a:gd name="T3" fmla="*/ 1980006 w 1980006"/>
                            </a:gdLst>
                            <a:ahLst/>
                            <a:cxnLst>
                              <a:cxn ang="0">
                                <a:pos x="T0" y="0"/>
                              </a:cxn>
                              <a:cxn ang="0">
                                <a:pos x="T1" y="0"/>
                              </a:cxn>
                            </a:cxnLst>
                            <a:rect l="T2" t="0" r="T3" b="0"/>
                            <a:pathLst>
                              <a:path w="1980006">
                                <a:moveTo>
                                  <a:pt x="0" y="0"/>
                                </a:moveTo>
                                <a:lnTo>
                                  <a:pt x="1980006" y="0"/>
                                </a:lnTo>
                              </a:path>
                            </a:pathLst>
                          </a:custGeom>
                          <a:noFill/>
                          <a:ln w="18009">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8" name="Shape 1237"/>
                        <wps:cNvSpPr>
                          <a:spLocks/>
                        </wps:cNvSpPr>
                        <wps:spPr bwMode="auto">
                          <a:xfrm>
                            <a:off x="532305" y="1141168"/>
                            <a:ext cx="1980006" cy="0"/>
                          </a:xfrm>
                          <a:custGeom>
                            <a:avLst/>
                            <a:gdLst>
                              <a:gd name="T0" fmla="*/ 0 w 1980006"/>
                              <a:gd name="T1" fmla="*/ 1980006 w 1980006"/>
                              <a:gd name="T2" fmla="*/ 0 w 1980006"/>
                              <a:gd name="T3" fmla="*/ 1980006 w 1980006"/>
                            </a:gdLst>
                            <a:ahLst/>
                            <a:cxnLst>
                              <a:cxn ang="0">
                                <a:pos x="T0" y="0"/>
                              </a:cxn>
                              <a:cxn ang="0">
                                <a:pos x="T1" y="0"/>
                              </a:cxn>
                            </a:cxnLst>
                            <a:rect l="T2" t="0" r="T3" b="0"/>
                            <a:pathLst>
                              <a:path w="1980006">
                                <a:moveTo>
                                  <a:pt x="0" y="0"/>
                                </a:moveTo>
                                <a:lnTo>
                                  <a:pt x="1980006" y="0"/>
                                </a:lnTo>
                              </a:path>
                            </a:pathLst>
                          </a:custGeom>
                          <a:noFill/>
                          <a:ln w="18009">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9" name="Rectangle 1238"/>
                        <wps:cNvSpPr>
                          <a:spLocks noChangeArrowheads="1"/>
                        </wps:cNvSpPr>
                        <wps:spPr bwMode="auto">
                          <a:xfrm>
                            <a:off x="243307" y="781050"/>
                            <a:ext cx="337989" cy="2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C75E" w14:textId="77777777" w:rsidR="00116439" w:rsidRPr="00320459" w:rsidRDefault="00116439" w:rsidP="00116439">
                              <w:pPr>
                                <w:spacing w:after="160" w:line="259" w:lineRule="auto"/>
                                <w:rPr>
                                  <w:rFonts w:cs="Arial"/>
                                  <w:sz w:val="28"/>
                                  <w:szCs w:val="28"/>
                                </w:rPr>
                              </w:pPr>
                              <w:r w:rsidRPr="00320459">
                                <w:rPr>
                                  <w:rFonts w:cs="Arial"/>
                                  <w:sz w:val="28"/>
                                  <w:szCs w:val="28"/>
                                </w:rPr>
                                <w:t>SP</w:t>
                              </w:r>
                            </w:p>
                          </w:txbxContent>
                        </wps:txbx>
                        <wps:bodyPr rot="0" vert="horz" wrap="square" lIns="0" tIns="0" rIns="0" bIns="0" anchor="t" anchorCtr="0" upright="1">
                          <a:noAutofit/>
                        </wps:bodyPr>
                      </wps:wsp>
                      <wps:wsp>
                        <wps:cNvPr id="79990" name="Rectangle 1239"/>
                        <wps:cNvSpPr>
                          <a:spLocks noChangeArrowheads="1"/>
                        </wps:cNvSpPr>
                        <wps:spPr bwMode="auto">
                          <a:xfrm>
                            <a:off x="288280" y="1045540"/>
                            <a:ext cx="253365"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2302" w14:textId="77777777" w:rsidR="00116439" w:rsidRPr="00320459" w:rsidRDefault="00116439" w:rsidP="00116439">
                              <w:pPr>
                                <w:spacing w:after="160" w:line="259" w:lineRule="auto"/>
                                <w:rPr>
                                  <w:rFonts w:cs="Arial"/>
                                  <w:sz w:val="28"/>
                                  <w:szCs w:val="28"/>
                                </w:rPr>
                              </w:pPr>
                              <w:proofErr w:type="spellStart"/>
                              <w:r w:rsidRPr="00320459">
                                <w:rPr>
                                  <w:rFonts w:cs="Arial"/>
                                  <w:sz w:val="28"/>
                                  <w:szCs w:val="28"/>
                                </w:rPr>
                                <w:t>rP</w:t>
                              </w:r>
                              <w:proofErr w:type="spellEnd"/>
                            </w:p>
                          </w:txbxContent>
                        </wps:txbx>
                        <wps:bodyPr rot="0" vert="horz" wrap="square" lIns="0" tIns="0" rIns="0" bIns="0" anchor="t" anchorCtr="0" upright="1">
                          <a:noAutofit/>
                        </wps:bodyPr>
                      </wps:wsp>
                      <wps:wsp>
                        <wps:cNvPr id="79991" name="Shape 1240"/>
                        <wps:cNvSpPr>
                          <a:spLocks/>
                        </wps:cNvSpPr>
                        <wps:spPr bwMode="auto">
                          <a:xfrm>
                            <a:off x="595305" y="574182"/>
                            <a:ext cx="1759509" cy="1007999"/>
                          </a:xfrm>
                          <a:custGeom>
                            <a:avLst/>
                            <a:gdLst>
                              <a:gd name="T0" fmla="*/ 0 w 1759509"/>
                              <a:gd name="T1" fmla="*/ 1007999 h 1007999"/>
                              <a:gd name="T2" fmla="*/ 827989 w 1759509"/>
                              <a:gd name="T3" fmla="*/ 0 h 1007999"/>
                              <a:gd name="T4" fmla="*/ 1759509 w 1759509"/>
                              <a:gd name="T5" fmla="*/ 1007999 h 1007999"/>
                              <a:gd name="T6" fmla="*/ 0 w 1759509"/>
                              <a:gd name="T7" fmla="*/ 0 h 1007999"/>
                              <a:gd name="T8" fmla="*/ 1759509 w 1759509"/>
                              <a:gd name="T9" fmla="*/ 1007999 h 1007999"/>
                            </a:gdLst>
                            <a:ahLst/>
                            <a:cxnLst>
                              <a:cxn ang="0">
                                <a:pos x="T0" y="T1"/>
                              </a:cxn>
                              <a:cxn ang="0">
                                <a:pos x="T2" y="T3"/>
                              </a:cxn>
                              <a:cxn ang="0">
                                <a:pos x="T4" y="T5"/>
                              </a:cxn>
                            </a:cxnLst>
                            <a:rect l="T6" t="T7" r="T8" b="T9"/>
                            <a:pathLst>
                              <a:path w="1759509" h="1007999">
                                <a:moveTo>
                                  <a:pt x="0" y="1007999"/>
                                </a:moveTo>
                                <a:cubicBezTo>
                                  <a:pt x="459537" y="646938"/>
                                  <a:pt x="422986" y="0"/>
                                  <a:pt x="827989" y="0"/>
                                </a:cubicBezTo>
                                <a:cubicBezTo>
                                  <a:pt x="1232992" y="0"/>
                                  <a:pt x="1197889" y="844195"/>
                                  <a:pt x="1759509" y="1007999"/>
                                </a:cubicBezTo>
                              </a:path>
                            </a:pathLst>
                          </a:custGeom>
                          <a:noFill/>
                          <a:ln w="45009" cap="rnd">
                            <a:solidFill>
                              <a:srgbClr val="17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2" name="Rectangle 1241"/>
                        <wps:cNvSpPr>
                          <a:spLocks noChangeArrowheads="1"/>
                        </wps:cNvSpPr>
                        <wps:spPr bwMode="auto">
                          <a:xfrm>
                            <a:off x="428963" y="1821205"/>
                            <a:ext cx="140871"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F6F8" w14:textId="77777777" w:rsidR="00116439" w:rsidRPr="00320459" w:rsidRDefault="00116439" w:rsidP="00116439">
                              <w:pPr>
                                <w:spacing w:after="160" w:line="259" w:lineRule="auto"/>
                                <w:rPr>
                                  <w:rFonts w:cs="Arial"/>
                                </w:rPr>
                              </w:pPr>
                              <w:r>
                                <w:t>1</w:t>
                              </w:r>
                            </w:p>
                          </w:txbxContent>
                        </wps:txbx>
                        <wps:bodyPr rot="0" vert="horz" wrap="square" lIns="0" tIns="0" rIns="0" bIns="0" anchor="t" anchorCtr="0" upright="1">
                          <a:noAutofit/>
                        </wps:bodyPr>
                      </wps:wsp>
                      <wps:wsp>
                        <wps:cNvPr id="79993" name="Rectangle 1242"/>
                        <wps:cNvSpPr>
                          <a:spLocks noChangeArrowheads="1"/>
                        </wps:cNvSpPr>
                        <wps:spPr bwMode="auto">
                          <a:xfrm>
                            <a:off x="428963" y="2001228"/>
                            <a:ext cx="140871"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4982" w14:textId="77777777" w:rsidR="00116439" w:rsidRDefault="00116439" w:rsidP="00116439">
                              <w:pPr>
                                <w:spacing w:after="160" w:line="259" w:lineRule="auto"/>
                              </w:pPr>
                              <w:r>
                                <w:t>0</w:t>
                              </w:r>
                            </w:p>
                          </w:txbxContent>
                        </wps:txbx>
                        <wps:bodyPr rot="0" vert="horz" wrap="square" lIns="0" tIns="0" rIns="0" bIns="0" anchor="t" anchorCtr="0" upright="1">
                          <a:noAutofit/>
                        </wps:bodyPr>
                      </wps:wsp>
                      <wps:wsp>
                        <wps:cNvPr id="79994" name="Shape 1243"/>
                        <wps:cNvSpPr>
                          <a:spLocks/>
                        </wps:cNvSpPr>
                        <wps:spPr bwMode="auto">
                          <a:xfrm>
                            <a:off x="584152" y="1951170"/>
                            <a:ext cx="1920443" cy="180010"/>
                          </a:xfrm>
                          <a:custGeom>
                            <a:avLst/>
                            <a:gdLst>
                              <a:gd name="T0" fmla="*/ 0 w 1920443"/>
                              <a:gd name="T1" fmla="*/ 180010 h 180010"/>
                              <a:gd name="T2" fmla="*/ 497154 w 1920443"/>
                              <a:gd name="T3" fmla="*/ 180010 h 180010"/>
                              <a:gd name="T4" fmla="*/ 497154 w 1920443"/>
                              <a:gd name="T5" fmla="*/ 0 h 180010"/>
                              <a:gd name="T6" fmla="*/ 1307160 w 1920443"/>
                              <a:gd name="T7" fmla="*/ 0 h 180010"/>
                              <a:gd name="T8" fmla="*/ 1307160 w 1920443"/>
                              <a:gd name="T9" fmla="*/ 180010 h 180010"/>
                              <a:gd name="T10" fmla="*/ 1920443 w 1920443"/>
                              <a:gd name="T11" fmla="*/ 180010 h 180010"/>
                              <a:gd name="T12" fmla="*/ 0 w 1920443"/>
                              <a:gd name="T13" fmla="*/ 0 h 180010"/>
                              <a:gd name="T14" fmla="*/ 1920443 w 1920443"/>
                              <a:gd name="T15" fmla="*/ 180010 h 180010"/>
                            </a:gdLst>
                            <a:ahLst/>
                            <a:cxnLst>
                              <a:cxn ang="0">
                                <a:pos x="T0" y="T1"/>
                              </a:cxn>
                              <a:cxn ang="0">
                                <a:pos x="T2" y="T3"/>
                              </a:cxn>
                              <a:cxn ang="0">
                                <a:pos x="T4" y="T5"/>
                              </a:cxn>
                              <a:cxn ang="0">
                                <a:pos x="T6" y="T7"/>
                              </a:cxn>
                              <a:cxn ang="0">
                                <a:pos x="T8" y="T9"/>
                              </a:cxn>
                              <a:cxn ang="0">
                                <a:pos x="T10" y="T11"/>
                              </a:cxn>
                            </a:cxnLst>
                            <a:rect l="T12" t="T13" r="T14" b="T15"/>
                            <a:pathLst>
                              <a:path w="1920443" h="180010">
                                <a:moveTo>
                                  <a:pt x="0" y="180010"/>
                                </a:moveTo>
                                <a:lnTo>
                                  <a:pt x="497154" y="180010"/>
                                </a:lnTo>
                                <a:lnTo>
                                  <a:pt x="497154" y="0"/>
                                </a:lnTo>
                                <a:lnTo>
                                  <a:pt x="1307160" y="0"/>
                                </a:lnTo>
                                <a:lnTo>
                                  <a:pt x="1307160" y="180010"/>
                                </a:lnTo>
                                <a:lnTo>
                                  <a:pt x="1920443" y="180010"/>
                                </a:lnTo>
                              </a:path>
                            </a:pathLst>
                          </a:custGeom>
                          <a:noFill/>
                          <a:ln w="45009">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5" name="Rectangle 1244"/>
                        <wps:cNvSpPr>
                          <a:spLocks noChangeArrowheads="1"/>
                        </wps:cNvSpPr>
                        <wps:spPr bwMode="auto">
                          <a:xfrm>
                            <a:off x="428963" y="2271192"/>
                            <a:ext cx="140871"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C9A7" w14:textId="77777777" w:rsidR="00116439" w:rsidRDefault="00116439" w:rsidP="00116439">
                              <w:pPr>
                                <w:spacing w:after="160" w:line="259" w:lineRule="auto"/>
                              </w:pPr>
                              <w:r>
                                <w:t>1</w:t>
                              </w:r>
                            </w:p>
                          </w:txbxContent>
                        </wps:txbx>
                        <wps:bodyPr rot="0" vert="horz" wrap="square" lIns="0" tIns="0" rIns="0" bIns="0" anchor="t" anchorCtr="0" upright="1">
                          <a:noAutofit/>
                        </wps:bodyPr>
                      </wps:wsp>
                      <wps:wsp>
                        <wps:cNvPr id="79996" name="Rectangle 1245"/>
                        <wps:cNvSpPr>
                          <a:spLocks noChangeArrowheads="1"/>
                        </wps:cNvSpPr>
                        <wps:spPr bwMode="auto">
                          <a:xfrm>
                            <a:off x="428963" y="2451214"/>
                            <a:ext cx="140871" cy="30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0C2C" w14:textId="77777777" w:rsidR="00116439" w:rsidRDefault="00116439" w:rsidP="00116439">
                              <w:pPr>
                                <w:spacing w:after="160" w:line="259" w:lineRule="auto"/>
                              </w:pPr>
                              <w:r>
                                <w:t>0</w:t>
                              </w:r>
                            </w:p>
                          </w:txbxContent>
                        </wps:txbx>
                        <wps:bodyPr rot="0" vert="horz" wrap="square" lIns="0" tIns="0" rIns="0" bIns="0" anchor="t" anchorCtr="0" upright="1">
                          <a:noAutofit/>
                        </wps:bodyPr>
                      </wps:wsp>
                      <wps:wsp>
                        <wps:cNvPr id="79997" name="Shape 1246"/>
                        <wps:cNvSpPr>
                          <a:spLocks/>
                        </wps:cNvSpPr>
                        <wps:spPr bwMode="auto">
                          <a:xfrm>
                            <a:off x="575153" y="2401176"/>
                            <a:ext cx="1929460" cy="180010"/>
                          </a:xfrm>
                          <a:custGeom>
                            <a:avLst/>
                            <a:gdLst>
                              <a:gd name="T0" fmla="*/ 0 w 1929460"/>
                              <a:gd name="T1" fmla="*/ 0 h 180010"/>
                              <a:gd name="T2" fmla="*/ 506146 w 1929460"/>
                              <a:gd name="T3" fmla="*/ 0 h 180010"/>
                              <a:gd name="T4" fmla="*/ 506146 w 1929460"/>
                              <a:gd name="T5" fmla="*/ 180010 h 180010"/>
                              <a:gd name="T6" fmla="*/ 1316152 w 1929460"/>
                              <a:gd name="T7" fmla="*/ 180010 h 180010"/>
                              <a:gd name="T8" fmla="*/ 1316152 w 1929460"/>
                              <a:gd name="T9" fmla="*/ 0 h 180010"/>
                              <a:gd name="T10" fmla="*/ 1929460 w 1929460"/>
                              <a:gd name="T11" fmla="*/ 0 h 180010"/>
                              <a:gd name="T12" fmla="*/ 0 w 1929460"/>
                              <a:gd name="T13" fmla="*/ 0 h 180010"/>
                              <a:gd name="T14" fmla="*/ 1929460 w 1929460"/>
                              <a:gd name="T15" fmla="*/ 180010 h 180010"/>
                            </a:gdLst>
                            <a:ahLst/>
                            <a:cxnLst>
                              <a:cxn ang="0">
                                <a:pos x="T0" y="T1"/>
                              </a:cxn>
                              <a:cxn ang="0">
                                <a:pos x="T2" y="T3"/>
                              </a:cxn>
                              <a:cxn ang="0">
                                <a:pos x="T4" y="T5"/>
                              </a:cxn>
                              <a:cxn ang="0">
                                <a:pos x="T6" y="T7"/>
                              </a:cxn>
                              <a:cxn ang="0">
                                <a:pos x="T8" y="T9"/>
                              </a:cxn>
                              <a:cxn ang="0">
                                <a:pos x="T10" y="T11"/>
                              </a:cxn>
                            </a:cxnLst>
                            <a:rect l="T12" t="T13" r="T14" b="T15"/>
                            <a:pathLst>
                              <a:path w="1929460" h="180010">
                                <a:moveTo>
                                  <a:pt x="0" y="0"/>
                                </a:moveTo>
                                <a:lnTo>
                                  <a:pt x="506146" y="0"/>
                                </a:lnTo>
                                <a:lnTo>
                                  <a:pt x="506146" y="180010"/>
                                </a:lnTo>
                                <a:lnTo>
                                  <a:pt x="1316152" y="180010"/>
                                </a:lnTo>
                                <a:lnTo>
                                  <a:pt x="1316152" y="0"/>
                                </a:lnTo>
                                <a:lnTo>
                                  <a:pt x="1929460" y="0"/>
                                </a:lnTo>
                              </a:path>
                            </a:pathLst>
                          </a:custGeom>
                          <a:noFill/>
                          <a:ln w="45009">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8" name="Shape 1247"/>
                        <wps:cNvSpPr>
                          <a:spLocks/>
                        </wps:cNvSpPr>
                        <wps:spPr bwMode="auto">
                          <a:xfrm>
                            <a:off x="1081303" y="466176"/>
                            <a:ext cx="0" cy="2115007"/>
                          </a:xfrm>
                          <a:custGeom>
                            <a:avLst/>
                            <a:gdLst>
                              <a:gd name="T0" fmla="*/ 0 h 2115007"/>
                              <a:gd name="T1" fmla="*/ 2115007 h 2115007"/>
                              <a:gd name="T2" fmla="*/ 0 h 2115007"/>
                              <a:gd name="T3" fmla="*/ 2115007 h 2115007"/>
                            </a:gdLst>
                            <a:ahLst/>
                            <a:cxnLst>
                              <a:cxn ang="0">
                                <a:pos x="0" y="T0"/>
                              </a:cxn>
                              <a:cxn ang="0">
                                <a:pos x="0" y="T1"/>
                              </a:cxn>
                            </a:cxnLst>
                            <a:rect l="0" t="T2" r="0" b="T3"/>
                            <a:pathLst>
                              <a:path h="2115007">
                                <a:moveTo>
                                  <a:pt x="0" y="0"/>
                                </a:moveTo>
                                <a:lnTo>
                                  <a:pt x="0" y="2115007"/>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9" name="Shape 1248"/>
                        <wps:cNvSpPr>
                          <a:spLocks/>
                        </wps:cNvSpPr>
                        <wps:spPr bwMode="auto">
                          <a:xfrm>
                            <a:off x="1891309" y="466176"/>
                            <a:ext cx="0" cy="2115007"/>
                          </a:xfrm>
                          <a:custGeom>
                            <a:avLst/>
                            <a:gdLst>
                              <a:gd name="T0" fmla="*/ 0 h 2115007"/>
                              <a:gd name="T1" fmla="*/ 2115007 h 2115007"/>
                              <a:gd name="T2" fmla="*/ 0 h 2115007"/>
                              <a:gd name="T3" fmla="*/ 2115007 h 2115007"/>
                            </a:gdLst>
                            <a:ahLst/>
                            <a:cxnLst>
                              <a:cxn ang="0">
                                <a:pos x="0" y="T0"/>
                              </a:cxn>
                              <a:cxn ang="0">
                                <a:pos x="0" y="T1"/>
                              </a:cxn>
                            </a:cxnLst>
                            <a:rect l="0" t="T2" r="0" b="T3"/>
                            <a:pathLst>
                              <a:path h="2115007">
                                <a:moveTo>
                                  <a:pt x="0" y="0"/>
                                </a:moveTo>
                                <a:lnTo>
                                  <a:pt x="0" y="2115007"/>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0" name="Rectangle 1249"/>
                        <wps:cNvSpPr>
                          <a:spLocks noChangeArrowheads="1"/>
                        </wps:cNvSpPr>
                        <wps:spPr bwMode="auto">
                          <a:xfrm>
                            <a:off x="2594508" y="1907032"/>
                            <a:ext cx="495649" cy="32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BB3F" w14:textId="77777777" w:rsidR="00116439" w:rsidRPr="00320459" w:rsidRDefault="00116439" w:rsidP="00116439">
                              <w:pPr>
                                <w:spacing w:after="160" w:line="259" w:lineRule="auto"/>
                                <w:rPr>
                                  <w:rFonts w:cs="Arial"/>
                                  <w:sz w:val="28"/>
                                </w:rPr>
                              </w:pPr>
                              <w:proofErr w:type="spellStart"/>
                              <w:r w:rsidRPr="00320459">
                                <w:rPr>
                                  <w:rFonts w:cs="Arial"/>
                                  <w:sz w:val="28"/>
                                </w:rPr>
                                <w:t>Hno</w:t>
                              </w:r>
                              <w:proofErr w:type="spellEnd"/>
                            </w:p>
                          </w:txbxContent>
                        </wps:txbx>
                        <wps:bodyPr rot="0" vert="horz" wrap="square" lIns="0" tIns="0" rIns="0" bIns="0" anchor="t" anchorCtr="0" upright="1">
                          <a:noAutofit/>
                        </wps:bodyPr>
                      </wps:wsp>
                      <wps:wsp>
                        <wps:cNvPr id="80001" name="Rectangle 1250"/>
                        <wps:cNvSpPr>
                          <a:spLocks noChangeArrowheads="1"/>
                        </wps:cNvSpPr>
                        <wps:spPr bwMode="auto">
                          <a:xfrm>
                            <a:off x="2594508" y="2389632"/>
                            <a:ext cx="480515" cy="32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0965" w14:textId="77777777" w:rsidR="00116439" w:rsidRPr="00FD376B" w:rsidRDefault="00116439" w:rsidP="00116439">
                              <w:pPr>
                                <w:spacing w:after="160" w:line="259" w:lineRule="auto"/>
                                <w:rPr>
                                  <w:sz w:val="28"/>
                                  <w:szCs w:val="28"/>
                                </w:rPr>
                              </w:pPr>
                              <w:proofErr w:type="spellStart"/>
                              <w:r w:rsidRPr="00FD376B">
                                <w:rPr>
                                  <w:sz w:val="28"/>
                                  <w:szCs w:val="28"/>
                                </w:rPr>
                                <w:t>Hnc</w:t>
                              </w:r>
                              <w:proofErr w:type="spellEnd"/>
                            </w:p>
                          </w:txbxContent>
                        </wps:txbx>
                        <wps:bodyPr rot="0" vert="horz" wrap="square" lIns="0" tIns="0" rIns="0" bIns="0" anchor="t" anchorCtr="0" upright="1">
                          <a:noAutofit/>
                        </wps:bodyPr>
                      </wps:wsp>
                      <wps:wsp>
                        <wps:cNvPr id="80002" name="Rectangle 1251"/>
                        <wps:cNvSpPr>
                          <a:spLocks noChangeArrowheads="1"/>
                        </wps:cNvSpPr>
                        <wps:spPr bwMode="auto">
                          <a:xfrm>
                            <a:off x="2554275" y="861974"/>
                            <a:ext cx="375386" cy="32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59AA" w14:textId="77777777" w:rsidR="00116439" w:rsidRPr="00FD376B" w:rsidRDefault="00116439" w:rsidP="00116439">
                              <w:pPr>
                                <w:spacing w:after="160" w:line="259" w:lineRule="auto"/>
                                <w:rPr>
                                  <w:b/>
                                  <w:sz w:val="32"/>
                                </w:rPr>
                              </w:pPr>
                              <w:r w:rsidRPr="00FD376B">
                                <w:rPr>
                                  <w:b/>
                                  <w:sz w:val="32"/>
                                </w:rPr>
                                <w:t>HY</w:t>
                              </w:r>
                            </w:p>
                          </w:txbxContent>
                        </wps:txbx>
                        <wps:bodyPr rot="0" vert="horz" wrap="square" lIns="0" tIns="0" rIns="0" bIns="0" anchor="t" anchorCtr="0" upright="1">
                          <a:noAutofit/>
                        </wps:bodyPr>
                      </wps:wsp>
                      <wps:wsp>
                        <wps:cNvPr id="80003" name="Shape 1252"/>
                        <wps:cNvSpPr>
                          <a:spLocks/>
                        </wps:cNvSpPr>
                        <wps:spPr bwMode="auto">
                          <a:xfrm>
                            <a:off x="581807" y="1946783"/>
                            <a:ext cx="1939493" cy="0"/>
                          </a:xfrm>
                          <a:custGeom>
                            <a:avLst/>
                            <a:gdLst>
                              <a:gd name="T0" fmla="*/ 0 w 1939493"/>
                              <a:gd name="T1" fmla="*/ 1939493 w 1939493"/>
                              <a:gd name="T2" fmla="*/ 0 w 1939493"/>
                              <a:gd name="T3" fmla="*/ 1939493 w 1939493"/>
                            </a:gdLst>
                            <a:ahLst/>
                            <a:cxnLst>
                              <a:cxn ang="0">
                                <a:pos x="T0" y="0"/>
                              </a:cxn>
                              <a:cxn ang="0">
                                <a:pos x="T1" y="0"/>
                              </a:cxn>
                            </a:cxnLst>
                            <a:rect l="T2" t="0" r="T3" b="0"/>
                            <a:pathLst>
                              <a:path w="1939493">
                                <a:moveTo>
                                  <a:pt x="0" y="0"/>
                                </a:moveTo>
                                <a:lnTo>
                                  <a:pt x="1939493" y="0"/>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4" name="Shape 1253"/>
                        <wps:cNvSpPr>
                          <a:spLocks/>
                        </wps:cNvSpPr>
                        <wps:spPr bwMode="auto">
                          <a:xfrm>
                            <a:off x="581807" y="2607183"/>
                            <a:ext cx="1939493" cy="0"/>
                          </a:xfrm>
                          <a:custGeom>
                            <a:avLst/>
                            <a:gdLst>
                              <a:gd name="T0" fmla="*/ 0 w 1939493"/>
                              <a:gd name="T1" fmla="*/ 1939493 w 1939493"/>
                              <a:gd name="T2" fmla="*/ 0 w 1939493"/>
                              <a:gd name="T3" fmla="*/ 1939493 w 1939493"/>
                            </a:gdLst>
                            <a:ahLst/>
                            <a:cxnLst>
                              <a:cxn ang="0">
                                <a:pos x="T0" y="0"/>
                              </a:cxn>
                              <a:cxn ang="0">
                                <a:pos x="T1" y="0"/>
                              </a:cxn>
                            </a:cxnLst>
                            <a:rect l="T2" t="0" r="T3" b="0"/>
                            <a:pathLst>
                              <a:path w="1939493">
                                <a:moveTo>
                                  <a:pt x="0" y="0"/>
                                </a:moveTo>
                                <a:lnTo>
                                  <a:pt x="1939493" y="0"/>
                                </a:lnTo>
                              </a:path>
                            </a:pathLst>
                          </a:custGeom>
                          <a:noFill/>
                          <a:ln w="225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5" name="Shape 1254"/>
                        <wps:cNvSpPr>
                          <a:spLocks/>
                        </wps:cNvSpPr>
                        <wps:spPr bwMode="auto">
                          <a:xfrm>
                            <a:off x="0" y="0"/>
                            <a:ext cx="3214598" cy="2854604"/>
                          </a:xfrm>
                          <a:custGeom>
                            <a:avLst/>
                            <a:gdLst>
                              <a:gd name="T0" fmla="*/ 0 w 3214598"/>
                              <a:gd name="T1" fmla="*/ 2854604 h 2854604"/>
                              <a:gd name="T2" fmla="*/ 3214598 w 3214598"/>
                              <a:gd name="T3" fmla="*/ 2854604 h 2854604"/>
                              <a:gd name="T4" fmla="*/ 3214598 w 3214598"/>
                              <a:gd name="T5" fmla="*/ 0 h 2854604"/>
                              <a:gd name="T6" fmla="*/ 0 w 3214598"/>
                              <a:gd name="T7" fmla="*/ 0 h 2854604"/>
                              <a:gd name="T8" fmla="*/ 0 w 3214598"/>
                              <a:gd name="T9" fmla="*/ 2854604 h 2854604"/>
                              <a:gd name="T10" fmla="*/ 0 w 3214598"/>
                              <a:gd name="T11" fmla="*/ 0 h 2854604"/>
                              <a:gd name="T12" fmla="*/ 3214598 w 3214598"/>
                              <a:gd name="T13" fmla="*/ 2854604 h 2854604"/>
                            </a:gdLst>
                            <a:ahLst/>
                            <a:cxnLst>
                              <a:cxn ang="0">
                                <a:pos x="T0" y="T1"/>
                              </a:cxn>
                              <a:cxn ang="0">
                                <a:pos x="T2" y="T3"/>
                              </a:cxn>
                              <a:cxn ang="0">
                                <a:pos x="T4" y="T5"/>
                              </a:cxn>
                              <a:cxn ang="0">
                                <a:pos x="T6" y="T7"/>
                              </a:cxn>
                              <a:cxn ang="0">
                                <a:pos x="T8" y="T9"/>
                              </a:cxn>
                            </a:cxnLst>
                            <a:rect l="T10" t="T11" r="T12" b="T13"/>
                            <a:pathLst>
                              <a:path w="3214598" h="2854604">
                                <a:moveTo>
                                  <a:pt x="0" y="2854604"/>
                                </a:moveTo>
                                <a:lnTo>
                                  <a:pt x="3214598" y="2854604"/>
                                </a:lnTo>
                                <a:lnTo>
                                  <a:pt x="3214598" y="0"/>
                                </a:lnTo>
                                <a:lnTo>
                                  <a:pt x="0" y="0"/>
                                </a:lnTo>
                                <a:lnTo>
                                  <a:pt x="0" y="2854604"/>
                                </a:lnTo>
                                <a:close/>
                              </a:path>
                            </a:pathLst>
                          </a:custGeom>
                          <a:noFill/>
                          <a:ln w="19050">
                            <a:solidFill>
                              <a:srgbClr val="060303"/>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6" name="Shape 78096"/>
                        <wps:cNvSpPr>
                          <a:spLocks/>
                        </wps:cNvSpPr>
                        <wps:spPr bwMode="auto">
                          <a:xfrm>
                            <a:off x="4452366" y="2423465"/>
                            <a:ext cx="235636" cy="193802"/>
                          </a:xfrm>
                          <a:custGeom>
                            <a:avLst/>
                            <a:gdLst>
                              <a:gd name="T0" fmla="*/ 0 w 235636"/>
                              <a:gd name="T1" fmla="*/ 0 h 193802"/>
                              <a:gd name="T2" fmla="*/ 235636 w 235636"/>
                              <a:gd name="T3" fmla="*/ 0 h 193802"/>
                              <a:gd name="T4" fmla="*/ 235636 w 235636"/>
                              <a:gd name="T5" fmla="*/ 193802 h 193802"/>
                              <a:gd name="T6" fmla="*/ 0 w 235636"/>
                              <a:gd name="T7" fmla="*/ 193802 h 193802"/>
                              <a:gd name="T8" fmla="*/ 0 w 235636"/>
                              <a:gd name="T9" fmla="*/ 0 h 193802"/>
                              <a:gd name="T10" fmla="*/ 0 w 235636"/>
                              <a:gd name="T11" fmla="*/ 0 h 193802"/>
                              <a:gd name="T12" fmla="*/ 235636 w 235636"/>
                              <a:gd name="T13" fmla="*/ 193802 h 193802"/>
                            </a:gdLst>
                            <a:ahLst/>
                            <a:cxnLst>
                              <a:cxn ang="0">
                                <a:pos x="T0" y="T1"/>
                              </a:cxn>
                              <a:cxn ang="0">
                                <a:pos x="T2" y="T3"/>
                              </a:cxn>
                              <a:cxn ang="0">
                                <a:pos x="T4" y="T5"/>
                              </a:cxn>
                              <a:cxn ang="0">
                                <a:pos x="T6" y="T7"/>
                              </a:cxn>
                              <a:cxn ang="0">
                                <a:pos x="T8" y="T9"/>
                              </a:cxn>
                            </a:cxnLst>
                            <a:rect l="T10" t="T11" r="T12" b="T13"/>
                            <a:pathLst>
                              <a:path w="235636" h="193802">
                                <a:moveTo>
                                  <a:pt x="0" y="0"/>
                                </a:moveTo>
                                <a:lnTo>
                                  <a:pt x="235636" y="0"/>
                                </a:lnTo>
                                <a:lnTo>
                                  <a:pt x="235636" y="193802"/>
                                </a:lnTo>
                                <a:lnTo>
                                  <a:pt x="0" y="19380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07" name="Shape 78097"/>
                        <wps:cNvSpPr>
                          <a:spLocks/>
                        </wps:cNvSpPr>
                        <wps:spPr bwMode="auto">
                          <a:xfrm>
                            <a:off x="4452366" y="1987346"/>
                            <a:ext cx="235636" cy="193802"/>
                          </a:xfrm>
                          <a:custGeom>
                            <a:avLst/>
                            <a:gdLst>
                              <a:gd name="T0" fmla="*/ 0 w 235636"/>
                              <a:gd name="T1" fmla="*/ 0 h 193802"/>
                              <a:gd name="T2" fmla="*/ 235636 w 235636"/>
                              <a:gd name="T3" fmla="*/ 0 h 193802"/>
                              <a:gd name="T4" fmla="*/ 235636 w 235636"/>
                              <a:gd name="T5" fmla="*/ 193802 h 193802"/>
                              <a:gd name="T6" fmla="*/ 0 w 235636"/>
                              <a:gd name="T7" fmla="*/ 193802 h 193802"/>
                              <a:gd name="T8" fmla="*/ 0 w 235636"/>
                              <a:gd name="T9" fmla="*/ 0 h 193802"/>
                              <a:gd name="T10" fmla="*/ 0 w 235636"/>
                              <a:gd name="T11" fmla="*/ 0 h 193802"/>
                              <a:gd name="T12" fmla="*/ 235636 w 235636"/>
                              <a:gd name="T13" fmla="*/ 193802 h 193802"/>
                            </a:gdLst>
                            <a:ahLst/>
                            <a:cxnLst>
                              <a:cxn ang="0">
                                <a:pos x="T0" y="T1"/>
                              </a:cxn>
                              <a:cxn ang="0">
                                <a:pos x="T2" y="T3"/>
                              </a:cxn>
                              <a:cxn ang="0">
                                <a:pos x="T4" y="T5"/>
                              </a:cxn>
                              <a:cxn ang="0">
                                <a:pos x="T6" y="T7"/>
                              </a:cxn>
                              <a:cxn ang="0">
                                <a:pos x="T8" y="T9"/>
                              </a:cxn>
                            </a:cxnLst>
                            <a:rect l="T10" t="T11" r="T12" b="T13"/>
                            <a:pathLst>
                              <a:path w="235636" h="193802">
                                <a:moveTo>
                                  <a:pt x="0" y="0"/>
                                </a:moveTo>
                                <a:lnTo>
                                  <a:pt x="235636" y="0"/>
                                </a:lnTo>
                                <a:lnTo>
                                  <a:pt x="235636" y="193802"/>
                                </a:lnTo>
                                <a:lnTo>
                                  <a:pt x="0" y="19380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08" name="Shape 78098"/>
                        <wps:cNvSpPr>
                          <a:spLocks/>
                        </wps:cNvSpPr>
                        <wps:spPr bwMode="auto">
                          <a:xfrm>
                            <a:off x="5298948" y="2423465"/>
                            <a:ext cx="235610" cy="193802"/>
                          </a:xfrm>
                          <a:custGeom>
                            <a:avLst/>
                            <a:gdLst>
                              <a:gd name="T0" fmla="*/ 0 w 235610"/>
                              <a:gd name="T1" fmla="*/ 0 h 193802"/>
                              <a:gd name="T2" fmla="*/ 235610 w 235610"/>
                              <a:gd name="T3" fmla="*/ 0 h 193802"/>
                              <a:gd name="T4" fmla="*/ 235610 w 235610"/>
                              <a:gd name="T5" fmla="*/ 193802 h 193802"/>
                              <a:gd name="T6" fmla="*/ 0 w 235610"/>
                              <a:gd name="T7" fmla="*/ 193802 h 193802"/>
                              <a:gd name="T8" fmla="*/ 0 w 235610"/>
                              <a:gd name="T9" fmla="*/ 0 h 193802"/>
                              <a:gd name="T10" fmla="*/ 0 w 235610"/>
                              <a:gd name="T11" fmla="*/ 0 h 193802"/>
                              <a:gd name="T12" fmla="*/ 235610 w 235610"/>
                              <a:gd name="T13" fmla="*/ 193802 h 193802"/>
                            </a:gdLst>
                            <a:ahLst/>
                            <a:cxnLst>
                              <a:cxn ang="0">
                                <a:pos x="T0" y="T1"/>
                              </a:cxn>
                              <a:cxn ang="0">
                                <a:pos x="T2" y="T3"/>
                              </a:cxn>
                              <a:cxn ang="0">
                                <a:pos x="T4" y="T5"/>
                              </a:cxn>
                              <a:cxn ang="0">
                                <a:pos x="T6" y="T7"/>
                              </a:cxn>
                              <a:cxn ang="0">
                                <a:pos x="T8" y="T9"/>
                              </a:cxn>
                            </a:cxnLst>
                            <a:rect l="T10" t="T11" r="T12" b="T13"/>
                            <a:pathLst>
                              <a:path w="235610" h="193802">
                                <a:moveTo>
                                  <a:pt x="0" y="0"/>
                                </a:moveTo>
                                <a:lnTo>
                                  <a:pt x="235610" y="0"/>
                                </a:lnTo>
                                <a:lnTo>
                                  <a:pt x="235610" y="193802"/>
                                </a:lnTo>
                                <a:lnTo>
                                  <a:pt x="0" y="19380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09" name="Shape 78099"/>
                        <wps:cNvSpPr>
                          <a:spLocks/>
                        </wps:cNvSpPr>
                        <wps:spPr bwMode="auto">
                          <a:xfrm>
                            <a:off x="5298948" y="1987346"/>
                            <a:ext cx="235610" cy="193802"/>
                          </a:xfrm>
                          <a:custGeom>
                            <a:avLst/>
                            <a:gdLst>
                              <a:gd name="T0" fmla="*/ 0 w 235610"/>
                              <a:gd name="T1" fmla="*/ 0 h 193802"/>
                              <a:gd name="T2" fmla="*/ 235610 w 235610"/>
                              <a:gd name="T3" fmla="*/ 0 h 193802"/>
                              <a:gd name="T4" fmla="*/ 235610 w 235610"/>
                              <a:gd name="T5" fmla="*/ 193802 h 193802"/>
                              <a:gd name="T6" fmla="*/ 0 w 235610"/>
                              <a:gd name="T7" fmla="*/ 193802 h 193802"/>
                              <a:gd name="T8" fmla="*/ 0 w 235610"/>
                              <a:gd name="T9" fmla="*/ 0 h 193802"/>
                              <a:gd name="T10" fmla="*/ 0 w 235610"/>
                              <a:gd name="T11" fmla="*/ 0 h 193802"/>
                              <a:gd name="T12" fmla="*/ 235610 w 235610"/>
                              <a:gd name="T13" fmla="*/ 193802 h 193802"/>
                            </a:gdLst>
                            <a:ahLst/>
                            <a:cxnLst>
                              <a:cxn ang="0">
                                <a:pos x="T0" y="T1"/>
                              </a:cxn>
                              <a:cxn ang="0">
                                <a:pos x="T2" y="T3"/>
                              </a:cxn>
                              <a:cxn ang="0">
                                <a:pos x="T4" y="T5"/>
                              </a:cxn>
                              <a:cxn ang="0">
                                <a:pos x="T6" y="T7"/>
                              </a:cxn>
                              <a:cxn ang="0">
                                <a:pos x="T8" y="T9"/>
                              </a:cxn>
                            </a:cxnLst>
                            <a:rect l="T10" t="T11" r="T12" b="T13"/>
                            <a:pathLst>
                              <a:path w="235610" h="193802">
                                <a:moveTo>
                                  <a:pt x="0" y="0"/>
                                </a:moveTo>
                                <a:lnTo>
                                  <a:pt x="235610" y="0"/>
                                </a:lnTo>
                                <a:lnTo>
                                  <a:pt x="235610" y="193802"/>
                                </a:lnTo>
                                <a:lnTo>
                                  <a:pt x="0" y="19380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10" name="Shape 1259"/>
                        <wps:cNvSpPr>
                          <a:spLocks/>
                        </wps:cNvSpPr>
                        <wps:spPr bwMode="auto">
                          <a:xfrm>
                            <a:off x="4144630" y="2446832"/>
                            <a:ext cx="1963446" cy="0"/>
                          </a:xfrm>
                          <a:custGeom>
                            <a:avLst/>
                            <a:gdLst>
                              <a:gd name="T0" fmla="*/ 0 w 1963446"/>
                              <a:gd name="T1" fmla="*/ 1963446 w 1963446"/>
                              <a:gd name="T2" fmla="*/ 0 w 1963446"/>
                              <a:gd name="T3" fmla="*/ 1963446 w 1963446"/>
                            </a:gdLst>
                            <a:ahLst/>
                            <a:cxnLst>
                              <a:cxn ang="0">
                                <a:pos x="T0" y="0"/>
                              </a:cxn>
                              <a:cxn ang="0">
                                <a:pos x="T1" y="0"/>
                              </a:cxn>
                            </a:cxnLst>
                            <a:rect l="T2" t="0" r="T3" b="0"/>
                            <a:pathLst>
                              <a:path w="1963446">
                                <a:moveTo>
                                  <a:pt x="0" y="0"/>
                                </a:moveTo>
                                <a:lnTo>
                                  <a:pt x="1963446"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1" name="Shape 1260"/>
                        <wps:cNvSpPr>
                          <a:spLocks/>
                        </wps:cNvSpPr>
                        <wps:spPr bwMode="auto">
                          <a:xfrm>
                            <a:off x="4144630" y="2183028"/>
                            <a:ext cx="1963446" cy="0"/>
                          </a:xfrm>
                          <a:custGeom>
                            <a:avLst/>
                            <a:gdLst>
                              <a:gd name="T0" fmla="*/ 0 w 1963446"/>
                              <a:gd name="T1" fmla="*/ 1963446 w 1963446"/>
                              <a:gd name="T2" fmla="*/ 0 w 1963446"/>
                              <a:gd name="T3" fmla="*/ 1963446 w 1963446"/>
                            </a:gdLst>
                            <a:ahLst/>
                            <a:cxnLst>
                              <a:cxn ang="0">
                                <a:pos x="T0" y="0"/>
                              </a:cxn>
                              <a:cxn ang="0">
                                <a:pos x="T1" y="0"/>
                              </a:cxn>
                            </a:cxnLst>
                            <a:rect l="T2" t="0" r="T3" b="0"/>
                            <a:pathLst>
                              <a:path w="1963446">
                                <a:moveTo>
                                  <a:pt x="0" y="0"/>
                                </a:moveTo>
                                <a:lnTo>
                                  <a:pt x="1963446"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2" name="Shape 78100"/>
                        <wps:cNvSpPr>
                          <a:spLocks/>
                        </wps:cNvSpPr>
                        <wps:spPr bwMode="auto">
                          <a:xfrm>
                            <a:off x="5297830" y="807262"/>
                            <a:ext cx="235610" cy="450342"/>
                          </a:xfrm>
                          <a:custGeom>
                            <a:avLst/>
                            <a:gdLst>
                              <a:gd name="T0" fmla="*/ 0 w 235610"/>
                              <a:gd name="T1" fmla="*/ 0 h 450342"/>
                              <a:gd name="T2" fmla="*/ 235610 w 235610"/>
                              <a:gd name="T3" fmla="*/ 0 h 450342"/>
                              <a:gd name="T4" fmla="*/ 235610 w 235610"/>
                              <a:gd name="T5" fmla="*/ 450342 h 450342"/>
                              <a:gd name="T6" fmla="*/ 0 w 235610"/>
                              <a:gd name="T7" fmla="*/ 450342 h 450342"/>
                              <a:gd name="T8" fmla="*/ 0 w 235610"/>
                              <a:gd name="T9" fmla="*/ 0 h 450342"/>
                              <a:gd name="T10" fmla="*/ 0 w 235610"/>
                              <a:gd name="T11" fmla="*/ 0 h 450342"/>
                              <a:gd name="T12" fmla="*/ 235610 w 235610"/>
                              <a:gd name="T13" fmla="*/ 450342 h 450342"/>
                            </a:gdLst>
                            <a:ahLst/>
                            <a:cxnLst>
                              <a:cxn ang="0">
                                <a:pos x="T0" y="T1"/>
                              </a:cxn>
                              <a:cxn ang="0">
                                <a:pos x="T2" y="T3"/>
                              </a:cxn>
                              <a:cxn ang="0">
                                <a:pos x="T4" y="T5"/>
                              </a:cxn>
                              <a:cxn ang="0">
                                <a:pos x="T6" y="T7"/>
                              </a:cxn>
                              <a:cxn ang="0">
                                <a:pos x="T8" y="T9"/>
                              </a:cxn>
                            </a:cxnLst>
                            <a:rect l="T10" t="T11" r="T12" b="T13"/>
                            <a:pathLst>
                              <a:path w="235610" h="450342">
                                <a:moveTo>
                                  <a:pt x="0" y="0"/>
                                </a:moveTo>
                                <a:lnTo>
                                  <a:pt x="235610" y="0"/>
                                </a:lnTo>
                                <a:lnTo>
                                  <a:pt x="235610" y="450342"/>
                                </a:lnTo>
                                <a:lnTo>
                                  <a:pt x="0" y="45034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13" name="Shape 78101"/>
                        <wps:cNvSpPr>
                          <a:spLocks/>
                        </wps:cNvSpPr>
                        <wps:spPr bwMode="auto">
                          <a:xfrm>
                            <a:off x="4452366" y="807262"/>
                            <a:ext cx="235636" cy="450342"/>
                          </a:xfrm>
                          <a:custGeom>
                            <a:avLst/>
                            <a:gdLst>
                              <a:gd name="T0" fmla="*/ 0 w 235636"/>
                              <a:gd name="T1" fmla="*/ 0 h 450342"/>
                              <a:gd name="T2" fmla="*/ 235636 w 235636"/>
                              <a:gd name="T3" fmla="*/ 0 h 450342"/>
                              <a:gd name="T4" fmla="*/ 235636 w 235636"/>
                              <a:gd name="T5" fmla="*/ 450342 h 450342"/>
                              <a:gd name="T6" fmla="*/ 0 w 235636"/>
                              <a:gd name="T7" fmla="*/ 450342 h 450342"/>
                              <a:gd name="T8" fmla="*/ 0 w 235636"/>
                              <a:gd name="T9" fmla="*/ 0 h 450342"/>
                              <a:gd name="T10" fmla="*/ 0 w 235636"/>
                              <a:gd name="T11" fmla="*/ 0 h 450342"/>
                              <a:gd name="T12" fmla="*/ 235636 w 235636"/>
                              <a:gd name="T13" fmla="*/ 450342 h 450342"/>
                            </a:gdLst>
                            <a:ahLst/>
                            <a:cxnLst>
                              <a:cxn ang="0">
                                <a:pos x="T0" y="T1"/>
                              </a:cxn>
                              <a:cxn ang="0">
                                <a:pos x="T2" y="T3"/>
                              </a:cxn>
                              <a:cxn ang="0">
                                <a:pos x="T4" y="T5"/>
                              </a:cxn>
                              <a:cxn ang="0">
                                <a:pos x="T6" y="T7"/>
                              </a:cxn>
                              <a:cxn ang="0">
                                <a:pos x="T8" y="T9"/>
                              </a:cxn>
                            </a:cxnLst>
                            <a:rect l="T10" t="T11" r="T12" b="T13"/>
                            <a:pathLst>
                              <a:path w="235636" h="450342">
                                <a:moveTo>
                                  <a:pt x="0" y="0"/>
                                </a:moveTo>
                                <a:lnTo>
                                  <a:pt x="235636" y="0"/>
                                </a:lnTo>
                                <a:lnTo>
                                  <a:pt x="235636" y="450342"/>
                                </a:lnTo>
                                <a:lnTo>
                                  <a:pt x="0" y="450342"/>
                                </a:lnTo>
                                <a:lnTo>
                                  <a:pt x="0" y="0"/>
                                </a:lnTo>
                              </a:path>
                            </a:pathLst>
                          </a:custGeom>
                          <a:solidFill>
                            <a:srgbClr val="D3D2D2"/>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14" name="Shape 1263"/>
                        <wps:cNvSpPr>
                          <a:spLocks/>
                        </wps:cNvSpPr>
                        <wps:spPr bwMode="auto">
                          <a:xfrm>
                            <a:off x="4144630" y="1625905"/>
                            <a:ext cx="1963446" cy="0"/>
                          </a:xfrm>
                          <a:custGeom>
                            <a:avLst/>
                            <a:gdLst>
                              <a:gd name="T0" fmla="*/ 0 w 1963446"/>
                              <a:gd name="T1" fmla="*/ 1963446 w 1963446"/>
                              <a:gd name="T2" fmla="*/ 0 w 1963446"/>
                              <a:gd name="T3" fmla="*/ 1963446 w 1963446"/>
                            </a:gdLst>
                            <a:ahLst/>
                            <a:cxnLst>
                              <a:cxn ang="0">
                                <a:pos x="T0" y="0"/>
                              </a:cxn>
                              <a:cxn ang="0">
                                <a:pos x="T1" y="0"/>
                              </a:cxn>
                            </a:cxnLst>
                            <a:rect l="T2" t="0" r="T3" b="0"/>
                            <a:pathLst>
                              <a:path w="1963446">
                                <a:moveTo>
                                  <a:pt x="0" y="0"/>
                                </a:moveTo>
                                <a:lnTo>
                                  <a:pt x="1963446"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5" name="Shape 1264"/>
                        <wps:cNvSpPr>
                          <a:spLocks/>
                        </wps:cNvSpPr>
                        <wps:spPr bwMode="auto">
                          <a:xfrm>
                            <a:off x="4153723" y="398754"/>
                            <a:ext cx="0" cy="2223110"/>
                          </a:xfrm>
                          <a:custGeom>
                            <a:avLst/>
                            <a:gdLst>
                              <a:gd name="T0" fmla="*/ 0 h 2223110"/>
                              <a:gd name="T1" fmla="*/ 2223110 h 2223110"/>
                              <a:gd name="T2" fmla="*/ 0 h 2223110"/>
                              <a:gd name="T3" fmla="*/ 2223110 h 2223110"/>
                            </a:gdLst>
                            <a:ahLst/>
                            <a:cxnLst>
                              <a:cxn ang="0">
                                <a:pos x="0" y="T0"/>
                              </a:cxn>
                              <a:cxn ang="0">
                                <a:pos x="0" y="T1"/>
                              </a:cxn>
                            </a:cxnLst>
                            <a:rect l="0" t="T2" r="0" b="T3"/>
                            <a:pathLst>
                              <a:path h="2223110">
                                <a:moveTo>
                                  <a:pt x="0" y="0"/>
                                </a:moveTo>
                                <a:lnTo>
                                  <a:pt x="0" y="222311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6" name="Shape 1265"/>
                        <wps:cNvSpPr>
                          <a:spLocks/>
                        </wps:cNvSpPr>
                        <wps:spPr bwMode="auto">
                          <a:xfrm>
                            <a:off x="6107001" y="1600901"/>
                            <a:ext cx="127279" cy="48108"/>
                          </a:xfrm>
                          <a:custGeom>
                            <a:avLst/>
                            <a:gdLst>
                              <a:gd name="T0" fmla="*/ 0 w 127279"/>
                              <a:gd name="T1" fmla="*/ 0 h 48108"/>
                              <a:gd name="T2" fmla="*/ 127279 w 127279"/>
                              <a:gd name="T3" fmla="*/ 24054 h 48108"/>
                              <a:gd name="T4" fmla="*/ 0 w 127279"/>
                              <a:gd name="T5" fmla="*/ 48108 h 48108"/>
                              <a:gd name="T6" fmla="*/ 0 w 127279"/>
                              <a:gd name="T7" fmla="*/ 0 h 48108"/>
                              <a:gd name="T8" fmla="*/ 0 w 127279"/>
                              <a:gd name="T9" fmla="*/ 0 h 48108"/>
                              <a:gd name="T10" fmla="*/ 127279 w 127279"/>
                              <a:gd name="T11" fmla="*/ 48108 h 48108"/>
                            </a:gdLst>
                            <a:ahLst/>
                            <a:cxnLst>
                              <a:cxn ang="0">
                                <a:pos x="T0" y="T1"/>
                              </a:cxn>
                              <a:cxn ang="0">
                                <a:pos x="T2" y="T3"/>
                              </a:cxn>
                              <a:cxn ang="0">
                                <a:pos x="T4" y="T5"/>
                              </a:cxn>
                              <a:cxn ang="0">
                                <a:pos x="T6" y="T7"/>
                              </a:cxn>
                            </a:cxnLst>
                            <a:rect l="T8" t="T9" r="T10" b="T11"/>
                            <a:pathLst>
                              <a:path w="127279" h="48108">
                                <a:moveTo>
                                  <a:pt x="0" y="0"/>
                                </a:moveTo>
                                <a:lnTo>
                                  <a:pt x="127279" y="24054"/>
                                </a:lnTo>
                                <a:lnTo>
                                  <a:pt x="0" y="4810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17" name="Shape 1266"/>
                        <wps:cNvSpPr>
                          <a:spLocks/>
                        </wps:cNvSpPr>
                        <wps:spPr bwMode="auto">
                          <a:xfrm>
                            <a:off x="6107001" y="1600901"/>
                            <a:ext cx="127279" cy="48108"/>
                          </a:xfrm>
                          <a:custGeom>
                            <a:avLst/>
                            <a:gdLst>
                              <a:gd name="T0" fmla="*/ 127279 w 127279"/>
                              <a:gd name="T1" fmla="*/ 24054 h 48108"/>
                              <a:gd name="T2" fmla="*/ 0 w 127279"/>
                              <a:gd name="T3" fmla="*/ 48108 h 48108"/>
                              <a:gd name="T4" fmla="*/ 0 w 127279"/>
                              <a:gd name="T5" fmla="*/ 0 h 48108"/>
                              <a:gd name="T6" fmla="*/ 127279 w 127279"/>
                              <a:gd name="T7" fmla="*/ 24054 h 48108"/>
                              <a:gd name="T8" fmla="*/ 0 w 127279"/>
                              <a:gd name="T9" fmla="*/ 0 h 48108"/>
                              <a:gd name="T10" fmla="*/ 127279 w 127279"/>
                              <a:gd name="T11" fmla="*/ 48108 h 48108"/>
                            </a:gdLst>
                            <a:ahLst/>
                            <a:cxnLst>
                              <a:cxn ang="0">
                                <a:pos x="T0" y="T1"/>
                              </a:cxn>
                              <a:cxn ang="0">
                                <a:pos x="T2" y="T3"/>
                              </a:cxn>
                              <a:cxn ang="0">
                                <a:pos x="T4" y="T5"/>
                              </a:cxn>
                              <a:cxn ang="0">
                                <a:pos x="T6" y="T7"/>
                              </a:cxn>
                            </a:cxnLst>
                            <a:rect l="T8" t="T9" r="T10" b="T11"/>
                            <a:pathLst>
                              <a:path w="127279" h="48108">
                                <a:moveTo>
                                  <a:pt x="127279" y="24054"/>
                                </a:moveTo>
                                <a:lnTo>
                                  <a:pt x="0" y="48108"/>
                                </a:lnTo>
                                <a:lnTo>
                                  <a:pt x="0" y="0"/>
                                </a:lnTo>
                                <a:lnTo>
                                  <a:pt x="127279" y="24054"/>
                                </a:lnTo>
                                <a:close/>
                              </a:path>
                            </a:pathLst>
                          </a:custGeom>
                          <a:noFill/>
                          <a:ln w="802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8" name="Shape 1267"/>
                        <wps:cNvSpPr>
                          <a:spLocks/>
                        </wps:cNvSpPr>
                        <wps:spPr bwMode="auto">
                          <a:xfrm>
                            <a:off x="4130886" y="282029"/>
                            <a:ext cx="48108" cy="127254"/>
                          </a:xfrm>
                          <a:custGeom>
                            <a:avLst/>
                            <a:gdLst>
                              <a:gd name="T0" fmla="*/ 24054 w 48108"/>
                              <a:gd name="T1" fmla="*/ 0 h 127254"/>
                              <a:gd name="T2" fmla="*/ 48108 w 48108"/>
                              <a:gd name="T3" fmla="*/ 127254 h 127254"/>
                              <a:gd name="T4" fmla="*/ 0 w 48108"/>
                              <a:gd name="T5" fmla="*/ 127254 h 127254"/>
                              <a:gd name="T6" fmla="*/ 24054 w 48108"/>
                              <a:gd name="T7" fmla="*/ 0 h 127254"/>
                              <a:gd name="T8" fmla="*/ 0 w 48108"/>
                              <a:gd name="T9" fmla="*/ 0 h 127254"/>
                              <a:gd name="T10" fmla="*/ 48108 w 48108"/>
                              <a:gd name="T11" fmla="*/ 127254 h 127254"/>
                            </a:gdLst>
                            <a:ahLst/>
                            <a:cxnLst>
                              <a:cxn ang="0">
                                <a:pos x="T0" y="T1"/>
                              </a:cxn>
                              <a:cxn ang="0">
                                <a:pos x="T2" y="T3"/>
                              </a:cxn>
                              <a:cxn ang="0">
                                <a:pos x="T4" y="T5"/>
                              </a:cxn>
                              <a:cxn ang="0">
                                <a:pos x="T6" y="T7"/>
                              </a:cxn>
                            </a:cxnLst>
                            <a:rect l="T8" t="T9" r="T10" b="T11"/>
                            <a:pathLst>
                              <a:path w="48108" h="127254">
                                <a:moveTo>
                                  <a:pt x="24054" y="0"/>
                                </a:moveTo>
                                <a:lnTo>
                                  <a:pt x="48108" y="127254"/>
                                </a:lnTo>
                                <a:lnTo>
                                  <a:pt x="0" y="127254"/>
                                </a:lnTo>
                                <a:lnTo>
                                  <a:pt x="24054"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19" name="Shape 1268"/>
                        <wps:cNvSpPr>
                          <a:spLocks/>
                        </wps:cNvSpPr>
                        <wps:spPr bwMode="auto">
                          <a:xfrm>
                            <a:off x="4130886" y="282029"/>
                            <a:ext cx="48108" cy="127254"/>
                          </a:xfrm>
                          <a:custGeom>
                            <a:avLst/>
                            <a:gdLst>
                              <a:gd name="T0" fmla="*/ 24054 w 48108"/>
                              <a:gd name="T1" fmla="*/ 0 h 127254"/>
                              <a:gd name="T2" fmla="*/ 48108 w 48108"/>
                              <a:gd name="T3" fmla="*/ 127254 h 127254"/>
                              <a:gd name="T4" fmla="*/ 0 w 48108"/>
                              <a:gd name="T5" fmla="*/ 127254 h 127254"/>
                              <a:gd name="T6" fmla="*/ 24054 w 48108"/>
                              <a:gd name="T7" fmla="*/ 0 h 127254"/>
                              <a:gd name="T8" fmla="*/ 0 w 48108"/>
                              <a:gd name="T9" fmla="*/ 0 h 127254"/>
                              <a:gd name="T10" fmla="*/ 48108 w 48108"/>
                              <a:gd name="T11" fmla="*/ 127254 h 127254"/>
                            </a:gdLst>
                            <a:ahLst/>
                            <a:cxnLst>
                              <a:cxn ang="0">
                                <a:pos x="T0" y="T1"/>
                              </a:cxn>
                              <a:cxn ang="0">
                                <a:pos x="T2" y="T3"/>
                              </a:cxn>
                              <a:cxn ang="0">
                                <a:pos x="T4" y="T5"/>
                              </a:cxn>
                              <a:cxn ang="0">
                                <a:pos x="T6" y="T7"/>
                              </a:cxn>
                            </a:cxnLst>
                            <a:rect l="T8" t="T9" r="T10" b="T11"/>
                            <a:pathLst>
                              <a:path w="48108" h="127254">
                                <a:moveTo>
                                  <a:pt x="24054" y="0"/>
                                </a:moveTo>
                                <a:lnTo>
                                  <a:pt x="48108" y="127254"/>
                                </a:lnTo>
                                <a:lnTo>
                                  <a:pt x="0" y="127254"/>
                                </a:lnTo>
                                <a:lnTo>
                                  <a:pt x="24054" y="0"/>
                                </a:lnTo>
                                <a:close/>
                              </a:path>
                            </a:pathLst>
                          </a:custGeom>
                          <a:noFill/>
                          <a:ln w="802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0" name="Shape 1269"/>
                        <wps:cNvSpPr>
                          <a:spLocks/>
                        </wps:cNvSpPr>
                        <wps:spPr bwMode="auto">
                          <a:xfrm>
                            <a:off x="6073056" y="1665155"/>
                            <a:ext cx="48743" cy="136169"/>
                          </a:xfrm>
                          <a:custGeom>
                            <a:avLst/>
                            <a:gdLst>
                              <a:gd name="T0" fmla="*/ 29489 w 48743"/>
                              <a:gd name="T1" fmla="*/ 0 h 136169"/>
                              <a:gd name="T2" fmla="*/ 29489 w 48743"/>
                              <a:gd name="T3" fmla="*/ 34874 h 136169"/>
                              <a:gd name="T4" fmla="*/ 46431 w 48743"/>
                              <a:gd name="T5" fmla="*/ 34874 h 136169"/>
                              <a:gd name="T6" fmla="*/ 46431 w 48743"/>
                              <a:gd name="T7" fmla="*/ 47955 h 136169"/>
                              <a:gd name="T8" fmla="*/ 29489 w 48743"/>
                              <a:gd name="T9" fmla="*/ 47955 h 136169"/>
                              <a:gd name="T10" fmla="*/ 29489 w 48743"/>
                              <a:gd name="T11" fmla="*/ 106528 h 136169"/>
                              <a:gd name="T12" fmla="*/ 30455 w 48743"/>
                              <a:gd name="T13" fmla="*/ 115748 h 136169"/>
                              <a:gd name="T14" fmla="*/ 33325 w 48743"/>
                              <a:gd name="T15" fmla="*/ 119228 h 136169"/>
                              <a:gd name="T16" fmla="*/ 39116 w 48743"/>
                              <a:gd name="T17" fmla="*/ 120396 h 136169"/>
                              <a:gd name="T18" fmla="*/ 46431 w 48743"/>
                              <a:gd name="T19" fmla="*/ 119812 h 136169"/>
                              <a:gd name="T20" fmla="*/ 48743 w 48743"/>
                              <a:gd name="T21" fmla="*/ 134645 h 136169"/>
                              <a:gd name="T22" fmla="*/ 36043 w 48743"/>
                              <a:gd name="T23" fmla="*/ 136169 h 136169"/>
                              <a:gd name="T24" fmla="*/ 21793 w 48743"/>
                              <a:gd name="T25" fmla="*/ 133299 h 136169"/>
                              <a:gd name="T26" fmla="*/ 14656 w 48743"/>
                              <a:gd name="T27" fmla="*/ 125603 h 136169"/>
                              <a:gd name="T28" fmla="*/ 12522 w 48743"/>
                              <a:gd name="T29" fmla="*/ 105563 h 136169"/>
                              <a:gd name="T30" fmla="*/ 12522 w 48743"/>
                              <a:gd name="T31" fmla="*/ 47955 h 136169"/>
                              <a:gd name="T32" fmla="*/ 0 w 48743"/>
                              <a:gd name="T33" fmla="*/ 47955 h 136169"/>
                              <a:gd name="T34" fmla="*/ 0 w 48743"/>
                              <a:gd name="T35" fmla="*/ 34874 h 136169"/>
                              <a:gd name="T36" fmla="*/ 12522 w 48743"/>
                              <a:gd name="T37" fmla="*/ 34874 h 136169"/>
                              <a:gd name="T38" fmla="*/ 12522 w 48743"/>
                              <a:gd name="T39" fmla="*/ 10236 h 136169"/>
                              <a:gd name="T40" fmla="*/ 29489 w 48743"/>
                              <a:gd name="T41" fmla="*/ 0 h 136169"/>
                              <a:gd name="T42" fmla="*/ 0 w 48743"/>
                              <a:gd name="T43" fmla="*/ 0 h 136169"/>
                              <a:gd name="T44" fmla="*/ 48743 w 48743"/>
                              <a:gd name="T45" fmla="*/ 136169 h 136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8743" h="136169">
                                <a:moveTo>
                                  <a:pt x="29489" y="0"/>
                                </a:moveTo>
                                <a:lnTo>
                                  <a:pt x="29489" y="34874"/>
                                </a:lnTo>
                                <a:lnTo>
                                  <a:pt x="46431" y="34874"/>
                                </a:lnTo>
                                <a:lnTo>
                                  <a:pt x="46431" y="47955"/>
                                </a:lnTo>
                                <a:lnTo>
                                  <a:pt x="29489" y="47955"/>
                                </a:lnTo>
                                <a:lnTo>
                                  <a:pt x="29489" y="106528"/>
                                </a:lnTo>
                                <a:cubicBezTo>
                                  <a:pt x="29489" y="111354"/>
                                  <a:pt x="29871" y="114427"/>
                                  <a:pt x="30455" y="115748"/>
                                </a:cubicBezTo>
                                <a:cubicBezTo>
                                  <a:pt x="31014" y="117297"/>
                                  <a:pt x="31979" y="118263"/>
                                  <a:pt x="33325" y="119228"/>
                                </a:cubicBezTo>
                                <a:cubicBezTo>
                                  <a:pt x="34671" y="120015"/>
                                  <a:pt x="36602" y="120396"/>
                                  <a:pt x="39116" y="120396"/>
                                </a:cubicBezTo>
                                <a:cubicBezTo>
                                  <a:pt x="40843" y="120396"/>
                                  <a:pt x="43358" y="120193"/>
                                  <a:pt x="46431" y="119812"/>
                                </a:cubicBezTo>
                                <a:lnTo>
                                  <a:pt x="48743" y="134645"/>
                                </a:lnTo>
                                <a:cubicBezTo>
                                  <a:pt x="43917" y="135585"/>
                                  <a:pt x="39700" y="136169"/>
                                  <a:pt x="36043" y="136169"/>
                                </a:cubicBezTo>
                                <a:cubicBezTo>
                                  <a:pt x="29871" y="136169"/>
                                  <a:pt x="25070" y="135230"/>
                                  <a:pt x="21793" y="133299"/>
                                </a:cubicBezTo>
                                <a:cubicBezTo>
                                  <a:pt x="18314" y="131369"/>
                                  <a:pt x="16002" y="128676"/>
                                  <a:pt x="14656" y="125603"/>
                                </a:cubicBezTo>
                                <a:cubicBezTo>
                                  <a:pt x="13310" y="122326"/>
                                  <a:pt x="12522" y="115748"/>
                                  <a:pt x="12522" y="105563"/>
                                </a:cubicBezTo>
                                <a:lnTo>
                                  <a:pt x="12522" y="47955"/>
                                </a:lnTo>
                                <a:lnTo>
                                  <a:pt x="0" y="47955"/>
                                </a:lnTo>
                                <a:lnTo>
                                  <a:pt x="0" y="34874"/>
                                </a:lnTo>
                                <a:lnTo>
                                  <a:pt x="12522" y="34874"/>
                                </a:lnTo>
                                <a:lnTo>
                                  <a:pt x="12522" y="10236"/>
                                </a:lnTo>
                                <a:lnTo>
                                  <a:pt x="2948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21" name="Shape 1270"/>
                        <wps:cNvSpPr>
                          <a:spLocks/>
                        </wps:cNvSpPr>
                        <wps:spPr bwMode="auto">
                          <a:xfrm>
                            <a:off x="4003258" y="205422"/>
                            <a:ext cx="52400" cy="137897"/>
                          </a:xfrm>
                          <a:custGeom>
                            <a:avLst/>
                            <a:gdLst>
                              <a:gd name="T0" fmla="*/ 0 w 52400"/>
                              <a:gd name="T1" fmla="*/ 0 h 137897"/>
                              <a:gd name="T2" fmla="*/ 52019 w 52400"/>
                              <a:gd name="T3" fmla="*/ 0 h 137897"/>
                              <a:gd name="T4" fmla="*/ 52400 w 52400"/>
                              <a:gd name="T5" fmla="*/ 24 h 137897"/>
                              <a:gd name="T6" fmla="*/ 52400 w 52400"/>
                              <a:gd name="T7" fmla="*/ 16180 h 137897"/>
                              <a:gd name="T8" fmla="*/ 18313 w 52400"/>
                              <a:gd name="T9" fmla="*/ 16180 h 137897"/>
                              <a:gd name="T10" fmla="*/ 18313 w 52400"/>
                              <a:gd name="T11" fmla="*/ 65481 h 137897"/>
                              <a:gd name="T12" fmla="*/ 52400 w 52400"/>
                              <a:gd name="T13" fmla="*/ 65481 h 137897"/>
                              <a:gd name="T14" fmla="*/ 52400 w 52400"/>
                              <a:gd name="T15" fmla="*/ 81661 h 137897"/>
                              <a:gd name="T16" fmla="*/ 18313 w 52400"/>
                              <a:gd name="T17" fmla="*/ 81661 h 137897"/>
                              <a:gd name="T18" fmla="*/ 18313 w 52400"/>
                              <a:gd name="T19" fmla="*/ 137897 h 137897"/>
                              <a:gd name="T20" fmla="*/ 0 w 52400"/>
                              <a:gd name="T21" fmla="*/ 137897 h 137897"/>
                              <a:gd name="T22" fmla="*/ 0 w 52400"/>
                              <a:gd name="T23" fmla="*/ 0 h 137897"/>
                              <a:gd name="T24" fmla="*/ 0 w 52400"/>
                              <a:gd name="T25" fmla="*/ 0 h 137897"/>
                              <a:gd name="T26" fmla="*/ 52400 w 52400"/>
                              <a:gd name="T27" fmla="*/ 137897 h 137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2400" h="137897">
                                <a:moveTo>
                                  <a:pt x="0" y="0"/>
                                </a:moveTo>
                                <a:lnTo>
                                  <a:pt x="52019" y="0"/>
                                </a:lnTo>
                                <a:lnTo>
                                  <a:pt x="52400" y="24"/>
                                </a:lnTo>
                                <a:lnTo>
                                  <a:pt x="52400" y="16180"/>
                                </a:lnTo>
                                <a:lnTo>
                                  <a:pt x="18313" y="16180"/>
                                </a:lnTo>
                                <a:lnTo>
                                  <a:pt x="18313" y="65481"/>
                                </a:lnTo>
                                <a:lnTo>
                                  <a:pt x="52400" y="65481"/>
                                </a:lnTo>
                                <a:lnTo>
                                  <a:pt x="52400" y="81661"/>
                                </a:lnTo>
                                <a:lnTo>
                                  <a:pt x="18313" y="81661"/>
                                </a:lnTo>
                                <a:lnTo>
                                  <a:pt x="18313" y="137897"/>
                                </a:lnTo>
                                <a:lnTo>
                                  <a:pt x="0" y="13789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22" name="Shape 1271"/>
                        <wps:cNvSpPr>
                          <a:spLocks/>
                        </wps:cNvSpPr>
                        <wps:spPr bwMode="auto">
                          <a:xfrm>
                            <a:off x="4055659" y="205446"/>
                            <a:ext cx="52959" cy="81636"/>
                          </a:xfrm>
                          <a:custGeom>
                            <a:avLst/>
                            <a:gdLst>
                              <a:gd name="T0" fmla="*/ 0 w 52959"/>
                              <a:gd name="T1" fmla="*/ 0 h 81636"/>
                              <a:gd name="T2" fmla="*/ 20599 w 52959"/>
                              <a:gd name="T3" fmla="*/ 1322 h 81636"/>
                              <a:gd name="T4" fmla="*/ 37744 w 52959"/>
                              <a:gd name="T5" fmla="*/ 7697 h 81636"/>
                              <a:gd name="T6" fmla="*/ 48717 w 52959"/>
                              <a:gd name="T7" fmla="*/ 20981 h 81636"/>
                              <a:gd name="T8" fmla="*/ 52959 w 52959"/>
                              <a:gd name="T9" fmla="*/ 39828 h 81636"/>
                              <a:gd name="T10" fmla="*/ 41808 w 52959"/>
                              <a:gd name="T11" fmla="*/ 69495 h 81636"/>
                              <a:gd name="T12" fmla="*/ 1346 w 52959"/>
                              <a:gd name="T13" fmla="*/ 81636 h 81636"/>
                              <a:gd name="T14" fmla="*/ 0 w 52959"/>
                              <a:gd name="T15" fmla="*/ 81636 h 81636"/>
                              <a:gd name="T16" fmla="*/ 0 w 52959"/>
                              <a:gd name="T17" fmla="*/ 65457 h 81636"/>
                              <a:gd name="T18" fmla="*/ 1549 w 52959"/>
                              <a:gd name="T19" fmla="*/ 65457 h 81636"/>
                              <a:gd name="T20" fmla="*/ 26568 w 52959"/>
                              <a:gd name="T21" fmla="*/ 58904 h 81636"/>
                              <a:gd name="T22" fmla="*/ 34087 w 52959"/>
                              <a:gd name="T23" fmla="*/ 40412 h 81636"/>
                              <a:gd name="T24" fmla="*/ 29667 w 52959"/>
                              <a:gd name="T25" fmla="*/ 25604 h 81636"/>
                              <a:gd name="T26" fmla="*/ 18110 w 52959"/>
                              <a:gd name="T27" fmla="*/ 17298 h 81636"/>
                              <a:gd name="T28" fmla="*/ 1168 w 52959"/>
                              <a:gd name="T29" fmla="*/ 16155 h 81636"/>
                              <a:gd name="T30" fmla="*/ 0 w 52959"/>
                              <a:gd name="T31" fmla="*/ 16155 h 81636"/>
                              <a:gd name="T32" fmla="*/ 0 w 52959"/>
                              <a:gd name="T33" fmla="*/ 0 h 81636"/>
                              <a:gd name="T34" fmla="*/ 0 w 52959"/>
                              <a:gd name="T35" fmla="*/ 0 h 81636"/>
                              <a:gd name="T36" fmla="*/ 52959 w 52959"/>
                              <a:gd name="T37" fmla="*/ 81636 h 81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2959" h="81636">
                                <a:moveTo>
                                  <a:pt x="0" y="0"/>
                                </a:moveTo>
                                <a:lnTo>
                                  <a:pt x="20599" y="1322"/>
                                </a:lnTo>
                                <a:cubicBezTo>
                                  <a:pt x="27533" y="2490"/>
                                  <a:pt x="33121" y="4598"/>
                                  <a:pt x="37744" y="7697"/>
                                </a:cubicBezTo>
                                <a:cubicBezTo>
                                  <a:pt x="42367" y="10948"/>
                                  <a:pt x="46025" y="15393"/>
                                  <a:pt x="48717" y="20981"/>
                                </a:cubicBezTo>
                                <a:cubicBezTo>
                                  <a:pt x="51612" y="26747"/>
                                  <a:pt x="52959" y="32919"/>
                                  <a:pt x="52959" y="39828"/>
                                </a:cubicBezTo>
                                <a:cubicBezTo>
                                  <a:pt x="52959" y="51411"/>
                                  <a:pt x="49301" y="61418"/>
                                  <a:pt x="41808" y="69495"/>
                                </a:cubicBezTo>
                                <a:cubicBezTo>
                                  <a:pt x="34290" y="77598"/>
                                  <a:pt x="20802" y="81636"/>
                                  <a:pt x="1346" y="81636"/>
                                </a:cubicBezTo>
                                <a:lnTo>
                                  <a:pt x="0" y="81636"/>
                                </a:lnTo>
                                <a:lnTo>
                                  <a:pt x="0" y="65457"/>
                                </a:lnTo>
                                <a:lnTo>
                                  <a:pt x="1549" y="65457"/>
                                </a:lnTo>
                                <a:cubicBezTo>
                                  <a:pt x="13284" y="65457"/>
                                  <a:pt x="21768" y="63349"/>
                                  <a:pt x="26568" y="58904"/>
                                </a:cubicBezTo>
                                <a:cubicBezTo>
                                  <a:pt x="31597" y="54484"/>
                                  <a:pt x="34087" y="48312"/>
                                  <a:pt x="34087" y="40412"/>
                                </a:cubicBezTo>
                                <a:cubicBezTo>
                                  <a:pt x="34087" y="34647"/>
                                  <a:pt x="32562" y="29643"/>
                                  <a:pt x="29667" y="25604"/>
                                </a:cubicBezTo>
                                <a:cubicBezTo>
                                  <a:pt x="26771" y="21362"/>
                                  <a:pt x="22911" y="18670"/>
                                  <a:pt x="18110" y="17298"/>
                                </a:cubicBezTo>
                                <a:cubicBezTo>
                                  <a:pt x="15214" y="16536"/>
                                  <a:pt x="9449" y="16155"/>
                                  <a:pt x="1168" y="16155"/>
                                </a:cubicBezTo>
                                <a:lnTo>
                                  <a:pt x="0" y="161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23" name="Shape 1272"/>
                        <wps:cNvSpPr>
                          <a:spLocks/>
                        </wps:cNvSpPr>
                        <wps:spPr bwMode="auto">
                          <a:xfrm>
                            <a:off x="4099184" y="1262316"/>
                            <a:ext cx="1999793" cy="0"/>
                          </a:xfrm>
                          <a:custGeom>
                            <a:avLst/>
                            <a:gdLst>
                              <a:gd name="T0" fmla="*/ 0 w 1999793"/>
                              <a:gd name="T1" fmla="*/ 1999793 w 1999793"/>
                              <a:gd name="T2" fmla="*/ 0 w 1999793"/>
                              <a:gd name="T3" fmla="*/ 1999793 w 1999793"/>
                            </a:gdLst>
                            <a:ahLst/>
                            <a:cxnLst>
                              <a:cxn ang="0">
                                <a:pos x="T0" y="0"/>
                              </a:cxn>
                              <a:cxn ang="0">
                                <a:pos x="T1" y="0"/>
                              </a:cxn>
                            </a:cxnLst>
                            <a:rect l="T2" t="0" r="T3" b="0"/>
                            <a:pathLst>
                              <a:path w="1999793">
                                <a:moveTo>
                                  <a:pt x="0" y="0"/>
                                </a:moveTo>
                                <a:lnTo>
                                  <a:pt x="1999793" y="0"/>
                                </a:lnTo>
                              </a:path>
                            </a:pathLst>
                          </a:custGeom>
                          <a:noFill/>
                          <a:ln w="181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4" name="Shape 1273"/>
                        <wps:cNvSpPr>
                          <a:spLocks/>
                        </wps:cNvSpPr>
                        <wps:spPr bwMode="auto">
                          <a:xfrm>
                            <a:off x="4099184" y="807808"/>
                            <a:ext cx="1999793" cy="0"/>
                          </a:xfrm>
                          <a:custGeom>
                            <a:avLst/>
                            <a:gdLst>
                              <a:gd name="T0" fmla="*/ 0 w 1999793"/>
                              <a:gd name="T1" fmla="*/ 1999793 w 1999793"/>
                              <a:gd name="T2" fmla="*/ 0 w 1999793"/>
                              <a:gd name="T3" fmla="*/ 1999793 w 1999793"/>
                            </a:gdLst>
                            <a:ahLst/>
                            <a:cxnLst>
                              <a:cxn ang="0">
                                <a:pos x="T0" y="0"/>
                              </a:cxn>
                              <a:cxn ang="0">
                                <a:pos x="T1" y="0"/>
                              </a:cxn>
                            </a:cxnLst>
                            <a:rect l="T2" t="0" r="T3" b="0"/>
                            <a:pathLst>
                              <a:path w="1999793">
                                <a:moveTo>
                                  <a:pt x="0" y="0"/>
                                </a:moveTo>
                                <a:lnTo>
                                  <a:pt x="1999793" y="0"/>
                                </a:lnTo>
                              </a:path>
                            </a:pathLst>
                          </a:custGeom>
                          <a:noFill/>
                          <a:ln w="181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5" name="Shape 1274"/>
                        <wps:cNvSpPr>
                          <a:spLocks/>
                        </wps:cNvSpPr>
                        <wps:spPr bwMode="auto">
                          <a:xfrm>
                            <a:off x="4162819" y="598754"/>
                            <a:ext cx="1786179" cy="1018057"/>
                          </a:xfrm>
                          <a:custGeom>
                            <a:avLst/>
                            <a:gdLst>
                              <a:gd name="T0" fmla="*/ 0 w 1786179"/>
                              <a:gd name="T1" fmla="*/ 1018057 h 1018057"/>
                              <a:gd name="T2" fmla="*/ 836270 w 1786179"/>
                              <a:gd name="T3" fmla="*/ 0 h 1018057"/>
                              <a:gd name="T4" fmla="*/ 1786179 w 1786179"/>
                              <a:gd name="T5" fmla="*/ 1018057 h 1018057"/>
                              <a:gd name="T6" fmla="*/ 0 w 1786179"/>
                              <a:gd name="T7" fmla="*/ 0 h 1018057"/>
                              <a:gd name="T8" fmla="*/ 1786179 w 1786179"/>
                              <a:gd name="T9" fmla="*/ 1018057 h 1018057"/>
                            </a:gdLst>
                            <a:ahLst/>
                            <a:cxnLst>
                              <a:cxn ang="0">
                                <a:pos x="T0" y="T1"/>
                              </a:cxn>
                              <a:cxn ang="0">
                                <a:pos x="T2" y="T3"/>
                              </a:cxn>
                              <a:cxn ang="0">
                                <a:pos x="T4" y="T5"/>
                              </a:cxn>
                            </a:cxnLst>
                            <a:rect l="T6" t="T7" r="T8" b="T9"/>
                            <a:pathLst>
                              <a:path w="1786179" h="1018057">
                                <a:moveTo>
                                  <a:pt x="0" y="1018057"/>
                                </a:moveTo>
                                <a:cubicBezTo>
                                  <a:pt x="464134" y="653390"/>
                                  <a:pt x="427203" y="0"/>
                                  <a:pt x="836270" y="0"/>
                                </a:cubicBezTo>
                                <a:cubicBezTo>
                                  <a:pt x="1245311" y="0"/>
                                  <a:pt x="1218971" y="852602"/>
                                  <a:pt x="1786179" y="1018057"/>
                                </a:cubicBezTo>
                              </a:path>
                            </a:pathLst>
                          </a:custGeom>
                          <a:noFill/>
                          <a:ln w="45441" cap="rnd">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6" name="Shape 1275"/>
                        <wps:cNvSpPr>
                          <a:spLocks/>
                        </wps:cNvSpPr>
                        <wps:spPr bwMode="auto">
                          <a:xfrm>
                            <a:off x="4015603" y="1937799"/>
                            <a:ext cx="50851" cy="138481"/>
                          </a:xfrm>
                          <a:custGeom>
                            <a:avLst/>
                            <a:gdLst>
                              <a:gd name="T0" fmla="*/ 39878 w 50851"/>
                              <a:gd name="T1" fmla="*/ 0 h 138481"/>
                              <a:gd name="T2" fmla="*/ 50851 w 50851"/>
                              <a:gd name="T3" fmla="*/ 0 h 138481"/>
                              <a:gd name="T4" fmla="*/ 50851 w 50851"/>
                              <a:gd name="T5" fmla="*/ 138481 h 138481"/>
                              <a:gd name="T6" fmla="*/ 33909 w 50851"/>
                              <a:gd name="T7" fmla="*/ 138481 h 138481"/>
                              <a:gd name="T8" fmla="*/ 33909 w 50851"/>
                              <a:gd name="T9" fmla="*/ 30632 h 138481"/>
                              <a:gd name="T10" fmla="*/ 17907 w 50851"/>
                              <a:gd name="T11" fmla="*/ 42189 h 138481"/>
                              <a:gd name="T12" fmla="*/ 0 w 50851"/>
                              <a:gd name="T13" fmla="*/ 51054 h 138481"/>
                              <a:gd name="T14" fmla="*/ 0 w 50851"/>
                              <a:gd name="T15" fmla="*/ 34671 h 138481"/>
                              <a:gd name="T16" fmla="*/ 24841 w 50851"/>
                              <a:gd name="T17" fmla="*/ 18491 h 138481"/>
                              <a:gd name="T18" fmla="*/ 39878 w 50851"/>
                              <a:gd name="T19" fmla="*/ 0 h 138481"/>
                              <a:gd name="T20" fmla="*/ 0 w 50851"/>
                              <a:gd name="T21" fmla="*/ 0 h 138481"/>
                              <a:gd name="T22" fmla="*/ 50851 w 50851"/>
                              <a:gd name="T23" fmla="*/ 138481 h 138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0851" h="138481">
                                <a:moveTo>
                                  <a:pt x="39878" y="0"/>
                                </a:moveTo>
                                <a:lnTo>
                                  <a:pt x="50851" y="0"/>
                                </a:lnTo>
                                <a:lnTo>
                                  <a:pt x="50851" y="138481"/>
                                </a:lnTo>
                                <a:lnTo>
                                  <a:pt x="33909" y="138481"/>
                                </a:lnTo>
                                <a:lnTo>
                                  <a:pt x="33909" y="30632"/>
                                </a:lnTo>
                                <a:cubicBezTo>
                                  <a:pt x="29845" y="34493"/>
                                  <a:pt x="24460" y="38329"/>
                                  <a:pt x="17907" y="42189"/>
                                </a:cubicBezTo>
                                <a:cubicBezTo>
                                  <a:pt x="11176" y="46025"/>
                                  <a:pt x="5207" y="49124"/>
                                  <a:pt x="0" y="51054"/>
                                </a:cubicBezTo>
                                <a:lnTo>
                                  <a:pt x="0" y="34671"/>
                                </a:lnTo>
                                <a:cubicBezTo>
                                  <a:pt x="9449" y="30251"/>
                                  <a:pt x="17729" y="24841"/>
                                  <a:pt x="24841" y="18491"/>
                                </a:cubicBezTo>
                                <a:cubicBezTo>
                                  <a:pt x="31979" y="12141"/>
                                  <a:pt x="36982" y="5969"/>
                                  <a:pt x="39878" y="0"/>
                                </a:cubicBezTo>
                                <a:close/>
                              </a:path>
                            </a:pathLst>
                          </a:custGeom>
                          <a:solidFill>
                            <a:srgbClr val="181717"/>
                          </a:solidFill>
                          <a:ln>
                            <a:noFill/>
                          </a:ln>
                          <a:extLst>
                            <a:ext uri="{91240B29-F687-4F45-9708-019B960494DF}">
                              <a14:hiddenLine xmlns:a14="http://schemas.microsoft.com/office/drawing/2010/main" w="0" cap="rnd">
                                <a:solidFill>
                                  <a:srgbClr val="000000"/>
                                </a:solidFill>
                                <a:miter lim="100000"/>
                                <a:headEnd/>
                                <a:tailEnd/>
                              </a14:hiddenLine>
                            </a:ext>
                          </a:extLst>
                        </wps:spPr>
                        <wps:bodyPr rot="0" vert="horz" wrap="square" lIns="91440" tIns="45720" rIns="91440" bIns="45720" anchor="t" anchorCtr="0" upright="1">
                          <a:noAutofit/>
                        </wps:bodyPr>
                      </wps:wsp>
                      <wps:wsp>
                        <wps:cNvPr id="80027" name="Shape 1276"/>
                        <wps:cNvSpPr>
                          <a:spLocks/>
                        </wps:cNvSpPr>
                        <wps:spPr bwMode="auto">
                          <a:xfrm>
                            <a:off x="4002883" y="2119584"/>
                            <a:ext cx="44882" cy="140818"/>
                          </a:xfrm>
                          <a:custGeom>
                            <a:avLst/>
                            <a:gdLst>
                              <a:gd name="T0" fmla="*/ 44882 w 44882"/>
                              <a:gd name="T1" fmla="*/ 0 h 140818"/>
                              <a:gd name="T2" fmla="*/ 44882 w 44882"/>
                              <a:gd name="T3" fmla="*/ 14117 h 140818"/>
                              <a:gd name="T4" fmla="*/ 44704 w 44882"/>
                              <a:gd name="T5" fmla="*/ 14072 h 140818"/>
                              <a:gd name="T6" fmla="*/ 26010 w 44882"/>
                              <a:gd name="T7" fmla="*/ 23876 h 140818"/>
                              <a:gd name="T8" fmla="*/ 17348 w 44882"/>
                              <a:gd name="T9" fmla="*/ 70510 h 140818"/>
                              <a:gd name="T10" fmla="*/ 25248 w 44882"/>
                              <a:gd name="T11" fmla="*/ 115748 h 140818"/>
                              <a:gd name="T12" fmla="*/ 44882 w 44882"/>
                              <a:gd name="T13" fmla="*/ 126924 h 140818"/>
                              <a:gd name="T14" fmla="*/ 44882 w 44882"/>
                              <a:gd name="T15" fmla="*/ 140818 h 140818"/>
                              <a:gd name="T16" fmla="*/ 13691 w 44882"/>
                              <a:gd name="T17" fmla="*/ 126543 h 140818"/>
                              <a:gd name="T18" fmla="*/ 0 w 44882"/>
                              <a:gd name="T19" fmla="*/ 70510 h 140818"/>
                              <a:gd name="T20" fmla="*/ 5029 w 44882"/>
                              <a:gd name="T21" fmla="*/ 31039 h 140818"/>
                              <a:gd name="T22" fmla="*/ 20041 w 44882"/>
                              <a:gd name="T23" fmla="*/ 8103 h 140818"/>
                              <a:gd name="T24" fmla="*/ 44882 w 44882"/>
                              <a:gd name="T25" fmla="*/ 0 h 140818"/>
                              <a:gd name="T26" fmla="*/ 0 w 44882"/>
                              <a:gd name="T27" fmla="*/ 0 h 140818"/>
                              <a:gd name="T28" fmla="*/ 44882 w 44882"/>
                              <a:gd name="T29" fmla="*/ 140818 h 140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882" h="140818">
                                <a:moveTo>
                                  <a:pt x="44882" y="0"/>
                                </a:moveTo>
                                <a:lnTo>
                                  <a:pt x="44882" y="14117"/>
                                </a:lnTo>
                                <a:lnTo>
                                  <a:pt x="44704" y="14072"/>
                                </a:lnTo>
                                <a:cubicBezTo>
                                  <a:pt x="36982" y="14072"/>
                                  <a:pt x="30632" y="17348"/>
                                  <a:pt x="26010" y="23876"/>
                                </a:cubicBezTo>
                                <a:cubicBezTo>
                                  <a:pt x="20244" y="32385"/>
                                  <a:pt x="17348" y="47778"/>
                                  <a:pt x="17348" y="70510"/>
                                </a:cubicBezTo>
                                <a:cubicBezTo>
                                  <a:pt x="17348" y="93243"/>
                                  <a:pt x="20041" y="108255"/>
                                  <a:pt x="25248" y="115748"/>
                                </a:cubicBezTo>
                                <a:cubicBezTo>
                                  <a:pt x="30632" y="123266"/>
                                  <a:pt x="37186" y="126924"/>
                                  <a:pt x="44882" y="126924"/>
                                </a:cubicBezTo>
                                <a:lnTo>
                                  <a:pt x="44882" y="140818"/>
                                </a:lnTo>
                                <a:cubicBezTo>
                                  <a:pt x="31598" y="140818"/>
                                  <a:pt x="21184" y="135992"/>
                                  <a:pt x="13691" y="126543"/>
                                </a:cubicBezTo>
                                <a:cubicBezTo>
                                  <a:pt x="4623" y="115011"/>
                                  <a:pt x="0" y="96317"/>
                                  <a:pt x="0" y="70510"/>
                                </a:cubicBezTo>
                                <a:cubicBezTo>
                                  <a:pt x="0" y="54128"/>
                                  <a:pt x="1753" y="41046"/>
                                  <a:pt x="5029" y="31039"/>
                                </a:cubicBezTo>
                                <a:cubicBezTo>
                                  <a:pt x="8281" y="21006"/>
                                  <a:pt x="13310" y="13487"/>
                                  <a:pt x="20041" y="8103"/>
                                </a:cubicBezTo>
                                <a:cubicBezTo>
                                  <a:pt x="26594" y="2718"/>
                                  <a:pt x="34874" y="0"/>
                                  <a:pt x="44882" y="0"/>
                                </a:cubicBezTo>
                                <a:close/>
                              </a:path>
                            </a:pathLst>
                          </a:custGeom>
                          <a:solidFill>
                            <a:srgbClr val="181717"/>
                          </a:solidFill>
                          <a:ln>
                            <a:noFill/>
                          </a:ln>
                          <a:extLst>
                            <a:ext uri="{91240B29-F687-4F45-9708-019B960494DF}">
                              <a14:hiddenLine xmlns:a14="http://schemas.microsoft.com/office/drawing/2010/main" w="0" cap="rnd">
                                <a:solidFill>
                                  <a:srgbClr val="000000"/>
                                </a:solidFill>
                                <a:miter lim="100000"/>
                                <a:headEnd/>
                                <a:tailEnd/>
                              </a14:hiddenLine>
                            </a:ext>
                          </a:extLst>
                        </wps:spPr>
                        <wps:bodyPr rot="0" vert="horz" wrap="square" lIns="91440" tIns="45720" rIns="91440" bIns="45720" anchor="t" anchorCtr="0" upright="1">
                          <a:noAutofit/>
                        </wps:bodyPr>
                      </wps:wsp>
                      <wps:wsp>
                        <wps:cNvPr id="80028" name="Shape 1277"/>
                        <wps:cNvSpPr>
                          <a:spLocks/>
                        </wps:cNvSpPr>
                        <wps:spPr bwMode="auto">
                          <a:xfrm>
                            <a:off x="4047764" y="2119584"/>
                            <a:ext cx="44882" cy="140818"/>
                          </a:xfrm>
                          <a:custGeom>
                            <a:avLst/>
                            <a:gdLst>
                              <a:gd name="T0" fmla="*/ 0 w 44882"/>
                              <a:gd name="T1" fmla="*/ 0 h 140818"/>
                              <a:gd name="T2" fmla="*/ 19457 w 44882"/>
                              <a:gd name="T3" fmla="*/ 4445 h 140818"/>
                              <a:gd name="T4" fmla="*/ 33325 w 44882"/>
                              <a:gd name="T5" fmla="*/ 17348 h 140818"/>
                              <a:gd name="T6" fmla="*/ 41808 w 44882"/>
                              <a:gd name="T7" fmla="*/ 37973 h 140818"/>
                              <a:gd name="T8" fmla="*/ 44882 w 44882"/>
                              <a:gd name="T9" fmla="*/ 70510 h 140818"/>
                              <a:gd name="T10" fmla="*/ 39878 w 44882"/>
                              <a:gd name="T11" fmla="*/ 109601 h 140818"/>
                              <a:gd name="T12" fmla="*/ 25045 w 44882"/>
                              <a:gd name="T13" fmla="*/ 132715 h 140818"/>
                              <a:gd name="T14" fmla="*/ 0 w 44882"/>
                              <a:gd name="T15" fmla="*/ 140818 h 140818"/>
                              <a:gd name="T16" fmla="*/ 0 w 44882"/>
                              <a:gd name="T17" fmla="*/ 126924 h 140818"/>
                              <a:gd name="T18" fmla="*/ 19660 w 44882"/>
                              <a:gd name="T19" fmla="*/ 115748 h 140818"/>
                              <a:gd name="T20" fmla="*/ 27534 w 44882"/>
                              <a:gd name="T21" fmla="*/ 70510 h 140818"/>
                              <a:gd name="T22" fmla="*/ 19660 w 44882"/>
                              <a:gd name="T23" fmla="*/ 25248 h 140818"/>
                              <a:gd name="T24" fmla="*/ 10675 w 44882"/>
                              <a:gd name="T25" fmla="*/ 16840 h 140818"/>
                              <a:gd name="T26" fmla="*/ 0 w 44882"/>
                              <a:gd name="T27" fmla="*/ 14117 h 140818"/>
                              <a:gd name="T28" fmla="*/ 0 w 44882"/>
                              <a:gd name="T29" fmla="*/ 0 h 140818"/>
                              <a:gd name="T30" fmla="*/ 0 w 44882"/>
                              <a:gd name="T31" fmla="*/ 0 h 140818"/>
                              <a:gd name="T32" fmla="*/ 44882 w 44882"/>
                              <a:gd name="T33" fmla="*/ 140818 h 140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4882" h="140818">
                                <a:moveTo>
                                  <a:pt x="0" y="0"/>
                                </a:moveTo>
                                <a:cubicBezTo>
                                  <a:pt x="7315" y="0"/>
                                  <a:pt x="13869" y="1575"/>
                                  <a:pt x="19457" y="4445"/>
                                </a:cubicBezTo>
                                <a:cubicBezTo>
                                  <a:pt x="25045" y="7518"/>
                                  <a:pt x="29667" y="11760"/>
                                  <a:pt x="33325" y="17348"/>
                                </a:cubicBezTo>
                                <a:cubicBezTo>
                                  <a:pt x="36779" y="22936"/>
                                  <a:pt x="39675" y="29870"/>
                                  <a:pt x="41808" y="37973"/>
                                </a:cubicBezTo>
                                <a:cubicBezTo>
                                  <a:pt x="43917" y="45847"/>
                                  <a:pt x="44882" y="56820"/>
                                  <a:pt x="44882" y="70510"/>
                                </a:cubicBezTo>
                                <a:cubicBezTo>
                                  <a:pt x="44882" y="86690"/>
                                  <a:pt x="43155" y="99771"/>
                                  <a:pt x="39878" y="109601"/>
                                </a:cubicBezTo>
                                <a:cubicBezTo>
                                  <a:pt x="36601" y="119609"/>
                                  <a:pt x="31598" y="127330"/>
                                  <a:pt x="25045" y="132715"/>
                                </a:cubicBezTo>
                                <a:cubicBezTo>
                                  <a:pt x="18491" y="138100"/>
                                  <a:pt x="10033" y="140818"/>
                                  <a:pt x="0" y="140818"/>
                                </a:cubicBezTo>
                                <a:lnTo>
                                  <a:pt x="0" y="126924"/>
                                </a:lnTo>
                                <a:cubicBezTo>
                                  <a:pt x="7722" y="126924"/>
                                  <a:pt x="14250" y="123266"/>
                                  <a:pt x="19660" y="115748"/>
                                </a:cubicBezTo>
                                <a:cubicBezTo>
                                  <a:pt x="24841" y="108255"/>
                                  <a:pt x="27534" y="93243"/>
                                  <a:pt x="27534" y="70510"/>
                                </a:cubicBezTo>
                                <a:cubicBezTo>
                                  <a:pt x="27534" y="47778"/>
                                  <a:pt x="24841" y="32766"/>
                                  <a:pt x="19660" y="25248"/>
                                </a:cubicBezTo>
                                <a:cubicBezTo>
                                  <a:pt x="16954" y="21488"/>
                                  <a:pt x="13970" y="18694"/>
                                  <a:pt x="10675" y="16840"/>
                                </a:cubicBezTo>
                                <a:lnTo>
                                  <a:pt x="0" y="14117"/>
                                </a:lnTo>
                                <a:lnTo>
                                  <a:pt x="0" y="0"/>
                                </a:lnTo>
                                <a:close/>
                              </a:path>
                            </a:pathLst>
                          </a:custGeom>
                          <a:solidFill>
                            <a:srgbClr val="181717"/>
                          </a:solidFill>
                          <a:ln>
                            <a:noFill/>
                          </a:ln>
                          <a:extLst>
                            <a:ext uri="{91240B29-F687-4F45-9708-019B960494DF}">
                              <a14:hiddenLine xmlns:a14="http://schemas.microsoft.com/office/drawing/2010/main" w="0" cap="rnd">
                                <a:solidFill>
                                  <a:srgbClr val="000000"/>
                                </a:solidFill>
                                <a:miter lim="100000"/>
                                <a:headEnd/>
                                <a:tailEnd/>
                              </a14:hiddenLine>
                            </a:ext>
                          </a:extLst>
                        </wps:spPr>
                        <wps:bodyPr rot="0" vert="horz" wrap="square" lIns="91440" tIns="45720" rIns="91440" bIns="45720" anchor="t" anchorCtr="0" upright="1">
                          <a:noAutofit/>
                        </wps:bodyPr>
                      </wps:wsp>
                      <wps:wsp>
                        <wps:cNvPr id="80029" name="Shape 1278"/>
                        <wps:cNvSpPr>
                          <a:spLocks/>
                        </wps:cNvSpPr>
                        <wps:spPr bwMode="auto">
                          <a:xfrm>
                            <a:off x="4151546" y="1989490"/>
                            <a:ext cx="1950567" cy="181813"/>
                          </a:xfrm>
                          <a:custGeom>
                            <a:avLst/>
                            <a:gdLst>
                              <a:gd name="T0" fmla="*/ 0 w 1950567"/>
                              <a:gd name="T1" fmla="*/ 181813 h 181813"/>
                              <a:gd name="T2" fmla="*/ 306680 w 1950567"/>
                              <a:gd name="T3" fmla="*/ 181813 h 181813"/>
                              <a:gd name="T4" fmla="*/ 306680 w 1950567"/>
                              <a:gd name="T5" fmla="*/ 0 h 181813"/>
                              <a:gd name="T6" fmla="*/ 538531 w 1950567"/>
                              <a:gd name="T7" fmla="*/ 0 h 181813"/>
                              <a:gd name="T8" fmla="*/ 538506 w 1950567"/>
                              <a:gd name="T9" fmla="*/ 181813 h 181813"/>
                              <a:gd name="T10" fmla="*/ 1133882 w 1950567"/>
                              <a:gd name="T11" fmla="*/ 181813 h 181813"/>
                              <a:gd name="T12" fmla="*/ 1133882 w 1950567"/>
                              <a:gd name="T13" fmla="*/ 0 h 181813"/>
                              <a:gd name="T14" fmla="*/ 1383868 w 1950567"/>
                              <a:gd name="T15" fmla="*/ 0 h 181813"/>
                              <a:gd name="T16" fmla="*/ 1383868 w 1950567"/>
                              <a:gd name="T17" fmla="*/ 181813 h 181813"/>
                              <a:gd name="T18" fmla="*/ 1950567 w 1950567"/>
                              <a:gd name="T19" fmla="*/ 181813 h 181813"/>
                              <a:gd name="T20" fmla="*/ 0 w 1950567"/>
                              <a:gd name="T21" fmla="*/ 0 h 181813"/>
                              <a:gd name="T22" fmla="*/ 1950567 w 1950567"/>
                              <a:gd name="T23" fmla="*/ 181813 h 18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950567" h="181813">
                                <a:moveTo>
                                  <a:pt x="0" y="181813"/>
                                </a:moveTo>
                                <a:lnTo>
                                  <a:pt x="306680" y="181813"/>
                                </a:lnTo>
                                <a:lnTo>
                                  <a:pt x="306680" y="0"/>
                                </a:lnTo>
                                <a:lnTo>
                                  <a:pt x="538531" y="0"/>
                                </a:lnTo>
                                <a:lnTo>
                                  <a:pt x="538506" y="181813"/>
                                </a:lnTo>
                                <a:lnTo>
                                  <a:pt x="1133882" y="181813"/>
                                </a:lnTo>
                                <a:lnTo>
                                  <a:pt x="1133882" y="0"/>
                                </a:lnTo>
                                <a:lnTo>
                                  <a:pt x="1383868" y="0"/>
                                </a:lnTo>
                                <a:lnTo>
                                  <a:pt x="1383868" y="181813"/>
                                </a:lnTo>
                                <a:lnTo>
                                  <a:pt x="1950567" y="181813"/>
                                </a:lnTo>
                              </a:path>
                            </a:pathLst>
                          </a:custGeom>
                          <a:noFill/>
                          <a:ln w="4544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0" name="Shape 1279"/>
                        <wps:cNvSpPr>
                          <a:spLocks/>
                        </wps:cNvSpPr>
                        <wps:spPr bwMode="auto">
                          <a:xfrm>
                            <a:off x="4015603" y="2392304"/>
                            <a:ext cx="50851" cy="138481"/>
                          </a:xfrm>
                          <a:custGeom>
                            <a:avLst/>
                            <a:gdLst>
                              <a:gd name="T0" fmla="*/ 39878 w 50851"/>
                              <a:gd name="T1" fmla="*/ 0 h 138481"/>
                              <a:gd name="T2" fmla="*/ 50851 w 50851"/>
                              <a:gd name="T3" fmla="*/ 0 h 138481"/>
                              <a:gd name="T4" fmla="*/ 50851 w 50851"/>
                              <a:gd name="T5" fmla="*/ 138481 h 138481"/>
                              <a:gd name="T6" fmla="*/ 33909 w 50851"/>
                              <a:gd name="T7" fmla="*/ 138481 h 138481"/>
                              <a:gd name="T8" fmla="*/ 33909 w 50851"/>
                              <a:gd name="T9" fmla="*/ 30632 h 138481"/>
                              <a:gd name="T10" fmla="*/ 17907 w 50851"/>
                              <a:gd name="T11" fmla="*/ 42189 h 138481"/>
                              <a:gd name="T12" fmla="*/ 0 w 50851"/>
                              <a:gd name="T13" fmla="*/ 51054 h 138481"/>
                              <a:gd name="T14" fmla="*/ 0 w 50851"/>
                              <a:gd name="T15" fmla="*/ 34671 h 138481"/>
                              <a:gd name="T16" fmla="*/ 24841 w 50851"/>
                              <a:gd name="T17" fmla="*/ 18491 h 138481"/>
                              <a:gd name="T18" fmla="*/ 39878 w 50851"/>
                              <a:gd name="T19" fmla="*/ 0 h 138481"/>
                              <a:gd name="T20" fmla="*/ 0 w 50851"/>
                              <a:gd name="T21" fmla="*/ 0 h 138481"/>
                              <a:gd name="T22" fmla="*/ 50851 w 50851"/>
                              <a:gd name="T23" fmla="*/ 138481 h 138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0851" h="138481">
                                <a:moveTo>
                                  <a:pt x="39878" y="0"/>
                                </a:moveTo>
                                <a:lnTo>
                                  <a:pt x="50851" y="0"/>
                                </a:lnTo>
                                <a:lnTo>
                                  <a:pt x="50851" y="138481"/>
                                </a:lnTo>
                                <a:lnTo>
                                  <a:pt x="33909" y="138481"/>
                                </a:lnTo>
                                <a:lnTo>
                                  <a:pt x="33909" y="30632"/>
                                </a:lnTo>
                                <a:cubicBezTo>
                                  <a:pt x="29845" y="34468"/>
                                  <a:pt x="24460" y="38329"/>
                                  <a:pt x="17907" y="42189"/>
                                </a:cubicBezTo>
                                <a:cubicBezTo>
                                  <a:pt x="11176" y="46025"/>
                                  <a:pt x="5207" y="49124"/>
                                  <a:pt x="0" y="51054"/>
                                </a:cubicBezTo>
                                <a:lnTo>
                                  <a:pt x="0" y="34671"/>
                                </a:lnTo>
                                <a:cubicBezTo>
                                  <a:pt x="9449" y="30226"/>
                                  <a:pt x="17729" y="24841"/>
                                  <a:pt x="24841" y="18491"/>
                                </a:cubicBezTo>
                                <a:cubicBezTo>
                                  <a:pt x="31979" y="12141"/>
                                  <a:pt x="36982" y="5969"/>
                                  <a:pt x="39878"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31" name="Shape 1280"/>
                        <wps:cNvSpPr>
                          <a:spLocks/>
                        </wps:cNvSpPr>
                        <wps:spPr bwMode="auto">
                          <a:xfrm>
                            <a:off x="4002883" y="2574114"/>
                            <a:ext cx="44882" cy="140792"/>
                          </a:xfrm>
                          <a:custGeom>
                            <a:avLst/>
                            <a:gdLst>
                              <a:gd name="T0" fmla="*/ 44882 w 44882"/>
                              <a:gd name="T1" fmla="*/ 0 h 140792"/>
                              <a:gd name="T2" fmla="*/ 44882 w 44882"/>
                              <a:gd name="T3" fmla="*/ 14092 h 140792"/>
                              <a:gd name="T4" fmla="*/ 44704 w 44882"/>
                              <a:gd name="T5" fmla="*/ 14046 h 140792"/>
                              <a:gd name="T6" fmla="*/ 26010 w 44882"/>
                              <a:gd name="T7" fmla="*/ 23851 h 140792"/>
                              <a:gd name="T8" fmla="*/ 17348 w 44882"/>
                              <a:gd name="T9" fmla="*/ 70485 h 140792"/>
                              <a:gd name="T10" fmla="*/ 25248 w 44882"/>
                              <a:gd name="T11" fmla="*/ 115722 h 140792"/>
                              <a:gd name="T12" fmla="*/ 44882 w 44882"/>
                              <a:gd name="T13" fmla="*/ 126898 h 140792"/>
                              <a:gd name="T14" fmla="*/ 44882 w 44882"/>
                              <a:gd name="T15" fmla="*/ 140792 h 140792"/>
                              <a:gd name="T16" fmla="*/ 13691 w 44882"/>
                              <a:gd name="T17" fmla="*/ 126517 h 140792"/>
                              <a:gd name="T18" fmla="*/ 0 w 44882"/>
                              <a:gd name="T19" fmla="*/ 70485 h 140792"/>
                              <a:gd name="T20" fmla="*/ 5029 w 44882"/>
                              <a:gd name="T21" fmla="*/ 31013 h 140792"/>
                              <a:gd name="T22" fmla="*/ 20041 w 44882"/>
                              <a:gd name="T23" fmla="*/ 8077 h 140792"/>
                              <a:gd name="T24" fmla="*/ 44882 w 44882"/>
                              <a:gd name="T25" fmla="*/ 0 h 140792"/>
                              <a:gd name="T26" fmla="*/ 0 w 44882"/>
                              <a:gd name="T27" fmla="*/ 0 h 140792"/>
                              <a:gd name="T28" fmla="*/ 44882 w 44882"/>
                              <a:gd name="T29" fmla="*/ 140792 h 1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882" h="140792">
                                <a:moveTo>
                                  <a:pt x="44882" y="0"/>
                                </a:moveTo>
                                <a:lnTo>
                                  <a:pt x="44882" y="14092"/>
                                </a:lnTo>
                                <a:lnTo>
                                  <a:pt x="44704" y="14046"/>
                                </a:lnTo>
                                <a:cubicBezTo>
                                  <a:pt x="36982" y="14046"/>
                                  <a:pt x="30632" y="17323"/>
                                  <a:pt x="26010" y="23851"/>
                                </a:cubicBezTo>
                                <a:cubicBezTo>
                                  <a:pt x="20244" y="32360"/>
                                  <a:pt x="17348" y="47752"/>
                                  <a:pt x="17348" y="70485"/>
                                </a:cubicBezTo>
                                <a:cubicBezTo>
                                  <a:pt x="17348" y="93218"/>
                                  <a:pt x="20041" y="108204"/>
                                  <a:pt x="25248" y="115722"/>
                                </a:cubicBezTo>
                                <a:cubicBezTo>
                                  <a:pt x="30632" y="123241"/>
                                  <a:pt x="37186" y="126898"/>
                                  <a:pt x="44882" y="126898"/>
                                </a:cubicBezTo>
                                <a:lnTo>
                                  <a:pt x="44882" y="140792"/>
                                </a:lnTo>
                                <a:cubicBezTo>
                                  <a:pt x="31598" y="140792"/>
                                  <a:pt x="21184" y="135941"/>
                                  <a:pt x="13691" y="126517"/>
                                </a:cubicBezTo>
                                <a:cubicBezTo>
                                  <a:pt x="4623" y="114960"/>
                                  <a:pt x="0" y="96291"/>
                                  <a:pt x="0" y="70485"/>
                                </a:cubicBezTo>
                                <a:cubicBezTo>
                                  <a:pt x="0" y="54102"/>
                                  <a:pt x="1753" y="40996"/>
                                  <a:pt x="5029" y="31013"/>
                                </a:cubicBezTo>
                                <a:cubicBezTo>
                                  <a:pt x="8281" y="20981"/>
                                  <a:pt x="13310" y="13462"/>
                                  <a:pt x="20041" y="8077"/>
                                </a:cubicBezTo>
                                <a:cubicBezTo>
                                  <a:pt x="26594" y="2692"/>
                                  <a:pt x="34874" y="0"/>
                                  <a:pt x="44882"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32" name="Shape 1281"/>
                        <wps:cNvSpPr>
                          <a:spLocks/>
                        </wps:cNvSpPr>
                        <wps:spPr bwMode="auto">
                          <a:xfrm>
                            <a:off x="4047764" y="2574114"/>
                            <a:ext cx="44882" cy="140792"/>
                          </a:xfrm>
                          <a:custGeom>
                            <a:avLst/>
                            <a:gdLst>
                              <a:gd name="T0" fmla="*/ 0 w 44882"/>
                              <a:gd name="T1" fmla="*/ 0 h 140792"/>
                              <a:gd name="T2" fmla="*/ 19457 w 44882"/>
                              <a:gd name="T3" fmla="*/ 4420 h 140792"/>
                              <a:gd name="T4" fmla="*/ 33325 w 44882"/>
                              <a:gd name="T5" fmla="*/ 17323 h 140792"/>
                              <a:gd name="T6" fmla="*/ 41808 w 44882"/>
                              <a:gd name="T7" fmla="*/ 37922 h 140792"/>
                              <a:gd name="T8" fmla="*/ 44882 w 44882"/>
                              <a:gd name="T9" fmla="*/ 70485 h 140792"/>
                              <a:gd name="T10" fmla="*/ 39878 w 44882"/>
                              <a:gd name="T11" fmla="*/ 109576 h 140792"/>
                              <a:gd name="T12" fmla="*/ 25045 w 44882"/>
                              <a:gd name="T13" fmla="*/ 132690 h 140792"/>
                              <a:gd name="T14" fmla="*/ 0 w 44882"/>
                              <a:gd name="T15" fmla="*/ 140792 h 140792"/>
                              <a:gd name="T16" fmla="*/ 0 w 44882"/>
                              <a:gd name="T17" fmla="*/ 126898 h 140792"/>
                              <a:gd name="T18" fmla="*/ 19660 w 44882"/>
                              <a:gd name="T19" fmla="*/ 115722 h 140792"/>
                              <a:gd name="T20" fmla="*/ 27534 w 44882"/>
                              <a:gd name="T21" fmla="*/ 70485 h 140792"/>
                              <a:gd name="T22" fmla="*/ 19660 w 44882"/>
                              <a:gd name="T23" fmla="*/ 25222 h 140792"/>
                              <a:gd name="T24" fmla="*/ 10675 w 44882"/>
                              <a:gd name="T25" fmla="*/ 16815 h 140792"/>
                              <a:gd name="T26" fmla="*/ 0 w 44882"/>
                              <a:gd name="T27" fmla="*/ 14092 h 140792"/>
                              <a:gd name="T28" fmla="*/ 0 w 44882"/>
                              <a:gd name="T29" fmla="*/ 0 h 140792"/>
                              <a:gd name="T30" fmla="*/ 0 w 44882"/>
                              <a:gd name="T31" fmla="*/ 0 h 140792"/>
                              <a:gd name="T32" fmla="*/ 44882 w 44882"/>
                              <a:gd name="T33" fmla="*/ 140792 h 1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4882" h="140792">
                                <a:moveTo>
                                  <a:pt x="0" y="0"/>
                                </a:moveTo>
                                <a:cubicBezTo>
                                  <a:pt x="7315" y="0"/>
                                  <a:pt x="13869" y="1550"/>
                                  <a:pt x="19457" y="4420"/>
                                </a:cubicBezTo>
                                <a:cubicBezTo>
                                  <a:pt x="25045" y="7493"/>
                                  <a:pt x="29667" y="11735"/>
                                  <a:pt x="33325" y="17323"/>
                                </a:cubicBezTo>
                                <a:cubicBezTo>
                                  <a:pt x="36779" y="22911"/>
                                  <a:pt x="39675" y="29845"/>
                                  <a:pt x="41808" y="37922"/>
                                </a:cubicBezTo>
                                <a:cubicBezTo>
                                  <a:pt x="43917" y="45822"/>
                                  <a:pt x="44882" y="56794"/>
                                  <a:pt x="44882" y="70485"/>
                                </a:cubicBezTo>
                                <a:cubicBezTo>
                                  <a:pt x="44882" y="86639"/>
                                  <a:pt x="43155" y="99746"/>
                                  <a:pt x="39878" y="109576"/>
                                </a:cubicBezTo>
                                <a:cubicBezTo>
                                  <a:pt x="36601" y="119583"/>
                                  <a:pt x="31598" y="127279"/>
                                  <a:pt x="25045" y="132690"/>
                                </a:cubicBezTo>
                                <a:cubicBezTo>
                                  <a:pt x="18491" y="138075"/>
                                  <a:pt x="10033" y="140792"/>
                                  <a:pt x="0" y="140792"/>
                                </a:cubicBezTo>
                                <a:lnTo>
                                  <a:pt x="0" y="126898"/>
                                </a:lnTo>
                                <a:cubicBezTo>
                                  <a:pt x="7722" y="126898"/>
                                  <a:pt x="14250" y="123241"/>
                                  <a:pt x="19660" y="115722"/>
                                </a:cubicBezTo>
                                <a:cubicBezTo>
                                  <a:pt x="24841" y="108204"/>
                                  <a:pt x="27534" y="93218"/>
                                  <a:pt x="27534" y="70485"/>
                                </a:cubicBezTo>
                                <a:cubicBezTo>
                                  <a:pt x="27534" y="47752"/>
                                  <a:pt x="24841" y="32741"/>
                                  <a:pt x="19660" y="25222"/>
                                </a:cubicBezTo>
                                <a:cubicBezTo>
                                  <a:pt x="16954" y="21463"/>
                                  <a:pt x="13970" y="18669"/>
                                  <a:pt x="10675" y="16815"/>
                                </a:cubicBezTo>
                                <a:lnTo>
                                  <a:pt x="0" y="1409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33" name="Shape 1282"/>
                        <wps:cNvSpPr>
                          <a:spLocks/>
                        </wps:cNvSpPr>
                        <wps:spPr bwMode="auto">
                          <a:xfrm>
                            <a:off x="4151546" y="2444003"/>
                            <a:ext cx="1950567" cy="181813"/>
                          </a:xfrm>
                          <a:custGeom>
                            <a:avLst/>
                            <a:gdLst>
                              <a:gd name="T0" fmla="*/ 0 w 1950567"/>
                              <a:gd name="T1" fmla="*/ 0 h 181813"/>
                              <a:gd name="T2" fmla="*/ 306680 w 1950567"/>
                              <a:gd name="T3" fmla="*/ 0 h 181813"/>
                              <a:gd name="T4" fmla="*/ 306680 w 1950567"/>
                              <a:gd name="T5" fmla="*/ 181813 h 181813"/>
                              <a:gd name="T6" fmla="*/ 538531 w 1950567"/>
                              <a:gd name="T7" fmla="*/ 181813 h 181813"/>
                              <a:gd name="T8" fmla="*/ 538506 w 1950567"/>
                              <a:gd name="T9" fmla="*/ 0 h 181813"/>
                              <a:gd name="T10" fmla="*/ 1133882 w 1950567"/>
                              <a:gd name="T11" fmla="*/ 0 h 181813"/>
                              <a:gd name="T12" fmla="*/ 1133882 w 1950567"/>
                              <a:gd name="T13" fmla="*/ 181813 h 181813"/>
                              <a:gd name="T14" fmla="*/ 1383868 w 1950567"/>
                              <a:gd name="T15" fmla="*/ 181813 h 181813"/>
                              <a:gd name="T16" fmla="*/ 1383868 w 1950567"/>
                              <a:gd name="T17" fmla="*/ 0 h 181813"/>
                              <a:gd name="T18" fmla="*/ 1950567 w 1950567"/>
                              <a:gd name="T19" fmla="*/ 0 h 181813"/>
                              <a:gd name="T20" fmla="*/ 0 w 1950567"/>
                              <a:gd name="T21" fmla="*/ 0 h 181813"/>
                              <a:gd name="T22" fmla="*/ 1950567 w 1950567"/>
                              <a:gd name="T23" fmla="*/ 181813 h 18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950567" h="181813">
                                <a:moveTo>
                                  <a:pt x="0" y="0"/>
                                </a:moveTo>
                                <a:lnTo>
                                  <a:pt x="306680" y="0"/>
                                </a:lnTo>
                                <a:lnTo>
                                  <a:pt x="306680" y="181813"/>
                                </a:lnTo>
                                <a:lnTo>
                                  <a:pt x="538531" y="181813"/>
                                </a:lnTo>
                                <a:lnTo>
                                  <a:pt x="538506" y="0"/>
                                </a:lnTo>
                                <a:lnTo>
                                  <a:pt x="1133882" y="0"/>
                                </a:lnTo>
                                <a:lnTo>
                                  <a:pt x="1133882" y="181813"/>
                                </a:lnTo>
                                <a:lnTo>
                                  <a:pt x="1383868" y="181813"/>
                                </a:lnTo>
                                <a:lnTo>
                                  <a:pt x="1383868" y="0"/>
                                </a:lnTo>
                                <a:lnTo>
                                  <a:pt x="1950567" y="0"/>
                                </a:lnTo>
                              </a:path>
                            </a:pathLst>
                          </a:custGeom>
                          <a:noFill/>
                          <a:ln w="4544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4" name="Shape 1283"/>
                        <wps:cNvSpPr>
                          <a:spLocks/>
                        </wps:cNvSpPr>
                        <wps:spPr bwMode="auto">
                          <a:xfrm>
                            <a:off x="5535407" y="489651"/>
                            <a:ext cx="0" cy="2136165"/>
                          </a:xfrm>
                          <a:custGeom>
                            <a:avLst/>
                            <a:gdLst>
                              <a:gd name="T0" fmla="*/ 0 h 2136165"/>
                              <a:gd name="T1" fmla="*/ 2136165 h 2136165"/>
                              <a:gd name="T2" fmla="*/ 0 h 2136165"/>
                              <a:gd name="T3" fmla="*/ 2136165 h 2136165"/>
                            </a:gdLst>
                            <a:ahLst/>
                            <a:cxnLst>
                              <a:cxn ang="0">
                                <a:pos x="0" y="T0"/>
                              </a:cxn>
                              <a:cxn ang="0">
                                <a:pos x="0" y="T1"/>
                              </a:cxn>
                            </a:cxnLst>
                            <a:rect l="0" t="T2" r="0" b="T3"/>
                            <a:pathLst>
                              <a:path h="2136165">
                                <a:moveTo>
                                  <a:pt x="0" y="0"/>
                                </a:moveTo>
                                <a:lnTo>
                                  <a:pt x="0" y="2136165"/>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5" name="Shape 1284"/>
                        <wps:cNvSpPr>
                          <a:spLocks/>
                        </wps:cNvSpPr>
                        <wps:spPr bwMode="auto">
                          <a:xfrm>
                            <a:off x="5285420" y="489651"/>
                            <a:ext cx="0" cy="2136165"/>
                          </a:xfrm>
                          <a:custGeom>
                            <a:avLst/>
                            <a:gdLst>
                              <a:gd name="T0" fmla="*/ 0 h 2136165"/>
                              <a:gd name="T1" fmla="*/ 2136165 h 2136165"/>
                              <a:gd name="T2" fmla="*/ 0 h 2136165"/>
                              <a:gd name="T3" fmla="*/ 2136165 h 2136165"/>
                            </a:gdLst>
                            <a:ahLst/>
                            <a:cxnLst>
                              <a:cxn ang="0">
                                <a:pos x="0" y="T0"/>
                              </a:cxn>
                              <a:cxn ang="0">
                                <a:pos x="0" y="T1"/>
                              </a:cxn>
                            </a:cxnLst>
                            <a:rect l="0" t="T2" r="0" b="T3"/>
                            <a:pathLst>
                              <a:path h="2136165">
                                <a:moveTo>
                                  <a:pt x="0" y="0"/>
                                </a:moveTo>
                                <a:lnTo>
                                  <a:pt x="0" y="2136165"/>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6" name="Shape 1285"/>
                        <wps:cNvSpPr>
                          <a:spLocks/>
                        </wps:cNvSpPr>
                        <wps:spPr bwMode="auto">
                          <a:xfrm>
                            <a:off x="4690044" y="489651"/>
                            <a:ext cx="0" cy="2136165"/>
                          </a:xfrm>
                          <a:custGeom>
                            <a:avLst/>
                            <a:gdLst>
                              <a:gd name="T0" fmla="*/ 0 h 2136165"/>
                              <a:gd name="T1" fmla="*/ 2136165 h 2136165"/>
                              <a:gd name="T2" fmla="*/ 0 h 2136165"/>
                              <a:gd name="T3" fmla="*/ 2136165 h 2136165"/>
                            </a:gdLst>
                            <a:ahLst/>
                            <a:cxnLst>
                              <a:cxn ang="0">
                                <a:pos x="0" y="T0"/>
                              </a:cxn>
                              <a:cxn ang="0">
                                <a:pos x="0" y="T1"/>
                              </a:cxn>
                            </a:cxnLst>
                            <a:rect l="0" t="T2" r="0" b="T3"/>
                            <a:pathLst>
                              <a:path h="2136165">
                                <a:moveTo>
                                  <a:pt x="0" y="0"/>
                                </a:moveTo>
                                <a:lnTo>
                                  <a:pt x="0" y="2136165"/>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7" name="Shape 1286"/>
                        <wps:cNvSpPr>
                          <a:spLocks/>
                        </wps:cNvSpPr>
                        <wps:spPr bwMode="auto">
                          <a:xfrm>
                            <a:off x="4458218" y="489651"/>
                            <a:ext cx="0" cy="2136165"/>
                          </a:xfrm>
                          <a:custGeom>
                            <a:avLst/>
                            <a:gdLst>
                              <a:gd name="T0" fmla="*/ 0 h 2136165"/>
                              <a:gd name="T1" fmla="*/ 2136165 h 2136165"/>
                              <a:gd name="T2" fmla="*/ 0 h 2136165"/>
                              <a:gd name="T3" fmla="*/ 2136165 h 2136165"/>
                            </a:gdLst>
                            <a:ahLst/>
                            <a:cxnLst>
                              <a:cxn ang="0">
                                <a:pos x="0" y="T0"/>
                              </a:cxn>
                              <a:cxn ang="0">
                                <a:pos x="0" y="T1"/>
                              </a:cxn>
                            </a:cxnLst>
                            <a:rect l="0" t="T2" r="0" b="T3"/>
                            <a:pathLst>
                              <a:path h="2136165">
                                <a:moveTo>
                                  <a:pt x="0" y="0"/>
                                </a:moveTo>
                                <a:lnTo>
                                  <a:pt x="0" y="2136165"/>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8" name="Shape 1287"/>
                        <wps:cNvSpPr>
                          <a:spLocks/>
                        </wps:cNvSpPr>
                        <wps:spPr bwMode="auto">
                          <a:xfrm>
                            <a:off x="4538005" y="613308"/>
                            <a:ext cx="72136" cy="190906"/>
                          </a:xfrm>
                          <a:custGeom>
                            <a:avLst/>
                            <a:gdLst>
                              <a:gd name="T0" fmla="*/ 0 w 72136"/>
                              <a:gd name="T1" fmla="*/ 0 h 190906"/>
                              <a:gd name="T2" fmla="*/ 72136 w 72136"/>
                              <a:gd name="T3" fmla="*/ 0 h 190906"/>
                              <a:gd name="T4" fmla="*/ 36068 w 72136"/>
                              <a:gd name="T5" fmla="*/ 190906 h 190906"/>
                              <a:gd name="T6" fmla="*/ 0 w 72136"/>
                              <a:gd name="T7" fmla="*/ 0 h 190906"/>
                              <a:gd name="T8" fmla="*/ 0 w 72136"/>
                              <a:gd name="T9" fmla="*/ 0 h 190906"/>
                              <a:gd name="T10" fmla="*/ 72136 w 72136"/>
                              <a:gd name="T11" fmla="*/ 190906 h 190906"/>
                            </a:gdLst>
                            <a:ahLst/>
                            <a:cxnLst>
                              <a:cxn ang="0">
                                <a:pos x="T0" y="T1"/>
                              </a:cxn>
                              <a:cxn ang="0">
                                <a:pos x="T2" y="T3"/>
                              </a:cxn>
                              <a:cxn ang="0">
                                <a:pos x="T4" y="T5"/>
                              </a:cxn>
                              <a:cxn ang="0">
                                <a:pos x="T6" y="T7"/>
                              </a:cxn>
                            </a:cxnLst>
                            <a:rect l="T8" t="T9" r="T10" b="T11"/>
                            <a:pathLst>
                              <a:path w="72136" h="190906">
                                <a:moveTo>
                                  <a:pt x="0" y="0"/>
                                </a:moveTo>
                                <a:lnTo>
                                  <a:pt x="72136" y="0"/>
                                </a:lnTo>
                                <a:lnTo>
                                  <a:pt x="36068" y="19090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39" name="Shape 1288"/>
                        <wps:cNvSpPr>
                          <a:spLocks/>
                        </wps:cNvSpPr>
                        <wps:spPr bwMode="auto">
                          <a:xfrm>
                            <a:off x="4538005" y="613308"/>
                            <a:ext cx="72136" cy="190906"/>
                          </a:xfrm>
                          <a:custGeom>
                            <a:avLst/>
                            <a:gdLst>
                              <a:gd name="T0" fmla="*/ 36068 w 72136"/>
                              <a:gd name="T1" fmla="*/ 190906 h 190906"/>
                              <a:gd name="T2" fmla="*/ 0 w 72136"/>
                              <a:gd name="T3" fmla="*/ 0 h 190906"/>
                              <a:gd name="T4" fmla="*/ 72136 w 72136"/>
                              <a:gd name="T5" fmla="*/ 0 h 190906"/>
                              <a:gd name="T6" fmla="*/ 36068 w 72136"/>
                              <a:gd name="T7" fmla="*/ 190906 h 190906"/>
                              <a:gd name="T8" fmla="*/ 0 w 72136"/>
                              <a:gd name="T9" fmla="*/ 0 h 190906"/>
                              <a:gd name="T10" fmla="*/ 72136 w 72136"/>
                              <a:gd name="T11" fmla="*/ 190906 h 190906"/>
                            </a:gdLst>
                            <a:ahLst/>
                            <a:cxnLst>
                              <a:cxn ang="0">
                                <a:pos x="T0" y="T1"/>
                              </a:cxn>
                              <a:cxn ang="0">
                                <a:pos x="T2" y="T3"/>
                              </a:cxn>
                              <a:cxn ang="0">
                                <a:pos x="T4" y="T5"/>
                              </a:cxn>
                              <a:cxn ang="0">
                                <a:pos x="T6" y="T7"/>
                              </a:cxn>
                            </a:cxnLst>
                            <a:rect l="T8" t="T9" r="T10" b="T11"/>
                            <a:pathLst>
                              <a:path w="72136" h="190906">
                                <a:moveTo>
                                  <a:pt x="36068" y="190906"/>
                                </a:moveTo>
                                <a:lnTo>
                                  <a:pt x="0" y="0"/>
                                </a:lnTo>
                                <a:lnTo>
                                  <a:pt x="72136" y="0"/>
                                </a:lnTo>
                                <a:lnTo>
                                  <a:pt x="36068" y="190906"/>
                                </a:lnTo>
                                <a:close/>
                              </a:path>
                            </a:pathLst>
                          </a:custGeom>
                          <a:noFill/>
                          <a:ln w="802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0" name="Shape 1289"/>
                        <wps:cNvSpPr>
                          <a:spLocks/>
                        </wps:cNvSpPr>
                        <wps:spPr bwMode="auto">
                          <a:xfrm>
                            <a:off x="4575902" y="200075"/>
                            <a:ext cx="227508" cy="411734"/>
                          </a:xfrm>
                          <a:custGeom>
                            <a:avLst/>
                            <a:gdLst>
                              <a:gd name="T0" fmla="*/ 0 w 227508"/>
                              <a:gd name="T1" fmla="*/ 411734 h 411734"/>
                              <a:gd name="T2" fmla="*/ 0 w 227508"/>
                              <a:gd name="T3" fmla="*/ 201092 h 411734"/>
                              <a:gd name="T4" fmla="*/ 227508 w 227508"/>
                              <a:gd name="T5" fmla="*/ 0 h 411734"/>
                              <a:gd name="T6" fmla="*/ 0 w 227508"/>
                              <a:gd name="T7" fmla="*/ 0 h 411734"/>
                              <a:gd name="T8" fmla="*/ 227508 w 227508"/>
                              <a:gd name="T9" fmla="*/ 411734 h 411734"/>
                            </a:gdLst>
                            <a:ahLst/>
                            <a:cxnLst>
                              <a:cxn ang="0">
                                <a:pos x="T0" y="T1"/>
                              </a:cxn>
                              <a:cxn ang="0">
                                <a:pos x="T2" y="T3"/>
                              </a:cxn>
                              <a:cxn ang="0">
                                <a:pos x="T4" y="T5"/>
                              </a:cxn>
                            </a:cxnLst>
                            <a:rect l="T6" t="T7" r="T8" b="T9"/>
                            <a:pathLst>
                              <a:path w="227508" h="411734">
                                <a:moveTo>
                                  <a:pt x="0" y="411734"/>
                                </a:moveTo>
                                <a:lnTo>
                                  <a:pt x="0" y="201092"/>
                                </a:lnTo>
                                <a:lnTo>
                                  <a:pt x="227508"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1" name="Shape 1290"/>
                        <wps:cNvSpPr>
                          <a:spLocks/>
                        </wps:cNvSpPr>
                        <wps:spPr bwMode="auto">
                          <a:xfrm>
                            <a:off x="5377157" y="613308"/>
                            <a:ext cx="72136" cy="190906"/>
                          </a:xfrm>
                          <a:custGeom>
                            <a:avLst/>
                            <a:gdLst>
                              <a:gd name="T0" fmla="*/ 0 w 72136"/>
                              <a:gd name="T1" fmla="*/ 0 h 190906"/>
                              <a:gd name="T2" fmla="*/ 72136 w 72136"/>
                              <a:gd name="T3" fmla="*/ 0 h 190906"/>
                              <a:gd name="T4" fmla="*/ 36068 w 72136"/>
                              <a:gd name="T5" fmla="*/ 190906 h 190906"/>
                              <a:gd name="T6" fmla="*/ 0 w 72136"/>
                              <a:gd name="T7" fmla="*/ 0 h 190906"/>
                              <a:gd name="T8" fmla="*/ 0 w 72136"/>
                              <a:gd name="T9" fmla="*/ 0 h 190906"/>
                              <a:gd name="T10" fmla="*/ 72136 w 72136"/>
                              <a:gd name="T11" fmla="*/ 190906 h 190906"/>
                            </a:gdLst>
                            <a:ahLst/>
                            <a:cxnLst>
                              <a:cxn ang="0">
                                <a:pos x="T0" y="T1"/>
                              </a:cxn>
                              <a:cxn ang="0">
                                <a:pos x="T2" y="T3"/>
                              </a:cxn>
                              <a:cxn ang="0">
                                <a:pos x="T4" y="T5"/>
                              </a:cxn>
                              <a:cxn ang="0">
                                <a:pos x="T6" y="T7"/>
                              </a:cxn>
                            </a:cxnLst>
                            <a:rect l="T8" t="T9" r="T10" b="T11"/>
                            <a:pathLst>
                              <a:path w="72136" h="190906">
                                <a:moveTo>
                                  <a:pt x="0" y="0"/>
                                </a:moveTo>
                                <a:lnTo>
                                  <a:pt x="72136" y="0"/>
                                </a:lnTo>
                                <a:lnTo>
                                  <a:pt x="36068" y="19090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2" name="Shape 1291"/>
                        <wps:cNvSpPr>
                          <a:spLocks/>
                        </wps:cNvSpPr>
                        <wps:spPr bwMode="auto">
                          <a:xfrm>
                            <a:off x="5377157" y="613308"/>
                            <a:ext cx="72136" cy="190906"/>
                          </a:xfrm>
                          <a:custGeom>
                            <a:avLst/>
                            <a:gdLst>
                              <a:gd name="T0" fmla="*/ 36068 w 72136"/>
                              <a:gd name="T1" fmla="*/ 190906 h 190906"/>
                              <a:gd name="T2" fmla="*/ 72136 w 72136"/>
                              <a:gd name="T3" fmla="*/ 0 h 190906"/>
                              <a:gd name="T4" fmla="*/ 0 w 72136"/>
                              <a:gd name="T5" fmla="*/ 0 h 190906"/>
                              <a:gd name="T6" fmla="*/ 36068 w 72136"/>
                              <a:gd name="T7" fmla="*/ 190906 h 190906"/>
                              <a:gd name="T8" fmla="*/ 0 w 72136"/>
                              <a:gd name="T9" fmla="*/ 0 h 190906"/>
                              <a:gd name="T10" fmla="*/ 72136 w 72136"/>
                              <a:gd name="T11" fmla="*/ 190906 h 190906"/>
                            </a:gdLst>
                            <a:ahLst/>
                            <a:cxnLst>
                              <a:cxn ang="0">
                                <a:pos x="T0" y="T1"/>
                              </a:cxn>
                              <a:cxn ang="0">
                                <a:pos x="T2" y="T3"/>
                              </a:cxn>
                              <a:cxn ang="0">
                                <a:pos x="T4" y="T5"/>
                              </a:cxn>
                              <a:cxn ang="0">
                                <a:pos x="T6" y="T7"/>
                              </a:cxn>
                            </a:cxnLst>
                            <a:rect l="T8" t="T9" r="T10" b="T11"/>
                            <a:pathLst>
                              <a:path w="72136" h="190906">
                                <a:moveTo>
                                  <a:pt x="36068" y="190906"/>
                                </a:moveTo>
                                <a:lnTo>
                                  <a:pt x="72136" y="0"/>
                                </a:lnTo>
                                <a:lnTo>
                                  <a:pt x="0" y="0"/>
                                </a:lnTo>
                                <a:lnTo>
                                  <a:pt x="36068" y="190906"/>
                                </a:lnTo>
                                <a:close/>
                              </a:path>
                            </a:pathLst>
                          </a:custGeom>
                          <a:noFill/>
                          <a:ln w="802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3" name="Shape 1292"/>
                        <wps:cNvSpPr>
                          <a:spLocks/>
                        </wps:cNvSpPr>
                        <wps:spPr bwMode="auto">
                          <a:xfrm>
                            <a:off x="5183891" y="200075"/>
                            <a:ext cx="227508" cy="411734"/>
                          </a:xfrm>
                          <a:custGeom>
                            <a:avLst/>
                            <a:gdLst>
                              <a:gd name="T0" fmla="*/ 227508 w 227508"/>
                              <a:gd name="T1" fmla="*/ 411734 h 411734"/>
                              <a:gd name="T2" fmla="*/ 227508 w 227508"/>
                              <a:gd name="T3" fmla="*/ 201092 h 411734"/>
                              <a:gd name="T4" fmla="*/ 0 w 227508"/>
                              <a:gd name="T5" fmla="*/ 0 h 411734"/>
                              <a:gd name="T6" fmla="*/ 0 w 227508"/>
                              <a:gd name="T7" fmla="*/ 0 h 411734"/>
                              <a:gd name="T8" fmla="*/ 227508 w 227508"/>
                              <a:gd name="T9" fmla="*/ 411734 h 411734"/>
                            </a:gdLst>
                            <a:ahLst/>
                            <a:cxnLst>
                              <a:cxn ang="0">
                                <a:pos x="T0" y="T1"/>
                              </a:cxn>
                              <a:cxn ang="0">
                                <a:pos x="T2" y="T3"/>
                              </a:cxn>
                              <a:cxn ang="0">
                                <a:pos x="T4" y="T5"/>
                              </a:cxn>
                            </a:cxnLst>
                            <a:rect l="T6" t="T7" r="T8" b="T9"/>
                            <a:pathLst>
                              <a:path w="227508" h="411734">
                                <a:moveTo>
                                  <a:pt x="227508" y="411734"/>
                                </a:moveTo>
                                <a:lnTo>
                                  <a:pt x="227508" y="201092"/>
                                </a:lnTo>
                                <a:lnTo>
                                  <a:pt x="0"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4" name="Shape 1293"/>
                        <wps:cNvSpPr>
                          <a:spLocks/>
                        </wps:cNvSpPr>
                        <wps:spPr bwMode="auto">
                          <a:xfrm>
                            <a:off x="4991024" y="139738"/>
                            <a:ext cx="111582" cy="146863"/>
                          </a:xfrm>
                          <a:custGeom>
                            <a:avLst/>
                            <a:gdLst>
                              <a:gd name="T0" fmla="*/ 0 w 111582"/>
                              <a:gd name="T1" fmla="*/ 0 h 146863"/>
                              <a:gd name="T2" fmla="*/ 108712 w 111582"/>
                              <a:gd name="T3" fmla="*/ 0 h 146863"/>
                              <a:gd name="T4" fmla="*/ 108712 w 111582"/>
                              <a:gd name="T5" fmla="*/ 24816 h 146863"/>
                              <a:gd name="T6" fmla="*/ 29744 w 111582"/>
                              <a:gd name="T7" fmla="*/ 24816 h 146863"/>
                              <a:gd name="T8" fmla="*/ 29744 w 111582"/>
                              <a:gd name="T9" fmla="*/ 57429 h 146863"/>
                              <a:gd name="T10" fmla="*/ 103175 w 111582"/>
                              <a:gd name="T11" fmla="*/ 57429 h 146863"/>
                              <a:gd name="T12" fmla="*/ 103175 w 111582"/>
                              <a:gd name="T13" fmla="*/ 82245 h 146863"/>
                              <a:gd name="T14" fmla="*/ 29744 w 111582"/>
                              <a:gd name="T15" fmla="*/ 82245 h 146863"/>
                              <a:gd name="T16" fmla="*/ 29744 w 111582"/>
                              <a:gd name="T17" fmla="*/ 122047 h 146863"/>
                              <a:gd name="T18" fmla="*/ 111582 w 111582"/>
                              <a:gd name="T19" fmla="*/ 122047 h 146863"/>
                              <a:gd name="T20" fmla="*/ 111582 w 111582"/>
                              <a:gd name="T21" fmla="*/ 146863 h 146863"/>
                              <a:gd name="T22" fmla="*/ 0 w 111582"/>
                              <a:gd name="T23" fmla="*/ 146863 h 146863"/>
                              <a:gd name="T24" fmla="*/ 0 w 111582"/>
                              <a:gd name="T25" fmla="*/ 0 h 146863"/>
                              <a:gd name="T26" fmla="*/ 0 w 111582"/>
                              <a:gd name="T27" fmla="*/ 0 h 146863"/>
                              <a:gd name="T28" fmla="*/ 111582 w 111582"/>
                              <a:gd name="T29" fmla="*/ 146863 h 14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1582" h="146863">
                                <a:moveTo>
                                  <a:pt x="0" y="0"/>
                                </a:moveTo>
                                <a:lnTo>
                                  <a:pt x="108712" y="0"/>
                                </a:lnTo>
                                <a:lnTo>
                                  <a:pt x="108712" y="24816"/>
                                </a:lnTo>
                                <a:lnTo>
                                  <a:pt x="29744" y="24816"/>
                                </a:lnTo>
                                <a:lnTo>
                                  <a:pt x="29744" y="57429"/>
                                </a:lnTo>
                                <a:lnTo>
                                  <a:pt x="103175" y="57429"/>
                                </a:lnTo>
                                <a:lnTo>
                                  <a:pt x="103175" y="82245"/>
                                </a:lnTo>
                                <a:lnTo>
                                  <a:pt x="29744" y="82245"/>
                                </a:lnTo>
                                <a:lnTo>
                                  <a:pt x="29744" y="122047"/>
                                </a:lnTo>
                                <a:lnTo>
                                  <a:pt x="111582" y="122047"/>
                                </a:lnTo>
                                <a:lnTo>
                                  <a:pt x="111582" y="146863"/>
                                </a:lnTo>
                                <a:lnTo>
                                  <a:pt x="0" y="1468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5" name="Shape 1294"/>
                        <wps:cNvSpPr>
                          <a:spLocks/>
                        </wps:cNvSpPr>
                        <wps:spPr bwMode="auto">
                          <a:xfrm>
                            <a:off x="4865624" y="139738"/>
                            <a:ext cx="100914" cy="146863"/>
                          </a:xfrm>
                          <a:custGeom>
                            <a:avLst/>
                            <a:gdLst>
                              <a:gd name="T0" fmla="*/ 0 w 100914"/>
                              <a:gd name="T1" fmla="*/ 0 h 146863"/>
                              <a:gd name="T2" fmla="*/ 100914 w 100914"/>
                              <a:gd name="T3" fmla="*/ 0 h 146863"/>
                              <a:gd name="T4" fmla="*/ 100914 w 100914"/>
                              <a:gd name="T5" fmla="*/ 24816 h 146863"/>
                              <a:gd name="T6" fmla="*/ 29743 w 100914"/>
                              <a:gd name="T7" fmla="*/ 24816 h 146863"/>
                              <a:gd name="T8" fmla="*/ 29743 w 100914"/>
                              <a:gd name="T9" fmla="*/ 59690 h 146863"/>
                              <a:gd name="T10" fmla="*/ 91287 w 100914"/>
                              <a:gd name="T11" fmla="*/ 59690 h 146863"/>
                              <a:gd name="T12" fmla="*/ 91287 w 100914"/>
                              <a:gd name="T13" fmla="*/ 84506 h 146863"/>
                              <a:gd name="T14" fmla="*/ 29743 w 100914"/>
                              <a:gd name="T15" fmla="*/ 84506 h 146863"/>
                              <a:gd name="T16" fmla="*/ 29743 w 100914"/>
                              <a:gd name="T17" fmla="*/ 146863 h 146863"/>
                              <a:gd name="T18" fmla="*/ 0 w 100914"/>
                              <a:gd name="T19" fmla="*/ 146863 h 146863"/>
                              <a:gd name="T20" fmla="*/ 0 w 100914"/>
                              <a:gd name="T21" fmla="*/ 0 h 146863"/>
                              <a:gd name="T22" fmla="*/ 0 w 100914"/>
                              <a:gd name="T23" fmla="*/ 0 h 146863"/>
                              <a:gd name="T24" fmla="*/ 100914 w 100914"/>
                              <a:gd name="T25" fmla="*/ 146863 h 14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0914" h="146863">
                                <a:moveTo>
                                  <a:pt x="0" y="0"/>
                                </a:moveTo>
                                <a:lnTo>
                                  <a:pt x="100914" y="0"/>
                                </a:lnTo>
                                <a:lnTo>
                                  <a:pt x="100914" y="24816"/>
                                </a:lnTo>
                                <a:lnTo>
                                  <a:pt x="29743" y="24816"/>
                                </a:lnTo>
                                <a:lnTo>
                                  <a:pt x="29743" y="59690"/>
                                </a:lnTo>
                                <a:lnTo>
                                  <a:pt x="91287" y="59690"/>
                                </a:lnTo>
                                <a:lnTo>
                                  <a:pt x="91287" y="84506"/>
                                </a:lnTo>
                                <a:lnTo>
                                  <a:pt x="29743" y="84506"/>
                                </a:lnTo>
                                <a:lnTo>
                                  <a:pt x="29743" y="146863"/>
                                </a:lnTo>
                                <a:lnTo>
                                  <a:pt x="0" y="1468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6" name="Shape 1295"/>
                        <wps:cNvSpPr>
                          <a:spLocks/>
                        </wps:cNvSpPr>
                        <wps:spPr bwMode="auto">
                          <a:xfrm>
                            <a:off x="6458016" y="2016497"/>
                            <a:ext cx="49823" cy="110969"/>
                          </a:xfrm>
                          <a:custGeom>
                            <a:avLst/>
                            <a:gdLst>
                              <a:gd name="T0" fmla="*/ 49823 w 49823"/>
                              <a:gd name="T1" fmla="*/ 0 h 110969"/>
                              <a:gd name="T2" fmla="*/ 49823 w 49823"/>
                              <a:gd name="T3" fmla="*/ 14961 h 110969"/>
                              <a:gd name="T4" fmla="*/ 37497 w 49823"/>
                              <a:gd name="T5" fmla="*/ 17445 h 110969"/>
                              <a:gd name="T6" fmla="*/ 27483 w 49823"/>
                              <a:gd name="T7" fmla="*/ 25017 h 110969"/>
                              <a:gd name="T8" fmla="*/ 18441 w 49823"/>
                              <a:gd name="T9" fmla="*/ 55573 h 110969"/>
                              <a:gd name="T10" fmla="*/ 27483 w 49823"/>
                              <a:gd name="T11" fmla="*/ 86130 h 110969"/>
                              <a:gd name="T12" fmla="*/ 37497 w 49823"/>
                              <a:gd name="T13" fmla="*/ 93702 h 110969"/>
                              <a:gd name="T14" fmla="*/ 49823 w 49823"/>
                              <a:gd name="T15" fmla="*/ 96185 h 110969"/>
                              <a:gd name="T16" fmla="*/ 49823 w 49823"/>
                              <a:gd name="T17" fmla="*/ 110969 h 110969"/>
                              <a:gd name="T18" fmla="*/ 29702 w 49823"/>
                              <a:gd name="T19" fmla="*/ 107405 h 110969"/>
                              <a:gd name="T20" fmla="*/ 13742 w 49823"/>
                              <a:gd name="T21" fmla="*/ 96620 h 110969"/>
                              <a:gd name="T22" fmla="*/ 0 w 49823"/>
                              <a:gd name="T23" fmla="*/ 55370 h 110969"/>
                              <a:gd name="T24" fmla="*/ 16383 w 49823"/>
                              <a:gd name="T25" fmla="*/ 11885 h 110969"/>
                              <a:gd name="T26" fmla="*/ 31652 w 49823"/>
                              <a:gd name="T27" fmla="*/ 2941 h 110969"/>
                              <a:gd name="T28" fmla="*/ 49823 w 49823"/>
                              <a:gd name="T29" fmla="*/ 0 h 110969"/>
                              <a:gd name="T30" fmla="*/ 0 w 49823"/>
                              <a:gd name="T31" fmla="*/ 0 h 110969"/>
                              <a:gd name="T32" fmla="*/ 49823 w 49823"/>
                              <a:gd name="T33" fmla="*/ 110969 h 110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823" h="110969">
                                <a:moveTo>
                                  <a:pt x="49823" y="0"/>
                                </a:moveTo>
                                <a:lnTo>
                                  <a:pt x="49823" y="14961"/>
                                </a:lnTo>
                                <a:lnTo>
                                  <a:pt x="37497" y="17445"/>
                                </a:lnTo>
                                <a:cubicBezTo>
                                  <a:pt x="33782" y="19112"/>
                                  <a:pt x="30455" y="21626"/>
                                  <a:pt x="27483" y="25017"/>
                                </a:cubicBezTo>
                                <a:cubicBezTo>
                                  <a:pt x="21514" y="31799"/>
                                  <a:pt x="18441" y="42035"/>
                                  <a:pt x="18441" y="55573"/>
                                </a:cubicBezTo>
                                <a:cubicBezTo>
                                  <a:pt x="18441" y="69137"/>
                                  <a:pt x="21514" y="79373"/>
                                  <a:pt x="27483" y="86130"/>
                                </a:cubicBezTo>
                                <a:cubicBezTo>
                                  <a:pt x="30455" y="89521"/>
                                  <a:pt x="33782" y="92035"/>
                                  <a:pt x="37497" y="93702"/>
                                </a:cubicBezTo>
                                <a:lnTo>
                                  <a:pt x="49823" y="96185"/>
                                </a:lnTo>
                                <a:lnTo>
                                  <a:pt x="49823" y="110969"/>
                                </a:lnTo>
                                <a:lnTo>
                                  <a:pt x="29702" y="107405"/>
                                </a:lnTo>
                                <a:cubicBezTo>
                                  <a:pt x="23679" y="105021"/>
                                  <a:pt x="18352" y="101433"/>
                                  <a:pt x="13742" y="96620"/>
                                </a:cubicBezTo>
                                <a:cubicBezTo>
                                  <a:pt x="4496" y="87171"/>
                                  <a:pt x="0" y="73430"/>
                                  <a:pt x="0" y="55370"/>
                                </a:cubicBezTo>
                                <a:cubicBezTo>
                                  <a:pt x="0" y="35888"/>
                                  <a:pt x="5512" y="21334"/>
                                  <a:pt x="16383" y="11885"/>
                                </a:cubicBezTo>
                                <a:cubicBezTo>
                                  <a:pt x="21006" y="7885"/>
                                  <a:pt x="26086" y="4913"/>
                                  <a:pt x="31652" y="2941"/>
                                </a:cubicBezTo>
                                <a:lnTo>
                                  <a:pt x="49823"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7" name="Shape 1296"/>
                        <wps:cNvSpPr>
                          <a:spLocks/>
                        </wps:cNvSpPr>
                        <wps:spPr bwMode="auto">
                          <a:xfrm>
                            <a:off x="6350651" y="2016495"/>
                            <a:ext cx="86360" cy="108712"/>
                          </a:xfrm>
                          <a:custGeom>
                            <a:avLst/>
                            <a:gdLst>
                              <a:gd name="T0" fmla="*/ 50064 w 86360"/>
                              <a:gd name="T1" fmla="*/ 0 h 108712"/>
                              <a:gd name="T2" fmla="*/ 67691 w 86360"/>
                              <a:gd name="T3" fmla="*/ 3480 h 108712"/>
                              <a:gd name="T4" fmla="*/ 79781 w 86360"/>
                              <a:gd name="T5" fmla="*/ 12522 h 108712"/>
                              <a:gd name="T6" fmla="*/ 85319 w 86360"/>
                              <a:gd name="T7" fmla="*/ 25832 h 108712"/>
                              <a:gd name="T8" fmla="*/ 86360 w 86360"/>
                              <a:gd name="T9" fmla="*/ 43282 h 108712"/>
                              <a:gd name="T10" fmla="*/ 86360 w 86360"/>
                              <a:gd name="T11" fmla="*/ 108712 h 108712"/>
                              <a:gd name="T12" fmla="*/ 68326 w 86360"/>
                              <a:gd name="T13" fmla="*/ 108712 h 108712"/>
                              <a:gd name="T14" fmla="*/ 68326 w 86360"/>
                              <a:gd name="T15" fmla="*/ 44094 h 108712"/>
                              <a:gd name="T16" fmla="*/ 66269 w 86360"/>
                              <a:gd name="T17" fmla="*/ 27483 h 108712"/>
                              <a:gd name="T18" fmla="*/ 58674 w 86360"/>
                              <a:gd name="T19" fmla="*/ 18872 h 108712"/>
                              <a:gd name="T20" fmla="*/ 46177 w 86360"/>
                              <a:gd name="T21" fmla="*/ 15596 h 108712"/>
                              <a:gd name="T22" fmla="*/ 26492 w 86360"/>
                              <a:gd name="T23" fmla="*/ 22962 h 108712"/>
                              <a:gd name="T24" fmla="*/ 18059 w 86360"/>
                              <a:gd name="T25" fmla="*/ 50673 h 108712"/>
                              <a:gd name="T26" fmla="*/ 18059 w 86360"/>
                              <a:gd name="T27" fmla="*/ 108712 h 108712"/>
                              <a:gd name="T28" fmla="*/ 0 w 86360"/>
                              <a:gd name="T29" fmla="*/ 108712 h 108712"/>
                              <a:gd name="T30" fmla="*/ 0 w 86360"/>
                              <a:gd name="T31" fmla="*/ 2261 h 108712"/>
                              <a:gd name="T32" fmla="*/ 16205 w 86360"/>
                              <a:gd name="T33" fmla="*/ 2261 h 108712"/>
                              <a:gd name="T34" fmla="*/ 16205 w 86360"/>
                              <a:gd name="T35" fmla="*/ 17425 h 108712"/>
                              <a:gd name="T36" fmla="*/ 50064 w 86360"/>
                              <a:gd name="T37" fmla="*/ 0 h 108712"/>
                              <a:gd name="T38" fmla="*/ 0 w 86360"/>
                              <a:gd name="T39" fmla="*/ 0 h 108712"/>
                              <a:gd name="T40" fmla="*/ 86360 w 86360"/>
                              <a:gd name="T41" fmla="*/ 108712 h 108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6360" h="108712">
                                <a:moveTo>
                                  <a:pt x="50064" y="0"/>
                                </a:moveTo>
                                <a:cubicBezTo>
                                  <a:pt x="56414" y="0"/>
                                  <a:pt x="62357" y="1245"/>
                                  <a:pt x="67691" y="3480"/>
                                </a:cubicBezTo>
                                <a:cubicBezTo>
                                  <a:pt x="73025" y="5741"/>
                                  <a:pt x="77140" y="8839"/>
                                  <a:pt x="79781" y="12522"/>
                                </a:cubicBezTo>
                                <a:cubicBezTo>
                                  <a:pt x="82474" y="16205"/>
                                  <a:pt x="84303" y="20701"/>
                                  <a:pt x="85319" y="25832"/>
                                </a:cubicBezTo>
                                <a:cubicBezTo>
                                  <a:pt x="85954" y="29108"/>
                                  <a:pt x="86360" y="35078"/>
                                  <a:pt x="86360" y="43282"/>
                                </a:cubicBezTo>
                                <a:lnTo>
                                  <a:pt x="86360" y="108712"/>
                                </a:lnTo>
                                <a:lnTo>
                                  <a:pt x="68326" y="108712"/>
                                </a:lnTo>
                                <a:lnTo>
                                  <a:pt x="68326" y="44094"/>
                                </a:lnTo>
                                <a:cubicBezTo>
                                  <a:pt x="68326" y="36703"/>
                                  <a:pt x="67691" y="31166"/>
                                  <a:pt x="66269" y="27483"/>
                                </a:cubicBezTo>
                                <a:cubicBezTo>
                                  <a:pt x="64846" y="23978"/>
                                  <a:pt x="62357" y="20930"/>
                                  <a:pt x="58674" y="18872"/>
                                </a:cubicBezTo>
                                <a:cubicBezTo>
                                  <a:pt x="55194" y="16612"/>
                                  <a:pt x="51080" y="15596"/>
                                  <a:pt x="46177" y="15596"/>
                                </a:cubicBezTo>
                                <a:cubicBezTo>
                                  <a:pt x="38583" y="15596"/>
                                  <a:pt x="32030" y="18060"/>
                                  <a:pt x="26492" y="22962"/>
                                </a:cubicBezTo>
                                <a:cubicBezTo>
                                  <a:pt x="20955" y="27686"/>
                                  <a:pt x="18059" y="36906"/>
                                  <a:pt x="18059" y="50673"/>
                                </a:cubicBezTo>
                                <a:lnTo>
                                  <a:pt x="18059" y="108712"/>
                                </a:lnTo>
                                <a:lnTo>
                                  <a:pt x="0" y="108712"/>
                                </a:lnTo>
                                <a:lnTo>
                                  <a:pt x="0" y="2261"/>
                                </a:lnTo>
                                <a:lnTo>
                                  <a:pt x="16205" y="2261"/>
                                </a:lnTo>
                                <a:lnTo>
                                  <a:pt x="16205" y="17425"/>
                                </a:lnTo>
                                <a:cubicBezTo>
                                  <a:pt x="24003" y="5741"/>
                                  <a:pt x="35306" y="0"/>
                                  <a:pt x="50064"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8" name="Shape 1297"/>
                        <wps:cNvSpPr>
                          <a:spLocks/>
                        </wps:cNvSpPr>
                        <wps:spPr bwMode="auto">
                          <a:xfrm>
                            <a:off x="6228553" y="1978344"/>
                            <a:ext cx="99085" cy="146863"/>
                          </a:xfrm>
                          <a:custGeom>
                            <a:avLst/>
                            <a:gdLst>
                              <a:gd name="T0" fmla="*/ 0 w 99085"/>
                              <a:gd name="T1" fmla="*/ 0 h 146863"/>
                              <a:gd name="T2" fmla="*/ 99085 w 99085"/>
                              <a:gd name="T3" fmla="*/ 0 h 146863"/>
                              <a:gd name="T4" fmla="*/ 99085 w 99085"/>
                              <a:gd name="T5" fmla="*/ 17221 h 146863"/>
                              <a:gd name="T6" fmla="*/ 19482 w 99085"/>
                              <a:gd name="T7" fmla="*/ 17221 h 146863"/>
                              <a:gd name="T8" fmla="*/ 19482 w 99085"/>
                              <a:gd name="T9" fmla="*/ 62967 h 146863"/>
                              <a:gd name="T10" fmla="*/ 88392 w 99085"/>
                              <a:gd name="T11" fmla="*/ 62967 h 146863"/>
                              <a:gd name="T12" fmla="*/ 88392 w 99085"/>
                              <a:gd name="T13" fmla="*/ 80188 h 146863"/>
                              <a:gd name="T14" fmla="*/ 19482 w 99085"/>
                              <a:gd name="T15" fmla="*/ 80188 h 146863"/>
                              <a:gd name="T16" fmla="*/ 19482 w 99085"/>
                              <a:gd name="T17" fmla="*/ 146863 h 146863"/>
                              <a:gd name="T18" fmla="*/ 0 w 99085"/>
                              <a:gd name="T19" fmla="*/ 146863 h 146863"/>
                              <a:gd name="T20" fmla="*/ 0 w 99085"/>
                              <a:gd name="T21" fmla="*/ 0 h 146863"/>
                              <a:gd name="T22" fmla="*/ 0 w 99085"/>
                              <a:gd name="T23" fmla="*/ 0 h 146863"/>
                              <a:gd name="T24" fmla="*/ 99085 w 99085"/>
                              <a:gd name="T25" fmla="*/ 146863 h 14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9085" h="146863">
                                <a:moveTo>
                                  <a:pt x="0" y="0"/>
                                </a:moveTo>
                                <a:lnTo>
                                  <a:pt x="99085" y="0"/>
                                </a:lnTo>
                                <a:lnTo>
                                  <a:pt x="99085" y="17221"/>
                                </a:lnTo>
                                <a:lnTo>
                                  <a:pt x="19482" y="17221"/>
                                </a:lnTo>
                                <a:lnTo>
                                  <a:pt x="19482" y="62967"/>
                                </a:lnTo>
                                <a:lnTo>
                                  <a:pt x="88392" y="62967"/>
                                </a:lnTo>
                                <a:lnTo>
                                  <a:pt x="88392" y="80188"/>
                                </a:lnTo>
                                <a:lnTo>
                                  <a:pt x="19482" y="80188"/>
                                </a:lnTo>
                                <a:lnTo>
                                  <a:pt x="19482" y="146863"/>
                                </a:lnTo>
                                <a:lnTo>
                                  <a:pt x="0" y="1468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49" name="Shape 1298"/>
                        <wps:cNvSpPr>
                          <a:spLocks/>
                        </wps:cNvSpPr>
                        <wps:spPr bwMode="auto">
                          <a:xfrm>
                            <a:off x="6507839" y="2016495"/>
                            <a:ext cx="49847" cy="110973"/>
                          </a:xfrm>
                          <a:custGeom>
                            <a:avLst/>
                            <a:gdLst>
                              <a:gd name="T0" fmla="*/ 12 w 49847"/>
                              <a:gd name="T1" fmla="*/ 0 h 110973"/>
                              <a:gd name="T2" fmla="*/ 35878 w 49847"/>
                              <a:gd name="T3" fmla="*/ 14376 h 110973"/>
                              <a:gd name="T4" fmla="*/ 49847 w 49847"/>
                              <a:gd name="T5" fmla="*/ 53950 h 110973"/>
                              <a:gd name="T6" fmla="*/ 43700 w 49847"/>
                              <a:gd name="T7" fmla="*/ 86132 h 110973"/>
                              <a:gd name="T8" fmla="*/ 25844 w 49847"/>
                              <a:gd name="T9" fmla="*/ 104394 h 110973"/>
                              <a:gd name="T10" fmla="*/ 12 w 49847"/>
                              <a:gd name="T11" fmla="*/ 110973 h 110973"/>
                              <a:gd name="T12" fmla="*/ 0 w 49847"/>
                              <a:gd name="T13" fmla="*/ 110971 h 110973"/>
                              <a:gd name="T14" fmla="*/ 0 w 49847"/>
                              <a:gd name="T15" fmla="*/ 96187 h 110973"/>
                              <a:gd name="T16" fmla="*/ 12 w 49847"/>
                              <a:gd name="T17" fmla="*/ 96190 h 110973"/>
                              <a:gd name="T18" fmla="*/ 22365 w 49847"/>
                              <a:gd name="T19" fmla="*/ 85928 h 110973"/>
                              <a:gd name="T20" fmla="*/ 31382 w 49847"/>
                              <a:gd name="T21" fmla="*/ 54966 h 110973"/>
                              <a:gd name="T22" fmla="*/ 22365 w 49847"/>
                              <a:gd name="T23" fmla="*/ 25019 h 110973"/>
                              <a:gd name="T24" fmla="*/ 12 w 49847"/>
                              <a:gd name="T25" fmla="*/ 14961 h 110973"/>
                              <a:gd name="T26" fmla="*/ 0 w 49847"/>
                              <a:gd name="T27" fmla="*/ 14963 h 110973"/>
                              <a:gd name="T28" fmla="*/ 0 w 49847"/>
                              <a:gd name="T29" fmla="*/ 2 h 110973"/>
                              <a:gd name="T30" fmla="*/ 12 w 49847"/>
                              <a:gd name="T31" fmla="*/ 0 h 110973"/>
                              <a:gd name="T32" fmla="*/ 0 w 49847"/>
                              <a:gd name="T33" fmla="*/ 0 h 110973"/>
                              <a:gd name="T34" fmla="*/ 49847 w 49847"/>
                              <a:gd name="T35" fmla="*/ 110973 h 110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9847" h="110973">
                                <a:moveTo>
                                  <a:pt x="12" y="0"/>
                                </a:moveTo>
                                <a:cubicBezTo>
                                  <a:pt x="14770" y="0"/>
                                  <a:pt x="26683" y="4725"/>
                                  <a:pt x="35878" y="14376"/>
                                </a:cubicBezTo>
                                <a:cubicBezTo>
                                  <a:pt x="45148" y="23978"/>
                                  <a:pt x="49847" y="37110"/>
                                  <a:pt x="49847" y="53950"/>
                                </a:cubicBezTo>
                                <a:cubicBezTo>
                                  <a:pt x="49847" y="67666"/>
                                  <a:pt x="47790" y="78359"/>
                                  <a:pt x="43700" y="86132"/>
                                </a:cubicBezTo>
                                <a:cubicBezTo>
                                  <a:pt x="39612" y="94158"/>
                                  <a:pt x="33642" y="100101"/>
                                  <a:pt x="25844" y="104394"/>
                                </a:cubicBezTo>
                                <a:cubicBezTo>
                                  <a:pt x="17843" y="108712"/>
                                  <a:pt x="9436" y="110973"/>
                                  <a:pt x="12" y="110973"/>
                                </a:cubicBezTo>
                                <a:lnTo>
                                  <a:pt x="0" y="110971"/>
                                </a:lnTo>
                                <a:lnTo>
                                  <a:pt x="0" y="96187"/>
                                </a:lnTo>
                                <a:lnTo>
                                  <a:pt x="12" y="96190"/>
                                </a:lnTo>
                                <a:cubicBezTo>
                                  <a:pt x="9055" y="96190"/>
                                  <a:pt x="16446" y="92710"/>
                                  <a:pt x="22365" y="85928"/>
                                </a:cubicBezTo>
                                <a:cubicBezTo>
                                  <a:pt x="28308" y="79172"/>
                                  <a:pt x="31382" y="68910"/>
                                  <a:pt x="31382" y="54966"/>
                                </a:cubicBezTo>
                                <a:cubicBezTo>
                                  <a:pt x="31382" y="41859"/>
                                  <a:pt x="28308" y="31801"/>
                                  <a:pt x="22365" y="25019"/>
                                </a:cubicBezTo>
                                <a:cubicBezTo>
                                  <a:pt x="16446" y="18237"/>
                                  <a:pt x="9055" y="14961"/>
                                  <a:pt x="12" y="14961"/>
                                </a:cubicBezTo>
                                <a:lnTo>
                                  <a:pt x="0" y="14963"/>
                                </a:lnTo>
                                <a:lnTo>
                                  <a:pt x="0" y="2"/>
                                </a:lnTo>
                                <a:lnTo>
                                  <a:pt x="1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50" name="Shape 1299"/>
                        <wps:cNvSpPr>
                          <a:spLocks/>
                        </wps:cNvSpPr>
                        <wps:spPr bwMode="auto">
                          <a:xfrm>
                            <a:off x="6459426" y="2503904"/>
                            <a:ext cx="92532" cy="110973"/>
                          </a:xfrm>
                          <a:custGeom>
                            <a:avLst/>
                            <a:gdLst>
                              <a:gd name="T0" fmla="*/ 48438 w 92532"/>
                              <a:gd name="T1" fmla="*/ 0 h 110973"/>
                              <a:gd name="T2" fmla="*/ 76733 w 92532"/>
                              <a:gd name="T3" fmla="*/ 8839 h 110973"/>
                              <a:gd name="T4" fmla="*/ 90856 w 92532"/>
                              <a:gd name="T5" fmla="*/ 33655 h 110973"/>
                              <a:gd name="T6" fmla="*/ 73431 w 92532"/>
                              <a:gd name="T7" fmla="*/ 36322 h 110973"/>
                              <a:gd name="T8" fmla="*/ 64618 w 92532"/>
                              <a:gd name="T9" fmla="*/ 20117 h 110973"/>
                              <a:gd name="T10" fmla="*/ 49225 w 92532"/>
                              <a:gd name="T11" fmla="*/ 14783 h 110973"/>
                              <a:gd name="T12" fmla="*/ 27077 w 92532"/>
                              <a:gd name="T13" fmla="*/ 24638 h 110973"/>
                              <a:gd name="T14" fmla="*/ 18466 w 92532"/>
                              <a:gd name="T15" fmla="*/ 55397 h 110973"/>
                              <a:gd name="T16" fmla="*/ 26670 w 92532"/>
                              <a:gd name="T17" fmla="*/ 86589 h 110973"/>
                              <a:gd name="T18" fmla="*/ 48209 w 92532"/>
                              <a:gd name="T19" fmla="*/ 96215 h 110973"/>
                              <a:gd name="T20" fmla="*/ 65887 w 92532"/>
                              <a:gd name="T21" fmla="*/ 89637 h 110973"/>
                              <a:gd name="T22" fmla="*/ 74879 w 92532"/>
                              <a:gd name="T23" fmla="*/ 69748 h 110973"/>
                              <a:gd name="T24" fmla="*/ 92532 w 92532"/>
                              <a:gd name="T25" fmla="*/ 72212 h 110973"/>
                              <a:gd name="T26" fmla="*/ 77750 w 92532"/>
                              <a:gd name="T27" fmla="*/ 100736 h 110973"/>
                              <a:gd name="T28" fmla="*/ 48438 w 92532"/>
                              <a:gd name="T29" fmla="*/ 110973 h 110973"/>
                              <a:gd name="T30" fmla="*/ 13360 w 92532"/>
                              <a:gd name="T31" fmla="*/ 96825 h 110973"/>
                              <a:gd name="T32" fmla="*/ 0 w 92532"/>
                              <a:gd name="T33" fmla="*/ 55804 h 110973"/>
                              <a:gd name="T34" fmla="*/ 5766 w 92532"/>
                              <a:gd name="T35" fmla="*/ 25857 h 110973"/>
                              <a:gd name="T36" fmla="*/ 22987 w 92532"/>
                              <a:gd name="T37" fmla="*/ 6375 h 110973"/>
                              <a:gd name="T38" fmla="*/ 48438 w 92532"/>
                              <a:gd name="T39" fmla="*/ 0 h 110973"/>
                              <a:gd name="T40" fmla="*/ 0 w 92532"/>
                              <a:gd name="T41" fmla="*/ 0 h 110973"/>
                              <a:gd name="T42" fmla="*/ 92532 w 92532"/>
                              <a:gd name="T43" fmla="*/ 110973 h 110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2532" h="110973">
                                <a:moveTo>
                                  <a:pt x="48438" y="0"/>
                                </a:moveTo>
                                <a:cubicBezTo>
                                  <a:pt x="59893" y="0"/>
                                  <a:pt x="69342" y="2896"/>
                                  <a:pt x="76733" y="8839"/>
                                </a:cubicBezTo>
                                <a:cubicBezTo>
                                  <a:pt x="84125" y="14580"/>
                                  <a:pt x="88798" y="22987"/>
                                  <a:pt x="90856" y="33655"/>
                                </a:cubicBezTo>
                                <a:lnTo>
                                  <a:pt x="73431" y="36322"/>
                                </a:lnTo>
                                <a:cubicBezTo>
                                  <a:pt x="71806" y="29134"/>
                                  <a:pt x="68732" y="23800"/>
                                  <a:pt x="64618" y="20117"/>
                                </a:cubicBezTo>
                                <a:cubicBezTo>
                                  <a:pt x="60299" y="16637"/>
                                  <a:pt x="55194" y="14783"/>
                                  <a:pt x="49225" y="14783"/>
                                </a:cubicBezTo>
                                <a:cubicBezTo>
                                  <a:pt x="40005" y="14783"/>
                                  <a:pt x="32639" y="18059"/>
                                  <a:pt x="27077" y="24638"/>
                                </a:cubicBezTo>
                                <a:cubicBezTo>
                                  <a:pt x="21336" y="30988"/>
                                  <a:pt x="18466" y="41250"/>
                                  <a:pt x="18466" y="55397"/>
                                </a:cubicBezTo>
                                <a:cubicBezTo>
                                  <a:pt x="18466" y="69748"/>
                                  <a:pt x="21158" y="80010"/>
                                  <a:pt x="26670" y="86589"/>
                                </a:cubicBezTo>
                                <a:cubicBezTo>
                                  <a:pt x="32207" y="92913"/>
                                  <a:pt x="39370" y="96215"/>
                                  <a:pt x="48209" y="96215"/>
                                </a:cubicBezTo>
                                <a:cubicBezTo>
                                  <a:pt x="55194" y="96215"/>
                                  <a:pt x="61138" y="93955"/>
                                  <a:pt x="65887" y="89637"/>
                                </a:cubicBezTo>
                                <a:cubicBezTo>
                                  <a:pt x="70561" y="85319"/>
                                  <a:pt x="73660" y="78766"/>
                                  <a:pt x="74879" y="69748"/>
                                </a:cubicBezTo>
                                <a:lnTo>
                                  <a:pt x="92532" y="72212"/>
                                </a:lnTo>
                                <a:cubicBezTo>
                                  <a:pt x="90653" y="84303"/>
                                  <a:pt x="85547" y="93751"/>
                                  <a:pt x="77750" y="100736"/>
                                </a:cubicBezTo>
                                <a:cubicBezTo>
                                  <a:pt x="69748" y="107493"/>
                                  <a:pt x="59893" y="110973"/>
                                  <a:pt x="48438" y="110973"/>
                                </a:cubicBezTo>
                                <a:cubicBezTo>
                                  <a:pt x="33858" y="110973"/>
                                  <a:pt x="22174" y="106274"/>
                                  <a:pt x="13360" y="96825"/>
                                </a:cubicBezTo>
                                <a:cubicBezTo>
                                  <a:pt x="4521" y="87173"/>
                                  <a:pt x="0" y="73660"/>
                                  <a:pt x="0" y="55804"/>
                                </a:cubicBezTo>
                                <a:cubicBezTo>
                                  <a:pt x="0" y="44526"/>
                                  <a:pt x="1880" y="34468"/>
                                  <a:pt x="5766" y="25857"/>
                                </a:cubicBezTo>
                                <a:cubicBezTo>
                                  <a:pt x="9423" y="17247"/>
                                  <a:pt x="15392" y="10668"/>
                                  <a:pt x="22987" y="6375"/>
                                </a:cubicBezTo>
                                <a:cubicBezTo>
                                  <a:pt x="30785" y="2057"/>
                                  <a:pt x="39370" y="0"/>
                                  <a:pt x="48438"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51" name="Shape 1300"/>
                        <wps:cNvSpPr>
                          <a:spLocks/>
                        </wps:cNvSpPr>
                        <wps:spPr bwMode="auto">
                          <a:xfrm>
                            <a:off x="6350663" y="2503904"/>
                            <a:ext cx="86335" cy="108738"/>
                          </a:xfrm>
                          <a:custGeom>
                            <a:avLst/>
                            <a:gdLst>
                              <a:gd name="T0" fmla="*/ 50038 w 86335"/>
                              <a:gd name="T1" fmla="*/ 0 h 108738"/>
                              <a:gd name="T2" fmla="*/ 67691 w 86335"/>
                              <a:gd name="T3" fmla="*/ 3505 h 108738"/>
                              <a:gd name="T4" fmla="*/ 79782 w 86335"/>
                              <a:gd name="T5" fmla="*/ 12522 h 108738"/>
                              <a:gd name="T6" fmla="*/ 85319 w 86335"/>
                              <a:gd name="T7" fmla="*/ 25857 h 108738"/>
                              <a:gd name="T8" fmla="*/ 86335 w 86335"/>
                              <a:gd name="T9" fmla="*/ 43282 h 108738"/>
                              <a:gd name="T10" fmla="*/ 86335 w 86335"/>
                              <a:gd name="T11" fmla="*/ 108738 h 108738"/>
                              <a:gd name="T12" fmla="*/ 68301 w 86335"/>
                              <a:gd name="T13" fmla="*/ 108738 h 108738"/>
                              <a:gd name="T14" fmla="*/ 68301 w 86335"/>
                              <a:gd name="T15" fmla="*/ 44120 h 108738"/>
                              <a:gd name="T16" fmla="*/ 66243 w 86335"/>
                              <a:gd name="T17" fmla="*/ 27508 h 108738"/>
                              <a:gd name="T18" fmla="*/ 58674 w 86335"/>
                              <a:gd name="T19" fmla="*/ 18898 h 108738"/>
                              <a:gd name="T20" fmla="*/ 46152 w 86335"/>
                              <a:gd name="T21" fmla="*/ 15596 h 108738"/>
                              <a:gd name="T22" fmla="*/ 26467 w 86335"/>
                              <a:gd name="T23" fmla="*/ 22987 h 108738"/>
                              <a:gd name="T24" fmla="*/ 18059 w 86335"/>
                              <a:gd name="T25" fmla="*/ 50673 h 108738"/>
                              <a:gd name="T26" fmla="*/ 18059 w 86335"/>
                              <a:gd name="T27" fmla="*/ 108738 h 108738"/>
                              <a:gd name="T28" fmla="*/ 0 w 86335"/>
                              <a:gd name="T29" fmla="*/ 108738 h 108738"/>
                              <a:gd name="T30" fmla="*/ 0 w 86335"/>
                              <a:gd name="T31" fmla="*/ 2286 h 108738"/>
                              <a:gd name="T32" fmla="*/ 16205 w 86335"/>
                              <a:gd name="T33" fmla="*/ 2286 h 108738"/>
                              <a:gd name="T34" fmla="*/ 16205 w 86335"/>
                              <a:gd name="T35" fmla="*/ 17425 h 108738"/>
                              <a:gd name="T36" fmla="*/ 50038 w 86335"/>
                              <a:gd name="T37" fmla="*/ 0 h 108738"/>
                              <a:gd name="T38" fmla="*/ 0 w 86335"/>
                              <a:gd name="T39" fmla="*/ 0 h 108738"/>
                              <a:gd name="T40" fmla="*/ 86335 w 86335"/>
                              <a:gd name="T41" fmla="*/ 108738 h 108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6335" h="108738">
                                <a:moveTo>
                                  <a:pt x="50038" y="0"/>
                                </a:moveTo>
                                <a:cubicBezTo>
                                  <a:pt x="56414" y="0"/>
                                  <a:pt x="62332" y="1245"/>
                                  <a:pt x="67691" y="3505"/>
                                </a:cubicBezTo>
                                <a:cubicBezTo>
                                  <a:pt x="73025" y="5766"/>
                                  <a:pt x="77115" y="8839"/>
                                  <a:pt x="79782" y="12522"/>
                                </a:cubicBezTo>
                                <a:cubicBezTo>
                                  <a:pt x="82474" y="16205"/>
                                  <a:pt x="84278" y="20726"/>
                                  <a:pt x="85319" y="25857"/>
                                </a:cubicBezTo>
                                <a:cubicBezTo>
                                  <a:pt x="85954" y="29134"/>
                                  <a:pt x="86335" y="35103"/>
                                  <a:pt x="86335" y="43282"/>
                                </a:cubicBezTo>
                                <a:lnTo>
                                  <a:pt x="86335" y="108738"/>
                                </a:lnTo>
                                <a:lnTo>
                                  <a:pt x="68301" y="108738"/>
                                </a:lnTo>
                                <a:lnTo>
                                  <a:pt x="68301" y="44120"/>
                                </a:lnTo>
                                <a:cubicBezTo>
                                  <a:pt x="68301" y="36728"/>
                                  <a:pt x="67691" y="31191"/>
                                  <a:pt x="66243" y="27508"/>
                                </a:cubicBezTo>
                                <a:cubicBezTo>
                                  <a:pt x="64821" y="24003"/>
                                  <a:pt x="62332" y="20955"/>
                                  <a:pt x="58674" y="18898"/>
                                </a:cubicBezTo>
                                <a:cubicBezTo>
                                  <a:pt x="55169" y="16637"/>
                                  <a:pt x="51080" y="15596"/>
                                  <a:pt x="46152" y="15596"/>
                                </a:cubicBezTo>
                                <a:cubicBezTo>
                                  <a:pt x="38557" y="15596"/>
                                  <a:pt x="32004" y="18059"/>
                                  <a:pt x="26467" y="22987"/>
                                </a:cubicBezTo>
                                <a:cubicBezTo>
                                  <a:pt x="20930" y="27711"/>
                                  <a:pt x="18059" y="36932"/>
                                  <a:pt x="18059" y="50673"/>
                                </a:cubicBezTo>
                                <a:lnTo>
                                  <a:pt x="18059" y="108738"/>
                                </a:lnTo>
                                <a:lnTo>
                                  <a:pt x="0" y="108738"/>
                                </a:lnTo>
                                <a:lnTo>
                                  <a:pt x="0" y="2286"/>
                                </a:lnTo>
                                <a:lnTo>
                                  <a:pt x="16205" y="2286"/>
                                </a:lnTo>
                                <a:lnTo>
                                  <a:pt x="16205" y="17425"/>
                                </a:lnTo>
                                <a:cubicBezTo>
                                  <a:pt x="23978" y="5766"/>
                                  <a:pt x="35281" y="0"/>
                                  <a:pt x="50038"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52" name="Shape 1301"/>
                        <wps:cNvSpPr>
                          <a:spLocks/>
                        </wps:cNvSpPr>
                        <wps:spPr bwMode="auto">
                          <a:xfrm>
                            <a:off x="6228540" y="2465778"/>
                            <a:ext cx="99085" cy="146863"/>
                          </a:xfrm>
                          <a:custGeom>
                            <a:avLst/>
                            <a:gdLst>
                              <a:gd name="T0" fmla="*/ 0 w 99085"/>
                              <a:gd name="T1" fmla="*/ 0 h 146863"/>
                              <a:gd name="T2" fmla="*/ 99085 w 99085"/>
                              <a:gd name="T3" fmla="*/ 0 h 146863"/>
                              <a:gd name="T4" fmla="*/ 99085 w 99085"/>
                              <a:gd name="T5" fmla="*/ 17196 h 146863"/>
                              <a:gd name="T6" fmla="*/ 19507 w 99085"/>
                              <a:gd name="T7" fmla="*/ 17196 h 146863"/>
                              <a:gd name="T8" fmla="*/ 19507 w 99085"/>
                              <a:gd name="T9" fmla="*/ 62941 h 146863"/>
                              <a:gd name="T10" fmla="*/ 88417 w 99085"/>
                              <a:gd name="T11" fmla="*/ 62941 h 146863"/>
                              <a:gd name="T12" fmla="*/ 88417 w 99085"/>
                              <a:gd name="T13" fmla="*/ 80188 h 146863"/>
                              <a:gd name="T14" fmla="*/ 19507 w 99085"/>
                              <a:gd name="T15" fmla="*/ 80188 h 146863"/>
                              <a:gd name="T16" fmla="*/ 19507 w 99085"/>
                              <a:gd name="T17" fmla="*/ 146863 h 146863"/>
                              <a:gd name="T18" fmla="*/ 0 w 99085"/>
                              <a:gd name="T19" fmla="*/ 146863 h 146863"/>
                              <a:gd name="T20" fmla="*/ 0 w 99085"/>
                              <a:gd name="T21" fmla="*/ 0 h 146863"/>
                              <a:gd name="T22" fmla="*/ 0 w 99085"/>
                              <a:gd name="T23" fmla="*/ 0 h 146863"/>
                              <a:gd name="T24" fmla="*/ 99085 w 99085"/>
                              <a:gd name="T25" fmla="*/ 146863 h 14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9085" h="146863">
                                <a:moveTo>
                                  <a:pt x="0" y="0"/>
                                </a:moveTo>
                                <a:lnTo>
                                  <a:pt x="99085" y="0"/>
                                </a:lnTo>
                                <a:lnTo>
                                  <a:pt x="99085" y="17196"/>
                                </a:lnTo>
                                <a:lnTo>
                                  <a:pt x="19507" y="17196"/>
                                </a:lnTo>
                                <a:lnTo>
                                  <a:pt x="19507" y="62941"/>
                                </a:lnTo>
                                <a:lnTo>
                                  <a:pt x="88417" y="62941"/>
                                </a:lnTo>
                                <a:lnTo>
                                  <a:pt x="88417" y="80188"/>
                                </a:lnTo>
                                <a:lnTo>
                                  <a:pt x="19507" y="80188"/>
                                </a:lnTo>
                                <a:lnTo>
                                  <a:pt x="19507" y="146863"/>
                                </a:lnTo>
                                <a:lnTo>
                                  <a:pt x="0" y="1468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053" name="Shape 1302"/>
                        <wps:cNvSpPr>
                          <a:spLocks/>
                        </wps:cNvSpPr>
                        <wps:spPr bwMode="auto">
                          <a:xfrm>
                            <a:off x="4144630" y="2637535"/>
                            <a:ext cx="1963446" cy="0"/>
                          </a:xfrm>
                          <a:custGeom>
                            <a:avLst/>
                            <a:gdLst>
                              <a:gd name="T0" fmla="*/ 0 w 1963446"/>
                              <a:gd name="T1" fmla="*/ 1963446 w 1963446"/>
                              <a:gd name="T2" fmla="*/ 0 w 1963446"/>
                              <a:gd name="T3" fmla="*/ 1963446 w 1963446"/>
                            </a:gdLst>
                            <a:ahLst/>
                            <a:cxnLst>
                              <a:cxn ang="0">
                                <a:pos x="T0" y="0"/>
                              </a:cxn>
                              <a:cxn ang="0">
                                <a:pos x="T1" y="0"/>
                              </a:cxn>
                            </a:cxnLst>
                            <a:rect l="T2" t="0" r="T3" b="0"/>
                            <a:pathLst>
                              <a:path w="1963446">
                                <a:moveTo>
                                  <a:pt x="0" y="0"/>
                                </a:moveTo>
                                <a:lnTo>
                                  <a:pt x="1963446"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4" name="Shape 1303"/>
                        <wps:cNvSpPr>
                          <a:spLocks/>
                        </wps:cNvSpPr>
                        <wps:spPr bwMode="auto">
                          <a:xfrm>
                            <a:off x="4144630" y="1985060"/>
                            <a:ext cx="1963446" cy="0"/>
                          </a:xfrm>
                          <a:custGeom>
                            <a:avLst/>
                            <a:gdLst>
                              <a:gd name="T0" fmla="*/ 0 w 1963446"/>
                              <a:gd name="T1" fmla="*/ 1963446 w 1963446"/>
                              <a:gd name="T2" fmla="*/ 0 w 1963446"/>
                              <a:gd name="T3" fmla="*/ 1963446 w 1963446"/>
                            </a:gdLst>
                            <a:ahLst/>
                            <a:cxnLst>
                              <a:cxn ang="0">
                                <a:pos x="T0" y="0"/>
                              </a:cxn>
                              <a:cxn ang="0">
                                <a:pos x="T1" y="0"/>
                              </a:cxn>
                            </a:cxnLst>
                            <a:rect l="T2" t="0" r="T3" b="0"/>
                            <a:pathLst>
                              <a:path w="1963446">
                                <a:moveTo>
                                  <a:pt x="0" y="0"/>
                                </a:moveTo>
                                <a:lnTo>
                                  <a:pt x="1963446" y="0"/>
                                </a:lnTo>
                              </a:path>
                            </a:pathLst>
                          </a:custGeom>
                          <a:noFill/>
                          <a:ln w="22733">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5" name="Rectangle 1304"/>
                        <wps:cNvSpPr>
                          <a:spLocks noChangeArrowheads="1"/>
                        </wps:cNvSpPr>
                        <wps:spPr bwMode="auto">
                          <a:xfrm>
                            <a:off x="3857015" y="701315"/>
                            <a:ext cx="310900" cy="328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7D70" w14:textId="77777777" w:rsidR="00116439" w:rsidRDefault="00116439" w:rsidP="00116439">
                              <w:pPr>
                                <w:spacing w:after="160" w:line="259" w:lineRule="auto"/>
                              </w:pPr>
                              <w:r>
                                <w:rPr>
                                  <w:rFonts w:ascii="Calibri" w:eastAsia="Calibri" w:hAnsi="Calibri" w:cs="Calibri"/>
                                  <w:w w:val="105"/>
                                  <w:sz w:val="32"/>
                                </w:rPr>
                                <w:t>FH</w:t>
                              </w:r>
                            </w:p>
                          </w:txbxContent>
                        </wps:txbx>
                        <wps:bodyPr rot="0" vert="horz" wrap="square" lIns="0" tIns="0" rIns="0" bIns="0" anchor="t" anchorCtr="0" upright="1">
                          <a:noAutofit/>
                        </wps:bodyPr>
                      </wps:wsp>
                      <wps:wsp>
                        <wps:cNvPr id="80056" name="Rectangle 1305"/>
                        <wps:cNvSpPr>
                          <a:spLocks noChangeArrowheads="1"/>
                        </wps:cNvSpPr>
                        <wps:spPr bwMode="auto">
                          <a:xfrm>
                            <a:off x="3857015" y="1128813"/>
                            <a:ext cx="261767" cy="328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11BF" w14:textId="77777777" w:rsidR="00116439" w:rsidRDefault="00116439" w:rsidP="00116439">
                              <w:pPr>
                                <w:spacing w:after="160" w:line="259" w:lineRule="auto"/>
                              </w:pPr>
                              <w:r>
                                <w:rPr>
                                  <w:rFonts w:ascii="Calibri" w:eastAsia="Calibri" w:hAnsi="Calibri" w:cs="Calibri"/>
                                  <w:w w:val="109"/>
                                  <w:sz w:val="32"/>
                                </w:rPr>
                                <w:t>FL</w:t>
                              </w:r>
                            </w:p>
                          </w:txbxContent>
                        </wps:txbx>
                        <wps:bodyPr rot="0" vert="horz" wrap="square" lIns="0" tIns="0" rIns="0" bIns="0" anchor="t" anchorCtr="0" upright="1">
                          <a:noAutofit/>
                        </wps:bodyPr>
                      </wps:wsp>
                      <wps:wsp>
                        <wps:cNvPr id="80057" name="Shape 1306"/>
                        <wps:cNvSpPr>
                          <a:spLocks/>
                        </wps:cNvSpPr>
                        <wps:spPr bwMode="auto">
                          <a:xfrm>
                            <a:off x="3600018" y="0"/>
                            <a:ext cx="3214598" cy="2854604"/>
                          </a:xfrm>
                          <a:custGeom>
                            <a:avLst/>
                            <a:gdLst>
                              <a:gd name="T0" fmla="*/ 0 w 3214598"/>
                              <a:gd name="T1" fmla="*/ 2854604 h 2854604"/>
                              <a:gd name="T2" fmla="*/ 3214598 w 3214598"/>
                              <a:gd name="T3" fmla="*/ 2854604 h 2854604"/>
                              <a:gd name="T4" fmla="*/ 3214598 w 3214598"/>
                              <a:gd name="T5" fmla="*/ 0 h 2854604"/>
                              <a:gd name="T6" fmla="*/ 0 w 3214598"/>
                              <a:gd name="T7" fmla="*/ 0 h 2854604"/>
                              <a:gd name="T8" fmla="*/ 0 w 3214598"/>
                              <a:gd name="T9" fmla="*/ 2854604 h 2854604"/>
                              <a:gd name="T10" fmla="*/ 0 w 3214598"/>
                              <a:gd name="T11" fmla="*/ 0 h 2854604"/>
                              <a:gd name="T12" fmla="*/ 3214598 w 3214598"/>
                              <a:gd name="T13" fmla="*/ 2854604 h 2854604"/>
                            </a:gdLst>
                            <a:ahLst/>
                            <a:cxnLst>
                              <a:cxn ang="0">
                                <a:pos x="T0" y="T1"/>
                              </a:cxn>
                              <a:cxn ang="0">
                                <a:pos x="T2" y="T3"/>
                              </a:cxn>
                              <a:cxn ang="0">
                                <a:pos x="T4" y="T5"/>
                              </a:cxn>
                              <a:cxn ang="0">
                                <a:pos x="T6" y="T7"/>
                              </a:cxn>
                              <a:cxn ang="0">
                                <a:pos x="T8" y="T9"/>
                              </a:cxn>
                            </a:cxnLst>
                            <a:rect l="T10" t="T11" r="T12" b="T13"/>
                            <a:pathLst>
                              <a:path w="3214598" h="2854604">
                                <a:moveTo>
                                  <a:pt x="0" y="2854604"/>
                                </a:moveTo>
                                <a:lnTo>
                                  <a:pt x="3214598" y="2854604"/>
                                </a:lnTo>
                                <a:lnTo>
                                  <a:pt x="3214598" y="0"/>
                                </a:lnTo>
                                <a:lnTo>
                                  <a:pt x="0" y="0"/>
                                </a:lnTo>
                                <a:lnTo>
                                  <a:pt x="0" y="2854604"/>
                                </a:lnTo>
                                <a:close/>
                              </a:path>
                            </a:pathLst>
                          </a:custGeom>
                          <a:noFill/>
                          <a:ln w="19050">
                            <a:solidFill>
                              <a:srgbClr val="060303"/>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8" name="Rectangle 1307"/>
                        <wps:cNvSpPr>
                          <a:spLocks noChangeArrowheads="1"/>
                        </wps:cNvSpPr>
                        <wps:spPr bwMode="auto">
                          <a:xfrm>
                            <a:off x="2975255" y="96793"/>
                            <a:ext cx="138617" cy="285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A0FA" w14:textId="77777777" w:rsidR="00116439" w:rsidRDefault="00116439" w:rsidP="00116439">
                              <w:pPr>
                                <w:spacing w:after="160" w:line="259" w:lineRule="auto"/>
                              </w:pPr>
                              <w:r>
                                <w:rPr>
                                  <w:b/>
                                </w:rPr>
                                <w:t>1</w:t>
                              </w:r>
                            </w:p>
                          </w:txbxContent>
                        </wps:txbx>
                        <wps:bodyPr rot="0" vert="horz" wrap="square" lIns="0" tIns="0" rIns="0" bIns="0" anchor="t" anchorCtr="0" upright="1">
                          <a:noAutofit/>
                        </wps:bodyPr>
                      </wps:wsp>
                      <wps:wsp>
                        <wps:cNvPr id="80059" name="Shape 1308"/>
                        <wps:cNvSpPr>
                          <a:spLocks/>
                        </wps:cNvSpPr>
                        <wps:spPr bwMode="auto">
                          <a:xfrm>
                            <a:off x="2847365" y="25"/>
                            <a:ext cx="359994" cy="359994"/>
                          </a:xfrm>
                          <a:custGeom>
                            <a:avLst/>
                            <a:gdLst>
                              <a:gd name="T0" fmla="*/ 0 w 359994"/>
                              <a:gd name="T1" fmla="*/ 359994 h 359994"/>
                              <a:gd name="T2" fmla="*/ 359994 w 359994"/>
                              <a:gd name="T3" fmla="*/ 359994 h 359994"/>
                              <a:gd name="T4" fmla="*/ 359994 w 359994"/>
                              <a:gd name="T5" fmla="*/ 0 h 359994"/>
                              <a:gd name="T6" fmla="*/ 0 w 359994"/>
                              <a:gd name="T7" fmla="*/ 0 h 359994"/>
                              <a:gd name="T8" fmla="*/ 0 w 359994"/>
                              <a:gd name="T9" fmla="*/ 359994 h 359994"/>
                              <a:gd name="T10" fmla="*/ 0 w 359994"/>
                              <a:gd name="T11" fmla="*/ 0 h 359994"/>
                              <a:gd name="T12" fmla="*/ 359994 w 359994"/>
                              <a:gd name="T13" fmla="*/ 359994 h 359994"/>
                            </a:gdLst>
                            <a:ahLst/>
                            <a:cxnLst>
                              <a:cxn ang="0">
                                <a:pos x="T0" y="T1"/>
                              </a:cxn>
                              <a:cxn ang="0">
                                <a:pos x="T2" y="T3"/>
                              </a:cxn>
                              <a:cxn ang="0">
                                <a:pos x="T4" y="T5"/>
                              </a:cxn>
                              <a:cxn ang="0">
                                <a:pos x="T6" y="T7"/>
                              </a:cxn>
                              <a:cxn ang="0">
                                <a:pos x="T8" y="T9"/>
                              </a:cxn>
                            </a:cxnLst>
                            <a:rect l="T10" t="T11" r="T12" b="T13"/>
                            <a:pathLst>
                              <a:path w="359994" h="359994">
                                <a:moveTo>
                                  <a:pt x="0" y="359994"/>
                                </a:moveTo>
                                <a:lnTo>
                                  <a:pt x="359994" y="359994"/>
                                </a:lnTo>
                                <a:lnTo>
                                  <a:pt x="359994" y="0"/>
                                </a:lnTo>
                                <a:lnTo>
                                  <a:pt x="0" y="0"/>
                                </a:lnTo>
                                <a:lnTo>
                                  <a:pt x="0" y="359994"/>
                                </a:lnTo>
                                <a:close/>
                              </a:path>
                            </a:pathLst>
                          </a:custGeom>
                          <a:noFill/>
                          <a:ln w="1905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0" name="Rectangle 1309"/>
                        <wps:cNvSpPr>
                          <a:spLocks noChangeArrowheads="1"/>
                        </wps:cNvSpPr>
                        <wps:spPr bwMode="auto">
                          <a:xfrm>
                            <a:off x="6575247" y="96793"/>
                            <a:ext cx="138617" cy="285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99CC" w14:textId="77777777" w:rsidR="00116439" w:rsidRDefault="00116439" w:rsidP="00116439">
                              <w:pPr>
                                <w:spacing w:after="160" w:line="259" w:lineRule="auto"/>
                              </w:pPr>
                              <w:r>
                                <w:rPr>
                                  <w:b/>
                                </w:rPr>
                                <w:t>2</w:t>
                              </w:r>
                            </w:p>
                          </w:txbxContent>
                        </wps:txbx>
                        <wps:bodyPr rot="0" vert="horz" wrap="square" lIns="0" tIns="0" rIns="0" bIns="0" anchor="t" anchorCtr="0" upright="1">
                          <a:noAutofit/>
                        </wps:bodyPr>
                      </wps:wsp>
                      <wps:wsp>
                        <wps:cNvPr id="80061" name="Shape 1310"/>
                        <wps:cNvSpPr>
                          <a:spLocks/>
                        </wps:cNvSpPr>
                        <wps:spPr bwMode="auto">
                          <a:xfrm>
                            <a:off x="6447383" y="25"/>
                            <a:ext cx="359994" cy="359994"/>
                          </a:xfrm>
                          <a:custGeom>
                            <a:avLst/>
                            <a:gdLst>
                              <a:gd name="T0" fmla="*/ 0 w 359994"/>
                              <a:gd name="T1" fmla="*/ 359994 h 359994"/>
                              <a:gd name="T2" fmla="*/ 359994 w 359994"/>
                              <a:gd name="T3" fmla="*/ 359994 h 359994"/>
                              <a:gd name="T4" fmla="*/ 359994 w 359994"/>
                              <a:gd name="T5" fmla="*/ 0 h 359994"/>
                              <a:gd name="T6" fmla="*/ 0 w 359994"/>
                              <a:gd name="T7" fmla="*/ 0 h 359994"/>
                              <a:gd name="T8" fmla="*/ 0 w 359994"/>
                              <a:gd name="T9" fmla="*/ 359994 h 359994"/>
                              <a:gd name="T10" fmla="*/ 0 w 359994"/>
                              <a:gd name="T11" fmla="*/ 0 h 359994"/>
                              <a:gd name="T12" fmla="*/ 359994 w 359994"/>
                              <a:gd name="T13" fmla="*/ 359994 h 359994"/>
                            </a:gdLst>
                            <a:ahLst/>
                            <a:cxnLst>
                              <a:cxn ang="0">
                                <a:pos x="T0" y="T1"/>
                              </a:cxn>
                              <a:cxn ang="0">
                                <a:pos x="T2" y="T3"/>
                              </a:cxn>
                              <a:cxn ang="0">
                                <a:pos x="T4" y="T5"/>
                              </a:cxn>
                              <a:cxn ang="0">
                                <a:pos x="T6" y="T7"/>
                              </a:cxn>
                              <a:cxn ang="0">
                                <a:pos x="T8" y="T9"/>
                              </a:cxn>
                            </a:cxnLst>
                            <a:rect l="T10" t="T11" r="T12" b="T13"/>
                            <a:pathLst>
                              <a:path w="359994" h="359994">
                                <a:moveTo>
                                  <a:pt x="0" y="359994"/>
                                </a:moveTo>
                                <a:lnTo>
                                  <a:pt x="359994" y="359994"/>
                                </a:lnTo>
                                <a:lnTo>
                                  <a:pt x="359994" y="0"/>
                                </a:lnTo>
                                <a:lnTo>
                                  <a:pt x="0" y="0"/>
                                </a:lnTo>
                                <a:lnTo>
                                  <a:pt x="0" y="359994"/>
                                </a:lnTo>
                                <a:close/>
                              </a:path>
                            </a:pathLst>
                          </a:custGeom>
                          <a:noFill/>
                          <a:ln w="1905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CB1D23" id="Gruppieren 79973" o:spid="_x0000_s1027" style="width:477.7pt;height:199.65pt;mso-position-horizontal-relative:char;mso-position-vertical-relative:line" coordsize="68146,2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">
                <o:lock v:ext="edit" rotation="t" position="t"/>
                <v:shape id="Shape 78083" o:spid="_x0000_s1028" style="position:absolute;left:10857;top:19610;width:8064;height:1728;visibility:visible;mso-wrap-style:square;v-text-anchor:top" coordsize="806399,1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" path="m,l806399,r,172796l,172796,,e" fillcolor="#d3d2d2" stroked="f" strokeweight="0">
                  <v:stroke miterlimit="83231f" joinstyle="miter"/>
                  <v:path arrowok="t" o:connecttype="custom" o:connectlocs="0,0;806399,0;806399,172796;0,172796;0,0" o:connectangles="0,0,0,0,0" textboxrect="0,0,806399,172796"/>
                </v:shape>
                <v:shape id="Shape 78084" o:spid="_x0000_s1029" style="position:absolute;left:10857;top:24182;width:8064;height:1728;visibility:visible;mso-wrap-style:square;v-text-anchor:top" coordsize="806399,1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" path="m,l806399,r,172796l,172796,,e" fillcolor="#d3d2d2" stroked="f" strokeweight="0">
                  <v:stroke miterlimit="83231f" joinstyle="miter"/>
                  <v:path arrowok="t" o:connecttype="custom" o:connectlocs="0,0;806399,0;806399,172796;0,172796;0,0" o:connectangles="0,0,0,0,0" textboxrect="0,0,806399,172796"/>
                </v:shape>
                <v:shape id="Shape 1225" o:spid="_x0000_s1030" style="position:absolute;left:5818;top:21499;width:19395;height:0;visibility:visible;mso-wrap-style:square;v-text-anchor:top" coordsize="193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" path="m,l1939493,e" filled="f" strokecolor="#171616" strokeweight=".62511mm">
                  <v:stroke miterlimit="1" joinstyle="miter"/>
                  <v:path arrowok="t" o:connecttype="custom" o:connectlocs="0,0;1939493,0" o:connectangles="0,0" textboxrect="0,0,1939493,0"/>
                </v:shape>
                <v:shape id="Shape 1226" o:spid="_x0000_s1031" style="position:absolute;left:5818;top:24039;width:19395;height:0;visibility:visible;mso-wrap-style:square;v-text-anchor:top" coordsize="193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" path="m,l1939493,e" filled="f" strokecolor="#171616" strokeweight=".62511mm">
                  <v:stroke miterlimit="1" joinstyle="miter"/>
                  <v:path arrowok="t" o:connecttype="custom" o:connectlocs="0,0;1939493,0" o:connectangles="0,0" textboxrect="0,0,1939493,0"/>
                </v:shape>
                <v:shape id="Shape 78085" o:spid="_x0000_s1032" style="position:absolute;left:5818;top:8302;width:19333;height:3138;visibility:visible;mso-wrap-style:square;v-text-anchor:top" coordsize="1933346,31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" path="m,l1933346,r,313817l,313817,,e" fillcolor="#d3d2d2" stroked="f" strokeweight="0">
                  <v:stroke miterlimit="1" joinstyle="miter"/>
                  <v:path arrowok="t" o:connecttype="custom" o:connectlocs="0,0;1933346,0;1933346,313817;0,313817;0,0" o:connectangles="0,0,0,0,0" textboxrect="0,0,1933346,313817"/>
                </v:shape>
                <v:shape id="Shape 1228" o:spid="_x0000_s1033" style="position:absolute;left:5863;top:3761;width:0;height:22413;visibility:visible;mso-wrap-style:square;v-text-anchor:top" coordsize="0,22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" path="m,l,2241296e" filled="f" strokecolor="#171616" strokeweight=".62511mm">
                  <v:stroke miterlimit="1" joinstyle="miter"/>
                  <v:path arrowok="t" o:connecttype="custom" o:connectlocs="0,0;0,2241296" o:connectangles="0,0" textboxrect="0,0,0,2241296"/>
                </v:shape>
                <v:shape id="Shape 1229" o:spid="_x0000_s1034" style="position:absolute;left:5818;top:15911;width:19395;height:0;visibility:visible;mso-wrap-style:square;v-text-anchor:top" coordsize="193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" path="m,l1939493,e" filled="f" strokecolor="#171616" strokeweight=".62511mm">
                  <v:stroke miterlimit="1" joinstyle="miter"/>
                  <v:path arrowok="t" o:connecttype="custom" o:connectlocs="0,0;1939493,0" o:connectangles="0,0" textboxrect="0,0,1939493,0"/>
                </v:shape>
                <v:shape id="Shape 1230" o:spid="_x0000_s1035" style="position:absolute;left:25202;top:15664;width:1260;height:476;visibility:visible;mso-wrap-style:square;v-text-anchor:top" coordsize="126009,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" path="m,l126009,23800,,47599,,xe" fillcolor="#181717" stroked="f" strokeweight="0">
                  <v:stroke miterlimit="1" joinstyle="miter"/>
                  <v:path arrowok="t" o:connecttype="custom" o:connectlocs="0,0;126009,23800;0,47599;0,0" o:connectangles="0,0,0,0" textboxrect="0,0,126009,47599"/>
                </v:shape>
                <v:shape id="Shape 1231" o:spid="_x0000_s1036" style="position:absolute;left:25202;top:15664;width:1260;height:476;visibility:visible;mso-wrap-style:square;v-text-anchor:top" coordsize="126009,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" path="m126009,23800l,47599,,,126009,23800xe" filled="f" strokecolor="#171616" strokeweight=".22083mm">
                  <v:stroke miterlimit="1" joinstyle="miter"/>
                  <v:path arrowok="t" o:connecttype="custom" o:connectlocs="126009,23800;0,47599;0,0;126009,23800" o:connectangles="0,0,0,0" textboxrect="0,0,126009,47599"/>
                </v:shape>
                <v:shape id="Shape 1232" o:spid="_x0000_s1037" style="position:absolute;left:5637;top:2606;width:476;height:1260;visibility:visible;mso-wrap-style:square;v-text-anchor:top" coordsize="47600,1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" path="m23800,l47600,126009,,126009,23800,xe" fillcolor="#181717" stroked="f" strokeweight="0">
                  <v:stroke miterlimit="1" joinstyle="miter"/>
                  <v:path arrowok="t" o:connecttype="custom" o:connectlocs="23800,0;47600,126009;0,126009;23800,0" o:connectangles="0,0,0,0" textboxrect="0,0,47600,126009"/>
                </v:shape>
                <v:shape id="Shape 1233" o:spid="_x0000_s1038" style="position:absolute;left:5637;top:2606;width:476;height:1260;visibility:visible;mso-wrap-style:square;v-text-anchor:top" coordsize="47600,1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" path="m23800,l47600,126009,,126009,23800,xe" filled="f" strokecolor="#171616" strokeweight=".22083mm">
                  <v:stroke miterlimit="1" joinstyle="miter"/>
                  <v:path arrowok="t" o:connecttype="custom" o:connectlocs="23800,0;47600,126009;0,126009;23800,0" o:connectangles="0,0,0,0" textboxrect="0,0,47600,126009"/>
                </v:shape>
                <v:rect id="Rectangle 1234" o:spid="_x0000_s1039" style="position:absolute;left:24836;top:15730;width:70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" filled="f" stroked="f">
                  <v:textbox inset="0,0,0,0">
                    <w:txbxContent>
                      <w:p w14:paraId="3DFFA059" w14:textId="77777777" w:rsidR="00116439" w:rsidRDefault="00116439" w:rsidP="00116439">
                        <w:pPr>
                          <w:spacing w:after="160" w:line="259" w:lineRule="auto"/>
                        </w:pPr>
                        <w:r>
                          <w:t>t</w:t>
                        </w:r>
                      </w:p>
                    </w:txbxContent>
                  </v:textbox>
                </v:rect>
                <v:rect id="Rectangle 1235" o:spid="_x0000_s1040" style="position:absolute;left:4225;top:1307;width:169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" filled="f" stroked="f">
                  <v:textbox inset="0,0,0,0">
                    <w:txbxContent>
                      <w:p w14:paraId="12B7483B" w14:textId="77777777" w:rsidR="00116439" w:rsidRPr="00FD376B" w:rsidRDefault="00116439" w:rsidP="00116439">
                        <w:pPr>
                          <w:spacing w:after="160" w:line="259" w:lineRule="auto"/>
                          <w:rPr>
                            <w:sz w:val="36"/>
                          </w:rPr>
                        </w:pPr>
                        <w:r w:rsidRPr="00FD376B">
                          <w:rPr>
                            <w:sz w:val="28"/>
                          </w:rPr>
                          <w:t>P</w:t>
                        </w:r>
                      </w:p>
                    </w:txbxContent>
                  </v:textbox>
                </v:rect>
                <v:shape id="Shape 1236" o:spid="_x0000_s1041" style="position:absolute;left:5323;top:8261;width:19800;height:0;visibility:visible;mso-wrap-style:square;v-text-anchor:top" coordsize="198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" path="m,l1980006,e" filled="f" strokecolor="#171616" strokeweight=".50025mm">
                  <v:stroke miterlimit="1" joinstyle="miter"/>
                  <v:path arrowok="t" o:connecttype="custom" o:connectlocs="0,0;1980006,0" o:connectangles="0,0" textboxrect="0,0,1980006,0"/>
                </v:shape>
                <v:shape id="Shape 1237" o:spid="_x0000_s1042" style="position:absolute;left:5323;top:11411;width:19800;height:0;visibility:visible;mso-wrap-style:square;v-text-anchor:top" coordsize="198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" path="m,l1980006,e" filled="f" strokecolor="#171616" strokeweight=".50025mm">
                  <v:stroke miterlimit="1" joinstyle="miter"/>
                  <v:path arrowok="t" o:connecttype="custom" o:connectlocs="0,0;1980006,0" o:connectangles="0,0" textboxrect="0,0,1980006,0"/>
                </v:shape>
                <v:rect id="Rectangle 1238" o:spid="_x0000_s1043" style="position:absolute;left:2433;top:7810;width:337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" filled="f" stroked="f">
                  <v:textbox inset="0,0,0,0">
                    <w:txbxContent>
                      <w:p w14:paraId="1C5AC75E" w14:textId="77777777" w:rsidR="00116439" w:rsidRPr="00320459" w:rsidRDefault="00116439" w:rsidP="00116439">
                        <w:pPr>
                          <w:spacing w:after="160" w:line="259" w:lineRule="auto"/>
                          <w:rPr>
                            <w:rFonts w:cs="Arial"/>
                            <w:sz w:val="28"/>
                            <w:szCs w:val="28"/>
                          </w:rPr>
                        </w:pPr>
                        <w:r w:rsidRPr="00320459">
                          <w:rPr>
                            <w:rFonts w:cs="Arial"/>
                            <w:sz w:val="28"/>
                            <w:szCs w:val="28"/>
                          </w:rPr>
                          <w:t>SP</w:t>
                        </w:r>
                      </w:p>
                    </w:txbxContent>
                  </v:textbox>
                </v:rect>
                <v:rect id="Rectangle 1239" o:spid="_x0000_s1044" style="position:absolute;left:2882;top:10455;width:253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" filled="f" stroked="f">
                  <v:textbox inset="0,0,0,0">
                    <w:txbxContent>
                      <w:p w14:paraId="619F2302" w14:textId="77777777" w:rsidR="00116439" w:rsidRPr="00320459" w:rsidRDefault="00116439" w:rsidP="00116439">
                        <w:pPr>
                          <w:spacing w:after="160" w:line="259" w:lineRule="auto"/>
                          <w:rPr>
                            <w:rFonts w:cs="Arial"/>
                            <w:sz w:val="28"/>
                            <w:szCs w:val="28"/>
                          </w:rPr>
                        </w:pPr>
                        <w:proofErr w:type="spellStart"/>
                        <w:r w:rsidRPr="00320459">
                          <w:rPr>
                            <w:rFonts w:cs="Arial"/>
                            <w:sz w:val="28"/>
                            <w:szCs w:val="28"/>
                          </w:rPr>
                          <w:t>rP</w:t>
                        </w:r>
                        <w:proofErr w:type="spellEnd"/>
                      </w:p>
                    </w:txbxContent>
                  </v:textbox>
                </v:rect>
                <v:shape id="Shape 1240" o:spid="_x0000_s1045" style="position:absolute;left:5953;top:5741;width:17595;height:10080;visibility:visible;mso-wrap-style:square;v-text-anchor:top" coordsize="1759509,10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" path="m,1007999c459537,646938,422986,,827989,v405003,,369900,844195,931520,1007999e" filled="f" strokecolor="#171616" strokeweight="1.25025mm">
                  <v:stroke endcap="round"/>
                  <v:path arrowok="t" o:connecttype="custom" o:connectlocs="0,1007999;827989,0;1759509,1007999" o:connectangles="0,0,0" textboxrect="0,0,1759509,1007999"/>
                </v:shape>
                <v:rect id="Rectangle 1241" o:spid="_x0000_s1046" style="position:absolute;left:4289;top:18212;width:14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" filled="f" stroked="f">
                  <v:textbox inset="0,0,0,0">
                    <w:txbxContent>
                      <w:p w14:paraId="310EF6F8" w14:textId="77777777" w:rsidR="00116439" w:rsidRPr="00320459" w:rsidRDefault="00116439" w:rsidP="00116439">
                        <w:pPr>
                          <w:spacing w:after="160" w:line="259" w:lineRule="auto"/>
                          <w:rPr>
                            <w:rFonts w:cs="Arial"/>
                          </w:rPr>
                        </w:pPr>
                        <w:r>
                          <w:t>1</w:t>
                        </w:r>
                      </w:p>
                    </w:txbxContent>
                  </v:textbox>
                </v:rect>
                <v:rect id="Rectangle 1242" o:spid="_x0000_s1047" style="position:absolute;left:4289;top:20012;width:14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" filled="f" stroked="f">
                  <v:textbox inset="0,0,0,0">
                    <w:txbxContent>
                      <w:p w14:paraId="26254982" w14:textId="77777777" w:rsidR="00116439" w:rsidRDefault="00116439" w:rsidP="00116439">
                        <w:pPr>
                          <w:spacing w:after="160" w:line="259" w:lineRule="auto"/>
                        </w:pPr>
                        <w:r>
                          <w:t>0</w:t>
                        </w:r>
                      </w:p>
                    </w:txbxContent>
                  </v:textbox>
                </v:rect>
                <v:shape id="Shape 1243" o:spid="_x0000_s1048" style="position:absolute;left:5841;top:19511;width:19204;height:1800;visibility:visible;mso-wrap-style:square;v-text-anchor:top" coordsize="1920443,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" path="m,180010r497154,l497154,r810006,l1307160,180010r613283,e" filled="f" strokecolor="#171616" strokeweight="1.25025mm">
                  <v:stroke miterlimit="1" joinstyle="miter"/>
                  <v:path arrowok="t" o:connecttype="custom" o:connectlocs="0,180010;497154,180010;497154,0;1307160,0;1307160,180010;1920443,180010" o:connectangles="0,0,0,0,0,0" textboxrect="0,0,1920443,180010"/>
                </v:shape>
                <v:rect id="Rectangle 1244" o:spid="_x0000_s1049" style="position:absolute;left:4289;top:22711;width:140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" filled="f" stroked="f">
                  <v:textbox inset="0,0,0,0">
                    <w:txbxContent>
                      <w:p w14:paraId="7F81C9A7" w14:textId="77777777" w:rsidR="00116439" w:rsidRDefault="00116439" w:rsidP="00116439">
                        <w:pPr>
                          <w:spacing w:after="160" w:line="259" w:lineRule="auto"/>
                        </w:pPr>
                        <w:r>
                          <w:t>1</w:t>
                        </w:r>
                      </w:p>
                    </w:txbxContent>
                  </v:textbox>
                </v:rect>
                <v:rect id="Rectangle 1245" o:spid="_x0000_s1050" style="position:absolute;left:4289;top:24512;width:14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" filled="f" stroked="f">
                  <v:textbox inset="0,0,0,0">
                    <w:txbxContent>
                      <w:p w14:paraId="31220C2C" w14:textId="77777777" w:rsidR="00116439" w:rsidRDefault="00116439" w:rsidP="00116439">
                        <w:pPr>
                          <w:spacing w:after="160" w:line="259" w:lineRule="auto"/>
                        </w:pPr>
                        <w:r>
                          <w:t>0</w:t>
                        </w:r>
                      </w:p>
                    </w:txbxContent>
                  </v:textbox>
                </v:rect>
                <v:shape id="Shape 1246" o:spid="_x0000_s1051" style="position:absolute;left:5751;top:24011;width:19295;height:1800;visibility:visible;mso-wrap-style:square;v-text-anchor:top" coordsize="1929460,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" path="m,l506146,r,180010l1316152,180010,1316152,r613308,e" filled="f" strokecolor="#171616" strokeweight="1.25025mm">
                  <v:stroke miterlimit="1" joinstyle="miter"/>
                  <v:path arrowok="t" o:connecttype="custom" o:connectlocs="0,0;506146,0;506146,180010;1316152,180010;1316152,0;1929460,0" o:connectangles="0,0,0,0,0,0" textboxrect="0,0,1929460,180010"/>
                </v:shape>
                <v:shape id="Shape 1247" o:spid="_x0000_s1052" style="position:absolute;left:10813;top:4661;width:0;height:21150;visibility:visible;mso-wrap-style:square;v-text-anchor:top" coordsize="0,2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" path="m,l,2115007e" filled="f" strokecolor="#171616" strokeweight=".62511mm">
                  <v:stroke miterlimit="1" joinstyle="miter"/>
                  <v:path arrowok="t" o:connecttype="custom" o:connectlocs="0,0;0,2115007" o:connectangles="0,0" textboxrect="0,0,0,2115007"/>
                </v:shape>
                <v:shape id="Shape 1248" o:spid="_x0000_s1053" style="position:absolute;left:18913;top:4661;width:0;height:21150;visibility:visible;mso-wrap-style:square;v-text-anchor:top" coordsize="0,2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" path="m,l,2115007e" filled="f" strokecolor="#171616" strokeweight=".62511mm">
                  <v:stroke miterlimit="1" joinstyle="miter"/>
                  <v:path arrowok="t" o:connecttype="custom" o:connectlocs="0,0;0,2115007" o:connectangles="0,0" textboxrect="0,0,0,2115007"/>
                </v:shape>
                <v:rect id="Rectangle 1249" o:spid="_x0000_s1054" style="position:absolute;left:25945;top:19070;width:4956;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" filled="f" stroked="f">
                  <v:textbox inset="0,0,0,0">
                    <w:txbxContent>
                      <w:p w14:paraId="0239BB3F" w14:textId="77777777" w:rsidR="00116439" w:rsidRPr="00320459" w:rsidRDefault="00116439" w:rsidP="00116439">
                        <w:pPr>
                          <w:spacing w:after="160" w:line="259" w:lineRule="auto"/>
                          <w:rPr>
                            <w:rFonts w:cs="Arial"/>
                            <w:sz w:val="28"/>
                          </w:rPr>
                        </w:pPr>
                        <w:proofErr w:type="spellStart"/>
                        <w:r w:rsidRPr="00320459">
                          <w:rPr>
                            <w:rFonts w:cs="Arial"/>
                            <w:sz w:val="28"/>
                          </w:rPr>
                          <w:t>Hno</w:t>
                        </w:r>
                        <w:proofErr w:type="spellEnd"/>
                      </w:p>
                    </w:txbxContent>
                  </v:textbox>
                </v:rect>
                <v:rect id="Rectangle 1250" o:spid="_x0000_s1055" style="position:absolute;left:25945;top:23896;width:4805;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" filled="f" stroked="f">
                  <v:textbox inset="0,0,0,0">
                    <w:txbxContent>
                      <w:p w14:paraId="7BD10965" w14:textId="77777777" w:rsidR="00116439" w:rsidRPr="00FD376B" w:rsidRDefault="00116439" w:rsidP="00116439">
                        <w:pPr>
                          <w:spacing w:after="160" w:line="259" w:lineRule="auto"/>
                          <w:rPr>
                            <w:sz w:val="28"/>
                            <w:szCs w:val="28"/>
                          </w:rPr>
                        </w:pPr>
                        <w:proofErr w:type="spellStart"/>
                        <w:r w:rsidRPr="00FD376B">
                          <w:rPr>
                            <w:sz w:val="28"/>
                            <w:szCs w:val="28"/>
                          </w:rPr>
                          <w:t>Hnc</w:t>
                        </w:r>
                        <w:proofErr w:type="spellEnd"/>
                      </w:p>
                    </w:txbxContent>
                  </v:textbox>
                </v:rect>
                <v:rect id="Rectangle 1251" o:spid="_x0000_s1056" style="position:absolute;left:25542;top:8619;width:375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" filled="f" stroked="f">
                  <v:textbox inset="0,0,0,0">
                    <w:txbxContent>
                      <w:p w14:paraId="1D6259AA" w14:textId="77777777" w:rsidR="00116439" w:rsidRPr="00FD376B" w:rsidRDefault="00116439" w:rsidP="00116439">
                        <w:pPr>
                          <w:spacing w:after="160" w:line="259" w:lineRule="auto"/>
                          <w:rPr>
                            <w:b/>
                            <w:sz w:val="32"/>
                          </w:rPr>
                        </w:pPr>
                        <w:r w:rsidRPr="00FD376B">
                          <w:rPr>
                            <w:b/>
                            <w:sz w:val="32"/>
                          </w:rPr>
                          <w:t>HY</w:t>
                        </w:r>
                      </w:p>
                    </w:txbxContent>
                  </v:textbox>
                </v:rect>
                <v:shape id="Shape 1252" o:spid="_x0000_s1057" style="position:absolute;left:5818;top:19467;width:19395;height:0;visibility:visible;mso-wrap-style:square;v-text-anchor:top" coordsize="193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" path="m,l1939493,e" filled="f" strokecolor="#171616" strokeweight=".62511mm">
                  <v:stroke miterlimit="1" joinstyle="miter"/>
                  <v:path arrowok="t" o:connecttype="custom" o:connectlocs="0,0;1939493,0" o:connectangles="0,0" textboxrect="0,0,1939493,0"/>
                </v:shape>
                <v:shape id="Shape 1253" o:spid="_x0000_s1058" style="position:absolute;left:5818;top:26071;width:19395;height:0;visibility:visible;mso-wrap-style:square;v-text-anchor:top" coordsize="193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" path="m,l1939493,e" filled="f" strokecolor="#171616" strokeweight=".62511mm">
                  <v:stroke miterlimit="1" joinstyle="miter"/>
                  <v:path arrowok="t" o:connecttype="custom" o:connectlocs="0,0;1939493,0" o:connectangles="0,0" textboxrect="0,0,1939493,0"/>
                </v:shape>
                <v:shape id="Shape 1254" o:spid="_x0000_s1059" style="position:absolute;width:32145;height:28546;visibility:visible;mso-wrap-style:square;v-text-anchor:top" coordsize="3214598,285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" path="m,2854604r3214598,l3214598,,,,,2854604xe" filled="f" strokecolor="#060303" strokeweight="1.5pt">
                  <v:stroke miterlimit="1" joinstyle="miter"/>
                  <v:path arrowok="t" o:connecttype="custom" o:connectlocs="0,2854604;3214598,2854604;3214598,0;0,0;0,2854604" o:connectangles="0,0,0,0,0" textboxrect="0,0,3214598,2854604"/>
                </v:shape>
                <v:shape id="Shape 78096" o:spid="_x0000_s1060" style="position:absolute;left:44523;top:24234;width:2357;height:1938;visibility:visible;mso-wrap-style:square;v-text-anchor:top" coordsize="235636,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" path="m,l235636,r,193802l,193802,,e" fillcolor="#d3d2d2" stroked="f" strokeweight="0">
                  <v:stroke miterlimit="1" joinstyle="miter"/>
                  <v:path arrowok="t" o:connecttype="custom" o:connectlocs="0,0;235636,0;235636,193802;0,193802;0,0" o:connectangles="0,0,0,0,0" textboxrect="0,0,235636,193802"/>
                </v:shape>
                <v:shape id="Shape 78097" o:spid="_x0000_s1061" style="position:absolute;left:44523;top:19873;width:2357;height:1938;visibility:visible;mso-wrap-style:square;v-text-anchor:top" coordsize="235636,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" path="m,l235636,r,193802l,193802,,e" fillcolor="#d3d2d2" stroked="f" strokeweight="0">
                  <v:stroke miterlimit="1" joinstyle="miter"/>
                  <v:path arrowok="t" o:connecttype="custom" o:connectlocs="0,0;235636,0;235636,193802;0,193802;0,0" o:connectangles="0,0,0,0,0" textboxrect="0,0,235636,193802"/>
                </v:shape>
                <v:shape id="Shape 78098" o:spid="_x0000_s1062" style="position:absolute;left:52989;top:24234;width:2356;height:1938;visibility:visible;mso-wrap-style:square;v-text-anchor:top" coordsize="235610,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" path="m,l235610,r,193802l,193802,,e" fillcolor="#d3d2d2" stroked="f" strokeweight="0">
                  <v:stroke miterlimit="1" joinstyle="miter"/>
                  <v:path arrowok="t" o:connecttype="custom" o:connectlocs="0,0;235610,0;235610,193802;0,193802;0,0" o:connectangles="0,0,0,0,0" textboxrect="0,0,235610,193802"/>
                </v:shape>
                <v:shape id="Shape 78099" o:spid="_x0000_s1063" style="position:absolute;left:52989;top:19873;width:2356;height:1938;visibility:visible;mso-wrap-style:square;v-text-anchor:top" coordsize="235610,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" path="m,l235610,r,193802l,193802,,e" fillcolor="#d3d2d2" stroked="f" strokeweight="0">
                  <v:stroke miterlimit="1" joinstyle="miter"/>
                  <v:path arrowok="t" o:connecttype="custom" o:connectlocs="0,0;235610,0;235610,193802;0,193802;0,0" o:connectangles="0,0,0,0,0" textboxrect="0,0,235610,193802"/>
                </v:shape>
                <v:shape id="Shape 1259" o:spid="_x0000_s1064" style="position:absolute;left:41446;top:24468;width:19634;height:0;visibility:visible;mso-wrap-style:square;v-text-anchor:top" coordsize="196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" path="m,l1963446,e" filled="f" strokecolor="#171616" strokeweight="1.79pt">
                  <v:stroke miterlimit="1" joinstyle="miter"/>
                  <v:path arrowok="t" o:connecttype="custom" o:connectlocs="0,0;1963446,0" o:connectangles="0,0" textboxrect="0,0,1963446,0"/>
                </v:shape>
                <v:shape id="Shape 1260" o:spid="_x0000_s1065" style="position:absolute;left:41446;top:21830;width:19634;height:0;visibility:visible;mso-wrap-style:square;v-text-anchor:top" coordsize="196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" path="m,l1963446,e" filled="f" strokecolor="#171616" strokeweight="1.79pt">
                  <v:stroke miterlimit="1" joinstyle="miter"/>
                  <v:path arrowok="t" o:connecttype="custom" o:connectlocs="0,0;1963446,0" o:connectangles="0,0" textboxrect="0,0,1963446,0"/>
                </v:shape>
                <v:shape id="Shape 78100" o:spid="_x0000_s1066" style="position:absolute;left:52978;top:8072;width:2356;height:4504;visibility:visible;mso-wrap-style:square;v-text-anchor:top" coordsize="235610,45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" path="m,l235610,r,450342l,450342,,e" fillcolor="#d3d2d2" stroked="f" strokeweight="0">
                  <v:stroke miterlimit="1" joinstyle="miter"/>
                  <v:path arrowok="t" o:connecttype="custom" o:connectlocs="0,0;235610,0;235610,450342;0,450342;0,0" o:connectangles="0,0,0,0,0" textboxrect="0,0,235610,450342"/>
                </v:shape>
                <v:shape id="Shape 78101" o:spid="_x0000_s1067" style="position:absolute;left:44523;top:8072;width:2357;height:4504;visibility:visible;mso-wrap-style:square;v-text-anchor:top" coordsize="235636,45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" path="m,l235636,r,450342l,450342,,e" fillcolor="#d3d2d2" stroked="f" strokeweight="0">
                  <v:stroke miterlimit="1" joinstyle="miter"/>
                  <v:path arrowok="t" o:connecttype="custom" o:connectlocs="0,0;235636,0;235636,450342;0,450342;0,0" o:connectangles="0,0,0,0,0" textboxrect="0,0,235636,450342"/>
                </v:shape>
                <v:shape id="Shape 1263" o:spid="_x0000_s1068" style="position:absolute;left:41446;top:16259;width:19634;height:0;visibility:visible;mso-wrap-style:square;v-text-anchor:top" coordsize="196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" path="m,l1963446,e" filled="f" strokecolor="#171616" strokeweight="1.79pt">
                  <v:stroke miterlimit="1" joinstyle="miter"/>
                  <v:path arrowok="t" o:connecttype="custom" o:connectlocs="0,0;1963446,0" o:connectangles="0,0" textboxrect="0,0,1963446,0"/>
                </v:shape>
                <v:shape id="Shape 1264" o:spid="_x0000_s1069" style="position:absolute;left:41537;top:3987;width:0;height:22231;visibility:visible;mso-wrap-style:square;v-text-anchor:top" coordsize="0,22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" path="m,l,2223110e" filled="f" strokecolor="#171616" strokeweight="1.79pt">
                  <v:stroke miterlimit="1" joinstyle="miter"/>
                  <v:path arrowok="t" o:connecttype="custom" o:connectlocs="0,0;0,2223110" o:connectangles="0,0" textboxrect="0,0,0,2223110"/>
                </v:shape>
                <v:shape id="Shape 1265" o:spid="_x0000_s1070" style="position:absolute;left:61070;top:16009;width:1272;height:481;visibility:visible;mso-wrap-style:square;v-text-anchor:top" coordsize="127279,4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" path="m,l127279,24054,,48108,,xe" fillcolor="#181717" stroked="f" strokeweight="0">
                  <v:stroke miterlimit="1" joinstyle="miter"/>
                  <v:path arrowok="t" o:connecttype="custom" o:connectlocs="0,0;127279,24054;0,48108;0,0" o:connectangles="0,0,0,0" textboxrect="0,0,127279,48108"/>
                </v:shape>
                <v:shape id="Shape 1266" o:spid="_x0000_s1071" style="position:absolute;left:61070;top:16009;width:1272;height:481;visibility:visible;mso-wrap-style:square;v-text-anchor:top" coordsize="127279,4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" path="m127279,24054l,48108,,,127279,24054xe" filled="f" strokecolor="#171616" strokeweight=".22294mm">
                  <v:stroke miterlimit="1" joinstyle="miter"/>
                  <v:path arrowok="t" o:connecttype="custom" o:connectlocs="127279,24054;0,48108;0,0;127279,24054" o:connectangles="0,0,0,0" textboxrect="0,0,127279,48108"/>
                </v:shape>
                <v:shape id="Shape 1267" o:spid="_x0000_s1072" style="position:absolute;left:41308;top:2820;width:481;height:1272;visibility:visible;mso-wrap-style:square;v-text-anchor:top" coordsize="4810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" path="m24054,l48108,127254,,127254,24054,xe" fillcolor="#181717" stroked="f" strokeweight="0">
                  <v:stroke miterlimit="1" joinstyle="miter"/>
                  <v:path arrowok="t" o:connecttype="custom" o:connectlocs="24054,0;48108,127254;0,127254;24054,0" o:connectangles="0,0,0,0" textboxrect="0,0,48108,127254"/>
                </v:shape>
                <v:shape id="Shape 1268" o:spid="_x0000_s1073" style="position:absolute;left:41308;top:2820;width:481;height:1272;visibility:visible;mso-wrap-style:square;v-text-anchor:top" coordsize="4810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" path="m24054,l48108,127254,,127254,24054,xe" filled="f" strokecolor="#171616" strokeweight=".22294mm">
                  <v:stroke miterlimit="1" joinstyle="miter"/>
                  <v:path arrowok="t" o:connecttype="custom" o:connectlocs="24054,0;48108,127254;0,127254;24054,0" o:connectangles="0,0,0,0" textboxrect="0,0,48108,127254"/>
                </v:shape>
                <v:shape id="Shape 1269" o:spid="_x0000_s1074" style="position:absolute;left:60730;top:16651;width:487;height:1362;visibility:visible;mso-wrap-style:square;v-text-anchor:top" coordsize="48743,1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" path="m29489,r,34874l46431,34874r,13081l29489,47955r,58573c29489,111354,29871,114427,30455,115748v559,1549,1524,2515,2870,3480c34671,120015,36602,120396,39116,120396v1727,,4242,-203,7315,-584l48743,134645v-4826,940,-9043,1524,-12700,1524c29871,136169,25070,135230,21793,133299v-3479,-1930,-5791,-4623,-7137,-7696c13310,122326,12522,115748,12522,105563r,-57608l,47955,,34874r12522,l12522,10236,29489,xe" fillcolor="#181717" stroked="f" strokeweight="0">
                  <v:stroke miterlimit="1" joinstyle="miter"/>
                  <v:path arrowok="t" o:connecttype="custom" o:connectlocs="29489,0;29489,34874;46431,34874;46431,47955;29489,47955;29489,106528;30455,115748;33325,119228;39116,120396;46431,119812;48743,134645;36043,136169;21793,133299;14656,125603;12522,105563;12522,47955;0,47955;0,34874;12522,34874;12522,10236;29489,0" o:connectangles="0,0,0,0,0,0,0,0,0,0,0,0,0,0,0,0,0,0,0,0,0" textboxrect="0,0,48743,136169"/>
                </v:shape>
                <v:shape id="Shape 1270" o:spid="_x0000_s1075" style="position:absolute;left:40032;top:2054;width:524;height:1379;visibility:visible;mso-wrap-style:square;v-text-anchor:top" coordsize="52400,13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" path="m,l52019,r381,24l52400,16180r-34087,l18313,65481r34087,l52400,81661r-34087,l18313,137897,,137897,,xe" fillcolor="#181717" stroked="f" strokeweight="0">
                  <v:stroke miterlimit="1" joinstyle="miter"/>
                  <v:path arrowok="t" o:connecttype="custom" o:connectlocs="0,0;52019,0;52400,24;52400,16180;18313,16180;18313,65481;52400,65481;52400,81661;18313,81661;18313,137897;0,137897;0,0" o:connectangles="0,0,0,0,0,0,0,0,0,0,0,0" textboxrect="0,0,52400,137897"/>
                </v:shape>
                <v:shape id="Shape 1271" o:spid="_x0000_s1076" style="position:absolute;left:40556;top:2054;width:530;height:816;visibility:visible;mso-wrap-style:square;v-text-anchor:top" coordsize="52959,8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" path="m,l20599,1322v6934,1168,12522,3276,17145,6375c42367,10948,46025,15393,48717,20981v2895,5766,4242,11938,4242,18847c52959,51411,49301,61418,41808,69495,34290,77598,20802,81636,1346,81636l,81636,,65457r1549,c13284,65457,21768,63349,26568,58904v5029,-4420,7519,-10592,7519,-18492c34087,34647,32562,29643,29667,25604,26771,21362,22911,18670,18110,17298,15214,16536,9449,16155,1168,16155l,16155,,xe" fillcolor="#181717" stroked="f" strokeweight="0">
                  <v:stroke miterlimit="1" joinstyle="miter"/>
                  <v:path arrowok="t" o:connecttype="custom" o:connectlocs="0,0;20599,1322;37744,7697;48717,20981;52959,39828;41808,69495;1346,81636;0,81636;0,65457;1549,65457;26568,58904;34087,40412;29667,25604;18110,17298;1168,16155;0,16155;0,0" o:connectangles="0,0,0,0,0,0,0,0,0,0,0,0,0,0,0,0,0" textboxrect="0,0,52959,81636"/>
                </v:shape>
                <v:shape id="Shape 1272" o:spid="_x0000_s1077" style="position:absolute;left:40991;top:12623;width:19998;height:0;visibility:visible;mso-wrap-style:square;v-text-anchor:top" coordsize="1999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" path="m,l1999793,e" filled="f" strokecolor="#171616" strokeweight=".50517mm">
                  <v:stroke miterlimit="1" joinstyle="miter"/>
                  <v:path arrowok="t" o:connecttype="custom" o:connectlocs="0,0;1999793,0" o:connectangles="0,0" textboxrect="0,0,1999793,0"/>
                </v:shape>
                <v:shape id="Shape 1273" o:spid="_x0000_s1078" style="position:absolute;left:40991;top:8078;width:19998;height:0;visibility:visible;mso-wrap-style:square;v-text-anchor:top" coordsize="1999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" path="m,l1999793,e" filled="f" strokecolor="#171616" strokeweight=".50517mm">
                  <v:stroke miterlimit="1" joinstyle="miter"/>
                  <v:path arrowok="t" o:connecttype="custom" o:connectlocs="0,0;1999793,0" o:connectangles="0,0" textboxrect="0,0,1999793,0"/>
                </v:shape>
                <v:shape id="Shape 1274" o:spid="_x0000_s1079" style="position:absolute;left:41628;top:5987;width:17861;height:10181;visibility:visible;mso-wrap-style:square;v-text-anchor:top" coordsize="1786179,10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" path="m,1018057c464134,653390,427203,,836270,v409041,,382701,852602,949909,1018057e" filled="f" strokecolor="#171616" strokeweight="1.26225mm">
                  <v:stroke miterlimit="1" joinstyle="miter" endcap="round"/>
                  <v:path arrowok="t" o:connecttype="custom" o:connectlocs="0,1018057;836270,0;1786179,1018057" o:connectangles="0,0,0" textboxrect="0,0,1786179,1018057"/>
                </v:shape>
                <v:shape id="Shape 1275" o:spid="_x0000_s1080" style="position:absolute;left:40156;top:19377;width:508;height:1385;visibility:visible;mso-wrap-style:square;v-text-anchor:top" coordsize="50851,1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" path="m39878,l50851,r,138481l33909,138481r,-107849c29845,34493,24460,38329,17907,42189,11176,46025,5207,49124,,51054l,34671c9449,30251,17729,24841,24841,18491,31979,12141,36982,5969,39878,xe" fillcolor="#181717" stroked="f" strokeweight="0">
                  <v:stroke miterlimit="1" joinstyle="miter" endcap="round"/>
                  <v:path arrowok="t" o:connecttype="custom" o:connectlocs="39878,0;50851,0;50851,138481;33909,138481;33909,30632;17907,42189;0,51054;0,34671;24841,18491;39878,0" o:connectangles="0,0,0,0,0,0,0,0,0,0" textboxrect="0,0,50851,138481"/>
                </v:shape>
                <v:shape id="Shape 1276" o:spid="_x0000_s1081" style="position:absolute;left:40028;top:21195;width:449;height:1409;visibility:visible;mso-wrap-style:square;v-text-anchor:top" coordsize="44882,14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" path="m44882,r,14117l44704,14072v-7722,,-14072,3276,-18694,9804c20244,32385,17348,47778,17348,70510v,22733,2693,37745,7900,45238c30632,123266,37186,126924,44882,126924r,13894c31598,140818,21184,135992,13691,126543,4623,115011,,96317,,70510,,54128,1753,41046,5029,31039,8281,21006,13310,13487,20041,8103,26594,2718,34874,,44882,xe" fillcolor="#181717" stroked="f" strokeweight="0">
                  <v:stroke miterlimit="1" joinstyle="miter" endcap="round"/>
                  <v:path arrowok="t" o:connecttype="custom" o:connectlocs="44882,0;44882,14117;44704,14072;26010,23876;17348,70510;25248,115748;44882,126924;44882,140818;13691,126543;0,70510;5029,31039;20041,8103;44882,0" o:connectangles="0,0,0,0,0,0,0,0,0,0,0,0,0" textboxrect="0,0,44882,140818"/>
                </v:shape>
                <v:shape id="Shape 1277" o:spid="_x0000_s1082" style="position:absolute;left:40477;top:21195;width:449;height:1409;visibility:visible;mso-wrap-style:square;v-text-anchor:top" coordsize="44882,14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" path="m,c7315,,13869,1575,19457,4445v5588,3073,10210,7315,13868,12903c36779,22936,39675,29870,41808,37973v2109,7874,3074,18847,3074,32537c44882,86690,43155,99771,39878,109601v-3277,10008,-8280,17729,-14833,23114c18491,138100,10033,140818,,140818l,126924v7722,,14250,-3658,19660,-11176c24841,108255,27534,93243,27534,70510v,-22732,-2693,-37744,-7874,-45262c16954,21488,13970,18694,10675,16840l,14117,,xe" fillcolor="#181717" stroked="f" strokeweight="0">
                  <v:stroke miterlimit="1" joinstyle="miter" endcap="round"/>
                  <v:path arrowok="t" o:connecttype="custom" o:connectlocs="0,0;19457,4445;33325,17348;41808,37973;44882,70510;39878,109601;25045,132715;0,140818;0,126924;19660,115748;27534,70510;19660,25248;10675,16840;0,14117;0,0" o:connectangles="0,0,0,0,0,0,0,0,0,0,0,0,0,0,0" textboxrect="0,0,44882,140818"/>
                </v:shape>
                <v:shape id="Shape 1278" o:spid="_x0000_s1083" style="position:absolute;left:41515;top:19894;width:19506;height:1819;visibility:visible;mso-wrap-style:square;v-text-anchor:top" coordsize="1950567,18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" path="m,181813r306680,l306680,,538531,r-25,181813l1133882,181813,1133882,r249986,l1383868,181813r566699,e" filled="f" strokecolor="#171616" strokeweight="1.26225mm">
                  <v:stroke miterlimit="1" joinstyle="miter"/>
                  <v:path arrowok="t" o:connecttype="custom" o:connectlocs="0,181813;306680,181813;306680,0;538531,0;538506,181813;1133882,181813;1133882,0;1383868,0;1383868,181813;1950567,181813" o:connectangles="0,0,0,0,0,0,0,0,0,0" textboxrect="0,0,1950567,181813"/>
                </v:shape>
                <v:shape id="Shape 1279" o:spid="_x0000_s1084" style="position:absolute;left:40156;top:23923;width:508;height:1384;visibility:visible;mso-wrap-style:square;v-text-anchor:top" coordsize="50851,1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" path="m39878,l50851,r,138481l33909,138481r,-107849c29845,34468,24460,38329,17907,42189,11176,46025,5207,49124,,51054l,34671c9449,30226,17729,24841,24841,18491,31979,12141,36982,5969,39878,xe" fillcolor="#181717" stroked="f" strokeweight="0">
                  <v:stroke miterlimit="1" joinstyle="miter"/>
                  <v:path arrowok="t" o:connecttype="custom" o:connectlocs="39878,0;50851,0;50851,138481;33909,138481;33909,30632;17907,42189;0,51054;0,34671;24841,18491;39878,0" o:connectangles="0,0,0,0,0,0,0,0,0,0" textboxrect="0,0,50851,138481"/>
                </v:shape>
                <v:shape id="Shape 1280" o:spid="_x0000_s1085" style="position:absolute;left:40028;top:25741;width:449;height:1408;visibility:visible;mso-wrap-style:square;v-text-anchor:top" coordsize="44882,1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" path="m44882,r,14092l44704,14046v-7722,,-14072,3277,-18694,9805c20244,32360,17348,47752,17348,70485v,22733,2693,37719,7900,45237c30632,123241,37186,126898,44882,126898r,13894c31598,140792,21184,135941,13691,126517,4623,114960,,96291,,70485,,54102,1753,40996,5029,31013,8281,20981,13310,13462,20041,8077,26594,2692,34874,,44882,xe" fillcolor="#181717" stroked="f" strokeweight="0">
                  <v:stroke miterlimit="1" joinstyle="miter"/>
                  <v:path arrowok="t" o:connecttype="custom" o:connectlocs="44882,0;44882,14092;44704,14046;26010,23851;17348,70485;25248,115722;44882,126898;44882,140792;13691,126517;0,70485;5029,31013;20041,8077;44882,0" o:connectangles="0,0,0,0,0,0,0,0,0,0,0,0,0" textboxrect="0,0,44882,140792"/>
                </v:shape>
                <v:shape id="Shape 1281" o:spid="_x0000_s1086" style="position:absolute;left:40477;top:25741;width:449;height:1408;visibility:visible;mso-wrap-style:square;v-text-anchor:top" coordsize="44882,1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" path="m,c7315,,13869,1550,19457,4420v5588,3073,10210,7315,13868,12903c36779,22911,39675,29845,41808,37922v2109,7900,3074,18872,3074,32563c44882,86639,43155,99746,39878,109576v-3277,10007,-8280,17703,-14833,23114c18491,138075,10033,140792,,140792l,126898v7722,,14250,-3657,19660,-11176c24841,108204,27534,93218,27534,70485v,-22733,-2693,-37744,-7874,-45263c16954,21463,13970,18669,10675,16815l,14092,,xe" fillcolor="#181717" stroked="f" strokeweight="0">
                  <v:stroke miterlimit="1" joinstyle="miter"/>
                  <v:path arrowok="t" o:connecttype="custom" o:connectlocs="0,0;19457,4420;33325,17323;41808,37922;44882,70485;39878,109576;25045,132690;0,140792;0,126898;19660,115722;27534,70485;19660,25222;10675,16815;0,14092;0,0" o:connectangles="0,0,0,0,0,0,0,0,0,0,0,0,0,0,0" textboxrect="0,0,44882,140792"/>
                </v:shape>
                <v:shape id="Shape 1282" o:spid="_x0000_s1087" style="position:absolute;left:41515;top:24440;width:19506;height:1818;visibility:visible;mso-wrap-style:square;v-text-anchor:top" coordsize="1950567,18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" path="m,l306680,r,181813l538531,181813,538506,r595376,l1133882,181813r249986,l1383868,r566699,e" filled="f" strokecolor="#171616" strokeweight="1.26225mm">
                  <v:stroke miterlimit="1" joinstyle="miter"/>
                  <v:path arrowok="t" o:connecttype="custom" o:connectlocs="0,0;306680,0;306680,181813;538531,181813;538506,0;1133882,0;1133882,181813;1383868,181813;1383868,0;1950567,0" o:connectangles="0,0,0,0,0,0,0,0,0,0" textboxrect="0,0,1950567,181813"/>
                </v:shape>
                <v:shape id="Shape 1283" o:spid="_x0000_s1088" style="position:absolute;left:55354;top:4896;width:0;height:21362;visibility:visible;mso-wrap-style:square;v-text-anchor:top" coordsize="0,21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" path="m,l,2136165e" filled="f" strokecolor="#171616" strokeweight="1.79pt">
                  <v:stroke miterlimit="1" joinstyle="miter"/>
                  <v:path arrowok="t" o:connecttype="custom" o:connectlocs="0,0;0,2136165" o:connectangles="0,0" textboxrect="0,0,0,2136165"/>
                </v:shape>
                <v:shape id="Shape 1284" o:spid="_x0000_s1089" style="position:absolute;left:52854;top:4896;width:0;height:21362;visibility:visible;mso-wrap-style:square;v-text-anchor:top" coordsize="0,21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" path="m,l,2136165e" filled="f" strokecolor="#171616" strokeweight="1.79pt">
                  <v:stroke miterlimit="1" joinstyle="miter"/>
                  <v:path arrowok="t" o:connecttype="custom" o:connectlocs="0,0;0,2136165" o:connectangles="0,0" textboxrect="0,0,0,2136165"/>
                </v:shape>
                <v:shape id="Shape 1285" o:spid="_x0000_s1090" style="position:absolute;left:46900;top:4896;width:0;height:21362;visibility:visible;mso-wrap-style:square;v-text-anchor:top" coordsize="0,21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" path="m,l,2136165e" filled="f" strokecolor="#171616" strokeweight="1.79pt">
                  <v:stroke miterlimit="1" joinstyle="miter"/>
                  <v:path arrowok="t" o:connecttype="custom" o:connectlocs="0,0;0,2136165" o:connectangles="0,0" textboxrect="0,0,0,2136165"/>
                </v:shape>
                <v:shape id="Shape 1286" o:spid="_x0000_s1091" style="position:absolute;left:44582;top:4896;width:0;height:21362;visibility:visible;mso-wrap-style:square;v-text-anchor:top" coordsize="0,21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" path="m,l,2136165e" filled="f" strokecolor="#171616" strokeweight="1.79pt">
                  <v:stroke miterlimit="1" joinstyle="miter"/>
                  <v:path arrowok="t" o:connecttype="custom" o:connectlocs="0,0;0,2136165" o:connectangles="0,0" textboxrect="0,0,0,2136165"/>
                </v:shape>
                <v:shape id="Shape 1287" o:spid="_x0000_s1092" style="position:absolute;left:45380;top:6133;width:721;height:1909;visibility:visible;mso-wrap-style:square;v-text-anchor:top" coordsize="72136,19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" path="m,l72136,,36068,190906,,xe" fillcolor="#181717" stroked="f" strokeweight="0">
                  <v:stroke miterlimit="1" joinstyle="miter"/>
                  <v:path arrowok="t" o:connecttype="custom" o:connectlocs="0,0;72136,0;36068,190906;0,0" o:connectangles="0,0,0,0" textboxrect="0,0,72136,190906"/>
                </v:shape>
                <v:shape id="Shape 1288" o:spid="_x0000_s1093" style="position:absolute;left:45380;top:6133;width:721;height:1909;visibility:visible;mso-wrap-style:square;v-text-anchor:top" coordsize="72136,19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" path="m36068,190906l,,72136,,36068,190906xe" filled="f" strokecolor="#171616" strokeweight=".22294mm">
                  <v:stroke miterlimit="1" joinstyle="miter"/>
                  <v:path arrowok="t" o:connecttype="custom" o:connectlocs="36068,190906;0,0;72136,0;36068,190906" o:connectangles="0,0,0,0" textboxrect="0,0,72136,190906"/>
                </v:shape>
                <v:shape id="Shape 1289" o:spid="_x0000_s1094" style="position:absolute;left:45759;top:2000;width:2275;height:4118;visibility:visible;mso-wrap-style:square;v-text-anchor:top" coordsize="227508,4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" path="m,411734l,201092,227508,e" filled="f" strokecolor="#171616" strokeweight="1.79pt">
                  <v:stroke miterlimit="1" joinstyle="miter"/>
                  <v:path arrowok="t" o:connecttype="custom" o:connectlocs="0,411734;0,201092;227508,0" o:connectangles="0,0,0" textboxrect="0,0,227508,411734"/>
                </v:shape>
                <v:shape id="Shape 1290" o:spid="_x0000_s1095" style="position:absolute;left:53771;top:6133;width:721;height:1909;visibility:visible;mso-wrap-style:square;v-text-anchor:top" coordsize="72136,19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" path="m,l72136,,36068,190906,,xe" fillcolor="#181717" stroked="f" strokeweight="0">
                  <v:stroke miterlimit="1" joinstyle="miter"/>
                  <v:path arrowok="t" o:connecttype="custom" o:connectlocs="0,0;72136,0;36068,190906;0,0" o:connectangles="0,0,0,0" textboxrect="0,0,72136,190906"/>
                </v:shape>
                <v:shape id="Shape 1291" o:spid="_x0000_s1096" style="position:absolute;left:53771;top:6133;width:721;height:1909;visibility:visible;mso-wrap-style:square;v-text-anchor:top" coordsize="72136,19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" path="m36068,190906l72136,,,,36068,190906xe" filled="f" strokecolor="#171616" strokeweight=".22294mm">
                  <v:stroke miterlimit="1" joinstyle="miter"/>
                  <v:path arrowok="t" o:connecttype="custom" o:connectlocs="36068,190906;72136,0;0,0;36068,190906" o:connectangles="0,0,0,0" textboxrect="0,0,72136,190906"/>
                </v:shape>
                <v:shape id="Shape 1292" o:spid="_x0000_s1097" style="position:absolute;left:51838;top:2000;width:2275;height:4118;visibility:visible;mso-wrap-style:square;v-text-anchor:top" coordsize="227508,4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" path="m227508,411734r,-210642l,e" filled="f" strokecolor="#171616" strokeweight="1.79pt">
                  <v:stroke miterlimit="1" joinstyle="miter"/>
                  <v:path arrowok="t" o:connecttype="custom" o:connectlocs="227508,411734;227508,201092;0,0" o:connectangles="0,0,0" textboxrect="0,0,227508,411734"/>
                </v:shape>
                <v:shape id="Shape 1293" o:spid="_x0000_s1098" style="position:absolute;left:49910;top:1397;width:1116;height:1469;visibility:visible;mso-wrap-style:square;v-text-anchor:top" coordsize="111582,1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" path="m,l108712,r,24816l29744,24816r,32613l103175,57429r,24816l29744,82245r,39802l111582,122047r,24816l,146863,,xe" fillcolor="#181717" stroked="f" strokeweight="0">
                  <v:stroke miterlimit="1" joinstyle="miter"/>
                  <v:path arrowok="t" o:connecttype="custom" o:connectlocs="0,0;108712,0;108712,24816;29744,24816;29744,57429;103175,57429;103175,82245;29744,82245;29744,122047;111582,122047;111582,146863;0,146863;0,0" o:connectangles="0,0,0,0,0,0,0,0,0,0,0,0,0" textboxrect="0,0,111582,146863"/>
                </v:shape>
                <v:shape id="Shape 1294" o:spid="_x0000_s1099" style="position:absolute;left:48656;top:1397;width:1009;height:1469;visibility:visible;mso-wrap-style:square;v-text-anchor:top" coordsize="100914,1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" path="m,l100914,r,24816l29743,24816r,34874l91287,59690r,24816l29743,84506r,62357l,146863,,xe" fillcolor="#181717" stroked="f" strokeweight="0">
                  <v:stroke miterlimit="1" joinstyle="miter"/>
                  <v:path arrowok="t" o:connecttype="custom" o:connectlocs="0,0;100914,0;100914,24816;29743,24816;29743,59690;91287,59690;91287,84506;29743,84506;29743,146863;0,146863;0,0" o:connectangles="0,0,0,0,0,0,0,0,0,0,0" textboxrect="0,0,100914,146863"/>
                </v:shape>
                <v:shape id="Shape 1295" o:spid="_x0000_s1100" style="position:absolute;left:64580;top:20164;width:498;height:1110;visibility:visible;mso-wrap-style:square;v-text-anchor:top" coordsize="49823,11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" path="m49823,r,14961l37497,17445v-3715,1667,-7042,4181,-10014,7572c21514,31799,18441,42035,18441,55573v,13564,3073,23800,9042,30557c30455,89521,33782,92035,37497,93702r12326,2483l49823,110969,29702,107405c23679,105021,18352,101433,13742,96620,4496,87171,,73430,,55370,,35888,5512,21334,16383,11885,21006,7885,26086,4913,31652,2941l49823,xe" fillcolor="#181717" stroked="f" strokeweight="0">
                  <v:stroke miterlimit="1" joinstyle="miter"/>
                  <v:path arrowok="t" o:connecttype="custom" o:connectlocs="49823,0;49823,14961;37497,17445;27483,25017;18441,55573;27483,86130;37497,93702;49823,96185;49823,110969;29702,107405;13742,96620;0,55370;16383,11885;31652,2941;49823,0" o:connectangles="0,0,0,0,0,0,0,0,0,0,0,0,0,0,0" textboxrect="0,0,49823,110969"/>
                </v:shape>
                <v:shape id="Shape 1296" o:spid="_x0000_s1101" style="position:absolute;left:63506;top:20164;width:864;height:1088;visibility:visible;mso-wrap-style:square;v-text-anchor:top" coordsize="86360,1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" path="m50064,v6350,,12293,1245,17627,3480c73025,5741,77140,8839,79781,12522v2693,3683,4522,8179,5538,13310c85954,29108,86360,35078,86360,43282r,65430l68326,108712r,-64618c68326,36703,67691,31166,66269,27483,64846,23978,62357,20930,58674,18872,55194,16612,51080,15596,46177,15596v-7594,,-14147,2464,-19685,7366c20955,27686,18059,36906,18059,50673r,58039l,108712,,2261r16205,l16205,17425c24003,5741,35306,,50064,xe" fillcolor="#181717" stroked="f" strokeweight="0">
                  <v:stroke miterlimit="1" joinstyle="miter"/>
                  <v:path arrowok="t" o:connecttype="custom" o:connectlocs="50064,0;67691,3480;79781,12522;85319,25832;86360,43282;86360,108712;68326,108712;68326,44094;66269,27483;58674,18872;46177,15596;26492,22962;18059,50673;18059,108712;0,108712;0,2261;16205,2261;16205,17425;50064,0" o:connectangles="0,0,0,0,0,0,0,0,0,0,0,0,0,0,0,0,0,0,0" textboxrect="0,0,86360,108712"/>
                </v:shape>
                <v:shape id="Shape 1297" o:spid="_x0000_s1102" style="position:absolute;left:62285;top:19783;width:991;height:1469;visibility:visible;mso-wrap-style:square;v-text-anchor:top" coordsize="99085,1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" path="m,l99085,r,17221l19482,17221r,45746l88392,62967r,17221l19482,80188r,66675l,146863,,xe" fillcolor="#181717" stroked="f" strokeweight="0">
                  <v:stroke miterlimit="1" joinstyle="miter"/>
                  <v:path arrowok="t" o:connecttype="custom" o:connectlocs="0,0;99085,0;99085,17221;19482,17221;19482,62967;88392,62967;88392,80188;19482,80188;19482,146863;0,146863;0,0" o:connectangles="0,0,0,0,0,0,0,0,0,0,0" textboxrect="0,0,99085,146863"/>
                </v:shape>
                <v:shape id="Shape 1298" o:spid="_x0000_s1103" style="position:absolute;left:65078;top:20164;width:498;height:1110;visibility:visible;mso-wrap-style:square;v-text-anchor:top" coordsize="49847,1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" path="m12,c14770,,26683,4725,35878,14376v9270,9602,13969,22734,13969,39574c49847,67666,47790,78359,43700,86132v-4088,8026,-10058,13969,-17856,18262c17843,108712,9436,110973,12,110973r-12,-2l,96187r12,3c9055,96190,16446,92710,22365,85928v5943,-6756,9017,-17018,9017,-30962c31382,41859,28308,31801,22365,25019,16446,18237,9055,14961,12,14961r-12,2l,2,12,xe" fillcolor="#181717" stroked="f" strokeweight="0">
                  <v:stroke miterlimit="1" joinstyle="miter"/>
                  <v:path arrowok="t" o:connecttype="custom" o:connectlocs="12,0;35878,14376;49847,53950;43700,86132;25844,104394;12,110973;0,110971;0,96187;12,96190;22365,85928;31382,54966;22365,25019;12,14961;0,14963;0,2;12,0" o:connectangles="0,0,0,0,0,0,0,0,0,0,0,0,0,0,0,0" textboxrect="0,0,49847,110973"/>
                </v:shape>
                <v:shape id="Shape 1299" o:spid="_x0000_s1104" style="position:absolute;left:64594;top:25039;width:925;height:1109;visibility:visible;mso-wrap-style:square;v-text-anchor:top" coordsize="92532,1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" path="m48438,c59893,,69342,2896,76733,8839v7392,5741,12065,14148,14123,24816l73431,36322c71806,29134,68732,23800,64618,20117,60299,16637,55194,14783,49225,14783v-9220,,-16586,3276,-22148,9855c21336,30988,18466,41250,18466,55397v,14351,2692,24613,8204,31192c32207,92913,39370,96215,48209,96215v6985,,12929,-2260,17678,-6578c70561,85319,73660,78766,74879,69748r17653,2464c90653,84303,85547,93751,77750,100736v-8002,6757,-17857,10237,-29312,10237c33858,110973,22174,106274,13360,96825,4521,87173,,73660,,55804,,44526,1880,34468,5766,25857,9423,17247,15392,10668,22987,6375,30785,2057,39370,,48438,xe" fillcolor="#181717" stroked="f" strokeweight="0">
                  <v:stroke miterlimit="1" joinstyle="miter"/>
                  <v:path arrowok="t" o:connecttype="custom" o:connectlocs="48438,0;76733,8839;90856,33655;73431,36322;64618,20117;49225,14783;27077,24638;18466,55397;26670,86589;48209,96215;65887,89637;74879,69748;92532,72212;77750,100736;48438,110973;13360,96825;0,55804;5766,25857;22987,6375;48438,0" o:connectangles="0,0,0,0,0,0,0,0,0,0,0,0,0,0,0,0,0,0,0,0" textboxrect="0,0,92532,110973"/>
                </v:shape>
                <v:shape id="Shape 1300" o:spid="_x0000_s1105" style="position:absolute;left:63506;top:25039;width:863;height:1087;visibility:visible;mso-wrap-style:square;v-text-anchor:top" coordsize="86335,10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" path="m50038,v6376,,12294,1245,17653,3505c73025,5766,77115,8839,79782,12522v2692,3683,4496,8204,5537,13335c85954,29134,86335,35103,86335,43282r,65456l68301,108738r,-64618c68301,36728,67691,31191,66243,27508,64821,24003,62332,20955,58674,18898,55169,16637,51080,15596,46152,15596v-7595,,-14148,2463,-19685,7391c20930,27711,18059,36932,18059,50673r,58065l,108738,,2286r16205,l16205,17425c23978,5766,35281,,50038,xe" fillcolor="#181717" stroked="f" strokeweight="0">
                  <v:stroke miterlimit="1" joinstyle="miter"/>
                  <v:path arrowok="t" o:connecttype="custom" o:connectlocs="50038,0;67691,3505;79782,12522;85319,25857;86335,43282;86335,108738;68301,108738;68301,44120;66243,27508;58674,18898;46152,15596;26467,22987;18059,50673;18059,108738;0,108738;0,2286;16205,2286;16205,17425;50038,0" o:connectangles="0,0,0,0,0,0,0,0,0,0,0,0,0,0,0,0,0,0,0" textboxrect="0,0,86335,108738"/>
                </v:shape>
                <v:shape id="Shape 1301" o:spid="_x0000_s1106" style="position:absolute;left:62285;top:24657;width:991;height:1469;visibility:visible;mso-wrap-style:square;v-text-anchor:top" coordsize="99085,1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" path="m,l99085,r,17196l19507,17196r,45745l88417,62941r,17247l19507,80188r,66675l,146863,,xe" fillcolor="#181717" stroked="f" strokeweight="0">
                  <v:stroke miterlimit="1" joinstyle="miter"/>
                  <v:path arrowok="t" o:connecttype="custom" o:connectlocs="0,0;99085,0;99085,17196;19507,17196;19507,62941;88417,62941;88417,80188;19507,80188;19507,146863;0,146863;0,0" o:connectangles="0,0,0,0,0,0,0,0,0,0,0" textboxrect="0,0,99085,146863"/>
                </v:shape>
                <v:shape id="Shape 1302" o:spid="_x0000_s1107" style="position:absolute;left:41446;top:26375;width:19634;height:0;visibility:visible;mso-wrap-style:square;v-text-anchor:top" coordsize="196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" path="m,l1963446,e" filled="f" strokecolor="#171616" strokeweight="1.79pt">
                  <v:stroke miterlimit="1" joinstyle="miter"/>
                  <v:path arrowok="t" o:connecttype="custom" o:connectlocs="0,0;1963446,0" o:connectangles="0,0" textboxrect="0,0,1963446,0"/>
                </v:shape>
                <v:shape id="Shape 1303" o:spid="_x0000_s1108" style="position:absolute;left:41446;top:19850;width:19634;height:0;visibility:visible;mso-wrap-style:square;v-text-anchor:top" coordsize="196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" path="m,l1963446,e" filled="f" strokecolor="#171616" strokeweight="1.79pt">
                  <v:stroke miterlimit="1" joinstyle="miter"/>
                  <v:path arrowok="t" o:connecttype="custom" o:connectlocs="0,0;1963446,0" o:connectangles="0,0" textboxrect="0,0,1963446,0"/>
                </v:shape>
                <v:rect id="Rectangle 1304" o:spid="_x0000_s1109" style="position:absolute;left:38570;top:7013;width:310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" filled="f" stroked="f">
                  <v:textbox inset="0,0,0,0">
                    <w:txbxContent>
                      <w:p w14:paraId="61167D70" w14:textId="77777777" w:rsidR="00116439" w:rsidRDefault="00116439" w:rsidP="00116439">
                        <w:pPr>
                          <w:spacing w:after="160" w:line="259" w:lineRule="auto"/>
                        </w:pPr>
                        <w:r>
                          <w:rPr>
                            <w:rFonts w:ascii="Calibri" w:eastAsia="Calibri" w:hAnsi="Calibri" w:cs="Calibri"/>
                            <w:w w:val="105"/>
                            <w:sz w:val="32"/>
                          </w:rPr>
                          <w:t>FH</w:t>
                        </w:r>
                      </w:p>
                    </w:txbxContent>
                  </v:textbox>
                </v:rect>
                <v:rect id="Rectangle 1305" o:spid="_x0000_s1110" style="position:absolute;left:38570;top:11288;width:2617;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" filled="f" stroked="f">
                  <v:textbox inset="0,0,0,0">
                    <w:txbxContent>
                      <w:p w14:paraId="36D711BF" w14:textId="77777777" w:rsidR="00116439" w:rsidRDefault="00116439" w:rsidP="00116439">
                        <w:pPr>
                          <w:spacing w:after="160" w:line="259" w:lineRule="auto"/>
                        </w:pPr>
                        <w:r>
                          <w:rPr>
                            <w:rFonts w:ascii="Calibri" w:eastAsia="Calibri" w:hAnsi="Calibri" w:cs="Calibri"/>
                            <w:w w:val="109"/>
                            <w:sz w:val="32"/>
                          </w:rPr>
                          <w:t>FL</w:t>
                        </w:r>
                      </w:p>
                    </w:txbxContent>
                  </v:textbox>
                </v:rect>
                <v:shape id="Shape 1306" o:spid="_x0000_s1111" style="position:absolute;left:36000;width:32146;height:28546;visibility:visible;mso-wrap-style:square;v-text-anchor:top" coordsize="3214598,285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" path="m,2854604r3214598,l3214598,,,,,2854604xe" filled="f" strokecolor="#060303" strokeweight="1.5pt">
                  <v:stroke miterlimit="1" joinstyle="miter"/>
                  <v:path arrowok="t" o:connecttype="custom" o:connectlocs="0,2854604;3214598,2854604;3214598,0;0,0;0,2854604" o:connectangles="0,0,0,0,0" textboxrect="0,0,3214598,2854604"/>
                </v:shape>
                <v:rect id="Rectangle 1307" o:spid="_x0000_s1112" style="position:absolute;left:29752;top:967;width:138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" filled="f" stroked="f">
                  <v:textbox inset="0,0,0,0">
                    <w:txbxContent>
                      <w:p w14:paraId="73D0A0FA" w14:textId="77777777" w:rsidR="00116439" w:rsidRDefault="00116439" w:rsidP="00116439">
                        <w:pPr>
                          <w:spacing w:after="160" w:line="259" w:lineRule="auto"/>
                        </w:pPr>
                        <w:r>
                          <w:rPr>
                            <w:b/>
                          </w:rPr>
                          <w:t>1</w:t>
                        </w:r>
                      </w:p>
                    </w:txbxContent>
                  </v:textbox>
                </v:rect>
                <v:shape id="Shape 1308" o:spid="_x0000_s1113" style="position:absolute;left:28473;width:3600;height:3600;visibility:visible;mso-wrap-style:square;v-text-anchor:top" coordsize="359994,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" path="m,359994r359994,l359994,,,,,359994xe" filled="f" strokecolor="#171616" strokeweight="1.5pt">
                  <v:stroke miterlimit="1" joinstyle="miter"/>
                  <v:path arrowok="t" o:connecttype="custom" o:connectlocs="0,359994;359994,359994;359994,0;0,0;0,359994" o:connectangles="0,0,0,0,0" textboxrect="0,0,359994,359994"/>
                </v:shape>
                <v:rect id="Rectangle 1309" o:spid="_x0000_s1114" style="position:absolute;left:65752;top:967;width:138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" filled="f" stroked="f">
                  <v:textbox inset="0,0,0,0">
                    <w:txbxContent>
                      <w:p w14:paraId="25BC99CC" w14:textId="77777777" w:rsidR="00116439" w:rsidRDefault="00116439" w:rsidP="00116439">
                        <w:pPr>
                          <w:spacing w:after="160" w:line="259" w:lineRule="auto"/>
                        </w:pPr>
                        <w:r>
                          <w:rPr>
                            <w:b/>
                          </w:rPr>
                          <w:t>2</w:t>
                        </w:r>
                      </w:p>
                    </w:txbxContent>
                  </v:textbox>
                </v:rect>
                <v:shape id="Shape 1310" o:spid="_x0000_s1115" style="position:absolute;left:64473;width:3600;height:3600;visibility:visible;mso-wrap-style:square;v-text-anchor:top" coordsize="359994,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" path="m,359994r359994,l359994,,,,,359994xe" filled="f" strokecolor="#171616" strokeweight="1.5pt">
                  <v:stroke miterlimit="1" joinstyle="miter"/>
                  <v:path arrowok="t" o:connecttype="custom" o:connectlocs="0,359994;359994,359994;359994,0;0,0;0,359994" o:connectangles="0,0,0,0,0" textboxrect="0,0,359994,359994"/>
                </v:shape>
                <w10:anchorlock/>
              </v:group>
            </w:pict>
          </mc:Fallback>
        </mc:AlternateContent>
      </w:r>
    </w:p>
    <w:p w14:paraId="44FBD36D" w14:textId="1E833181" w:rsidR="00116439" w:rsidRPr="00663269" w:rsidRDefault="00116439" w:rsidP="00116439">
      <w:pPr>
        <w:pStyle w:val="Textkrper"/>
      </w:pPr>
      <w:r w:rsidRPr="00663269">
        <w:t xml:space="preserve">P = pression </w:t>
      </w:r>
      <w:proofErr w:type="spellStart"/>
      <w:proofErr w:type="gramStart"/>
      <w:r w:rsidRPr="00663269">
        <w:t>système</w:t>
      </w:r>
      <w:proofErr w:type="spellEnd"/>
      <w:r w:rsidRPr="00663269">
        <w:t xml:space="preserve"> ;</w:t>
      </w:r>
      <w:proofErr w:type="gramEnd"/>
      <w:r w:rsidRPr="00663269">
        <w:t xml:space="preserve"> HY = </w:t>
      </w:r>
      <w:proofErr w:type="spellStart"/>
      <w:r w:rsidRPr="00663269">
        <w:t>hystérésis</w:t>
      </w:r>
      <w:proofErr w:type="spellEnd"/>
      <w:r w:rsidRPr="00663269">
        <w:t xml:space="preserve"> ; FE = </w:t>
      </w:r>
      <w:proofErr w:type="spellStart"/>
      <w:r w:rsidRPr="00663269">
        <w:t>fenêtre</w:t>
      </w:r>
      <w:proofErr w:type="spellEnd"/>
      <w:r w:rsidRPr="00663269">
        <w:br w:type="page"/>
      </w:r>
    </w:p>
    <w:p w14:paraId="0BEAE14E" w14:textId="77777777" w:rsidR="00116439" w:rsidRPr="00663269" w:rsidRDefault="00116439" w:rsidP="00116439">
      <w:pPr>
        <w:pStyle w:val="berschrift2"/>
        <w:rPr>
          <w:rFonts w:cs="Arial"/>
          <w:lang w:val="en-US"/>
        </w:rPr>
      </w:pPr>
      <w:r w:rsidRPr="00663269">
        <w:rPr>
          <w:rFonts w:cs="Arial"/>
          <w:lang w:val="fr"/>
        </w:rPr>
        <w:lastRenderedPageBreak/>
        <w:t>4.3 Fonction analogue</w:t>
      </w:r>
    </w:p>
    <w:p w14:paraId="4CD2259B" w14:textId="77777777" w:rsidR="00116439" w:rsidRPr="00663269" w:rsidRDefault="00116439" w:rsidP="00116439">
      <w:pPr>
        <w:pStyle w:val="Textkrper"/>
        <w:rPr>
          <w:lang w:val="en-US"/>
        </w:rPr>
      </w:pPr>
      <w:r w:rsidRPr="00663269">
        <w:rPr>
          <w:lang w:val="fr"/>
        </w:rPr>
        <w:t xml:space="preserve">OUT2 est une sortie analogue : </w:t>
      </w:r>
    </w:p>
    <w:p w14:paraId="34F994F5" w14:textId="77777777" w:rsidR="00116439" w:rsidRPr="00663269" w:rsidRDefault="00116439" w:rsidP="00116439">
      <w:pPr>
        <w:pStyle w:val="Bullets"/>
        <w:rPr>
          <w:rFonts w:cs="Arial"/>
          <w:lang w:val="en-US"/>
        </w:rPr>
      </w:pPr>
      <w:r w:rsidRPr="00663269">
        <w:rPr>
          <w:rFonts w:cs="Arial"/>
          <w:lang w:val="en-US"/>
        </w:rPr>
        <w:t xml:space="preserve">[ou2] </w:t>
      </w:r>
      <w:proofErr w:type="spellStart"/>
      <w:r w:rsidRPr="00663269">
        <w:rPr>
          <w:rFonts w:cs="Arial"/>
          <w:lang w:val="en-US"/>
        </w:rPr>
        <w:t>définit</w:t>
      </w:r>
      <w:proofErr w:type="spellEnd"/>
      <w:r w:rsidRPr="00663269">
        <w:rPr>
          <w:rFonts w:cs="Arial"/>
          <w:lang w:val="en-US"/>
        </w:rPr>
        <w:t xml:space="preserve"> </w:t>
      </w:r>
      <w:proofErr w:type="spellStart"/>
      <w:r w:rsidRPr="00663269">
        <w:rPr>
          <w:rFonts w:cs="Arial"/>
          <w:lang w:val="en-US"/>
        </w:rPr>
        <w:t>si</w:t>
      </w:r>
      <w:proofErr w:type="spellEnd"/>
      <w:r w:rsidRPr="00663269">
        <w:rPr>
          <w:rFonts w:cs="Arial"/>
          <w:lang w:val="en-US"/>
        </w:rPr>
        <w:t xml:space="preserve"> la </w:t>
      </w:r>
      <w:proofErr w:type="spellStart"/>
      <w:r w:rsidRPr="00663269">
        <w:rPr>
          <w:rFonts w:cs="Arial"/>
          <w:lang w:val="en-US"/>
        </w:rPr>
        <w:t>plage</w:t>
      </w:r>
      <w:proofErr w:type="spellEnd"/>
      <w:r w:rsidRPr="00663269">
        <w:rPr>
          <w:rFonts w:cs="Arial"/>
          <w:lang w:val="en-US"/>
        </w:rPr>
        <w:t xml:space="preserve"> de </w:t>
      </w:r>
      <w:proofErr w:type="spellStart"/>
      <w:r w:rsidRPr="00663269">
        <w:rPr>
          <w:rFonts w:cs="Arial"/>
          <w:lang w:val="en-US"/>
        </w:rPr>
        <w:t>mesure</w:t>
      </w:r>
      <w:proofErr w:type="spellEnd"/>
      <w:r w:rsidRPr="00663269">
        <w:rPr>
          <w:rFonts w:cs="Arial"/>
          <w:lang w:val="en-US"/>
        </w:rPr>
        <w:t xml:space="preserve"> </w:t>
      </w:r>
      <w:proofErr w:type="spellStart"/>
      <w:r w:rsidRPr="00663269">
        <w:rPr>
          <w:rFonts w:cs="Arial"/>
          <w:lang w:val="en-US"/>
        </w:rPr>
        <w:t>définie</w:t>
      </w:r>
      <w:proofErr w:type="spellEnd"/>
      <w:r w:rsidRPr="00663269">
        <w:rPr>
          <w:rFonts w:cs="Arial"/>
          <w:lang w:val="en-US"/>
        </w:rPr>
        <w:t xml:space="preserve"> </w:t>
      </w:r>
      <w:proofErr w:type="spellStart"/>
      <w:r w:rsidRPr="00663269">
        <w:rPr>
          <w:rFonts w:cs="Arial"/>
          <w:lang w:val="en-US"/>
        </w:rPr>
        <w:t>est</w:t>
      </w:r>
      <w:proofErr w:type="spellEnd"/>
      <w:r w:rsidRPr="00663269">
        <w:rPr>
          <w:rFonts w:cs="Arial"/>
          <w:lang w:val="en-US"/>
        </w:rPr>
        <w:t xml:space="preserve"> </w:t>
      </w:r>
      <w:proofErr w:type="spellStart"/>
      <w:r w:rsidRPr="00663269">
        <w:rPr>
          <w:rFonts w:cs="Arial"/>
          <w:lang w:val="en-US"/>
        </w:rPr>
        <w:t>fournie</w:t>
      </w:r>
      <w:proofErr w:type="spellEnd"/>
      <w:r w:rsidRPr="00663269">
        <w:rPr>
          <w:rFonts w:cs="Arial"/>
          <w:lang w:val="en-US"/>
        </w:rPr>
        <w:t xml:space="preserve"> </w:t>
      </w:r>
      <w:proofErr w:type="spellStart"/>
      <w:r w:rsidRPr="00663269">
        <w:rPr>
          <w:rFonts w:cs="Arial"/>
          <w:lang w:val="en-US"/>
        </w:rPr>
        <w:t>comme</w:t>
      </w:r>
      <w:proofErr w:type="spellEnd"/>
      <w:r w:rsidRPr="00663269">
        <w:rPr>
          <w:rFonts w:cs="Arial"/>
          <w:lang w:val="en-US"/>
        </w:rPr>
        <w:t xml:space="preserve"> 4...20 mA ([ou2] -[I]) </w:t>
      </w:r>
      <w:proofErr w:type="spellStart"/>
      <w:r w:rsidRPr="00663269">
        <w:rPr>
          <w:rFonts w:cs="Arial"/>
          <w:lang w:val="en-US"/>
        </w:rPr>
        <w:t>ou</w:t>
      </w:r>
      <w:proofErr w:type="spellEnd"/>
      <w:r w:rsidRPr="00663269">
        <w:rPr>
          <w:rFonts w:cs="Arial"/>
          <w:lang w:val="en-US"/>
        </w:rPr>
        <w:t xml:space="preserve"> </w:t>
      </w:r>
      <w:proofErr w:type="spellStart"/>
      <w:r w:rsidRPr="00663269">
        <w:rPr>
          <w:rFonts w:cs="Arial"/>
          <w:lang w:val="en-US"/>
        </w:rPr>
        <w:t>comme</w:t>
      </w:r>
      <w:proofErr w:type="spellEnd"/>
      <w:r w:rsidRPr="00663269">
        <w:rPr>
          <w:rFonts w:cs="Arial"/>
          <w:lang w:val="en-US"/>
        </w:rPr>
        <w:t xml:space="preserve"> 0...10 V ([ou2] = [U])</w:t>
      </w:r>
    </w:p>
    <w:p w14:paraId="65D45930" w14:textId="77777777" w:rsidR="00116439" w:rsidRPr="00663269" w:rsidRDefault="00116439" w:rsidP="00116439">
      <w:pPr>
        <w:pStyle w:val="Textkrper"/>
        <w:rPr>
          <w:lang w:val="en-US"/>
        </w:rPr>
      </w:pPr>
    </w:p>
    <w:p w14:paraId="1E6E6CA4" w14:textId="7762622A" w:rsidR="00116439" w:rsidRPr="00663269" w:rsidRDefault="00116439" w:rsidP="00116439">
      <w:pPr>
        <w:pStyle w:val="Textkrper"/>
        <w:rPr>
          <w:color w:val="575757" w:themeColor="background2"/>
          <w:lang w:val="en-US"/>
        </w:rPr>
      </w:pPr>
      <w:r w:rsidRPr="00663269">
        <w:rPr>
          <w:noProof/>
          <w:color w:val="575757" w:themeColor="background2"/>
          <w:lang w:val="es-ES"/>
        </w:rPr>
        <mc:AlternateContent>
          <mc:Choice Requires="wpg">
            <w:drawing>
              <wp:anchor distT="0" distB="0" distL="114300" distR="114300" simplePos="0" relativeHeight="251702784" behindDoc="0" locked="0" layoutInCell="1" allowOverlap="1" wp14:anchorId="4429889A" wp14:editId="44010D27">
                <wp:simplePos x="0" y="0"/>
                <wp:positionH relativeFrom="column">
                  <wp:posOffset>26670</wp:posOffset>
                </wp:positionH>
                <wp:positionV relativeFrom="paragraph">
                  <wp:posOffset>31115</wp:posOffset>
                </wp:positionV>
                <wp:extent cx="215900" cy="215900"/>
                <wp:effectExtent l="22225" t="20955" r="19050" b="20320"/>
                <wp:wrapSquare wrapText="bothSides"/>
                <wp:docPr id="79969" name="Gruppieren 799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900" cy="215900"/>
                          <a:chOff x="0" y="0"/>
                          <a:chExt cx="377757" cy="377757"/>
                        </a:xfrm>
                      </wpg:grpSpPr>
                      <wps:wsp>
                        <wps:cNvPr id="79970" name="Shape 1312"/>
                        <wps:cNvSpPr>
                          <a:spLocks noChangeAspect="1"/>
                        </wps:cNvSpPr>
                        <wps:spPr bwMode="auto">
                          <a:xfrm>
                            <a:off x="0" y="0"/>
                            <a:ext cx="377757" cy="377757"/>
                          </a:xfrm>
                          <a:custGeom>
                            <a:avLst/>
                            <a:gdLst>
                              <a:gd name="T0" fmla="*/ 43177 w 377757"/>
                              <a:gd name="T1" fmla="*/ 0 h 377757"/>
                              <a:gd name="T2" fmla="*/ 334580 w 377757"/>
                              <a:gd name="T3" fmla="*/ 0 h 377757"/>
                              <a:gd name="T4" fmla="*/ 377757 w 377757"/>
                              <a:gd name="T5" fmla="*/ 43177 h 377757"/>
                              <a:gd name="T6" fmla="*/ 377757 w 377757"/>
                              <a:gd name="T7" fmla="*/ 334580 h 377757"/>
                              <a:gd name="T8" fmla="*/ 334580 w 377757"/>
                              <a:gd name="T9" fmla="*/ 377757 h 377757"/>
                              <a:gd name="T10" fmla="*/ 43177 w 377757"/>
                              <a:gd name="T11" fmla="*/ 377757 h 377757"/>
                              <a:gd name="T12" fmla="*/ 0 w 377757"/>
                              <a:gd name="T13" fmla="*/ 334580 h 377757"/>
                              <a:gd name="T14" fmla="*/ 0 w 377757"/>
                              <a:gd name="T15" fmla="*/ 43177 h 377757"/>
                              <a:gd name="T16" fmla="*/ 43177 w 377757"/>
                              <a:gd name="T17" fmla="*/ 0 h 377757"/>
                              <a:gd name="T18" fmla="*/ 0 w 377757"/>
                              <a:gd name="T19" fmla="*/ 0 h 377757"/>
                              <a:gd name="T20" fmla="*/ 377757 w 377757"/>
                              <a:gd name="T21" fmla="*/ 377757 h 377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7757" h="377757">
                                <a:moveTo>
                                  <a:pt x="43177" y="0"/>
                                </a:moveTo>
                                <a:lnTo>
                                  <a:pt x="334580" y="0"/>
                                </a:lnTo>
                                <a:cubicBezTo>
                                  <a:pt x="358440" y="0"/>
                                  <a:pt x="377757" y="19317"/>
                                  <a:pt x="377757" y="43177"/>
                                </a:cubicBezTo>
                                <a:lnTo>
                                  <a:pt x="377757" y="334580"/>
                                </a:lnTo>
                                <a:cubicBezTo>
                                  <a:pt x="377757" y="358415"/>
                                  <a:pt x="358440" y="377757"/>
                                  <a:pt x="334580" y="377757"/>
                                </a:cubicBezTo>
                                <a:lnTo>
                                  <a:pt x="43177" y="377757"/>
                                </a:lnTo>
                                <a:cubicBezTo>
                                  <a:pt x="19342" y="377757"/>
                                  <a:pt x="0" y="358415"/>
                                  <a:pt x="0" y="334580"/>
                                </a:cubicBezTo>
                                <a:lnTo>
                                  <a:pt x="0" y="43177"/>
                                </a:lnTo>
                                <a:cubicBezTo>
                                  <a:pt x="0" y="19317"/>
                                  <a:pt x="19342" y="0"/>
                                  <a:pt x="43177" y="0"/>
                                </a:cubicBezTo>
                                <a:close/>
                              </a:path>
                            </a:pathLst>
                          </a:custGeom>
                          <a:noFill/>
                          <a:ln w="38075">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1" name="Shape 1313"/>
                        <wps:cNvSpPr>
                          <a:spLocks noChangeAspect="1"/>
                        </wps:cNvSpPr>
                        <wps:spPr bwMode="auto">
                          <a:xfrm>
                            <a:off x="151240" y="62181"/>
                            <a:ext cx="68205" cy="62012"/>
                          </a:xfrm>
                          <a:custGeom>
                            <a:avLst/>
                            <a:gdLst>
                              <a:gd name="T0" fmla="*/ 0 w 68205"/>
                              <a:gd name="T1" fmla="*/ 0 h 62012"/>
                              <a:gd name="T2" fmla="*/ 68205 w 68205"/>
                              <a:gd name="T3" fmla="*/ 62012 h 62012"/>
                            </a:gdLst>
                            <a:ahLst/>
                            <a:cxnLst/>
                            <a:rect l="T0" t="T1" r="T2" b="T3"/>
                            <a:pathLst/>
                          </a:custGeom>
                          <a:noFill/>
                          <a:ln w="1439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2" name="Shape 1314"/>
                        <wps:cNvSpPr>
                          <a:spLocks noChangeAspect="1"/>
                        </wps:cNvSpPr>
                        <wps:spPr bwMode="auto">
                          <a:xfrm>
                            <a:off x="131948" y="145566"/>
                            <a:ext cx="111789" cy="160525"/>
                          </a:xfrm>
                          <a:custGeom>
                            <a:avLst/>
                            <a:gdLst>
                              <a:gd name="T0" fmla="*/ 87497 w 111789"/>
                              <a:gd name="T1" fmla="*/ 0 h 160525"/>
                              <a:gd name="T2" fmla="*/ 63941 w 111789"/>
                              <a:gd name="T3" fmla="*/ 0 h 160525"/>
                              <a:gd name="T4" fmla="*/ 355 w 111789"/>
                              <a:gd name="T5" fmla="*/ 8300 h 160525"/>
                              <a:gd name="T6" fmla="*/ 355 w 111789"/>
                              <a:gd name="T7" fmla="*/ 34521 h 160525"/>
                              <a:gd name="T8" fmla="*/ 2868 w 111789"/>
                              <a:gd name="T9" fmla="*/ 34521 h 160525"/>
                              <a:gd name="T10" fmla="*/ 25028 w 111789"/>
                              <a:gd name="T11" fmla="*/ 42594 h 160525"/>
                              <a:gd name="T12" fmla="*/ 27871 w 111789"/>
                              <a:gd name="T13" fmla="*/ 64601 h 160525"/>
                              <a:gd name="T14" fmla="*/ 27871 w 111789"/>
                              <a:gd name="T15" fmla="*/ 104250 h 160525"/>
                              <a:gd name="T16" fmla="*/ 26932 w 111789"/>
                              <a:gd name="T17" fmla="*/ 121079 h 160525"/>
                              <a:gd name="T18" fmla="*/ 19774 w 111789"/>
                              <a:gd name="T19" fmla="*/ 130318 h 160525"/>
                              <a:gd name="T20" fmla="*/ 0 w 111789"/>
                              <a:gd name="T21" fmla="*/ 134329 h 160525"/>
                              <a:gd name="T22" fmla="*/ 0 w 111789"/>
                              <a:gd name="T23" fmla="*/ 160525 h 160525"/>
                              <a:gd name="T24" fmla="*/ 111789 w 111789"/>
                              <a:gd name="T25" fmla="*/ 160525 h 160525"/>
                              <a:gd name="T26" fmla="*/ 111789 w 111789"/>
                              <a:gd name="T27" fmla="*/ 134329 h 160525"/>
                              <a:gd name="T28" fmla="*/ 90137 w 111789"/>
                              <a:gd name="T29" fmla="*/ 126029 h 160525"/>
                              <a:gd name="T30" fmla="*/ 87497 w 111789"/>
                              <a:gd name="T31" fmla="*/ 104250 h 160525"/>
                              <a:gd name="T32" fmla="*/ 87497 w 111789"/>
                              <a:gd name="T33" fmla="*/ 0 h 160525"/>
                              <a:gd name="T34" fmla="*/ 0 w 111789"/>
                              <a:gd name="T35" fmla="*/ 0 h 160525"/>
                              <a:gd name="T36" fmla="*/ 111789 w 111789"/>
                              <a:gd name="T37" fmla="*/ 160525 h 160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789" h="160525">
                                <a:moveTo>
                                  <a:pt x="87497" y="0"/>
                                </a:moveTo>
                                <a:lnTo>
                                  <a:pt x="63941" y="0"/>
                                </a:lnTo>
                                <a:lnTo>
                                  <a:pt x="355" y="8300"/>
                                </a:lnTo>
                                <a:lnTo>
                                  <a:pt x="355" y="34521"/>
                                </a:lnTo>
                                <a:lnTo>
                                  <a:pt x="2868" y="34521"/>
                                </a:lnTo>
                                <a:cubicBezTo>
                                  <a:pt x="15154" y="35562"/>
                                  <a:pt x="22541" y="38278"/>
                                  <a:pt x="25028" y="42594"/>
                                </a:cubicBezTo>
                                <a:cubicBezTo>
                                  <a:pt x="27490" y="46934"/>
                                  <a:pt x="28430" y="54270"/>
                                  <a:pt x="27871" y="64601"/>
                                </a:cubicBezTo>
                                <a:lnTo>
                                  <a:pt x="27871" y="104250"/>
                                </a:lnTo>
                                <a:cubicBezTo>
                                  <a:pt x="28049" y="111358"/>
                                  <a:pt x="27744" y="116942"/>
                                  <a:pt x="26932" y="121079"/>
                                </a:cubicBezTo>
                                <a:cubicBezTo>
                                  <a:pt x="26120" y="125242"/>
                                  <a:pt x="23734" y="128314"/>
                                  <a:pt x="19774" y="130318"/>
                                </a:cubicBezTo>
                                <a:cubicBezTo>
                                  <a:pt x="15839" y="132324"/>
                                  <a:pt x="9240" y="133669"/>
                                  <a:pt x="0" y="134329"/>
                                </a:cubicBezTo>
                                <a:lnTo>
                                  <a:pt x="0" y="160525"/>
                                </a:lnTo>
                                <a:lnTo>
                                  <a:pt x="111789" y="160525"/>
                                </a:lnTo>
                                <a:lnTo>
                                  <a:pt x="111789" y="134329"/>
                                </a:lnTo>
                                <a:cubicBezTo>
                                  <a:pt x="99681" y="133111"/>
                                  <a:pt x="92472" y="130344"/>
                                  <a:pt x="90137" y="126029"/>
                                </a:cubicBezTo>
                                <a:cubicBezTo>
                                  <a:pt x="87801" y="121689"/>
                                  <a:pt x="86913" y="114429"/>
                                  <a:pt x="87497" y="104250"/>
                                </a:cubicBezTo>
                                <a:lnTo>
                                  <a:pt x="87497" y="0"/>
                                </a:lnTo>
                                <a:close/>
                              </a:path>
                            </a:pathLst>
                          </a:custGeom>
                          <a:noFill/>
                          <a:ln w="1439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03A3B" id="Gruppieren 79969" o:spid="_x0000_s1026" style="position:absolute;margin-left:2.1pt;margin-top:2.45pt;width:17pt;height:17pt;z-index:251702784" coordsize="377757,37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">
                <o:lock v:ext="edit" aspectratio="t"/>
                <v:shape id="Shape 1312" o:spid="_x0000_s1027" style="position:absolute;width:377757;height:377757;visibility:visible;mso-wrap-style:square;v-text-anchor:top" coordsize="377757,37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" path="m43177,l334580,v23860,,43177,19317,43177,43177l377757,334580v,23835,-19317,43177,-43177,43177l43177,377757c19342,377757,,358415,,334580l,43177c,19317,19342,,43177,xe" filled="f" strokecolor="#181717" strokeweight="1.0576mm">
                  <v:stroke miterlimit="1" joinstyle="miter"/>
                  <v:path arrowok="t" o:connecttype="custom" o:connectlocs="43177,0;334580,0;377757,43177;377757,334580;334580,377757;43177,377757;0,334580;0,43177;43177,0" o:connectangles="0,0,0,0,0,0,0,0,0" textboxrect="0,0,377757,377757"/>
                  <o:lock v:ext="edit" aspectratio="t"/>
                </v:shape>
                <v:shape id="Shape 1313" o:spid="_x0000_s1028" style="position:absolute;left:151240;top:62181;width:68205;height:620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" filled="f" strokecolor="#181717" strokeweight=".39978mm">
                  <v:stroke miterlimit="1" joinstyle="miter"/>
                  <v:path arrowok="t" textboxrect="@1,@1,@1,@1"/>
                  <o:lock v:ext="edit" aspectratio="t"/>
                </v:shape>
                <v:shape id="Shape 1314" o:spid="_x0000_s1029" style="position:absolute;left:131948;top:145566;width:111789;height:160525;visibility:visible;mso-wrap-style:square;v-text-anchor:top" coordsize="111789,1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" path="m87497,l63941,,355,8300r,26221l2868,34521v12286,1041,19673,3757,22160,8073c27490,46934,28430,54270,27871,64601r,39649c28049,111358,27744,116942,26932,121079v-812,4163,-3198,7235,-7158,9239c15839,132324,9240,133669,,134329r,26196l111789,160525r,-26196c99681,133111,92472,130344,90137,126029v-2336,-4340,-3224,-11600,-2640,-21779l87497,xe" filled="f" strokecolor="#181717" strokeweight=".39978mm">
                  <v:stroke miterlimit="1" joinstyle="miter"/>
                  <v:path arrowok="t" o:connecttype="custom" o:connectlocs="87497,0;63941,0;355,8300;355,34521;2868,34521;25028,42594;27871,64601;27871,104250;26932,121079;19774,130318;0,134329;0,160525;111789,160525;111789,134329;90137,126029;87497,104250;87497,0" o:connectangles="0,0,0,0,0,0,0,0,0,0,0,0,0,0,0,0,0" textboxrect="0,0,111789,160525"/>
                  <o:lock v:ext="edit" aspectratio="t"/>
                </v:shape>
                <w10:wrap type="square"/>
              </v:group>
            </w:pict>
          </mc:Fallback>
        </mc:AlternateContent>
      </w:r>
      <w:r w:rsidRPr="00663269">
        <w:rPr>
          <w:color w:val="575757" w:themeColor="background2"/>
          <w:lang w:val="es-ES"/>
        </w:rPr>
        <w:t>34D-xxxxx-</w:t>
      </w:r>
      <w:r w:rsidRPr="00663269">
        <w:rPr>
          <w:b/>
          <w:bCs/>
          <w:color w:val="575757" w:themeColor="background2"/>
          <w:lang w:val="es-ES"/>
        </w:rPr>
        <w:t>DA1</w:t>
      </w:r>
      <w:r w:rsidRPr="00663269">
        <w:rPr>
          <w:color w:val="575757" w:themeColor="background2"/>
          <w:lang w:val="es-ES"/>
        </w:rPr>
        <w:t xml:space="preserve">-AA: </w:t>
      </w:r>
    </w:p>
    <w:p w14:paraId="0D4AA021" w14:textId="77777777" w:rsidR="00116439" w:rsidRPr="00663269" w:rsidRDefault="00116439" w:rsidP="00116439">
      <w:pPr>
        <w:pStyle w:val="Textkrper"/>
        <w:rPr>
          <w:lang w:val="de-DE"/>
        </w:rPr>
      </w:pPr>
      <w:r w:rsidRPr="00663269">
        <w:rPr>
          <w:lang w:val="fr"/>
        </w:rPr>
        <w:t xml:space="preserve">Le signal analogique 4...20 mA / 0...10 V correspond à la plage de mesure 0...10 </w:t>
      </w:r>
      <w:proofErr w:type="gramStart"/>
      <w:r w:rsidRPr="00663269">
        <w:rPr>
          <w:lang w:val="fr"/>
        </w:rPr>
        <w:t>barre</w:t>
      </w:r>
      <w:proofErr w:type="gramEnd"/>
      <w:r w:rsidRPr="00663269">
        <w:rPr>
          <w:lang w:val="fr"/>
        </w:rPr>
        <w:t>.  Les valeurs de pression négative ne peuvent pas être représentées par la sortie analogique des unités indiquées.</w:t>
      </w:r>
    </w:p>
    <w:tbl>
      <w:tblPr>
        <w:tblW w:w="5000" w:type="pct"/>
        <w:tblCellMar>
          <w:top w:w="113" w:type="dxa"/>
          <w:bottom w:w="37" w:type="dxa"/>
        </w:tblCellMar>
        <w:tblLook w:val="04A0" w:firstRow="1" w:lastRow="0" w:firstColumn="1" w:lastColumn="0" w:noHBand="0" w:noVBand="1"/>
      </w:tblPr>
      <w:tblGrid>
        <w:gridCol w:w="4552"/>
        <w:gridCol w:w="149"/>
        <w:gridCol w:w="353"/>
        <w:gridCol w:w="11"/>
        <w:gridCol w:w="59"/>
        <w:gridCol w:w="4825"/>
      </w:tblGrid>
      <w:tr w:rsidR="00116439" w:rsidRPr="00663269" w14:paraId="396A7160" w14:textId="77777777" w:rsidTr="00EF136A">
        <w:trPr>
          <w:trHeight w:val="489"/>
        </w:trPr>
        <w:tc>
          <w:tcPr>
            <w:tcW w:w="2229" w:type="pct"/>
            <w:tcBorders>
              <w:top w:val="single" w:sz="12" w:space="0" w:color="181717"/>
              <w:left w:val="single" w:sz="12" w:space="0" w:color="181717"/>
              <w:bottom w:val="single" w:sz="12" w:space="0" w:color="181717"/>
              <w:right w:val="nil"/>
            </w:tcBorders>
          </w:tcPr>
          <w:p w14:paraId="02EDCF95" w14:textId="77777777" w:rsidR="00116439" w:rsidRPr="00663269" w:rsidRDefault="00116439" w:rsidP="00EF136A">
            <w:pPr>
              <w:pStyle w:val="Textkrper"/>
              <w:rPr>
                <w:lang w:val="de-DE"/>
              </w:rPr>
            </w:pPr>
            <w:r w:rsidRPr="00663269">
              <w:rPr>
                <w:b/>
                <w:lang w:val="fr"/>
              </w:rPr>
              <w:t>Signal actuel 4 ... 20 mA</w:t>
            </w:r>
          </w:p>
        </w:tc>
        <w:tc>
          <w:tcPr>
            <w:tcW w:w="272" w:type="pct"/>
            <w:gridSpan w:val="3"/>
            <w:tcBorders>
              <w:top w:val="single" w:sz="12" w:space="0" w:color="181717"/>
              <w:left w:val="nil"/>
              <w:bottom w:val="single" w:sz="12" w:space="0" w:color="181717"/>
              <w:right w:val="single" w:sz="16" w:space="0" w:color="181717"/>
            </w:tcBorders>
          </w:tcPr>
          <w:p w14:paraId="78414671" w14:textId="77777777" w:rsidR="00116439" w:rsidRPr="00663269" w:rsidRDefault="00116439" w:rsidP="00EF136A">
            <w:pPr>
              <w:pStyle w:val="Textkrper"/>
              <w:rPr>
                <w:lang w:val="de-DE"/>
              </w:rPr>
            </w:pPr>
          </w:p>
        </w:tc>
        <w:tc>
          <w:tcPr>
            <w:tcW w:w="2500" w:type="pct"/>
            <w:gridSpan w:val="2"/>
            <w:tcBorders>
              <w:top w:val="single" w:sz="12" w:space="0" w:color="181717"/>
              <w:left w:val="single" w:sz="16" w:space="0" w:color="181717"/>
              <w:bottom w:val="single" w:sz="12" w:space="0" w:color="181717"/>
              <w:right w:val="single" w:sz="12" w:space="0" w:color="181717"/>
            </w:tcBorders>
          </w:tcPr>
          <w:p w14:paraId="7B38498C" w14:textId="77777777" w:rsidR="00116439" w:rsidRPr="00663269" w:rsidRDefault="00116439" w:rsidP="00EF136A">
            <w:pPr>
              <w:pStyle w:val="Textkrper"/>
              <w:rPr>
                <w:lang w:val="de-DE"/>
              </w:rPr>
            </w:pPr>
            <w:r w:rsidRPr="00663269">
              <w:rPr>
                <w:b/>
                <w:lang w:val="fr"/>
              </w:rPr>
              <w:t>Signal de tension 0 ... 10V</w:t>
            </w:r>
          </w:p>
        </w:tc>
      </w:tr>
      <w:tr w:rsidR="00116439" w:rsidRPr="00663269" w14:paraId="53F4B7B7" w14:textId="77777777" w:rsidTr="00EF136A">
        <w:trPr>
          <w:trHeight w:val="4624"/>
        </w:trPr>
        <w:tc>
          <w:tcPr>
            <w:tcW w:w="2302" w:type="pct"/>
            <w:gridSpan w:val="2"/>
            <w:tcBorders>
              <w:top w:val="single" w:sz="12" w:space="0" w:color="181717"/>
              <w:left w:val="single" w:sz="12" w:space="0" w:color="181717"/>
              <w:bottom w:val="single" w:sz="8" w:space="0" w:color="181717"/>
              <w:right w:val="nil"/>
            </w:tcBorders>
          </w:tcPr>
          <w:p w14:paraId="438C50E8" w14:textId="77777777" w:rsidR="00116439" w:rsidRPr="00663269" w:rsidRDefault="00116439" w:rsidP="00EF136A">
            <w:pPr>
              <w:pStyle w:val="Textkrper"/>
              <w:rPr>
                <w:lang w:val="de-DE"/>
              </w:rPr>
            </w:pPr>
            <w:r w:rsidRPr="00663269">
              <w:rPr>
                <w:noProof/>
                <w:lang w:val="es-ES" w:eastAsia="es-ES"/>
              </w:rPr>
              <w:drawing>
                <wp:inline distT="0" distB="0" distL="0" distR="0" wp14:anchorId="421526FC" wp14:editId="40855A87">
                  <wp:extent cx="2847975" cy="2560148"/>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6926" cy="2577184"/>
                          </a:xfrm>
                          <a:prstGeom prst="rect">
                            <a:avLst/>
                          </a:prstGeom>
                        </pic:spPr>
                      </pic:pic>
                    </a:graphicData>
                  </a:graphic>
                </wp:inline>
              </w:drawing>
            </w:r>
          </w:p>
        </w:tc>
        <w:tc>
          <w:tcPr>
            <w:tcW w:w="193" w:type="pct"/>
            <w:tcBorders>
              <w:top w:val="single" w:sz="12" w:space="0" w:color="181717"/>
              <w:left w:val="nil"/>
              <w:bottom w:val="single" w:sz="8" w:space="0" w:color="181717"/>
              <w:right w:val="single" w:sz="12" w:space="0" w:color="181717"/>
            </w:tcBorders>
            <w:vAlign w:val="bottom"/>
          </w:tcPr>
          <w:p w14:paraId="7908B6BC" w14:textId="77777777" w:rsidR="00116439" w:rsidRPr="00663269" w:rsidRDefault="00116439" w:rsidP="00EF136A">
            <w:pPr>
              <w:pStyle w:val="Textkrper"/>
              <w:rPr>
                <w:lang w:val="de-DE"/>
              </w:rPr>
            </w:pPr>
          </w:p>
        </w:tc>
        <w:tc>
          <w:tcPr>
            <w:tcW w:w="2505" w:type="pct"/>
            <w:gridSpan w:val="3"/>
            <w:tcBorders>
              <w:top w:val="single" w:sz="12" w:space="0" w:color="181717"/>
              <w:left w:val="single" w:sz="12" w:space="0" w:color="181717"/>
              <w:bottom w:val="single" w:sz="8" w:space="0" w:color="181717"/>
              <w:right w:val="single" w:sz="12" w:space="0" w:color="181717"/>
            </w:tcBorders>
          </w:tcPr>
          <w:p w14:paraId="5E573E0F" w14:textId="77777777" w:rsidR="00116439" w:rsidRPr="00663269" w:rsidRDefault="00116439" w:rsidP="00EF136A">
            <w:pPr>
              <w:pStyle w:val="Textkrper"/>
              <w:rPr>
                <w:lang w:val="de-DE"/>
              </w:rPr>
            </w:pPr>
            <w:r w:rsidRPr="00663269">
              <w:rPr>
                <w:noProof/>
                <w:lang w:val="es-ES" w:eastAsia="es-ES"/>
              </w:rPr>
              <w:drawing>
                <wp:inline distT="0" distB="0" distL="0" distR="0" wp14:anchorId="56EEC3BC" wp14:editId="20D7E335">
                  <wp:extent cx="2830824" cy="2581275"/>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4744" cy="2612204"/>
                          </a:xfrm>
                          <a:prstGeom prst="rect">
                            <a:avLst/>
                          </a:prstGeom>
                        </pic:spPr>
                      </pic:pic>
                    </a:graphicData>
                  </a:graphic>
                </wp:inline>
              </w:drawing>
            </w:r>
          </w:p>
        </w:tc>
      </w:tr>
      <w:tr w:rsidR="00116439" w:rsidRPr="00663269" w14:paraId="6A9961E7" w14:textId="77777777" w:rsidTr="00EF136A">
        <w:trPr>
          <w:trHeight w:val="919"/>
        </w:trPr>
        <w:tc>
          <w:tcPr>
            <w:tcW w:w="2302" w:type="pct"/>
            <w:gridSpan w:val="2"/>
            <w:tcBorders>
              <w:top w:val="single" w:sz="8" w:space="0" w:color="181717"/>
              <w:left w:val="single" w:sz="12" w:space="0" w:color="181717"/>
              <w:bottom w:val="single" w:sz="12" w:space="0" w:color="181717"/>
              <w:right w:val="nil"/>
            </w:tcBorders>
          </w:tcPr>
          <w:p w14:paraId="6E38C164" w14:textId="77777777" w:rsidR="00116439" w:rsidRPr="00663269" w:rsidRDefault="00116439" w:rsidP="00EF136A">
            <w:pPr>
              <w:pStyle w:val="Textkrper"/>
              <w:rPr>
                <w:lang w:val="de-DE"/>
              </w:rPr>
            </w:pPr>
            <w:r w:rsidRPr="00663269">
              <w:rPr>
                <w:lang w:val="fr"/>
              </w:rPr>
              <w:t xml:space="preserve">  P = pression système ;</w:t>
            </w:r>
          </w:p>
          <w:p w14:paraId="12601856" w14:textId="77777777" w:rsidR="00116439" w:rsidRPr="00663269" w:rsidRDefault="00116439" w:rsidP="00EF136A">
            <w:pPr>
              <w:pStyle w:val="Textkrper"/>
              <w:rPr>
                <w:lang w:val="de-DE"/>
              </w:rPr>
            </w:pPr>
            <w:r w:rsidRPr="00663269">
              <w:rPr>
                <w:lang w:val="fr"/>
              </w:rPr>
              <w:t>MEW - valeur finale de la gamme de mesure</w:t>
            </w:r>
          </w:p>
        </w:tc>
        <w:tc>
          <w:tcPr>
            <w:tcW w:w="193" w:type="pct"/>
            <w:tcBorders>
              <w:top w:val="single" w:sz="8" w:space="0" w:color="181717"/>
              <w:left w:val="nil"/>
              <w:bottom w:val="single" w:sz="12" w:space="0" w:color="181717"/>
              <w:right w:val="nil"/>
            </w:tcBorders>
          </w:tcPr>
          <w:p w14:paraId="0B924A3A" w14:textId="77777777" w:rsidR="00116439" w:rsidRPr="00663269" w:rsidRDefault="00116439" w:rsidP="00EF136A">
            <w:pPr>
              <w:pStyle w:val="Textkrper"/>
              <w:rPr>
                <w:lang w:val="de-DE"/>
              </w:rPr>
            </w:pPr>
          </w:p>
        </w:tc>
        <w:tc>
          <w:tcPr>
            <w:tcW w:w="2505" w:type="pct"/>
            <w:gridSpan w:val="3"/>
            <w:tcBorders>
              <w:top w:val="single" w:sz="8" w:space="0" w:color="181717"/>
              <w:left w:val="nil"/>
              <w:bottom w:val="single" w:sz="12" w:space="0" w:color="181717"/>
              <w:right w:val="single" w:sz="12" w:space="0" w:color="181717"/>
            </w:tcBorders>
          </w:tcPr>
          <w:p w14:paraId="06364247" w14:textId="77777777" w:rsidR="00116439" w:rsidRPr="00663269" w:rsidRDefault="00116439" w:rsidP="00EF136A">
            <w:pPr>
              <w:pStyle w:val="Textkrper"/>
              <w:rPr>
                <w:lang w:val="de-DE"/>
              </w:rPr>
            </w:pPr>
          </w:p>
        </w:tc>
      </w:tr>
      <w:tr w:rsidR="00116439" w:rsidRPr="00663269" w14:paraId="46B646F6" w14:textId="77777777" w:rsidTr="00EF136A">
        <w:trPr>
          <w:trHeight w:val="906"/>
        </w:trPr>
        <w:tc>
          <w:tcPr>
            <w:tcW w:w="2533" w:type="pct"/>
            <w:gridSpan w:val="5"/>
            <w:tcBorders>
              <w:top w:val="single" w:sz="12" w:space="0" w:color="181717"/>
              <w:left w:val="single" w:sz="12" w:space="0" w:color="181717"/>
              <w:bottom w:val="nil"/>
              <w:right w:val="single" w:sz="16" w:space="0" w:color="181717"/>
            </w:tcBorders>
            <w:vAlign w:val="center"/>
          </w:tcPr>
          <w:p w14:paraId="194DB908" w14:textId="77777777" w:rsidR="00116439" w:rsidRPr="00663269" w:rsidRDefault="00116439" w:rsidP="00EF136A">
            <w:pPr>
              <w:pStyle w:val="Textkrper"/>
              <w:rPr>
                <w:lang w:val="de-DE"/>
              </w:rPr>
            </w:pPr>
            <w:r w:rsidRPr="00663269">
              <w:rPr>
                <w:lang w:val="fr"/>
              </w:rPr>
              <w:t>Dans la plage de mesure de l’unité respective, le signal de sortie se situe entre 4 et 20 mA.</w:t>
            </w:r>
          </w:p>
        </w:tc>
        <w:tc>
          <w:tcPr>
            <w:tcW w:w="2467" w:type="pct"/>
            <w:tcBorders>
              <w:top w:val="single" w:sz="12" w:space="0" w:color="181717"/>
              <w:left w:val="single" w:sz="16" w:space="0" w:color="181717"/>
              <w:bottom w:val="nil"/>
              <w:right w:val="single" w:sz="12" w:space="0" w:color="181717"/>
            </w:tcBorders>
            <w:vAlign w:val="center"/>
          </w:tcPr>
          <w:p w14:paraId="55C020C7" w14:textId="77777777" w:rsidR="00116439" w:rsidRPr="00663269" w:rsidRDefault="00116439" w:rsidP="00EF136A">
            <w:pPr>
              <w:pStyle w:val="Textkrper"/>
              <w:rPr>
                <w:lang w:val="de-DE"/>
              </w:rPr>
            </w:pPr>
            <w:r w:rsidRPr="00663269">
              <w:rPr>
                <w:lang w:val="fr"/>
              </w:rPr>
              <w:t>Dans la plage de mesure de l’unité respective, le signal de sortie se situe entre 0 et 10 V.</w:t>
            </w:r>
          </w:p>
        </w:tc>
      </w:tr>
      <w:tr w:rsidR="00116439" w:rsidRPr="00185641" w14:paraId="2A8E4CE9" w14:textId="77777777" w:rsidTr="008A21F6">
        <w:trPr>
          <w:trHeight w:val="1588"/>
        </w:trPr>
        <w:tc>
          <w:tcPr>
            <w:tcW w:w="2533" w:type="pct"/>
            <w:gridSpan w:val="5"/>
            <w:tcBorders>
              <w:top w:val="nil"/>
              <w:left w:val="single" w:sz="12" w:space="0" w:color="181717"/>
              <w:bottom w:val="single" w:sz="12" w:space="0" w:color="181717"/>
              <w:right w:val="single" w:sz="16" w:space="0" w:color="181717"/>
            </w:tcBorders>
          </w:tcPr>
          <w:p w14:paraId="59CD2EF2" w14:textId="77777777" w:rsidR="00116439" w:rsidRPr="00663269" w:rsidRDefault="00116439" w:rsidP="00EF136A">
            <w:pPr>
              <w:pStyle w:val="Textkrper"/>
              <w:rPr>
                <w:lang w:val="de-DE"/>
              </w:rPr>
            </w:pPr>
            <w:r w:rsidRPr="00663269">
              <w:rPr>
                <w:lang w:val="fr"/>
              </w:rPr>
              <w:t>Il est également indiqué :</w:t>
            </w:r>
          </w:p>
          <w:p w14:paraId="2F8EE31D" w14:textId="77777777" w:rsidR="00116439" w:rsidRPr="00663269" w:rsidRDefault="00116439" w:rsidP="00EF136A">
            <w:pPr>
              <w:pStyle w:val="Bullets"/>
              <w:rPr>
                <w:rFonts w:cs="Arial"/>
              </w:rPr>
            </w:pPr>
            <w:r w:rsidRPr="00663269">
              <w:rPr>
                <w:rFonts w:cs="Arial"/>
              </w:rPr>
              <w:t xml:space="preserve">Pression du </w:t>
            </w:r>
            <w:proofErr w:type="spellStart"/>
            <w:r w:rsidRPr="00663269">
              <w:rPr>
                <w:rFonts w:cs="Arial"/>
              </w:rPr>
              <w:t>système</w:t>
            </w:r>
            <w:proofErr w:type="spellEnd"/>
            <w:r w:rsidRPr="00663269">
              <w:rPr>
                <w:rFonts w:cs="Arial"/>
              </w:rPr>
              <w:t xml:space="preserve"> au-dessus de la plage de </w:t>
            </w:r>
            <w:proofErr w:type="spellStart"/>
            <w:proofErr w:type="gramStart"/>
            <w:r w:rsidRPr="00663269">
              <w:rPr>
                <w:rFonts w:cs="Arial"/>
              </w:rPr>
              <w:t>mesure</w:t>
            </w:r>
            <w:proofErr w:type="spellEnd"/>
            <w:r w:rsidRPr="00663269">
              <w:rPr>
                <w:rFonts w:cs="Arial"/>
              </w:rPr>
              <w:t xml:space="preserve"> :</w:t>
            </w:r>
            <w:proofErr w:type="gramEnd"/>
            <w:r w:rsidRPr="00663269">
              <w:rPr>
                <w:rFonts w:cs="Arial"/>
              </w:rPr>
              <w:t xml:space="preserve"> 20...20,5 mA.</w:t>
            </w:r>
            <w:r w:rsidRPr="00663269">
              <w:rPr>
                <w:rFonts w:cs="Arial"/>
              </w:rPr>
              <w:br/>
              <w:t xml:space="preserve">- </w:t>
            </w:r>
            <w:proofErr w:type="spellStart"/>
            <w:r w:rsidRPr="00663269">
              <w:rPr>
                <w:rFonts w:cs="Arial"/>
              </w:rPr>
              <w:t>Indication</w:t>
            </w:r>
            <w:proofErr w:type="spellEnd"/>
            <w:r w:rsidRPr="00663269">
              <w:rPr>
                <w:rFonts w:cs="Arial"/>
              </w:rPr>
              <w:t xml:space="preserve"> de </w:t>
            </w:r>
            <w:proofErr w:type="spellStart"/>
            <w:r w:rsidRPr="00663269">
              <w:rPr>
                <w:rFonts w:cs="Arial"/>
              </w:rPr>
              <w:t>défaut</w:t>
            </w:r>
            <w:proofErr w:type="spellEnd"/>
            <w:r w:rsidRPr="00663269">
              <w:rPr>
                <w:rFonts w:cs="Arial"/>
              </w:rPr>
              <w:t xml:space="preserve"> à </w:t>
            </w:r>
            <w:proofErr w:type="spellStart"/>
            <w:r w:rsidRPr="00663269">
              <w:rPr>
                <w:rFonts w:cs="Arial"/>
              </w:rPr>
              <w:t>partir</w:t>
            </w:r>
            <w:proofErr w:type="spellEnd"/>
            <w:r w:rsidRPr="00663269">
              <w:rPr>
                <w:rFonts w:cs="Arial"/>
              </w:rPr>
              <w:t xml:space="preserve"> de 21,5 mA.</w:t>
            </w:r>
          </w:p>
          <w:p w14:paraId="17ABAA47" w14:textId="77777777" w:rsidR="00116439" w:rsidRPr="00663269" w:rsidRDefault="00116439" w:rsidP="00EF136A">
            <w:pPr>
              <w:pStyle w:val="Bullets"/>
              <w:rPr>
                <w:rFonts w:cs="Arial"/>
              </w:rPr>
            </w:pPr>
            <w:r w:rsidRPr="00663269">
              <w:rPr>
                <w:rFonts w:cs="Arial"/>
              </w:rPr>
              <w:t xml:space="preserve">Pression du </w:t>
            </w:r>
            <w:proofErr w:type="spellStart"/>
            <w:r w:rsidRPr="00663269">
              <w:rPr>
                <w:rFonts w:cs="Arial"/>
              </w:rPr>
              <w:t>système</w:t>
            </w:r>
            <w:proofErr w:type="spellEnd"/>
            <w:r w:rsidRPr="00663269">
              <w:rPr>
                <w:rFonts w:cs="Arial"/>
              </w:rPr>
              <w:t xml:space="preserve"> en </w:t>
            </w:r>
            <w:proofErr w:type="spellStart"/>
            <w:r w:rsidRPr="00663269">
              <w:rPr>
                <w:rFonts w:cs="Arial"/>
              </w:rPr>
              <w:t>dessous</w:t>
            </w:r>
            <w:proofErr w:type="spellEnd"/>
            <w:r w:rsidRPr="00663269">
              <w:rPr>
                <w:rFonts w:cs="Arial"/>
              </w:rPr>
              <w:t xml:space="preserve"> de la plage de </w:t>
            </w:r>
            <w:proofErr w:type="spellStart"/>
            <w:proofErr w:type="gramStart"/>
            <w:r w:rsidRPr="00663269">
              <w:rPr>
                <w:rFonts w:cs="Arial"/>
              </w:rPr>
              <w:t>mesure</w:t>
            </w:r>
            <w:proofErr w:type="spellEnd"/>
            <w:r w:rsidRPr="00663269">
              <w:rPr>
                <w:rFonts w:cs="Arial"/>
              </w:rPr>
              <w:t xml:space="preserve"> :</w:t>
            </w:r>
            <w:proofErr w:type="gramEnd"/>
            <w:r w:rsidRPr="00663269">
              <w:rPr>
                <w:rFonts w:cs="Arial"/>
              </w:rPr>
              <w:t xml:space="preserve"> 4...3,8 mA.</w:t>
            </w:r>
          </w:p>
        </w:tc>
        <w:tc>
          <w:tcPr>
            <w:tcW w:w="2467" w:type="pct"/>
            <w:tcBorders>
              <w:top w:val="nil"/>
              <w:left w:val="single" w:sz="16" w:space="0" w:color="181717"/>
              <w:bottom w:val="single" w:sz="12" w:space="0" w:color="181717"/>
              <w:right w:val="single" w:sz="12" w:space="0" w:color="181717"/>
            </w:tcBorders>
          </w:tcPr>
          <w:p w14:paraId="2FB017FF" w14:textId="77777777" w:rsidR="00116439" w:rsidRPr="00663269" w:rsidRDefault="00116439" w:rsidP="00EF136A">
            <w:pPr>
              <w:pStyle w:val="Textkrper"/>
              <w:rPr>
                <w:lang w:val="de-DE"/>
              </w:rPr>
            </w:pPr>
            <w:r w:rsidRPr="00663269">
              <w:rPr>
                <w:lang w:val="fr"/>
              </w:rPr>
              <w:t>Il est également indiqué :</w:t>
            </w:r>
          </w:p>
          <w:p w14:paraId="11955FF1" w14:textId="77777777" w:rsidR="00116439" w:rsidRPr="00663269" w:rsidRDefault="00116439" w:rsidP="00EF136A">
            <w:pPr>
              <w:pStyle w:val="Bullets"/>
              <w:rPr>
                <w:rFonts w:cs="Arial"/>
              </w:rPr>
            </w:pPr>
            <w:r w:rsidRPr="00663269">
              <w:rPr>
                <w:rFonts w:cs="Arial"/>
              </w:rPr>
              <w:t xml:space="preserve">Pression du </w:t>
            </w:r>
            <w:proofErr w:type="spellStart"/>
            <w:r w:rsidRPr="00663269">
              <w:rPr>
                <w:rFonts w:cs="Arial"/>
              </w:rPr>
              <w:t>système</w:t>
            </w:r>
            <w:proofErr w:type="spellEnd"/>
            <w:r w:rsidRPr="00663269">
              <w:rPr>
                <w:rFonts w:cs="Arial"/>
              </w:rPr>
              <w:t xml:space="preserve"> au-dessus de la plage de </w:t>
            </w:r>
            <w:proofErr w:type="spellStart"/>
            <w:proofErr w:type="gramStart"/>
            <w:r w:rsidRPr="00663269">
              <w:rPr>
                <w:rFonts w:cs="Arial"/>
              </w:rPr>
              <w:t>mesure</w:t>
            </w:r>
            <w:proofErr w:type="spellEnd"/>
            <w:r w:rsidRPr="00663269">
              <w:rPr>
                <w:rFonts w:cs="Arial"/>
              </w:rPr>
              <w:t xml:space="preserve"> :</w:t>
            </w:r>
            <w:proofErr w:type="gramEnd"/>
            <w:r w:rsidRPr="00663269">
              <w:rPr>
                <w:rFonts w:cs="Arial"/>
              </w:rPr>
              <w:t xml:space="preserve"> 10...10.3  V</w:t>
            </w:r>
            <w:r w:rsidRPr="00663269">
              <w:rPr>
                <w:rFonts w:cs="Arial"/>
              </w:rPr>
              <w:br/>
              <w:t xml:space="preserve">- </w:t>
            </w:r>
            <w:proofErr w:type="spellStart"/>
            <w:r w:rsidRPr="00663269">
              <w:rPr>
                <w:rFonts w:cs="Arial"/>
              </w:rPr>
              <w:t>Indication</w:t>
            </w:r>
            <w:proofErr w:type="spellEnd"/>
            <w:r w:rsidRPr="00663269">
              <w:rPr>
                <w:rFonts w:cs="Arial"/>
              </w:rPr>
              <w:t xml:space="preserve"> de </w:t>
            </w:r>
            <w:proofErr w:type="spellStart"/>
            <w:r w:rsidRPr="00663269">
              <w:rPr>
                <w:rFonts w:cs="Arial"/>
              </w:rPr>
              <w:t>défaut</w:t>
            </w:r>
            <w:proofErr w:type="spellEnd"/>
            <w:r w:rsidRPr="00663269">
              <w:rPr>
                <w:rFonts w:cs="Arial"/>
              </w:rPr>
              <w:t xml:space="preserve"> à </w:t>
            </w:r>
            <w:proofErr w:type="spellStart"/>
            <w:r w:rsidRPr="00663269">
              <w:rPr>
                <w:rFonts w:cs="Arial"/>
              </w:rPr>
              <w:t>partir</w:t>
            </w:r>
            <w:proofErr w:type="spellEnd"/>
            <w:r w:rsidRPr="00663269">
              <w:rPr>
                <w:rFonts w:cs="Arial"/>
              </w:rPr>
              <w:t xml:space="preserve"> de 11 V.</w:t>
            </w:r>
          </w:p>
        </w:tc>
      </w:tr>
    </w:tbl>
    <w:p w14:paraId="3BB565C2" w14:textId="77777777" w:rsidR="00116439" w:rsidRPr="00663269" w:rsidRDefault="00116439" w:rsidP="00116439">
      <w:pPr>
        <w:pStyle w:val="berschrift2"/>
        <w:rPr>
          <w:rFonts w:cs="Arial"/>
          <w:lang w:val="en-US"/>
        </w:rPr>
      </w:pPr>
      <w:r w:rsidRPr="00663269">
        <w:rPr>
          <w:rFonts w:cs="Arial"/>
          <w:lang w:val="fr"/>
        </w:rPr>
        <w:lastRenderedPageBreak/>
        <w:t>4.4 Informations générales IO-Link</w:t>
      </w:r>
    </w:p>
    <w:p w14:paraId="390D947A" w14:textId="77777777" w:rsidR="00116439" w:rsidRPr="00663269" w:rsidRDefault="00116439" w:rsidP="00116439">
      <w:pPr>
        <w:pStyle w:val="Textkrper"/>
        <w:rPr>
          <w:lang w:val="en-US"/>
        </w:rPr>
      </w:pPr>
      <w:r w:rsidRPr="00663269">
        <w:rPr>
          <w:lang w:val="fr"/>
        </w:rPr>
        <w:t>Cette unité dispose d’une interface de communication IO-Link qui nécessite un module compatible IO-Link (IO-Link master) pour fonctionner.</w:t>
      </w:r>
    </w:p>
    <w:p w14:paraId="5905CD5B" w14:textId="77777777" w:rsidR="00116439" w:rsidRPr="00663269" w:rsidRDefault="00116439" w:rsidP="00116439">
      <w:pPr>
        <w:pStyle w:val="Textkrper"/>
        <w:rPr>
          <w:lang w:val="en-US"/>
        </w:rPr>
      </w:pPr>
      <w:r w:rsidRPr="00663269">
        <w:rPr>
          <w:lang w:val="fr"/>
        </w:rPr>
        <w:t>L’interface IO-Link permet un accès direct aux données de processus et de diagnostic et offre la possibilité de définir les paramètres de l’appareil pendant l’opération.</w:t>
      </w:r>
    </w:p>
    <w:p w14:paraId="4EA40F5F" w14:textId="77777777" w:rsidR="00116439" w:rsidRPr="00663269" w:rsidRDefault="00116439" w:rsidP="00116439">
      <w:pPr>
        <w:pStyle w:val="Textkrper"/>
        <w:rPr>
          <w:lang w:val="en-US"/>
        </w:rPr>
      </w:pPr>
      <w:r w:rsidRPr="00663269">
        <w:rPr>
          <w:lang w:val="fr"/>
        </w:rPr>
        <w:t>En outre, la communication est possible via une connexion point à point avec un câble d’adaptateur USB.</w:t>
      </w:r>
    </w:p>
    <w:p w14:paraId="06EE9E42" w14:textId="77777777" w:rsidR="00116439" w:rsidRPr="00663269" w:rsidRDefault="00116439" w:rsidP="00116439">
      <w:pPr>
        <w:pStyle w:val="berschrift3"/>
        <w:rPr>
          <w:rFonts w:cs="Arial"/>
          <w:color w:val="575757" w:themeColor="accent5"/>
          <w:lang w:val="en-US"/>
        </w:rPr>
      </w:pPr>
      <w:r w:rsidRPr="00663269">
        <w:rPr>
          <w:rFonts w:cs="Arial"/>
          <w:color w:val="575757" w:themeColor="accent5"/>
          <w:lang w:val="fr"/>
        </w:rPr>
        <w:t>Informations spécifiques au dispositif</w:t>
      </w:r>
    </w:p>
    <w:p w14:paraId="0B3A0F4A" w14:textId="77777777" w:rsidR="00116439" w:rsidRPr="00663269" w:rsidRDefault="00116439" w:rsidP="00116439">
      <w:pPr>
        <w:pStyle w:val="Textkrper"/>
        <w:rPr>
          <w:lang w:val="en-US"/>
        </w:rPr>
      </w:pPr>
      <w:r w:rsidRPr="00663269">
        <w:rPr>
          <w:lang w:val="fr"/>
        </w:rPr>
        <w:t xml:space="preserve">Vous pouvez trouver les IODD nécessaires à la configuration de l’unité IO-Link et des informations détaillées sur la structure des données des processus, </w:t>
      </w:r>
    </w:p>
    <w:p w14:paraId="4D693E08" w14:textId="77777777" w:rsidR="00116439" w:rsidRPr="00663269" w:rsidRDefault="00116439" w:rsidP="00116439">
      <w:pPr>
        <w:pStyle w:val="Textkrper"/>
        <w:rPr>
          <w:lang w:val="en-US"/>
        </w:rPr>
      </w:pPr>
      <w:r w:rsidRPr="00663269">
        <w:rPr>
          <w:lang w:val="fr"/>
        </w:rPr>
        <w:t xml:space="preserve">Informations diagnostiques et adresses de paramètres à </w:t>
      </w:r>
      <w:r w:rsidRPr="00663269">
        <w:rPr>
          <w:bCs/>
          <w:u w:val="single"/>
          <w:lang w:val="es-ES"/>
        </w:rPr>
        <w:t>http://s.norgren.com/34d</w:t>
      </w:r>
      <w:r w:rsidRPr="00663269">
        <w:rPr>
          <w:color w:val="FF0000"/>
          <w:lang w:val="fr"/>
        </w:rPr>
        <w:t xml:space="preserve"> </w:t>
      </w:r>
    </w:p>
    <w:p w14:paraId="597DA2EE" w14:textId="77777777" w:rsidR="00116439" w:rsidRPr="00663269" w:rsidRDefault="00116439" w:rsidP="00116439">
      <w:pPr>
        <w:pStyle w:val="berschrift3"/>
        <w:rPr>
          <w:rFonts w:cs="Arial"/>
          <w:color w:val="575757" w:themeColor="accent5"/>
          <w:lang w:val="en-US"/>
        </w:rPr>
      </w:pPr>
      <w:r w:rsidRPr="00663269">
        <w:rPr>
          <w:rFonts w:cs="Arial"/>
          <w:color w:val="575757" w:themeColor="accent5"/>
          <w:lang w:val="fr"/>
        </w:rPr>
        <w:t>Outils réglage paramètre</w:t>
      </w:r>
    </w:p>
    <w:p w14:paraId="43E05F20" w14:textId="77777777" w:rsidR="00116439" w:rsidRPr="00663269" w:rsidRDefault="00116439" w:rsidP="00116439">
      <w:pPr>
        <w:pStyle w:val="Textkrper"/>
        <w:rPr>
          <w:color w:val="575757" w:themeColor="background2"/>
        </w:rPr>
      </w:pPr>
      <w:r w:rsidRPr="00663269">
        <w:rPr>
          <w:lang w:val="fr"/>
        </w:rPr>
        <w:t xml:space="preserve">Vous trouverez toutes les informations nécessaires sur le matériel et les logiciels IO-Link requis à </w:t>
      </w:r>
      <w:r w:rsidRPr="00663269">
        <w:rPr>
          <w:bCs/>
          <w:u w:val="single"/>
          <w:lang w:val="es-ES"/>
        </w:rPr>
        <w:t>http://s.norgren.com/34d</w:t>
      </w:r>
    </w:p>
    <w:p w14:paraId="11AE203A" w14:textId="77777777" w:rsidR="00116439" w:rsidRPr="00663269" w:rsidRDefault="00116439" w:rsidP="00116439">
      <w:pPr>
        <w:pStyle w:val="berschrift1"/>
        <w:rPr>
          <w:rFonts w:cs="Arial"/>
        </w:rPr>
      </w:pPr>
      <w:r w:rsidRPr="00663269">
        <w:rPr>
          <w:rFonts w:cs="Arial"/>
        </w:rPr>
        <w:t xml:space="preserve">5. </w:t>
      </w:r>
      <w:r w:rsidRPr="00663269">
        <w:rPr>
          <w:rFonts w:cs="Arial"/>
        </w:rPr>
        <w:tab/>
        <w:t xml:space="preserve"> Installation</w:t>
      </w:r>
    </w:p>
    <w:p w14:paraId="6016FD20" w14:textId="77777777" w:rsidR="00116439" w:rsidRPr="00663269" w:rsidRDefault="00116439" w:rsidP="00116439">
      <w:pPr>
        <w:rPr>
          <w:rFonts w:cs="Arial"/>
        </w:rPr>
      </w:pPr>
    </w:p>
    <w:p w14:paraId="6CF9AD55" w14:textId="11511755" w:rsidR="00116439" w:rsidRPr="00663269" w:rsidRDefault="00116439" w:rsidP="00116439">
      <w:pPr>
        <w:rPr>
          <w:rFonts w:cs="Arial"/>
          <w:color w:val="575757"/>
          <w:sz w:val="22"/>
          <w:szCs w:val="22"/>
          <w:lang w:val="en-US" w:eastAsia="ja-JP"/>
        </w:rPr>
      </w:pPr>
      <w:r w:rsidRPr="00663269">
        <w:rPr>
          <w:rFonts w:cs="Arial"/>
          <w:noProof/>
          <w:color w:val="575757"/>
          <w:sz w:val="22"/>
          <w:szCs w:val="22"/>
          <w:lang w:val="es-ES" w:eastAsia="ja-JP"/>
        </w:rPr>
        <mc:AlternateContent>
          <mc:Choice Requires="wpg">
            <w:drawing>
              <wp:anchor distT="0" distB="0" distL="114300" distR="114300" simplePos="0" relativeHeight="251696640" behindDoc="0" locked="0" layoutInCell="1" allowOverlap="1" wp14:anchorId="086A6154" wp14:editId="50957908">
                <wp:simplePos x="0" y="0"/>
                <wp:positionH relativeFrom="column">
                  <wp:posOffset>26035</wp:posOffset>
                </wp:positionH>
                <wp:positionV relativeFrom="paragraph">
                  <wp:posOffset>31115</wp:posOffset>
                </wp:positionV>
                <wp:extent cx="179705" cy="179705"/>
                <wp:effectExtent l="21590" t="21590" r="27305" b="27305"/>
                <wp:wrapSquare wrapText="bothSides"/>
                <wp:docPr id="79965" name="Gruppieren 799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705" cy="179705"/>
                          <a:chOff x="0" y="0"/>
                          <a:chExt cx="378003" cy="378003"/>
                        </a:xfrm>
                      </wpg:grpSpPr>
                      <wps:wsp>
                        <wps:cNvPr id="79966" name="Shape 1360"/>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7" name="Shape 1361"/>
                        <wps:cNvSpPr>
                          <a:spLocks noChangeAspect="1"/>
                        </wps:cNvSpPr>
                        <wps:spPr bwMode="auto">
                          <a:xfrm>
                            <a:off x="155235" y="253870"/>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68" name="Shape 1362"/>
                        <wps:cNvSpPr>
                          <a:spLocks noChangeAspect="1"/>
                        </wps:cNvSpPr>
                        <wps:spPr bwMode="auto">
                          <a:xfrm>
                            <a:off x="151069"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CE3AD" id="Gruppieren 79965" o:spid="_x0000_s1026" style="position:absolute;margin-left:2.05pt;margin-top:2.45pt;width:14.15pt;height:14.15pt;z-index:251696640"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">
                <o:lock v:ext="edit" aspectratio="t"/>
                <v:shape id="Shape 1360"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1361" o:spid="_x0000_s1028" style="position:absolute;left:155235;top:253870;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" fillcolor="#181717" stroked="f" strokeweight="0">
                  <v:stroke miterlimit="1" joinstyle="miter"/>
                  <v:path arrowok="t" textboxrect="@1,@1,@1,@1"/>
                  <o:lock v:ext="edit" aspectratio="t"/>
                </v:shape>
                <v:shape id="Shape 1362" o:spid="_x0000_s1029" style="position:absolute;left:151069;top:53490;width:76149;height:182474;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o:lock v:ext="edit" aspectratio="t"/>
                </v:shape>
                <w10:wrap type="square"/>
              </v:group>
            </w:pict>
          </mc:Fallback>
        </mc:AlternateContent>
      </w:r>
      <w:r w:rsidRPr="00663269">
        <w:rPr>
          <w:rFonts w:cs="Arial"/>
          <w:color w:val="575757"/>
          <w:sz w:val="22"/>
          <w:szCs w:val="22"/>
          <w:lang w:val="fr" w:eastAsia="ja-JP"/>
        </w:rPr>
        <w:t xml:space="preserve">Avant d’installer et de retirer l’appareil : Assurez-vous qu’aucune pression n’est appliquée au système. </w:t>
      </w:r>
    </w:p>
    <w:p w14:paraId="417B879F"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 Insérez l’appareil dans une connexion de processus G1/4.</w:t>
      </w:r>
    </w:p>
    <w:p w14:paraId="3B0EAE69" w14:textId="77777777" w:rsidR="00116439" w:rsidRPr="00663269" w:rsidRDefault="00116439" w:rsidP="00116439">
      <w:pPr>
        <w:ind w:firstLine="567"/>
        <w:rPr>
          <w:rFonts w:cs="Arial"/>
          <w:color w:val="575757"/>
          <w:sz w:val="22"/>
          <w:szCs w:val="22"/>
          <w:lang w:val="en-US" w:eastAsia="ja-JP"/>
        </w:rPr>
      </w:pPr>
      <w:r w:rsidRPr="00663269">
        <w:rPr>
          <w:rFonts w:cs="Arial"/>
          <w:color w:val="575757"/>
          <w:sz w:val="22"/>
          <w:szCs w:val="22"/>
          <w:lang w:val="fr" w:eastAsia="ja-JP"/>
        </w:rPr>
        <w:t xml:space="preserve">► Serrer fermement </w:t>
      </w:r>
    </w:p>
    <w:p w14:paraId="3D45CF35" w14:textId="77777777" w:rsidR="00116439" w:rsidRPr="00663269" w:rsidRDefault="00116439" w:rsidP="00116439">
      <w:pPr>
        <w:ind w:firstLine="567"/>
        <w:rPr>
          <w:rFonts w:cs="Arial"/>
          <w:color w:val="575757"/>
          <w:sz w:val="22"/>
          <w:szCs w:val="22"/>
          <w:lang w:val="en-US" w:eastAsia="ja-JP"/>
        </w:rPr>
      </w:pPr>
    </w:p>
    <w:p w14:paraId="3A2AEEA9" w14:textId="284C8FC7" w:rsidR="00116439" w:rsidRPr="00663269" w:rsidRDefault="00116439" w:rsidP="00116439">
      <w:pPr>
        <w:rPr>
          <w:rFonts w:cs="Arial"/>
          <w:color w:val="575757"/>
          <w:sz w:val="22"/>
          <w:szCs w:val="22"/>
          <w:lang w:val="en-US" w:eastAsia="ja-JP"/>
        </w:rPr>
      </w:pPr>
      <w:r w:rsidRPr="00663269">
        <w:rPr>
          <w:rFonts w:cs="Arial"/>
          <w:noProof/>
          <w:color w:val="575757"/>
          <w:sz w:val="22"/>
          <w:szCs w:val="22"/>
          <w:lang w:eastAsia="ja-JP"/>
        </w:rPr>
        <mc:AlternateContent>
          <mc:Choice Requires="wpg">
            <w:drawing>
              <wp:inline distT="0" distB="0" distL="0" distR="0" wp14:anchorId="74247DC6" wp14:editId="0D7A4F9A">
                <wp:extent cx="179705" cy="179705"/>
                <wp:effectExtent l="24130" t="22225" r="24765" b="26670"/>
                <wp:docPr id="79961" name="Gruppieren 79961"/>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79705" cy="179705"/>
                          <a:chOff x="0" y="0"/>
                          <a:chExt cx="378003" cy="378003"/>
                        </a:xfrm>
                      </wpg:grpSpPr>
                      <wps:wsp>
                        <wps:cNvPr id="79962" name="Shape 1371"/>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3" name="Shape 1372"/>
                        <wps:cNvSpPr>
                          <a:spLocks noChangeAspect="1"/>
                        </wps:cNvSpPr>
                        <wps:spPr bwMode="auto">
                          <a:xfrm>
                            <a:off x="151338" y="62222"/>
                            <a:ext cx="68250" cy="62052"/>
                          </a:xfrm>
                          <a:custGeom>
                            <a:avLst/>
                            <a:gdLst>
                              <a:gd name="T0" fmla="*/ 0 w 68250"/>
                              <a:gd name="T1" fmla="*/ 0 h 62052"/>
                              <a:gd name="T2" fmla="*/ 68250 w 68250"/>
                              <a:gd name="T3" fmla="*/ 62052 h 62052"/>
                            </a:gdLst>
                            <a:ahLst/>
                            <a:cxnLst/>
                            <a:rect l="T0" t="T1" r="T2" b="T3"/>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4" name="Shape 1373"/>
                        <wps:cNvSpPr>
                          <a:spLocks noChangeAspect="1"/>
                        </wps:cNvSpPr>
                        <wps:spPr bwMode="auto">
                          <a:xfrm>
                            <a:off x="132034" y="145661"/>
                            <a:ext cx="111862" cy="160630"/>
                          </a:xfrm>
                          <a:custGeom>
                            <a:avLst/>
                            <a:gdLst>
                              <a:gd name="T0" fmla="*/ 87554 w 111862"/>
                              <a:gd name="T1" fmla="*/ 0 h 160630"/>
                              <a:gd name="T2" fmla="*/ 63983 w 111862"/>
                              <a:gd name="T3" fmla="*/ 0 h 160630"/>
                              <a:gd name="T4" fmla="*/ 356 w 111862"/>
                              <a:gd name="T5" fmla="*/ 8306 h 160630"/>
                              <a:gd name="T6" fmla="*/ 356 w 111862"/>
                              <a:gd name="T7" fmla="*/ 34544 h 160630"/>
                              <a:gd name="T8" fmla="*/ 2870 w 111862"/>
                              <a:gd name="T9" fmla="*/ 34544 h 160630"/>
                              <a:gd name="T10" fmla="*/ 25044 w 111862"/>
                              <a:gd name="T11" fmla="*/ 42621 h 160630"/>
                              <a:gd name="T12" fmla="*/ 27889 w 111862"/>
                              <a:gd name="T13" fmla="*/ 64643 h 160630"/>
                              <a:gd name="T14" fmla="*/ 27889 w 111862"/>
                              <a:gd name="T15" fmla="*/ 104318 h 160630"/>
                              <a:gd name="T16" fmla="*/ 26949 w 111862"/>
                              <a:gd name="T17" fmla="*/ 121158 h 160630"/>
                              <a:gd name="T18" fmla="*/ 19787 w 111862"/>
                              <a:gd name="T19" fmla="*/ 130403 h 160630"/>
                              <a:gd name="T20" fmla="*/ 0 w 111862"/>
                              <a:gd name="T21" fmla="*/ 134417 h 160630"/>
                              <a:gd name="T22" fmla="*/ 0 w 111862"/>
                              <a:gd name="T23" fmla="*/ 160630 h 160630"/>
                              <a:gd name="T24" fmla="*/ 111862 w 111862"/>
                              <a:gd name="T25" fmla="*/ 160630 h 160630"/>
                              <a:gd name="T26" fmla="*/ 111862 w 111862"/>
                              <a:gd name="T27" fmla="*/ 134417 h 160630"/>
                              <a:gd name="T28" fmla="*/ 90195 w 111862"/>
                              <a:gd name="T29" fmla="*/ 126111 h 160630"/>
                              <a:gd name="T30" fmla="*/ 87554 w 111862"/>
                              <a:gd name="T31" fmla="*/ 104318 h 160630"/>
                              <a:gd name="T32" fmla="*/ 87554 w 111862"/>
                              <a:gd name="T33" fmla="*/ 0 h 160630"/>
                              <a:gd name="T34" fmla="*/ 0 w 111862"/>
                              <a:gd name="T35" fmla="*/ 0 h 160630"/>
                              <a:gd name="T36" fmla="*/ 111862 w 111862"/>
                              <a:gd name="T37" fmla="*/ 160630 h 1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30">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4"/>
                                  <a:pt x="23749" y="128397"/>
                                  <a:pt x="19787" y="130403"/>
                                </a:cubicBezTo>
                                <a:cubicBezTo>
                                  <a:pt x="15850" y="132410"/>
                                  <a:pt x="9246" y="133756"/>
                                  <a:pt x="0" y="134417"/>
                                </a:cubicBezTo>
                                <a:lnTo>
                                  <a:pt x="0" y="160630"/>
                                </a:lnTo>
                                <a:lnTo>
                                  <a:pt x="111862" y="160630"/>
                                </a:lnTo>
                                <a:lnTo>
                                  <a:pt x="111862" y="134417"/>
                                </a:lnTo>
                                <a:cubicBezTo>
                                  <a:pt x="99746" y="133197"/>
                                  <a:pt x="92532" y="130429"/>
                                  <a:pt x="90195" y="126111"/>
                                </a:cubicBezTo>
                                <a:cubicBezTo>
                                  <a:pt x="87859" y="121768"/>
                                  <a:pt x="86970" y="114503"/>
                                  <a:pt x="87554" y="104318"/>
                                </a:cubicBezTo>
                                <a:lnTo>
                                  <a:pt x="87554" y="0"/>
                                </a:lnTo>
                                <a:close/>
                              </a:path>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44BAA9" id="Gruppieren 79961" o:spid="_x0000_s1026" style="width:14.15pt;height:14.15pt;mso-position-horizontal-relative:char;mso-position-vertical-relative:line"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">
                <o:lock v:ext="edit" rotation="t" aspectratio="t" position="t"/>
                <v:shape id="Shape 1371"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1372" o:spid="_x0000_s1028" style="position:absolute;left:151338;top:62222;width:68250;height:620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" filled="f" strokecolor="#181717" strokeweight=".40006mm">
                  <v:stroke miterlimit="1" joinstyle="miter"/>
                  <v:path arrowok="t" textboxrect="@1,@1,@1,@1"/>
                  <o:lock v:ext="edit" aspectratio="t"/>
                </v:shape>
                <v:shape id="Shape 1373" o:spid="_x0000_s1029" style="position:absolute;left:132034;top:145661;width:111862;height:160630;visibility:visible;mso-wrap-style:square;v-text-anchor:top" coordsize="111862,1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" path="m87554,l63983,,356,8306r,26238l2870,34544v12294,1041,19685,3759,22174,8077c27508,46965,28448,54305,27889,64643r,39675c28067,111430,27762,117018,26949,121158v-812,4166,-3200,7239,-7162,9245c15850,132410,9246,133756,,134417r,26213l111862,160630r,-26213c99746,133197,92532,130429,90195,126111v-2336,-4343,-3225,-11608,-2641,-21793l87554,xe" filled="f" strokecolor="#181717" strokeweight=".40006mm">
                  <v:stroke miterlimit="1" joinstyle="miter"/>
                  <v:path arrowok="t" o:connecttype="custom" o:connectlocs="87554,0;63983,0;356,8306;356,34544;2870,34544;25044,42621;27889,64643;27889,104318;26949,121158;19787,130403;0,134417;0,160630;111862,160630;111862,134417;90195,126111;87554,104318;87554,0" o:connectangles="0,0,0,0,0,0,0,0,0,0,0,0,0,0,0,0,0" textboxrect="0,0,111862,160630"/>
                  <o:lock v:ext="edit" aspectratio="t"/>
                </v:shape>
                <w10:anchorlock/>
              </v:group>
            </w:pict>
          </mc:Fallback>
        </mc:AlternateContent>
      </w:r>
      <w:r w:rsidRPr="00663269">
        <w:rPr>
          <w:rFonts w:cs="Arial"/>
          <w:color w:val="575757"/>
          <w:sz w:val="22"/>
          <w:szCs w:val="22"/>
          <w:lang w:val="fr" w:eastAsia="ja-JP"/>
        </w:rPr>
        <w:t xml:space="preserve"> Couple de serrage recommandé : 25 à 35 Nm</w:t>
      </w:r>
      <w:r w:rsidRPr="00663269">
        <w:rPr>
          <w:rFonts w:cs="Arial"/>
          <w:color w:val="575757"/>
          <w:sz w:val="22"/>
          <w:szCs w:val="22"/>
          <w:lang w:val="fr" w:eastAsia="ja-JP"/>
        </w:rPr>
        <w:br/>
      </w:r>
    </w:p>
    <w:p w14:paraId="1C128B09" w14:textId="77777777" w:rsidR="00116439" w:rsidRPr="00663269" w:rsidRDefault="00116439" w:rsidP="00116439">
      <w:pPr>
        <w:rPr>
          <w:rFonts w:cs="Arial"/>
          <w:color w:val="575757"/>
          <w:sz w:val="22"/>
          <w:szCs w:val="22"/>
          <w:lang w:eastAsia="ja-JP"/>
        </w:rPr>
      </w:pPr>
    </w:p>
    <w:p w14:paraId="0E6C903F" w14:textId="77777777" w:rsidR="00116439" w:rsidRPr="00663269" w:rsidRDefault="00116439" w:rsidP="00116439">
      <w:pPr>
        <w:rPr>
          <w:rFonts w:cs="Arial"/>
          <w:color w:val="575757"/>
          <w:sz w:val="22"/>
          <w:szCs w:val="22"/>
          <w:lang w:eastAsia="ja-JP"/>
        </w:rPr>
      </w:pPr>
      <w:r w:rsidRPr="00663269">
        <w:rPr>
          <w:rFonts w:cs="Arial"/>
          <w:color w:val="575757"/>
          <w:sz w:val="22"/>
          <w:szCs w:val="22"/>
          <w:lang w:eastAsia="ja-JP"/>
        </w:rPr>
        <w:br w:type="page"/>
      </w:r>
    </w:p>
    <w:p w14:paraId="75E6684C" w14:textId="77777777" w:rsidR="00116439" w:rsidRPr="00663269" w:rsidRDefault="00116439" w:rsidP="00116439">
      <w:pPr>
        <w:pStyle w:val="berschrift1"/>
        <w:rPr>
          <w:rFonts w:cs="Arial"/>
        </w:rPr>
      </w:pPr>
      <w:r w:rsidRPr="00663269">
        <w:rPr>
          <w:rFonts w:cs="Arial"/>
        </w:rPr>
        <w:lastRenderedPageBreak/>
        <w:t xml:space="preserve">6. </w:t>
      </w:r>
      <w:r w:rsidRPr="00663269">
        <w:rPr>
          <w:rFonts w:cs="Arial"/>
        </w:rPr>
        <w:tab/>
        <w:t xml:space="preserve">Connection </w:t>
      </w:r>
      <w:proofErr w:type="spellStart"/>
      <w:r w:rsidRPr="00663269">
        <w:rPr>
          <w:rFonts w:cs="Arial"/>
        </w:rPr>
        <w:t>électrique</w:t>
      </w:r>
      <w:proofErr w:type="spellEnd"/>
      <w:r w:rsidRPr="00663269">
        <w:rPr>
          <w:rFonts w:cs="Arial"/>
        </w:rPr>
        <w:t xml:space="preserve"> </w:t>
      </w:r>
    </w:p>
    <w:p w14:paraId="233C1A48" w14:textId="77777777" w:rsidR="00116439" w:rsidRPr="00663269" w:rsidRDefault="00116439" w:rsidP="00116439">
      <w:pPr>
        <w:outlineLvl w:val="0"/>
        <w:rPr>
          <w:rFonts w:cs="Arial"/>
          <w:b/>
          <w:color w:val="B71234" w:themeColor="accent3"/>
          <w:sz w:val="32"/>
        </w:rPr>
      </w:pPr>
    </w:p>
    <w:p w14:paraId="53C8FA92" w14:textId="072EFD8F" w:rsidR="00116439" w:rsidRPr="00663269" w:rsidRDefault="00116439" w:rsidP="00116439">
      <w:pPr>
        <w:pStyle w:val="Textkrper"/>
        <w:rPr>
          <w:lang w:val="en-US"/>
        </w:rPr>
      </w:pPr>
      <w:r w:rsidRPr="00663269">
        <w:rPr>
          <w:noProof/>
          <w:lang w:val="es-ES"/>
        </w:rPr>
        <mc:AlternateContent>
          <mc:Choice Requires="wpg">
            <w:drawing>
              <wp:anchor distT="0" distB="0" distL="114300" distR="114300" simplePos="0" relativeHeight="251697664" behindDoc="0" locked="0" layoutInCell="1" allowOverlap="1" wp14:anchorId="36F9FFDA" wp14:editId="4EB4BFCD">
                <wp:simplePos x="0" y="0"/>
                <wp:positionH relativeFrom="margin">
                  <wp:align>left</wp:align>
                </wp:positionH>
                <wp:positionV relativeFrom="paragraph">
                  <wp:posOffset>44450</wp:posOffset>
                </wp:positionV>
                <wp:extent cx="179705" cy="179705"/>
                <wp:effectExtent l="24130" t="26035" r="24765" b="22860"/>
                <wp:wrapSquare wrapText="bothSides"/>
                <wp:docPr id="79957" name="Gruppieren 799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705" cy="179705"/>
                          <a:chOff x="0" y="0"/>
                          <a:chExt cx="378003" cy="378003"/>
                        </a:xfrm>
                      </wpg:grpSpPr>
                      <wps:wsp>
                        <wps:cNvPr id="79958" name="Shape 1360"/>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9" name="Shape 1361"/>
                        <wps:cNvSpPr>
                          <a:spLocks noChangeAspect="1"/>
                        </wps:cNvSpPr>
                        <wps:spPr bwMode="auto">
                          <a:xfrm>
                            <a:off x="155235" y="253870"/>
                            <a:ext cx="69317" cy="68580"/>
                          </a:xfrm>
                          <a:custGeom>
                            <a:avLst/>
                            <a:gdLst>
                              <a:gd name="T0" fmla="*/ 0 w 69317"/>
                              <a:gd name="T1" fmla="*/ 0 h 68580"/>
                              <a:gd name="T2" fmla="*/ 69317 w 69317"/>
                              <a:gd name="T3" fmla="*/ 68580 h 6858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60" name="Shape 1362"/>
                        <wps:cNvSpPr>
                          <a:spLocks noChangeAspect="1"/>
                        </wps:cNvSpPr>
                        <wps:spPr bwMode="auto">
                          <a:xfrm>
                            <a:off x="151069" y="53490"/>
                            <a:ext cx="76149" cy="182474"/>
                          </a:xfrm>
                          <a:custGeom>
                            <a:avLst/>
                            <a:gdLst>
                              <a:gd name="T0" fmla="*/ 38049 w 76149"/>
                              <a:gd name="T1" fmla="*/ 0 h 182474"/>
                              <a:gd name="T2" fmla="*/ 65532 w 76149"/>
                              <a:gd name="T3" fmla="*/ 11811 h 182474"/>
                              <a:gd name="T4" fmla="*/ 76149 w 76149"/>
                              <a:gd name="T5" fmla="*/ 40767 h 182474"/>
                              <a:gd name="T6" fmla="*/ 73177 w 76149"/>
                              <a:gd name="T7" fmla="*/ 69342 h 182474"/>
                              <a:gd name="T8" fmla="*/ 67386 w 76149"/>
                              <a:gd name="T9" fmla="*/ 97917 h 182474"/>
                              <a:gd name="T10" fmla="*/ 55575 w 76149"/>
                              <a:gd name="T11" fmla="*/ 171425 h 182474"/>
                              <a:gd name="T12" fmla="*/ 54432 w 76149"/>
                              <a:gd name="T13" fmla="*/ 182474 h 182474"/>
                              <a:gd name="T14" fmla="*/ 22073 w 76149"/>
                              <a:gd name="T15" fmla="*/ 182474 h 182474"/>
                              <a:gd name="T16" fmla="*/ 20930 w 76149"/>
                              <a:gd name="T17" fmla="*/ 171425 h 182474"/>
                              <a:gd name="T18" fmla="*/ 9119 w 76149"/>
                              <a:gd name="T19" fmla="*/ 97917 h 182474"/>
                              <a:gd name="T20" fmla="*/ 3124 w 76149"/>
                              <a:gd name="T21" fmla="*/ 69342 h 182474"/>
                              <a:gd name="T22" fmla="*/ 0 w 76149"/>
                              <a:gd name="T23" fmla="*/ 40767 h 182474"/>
                              <a:gd name="T24" fmla="*/ 10744 w 76149"/>
                              <a:gd name="T25" fmla="*/ 11811 h 182474"/>
                              <a:gd name="T26" fmla="*/ 38049 w 76149"/>
                              <a:gd name="T27" fmla="*/ 0 h 182474"/>
                              <a:gd name="T28" fmla="*/ 0 w 76149"/>
                              <a:gd name="T29" fmla="*/ 0 h 182474"/>
                              <a:gd name="T30" fmla="*/ 76149 w 76149"/>
                              <a:gd name="T31" fmla="*/ 182474 h 18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76149" h="182474">
                                <a:moveTo>
                                  <a:pt x="38049" y="0"/>
                                </a:moveTo>
                                <a:cubicBezTo>
                                  <a:pt x="49479" y="279"/>
                                  <a:pt x="58623" y="4216"/>
                                  <a:pt x="65532" y="11811"/>
                                </a:cubicBezTo>
                                <a:cubicBezTo>
                                  <a:pt x="72415" y="19431"/>
                                  <a:pt x="75946" y="29083"/>
                                  <a:pt x="76149" y="40767"/>
                                </a:cubicBezTo>
                                <a:cubicBezTo>
                                  <a:pt x="76022" y="49733"/>
                                  <a:pt x="75032" y="59233"/>
                                  <a:pt x="73177" y="69342"/>
                                </a:cubicBezTo>
                                <a:cubicBezTo>
                                  <a:pt x="71349" y="79426"/>
                                  <a:pt x="69418" y="88951"/>
                                  <a:pt x="67386" y="97917"/>
                                </a:cubicBezTo>
                                <a:lnTo>
                                  <a:pt x="55575" y="171425"/>
                                </a:lnTo>
                                <a:lnTo>
                                  <a:pt x="54432" y="182474"/>
                                </a:lnTo>
                                <a:lnTo>
                                  <a:pt x="22073" y="182474"/>
                                </a:lnTo>
                                <a:lnTo>
                                  <a:pt x="20930" y="171425"/>
                                </a:lnTo>
                                <a:lnTo>
                                  <a:pt x="9119" y="97917"/>
                                </a:lnTo>
                                <a:cubicBezTo>
                                  <a:pt x="7087" y="88951"/>
                                  <a:pt x="5080" y="79426"/>
                                  <a:pt x="3124" y="69342"/>
                                </a:cubicBezTo>
                                <a:cubicBezTo>
                                  <a:pt x="1168" y="59233"/>
                                  <a:pt x="127" y="49733"/>
                                  <a:pt x="0" y="40767"/>
                                </a:cubicBezTo>
                                <a:cubicBezTo>
                                  <a:pt x="203" y="29083"/>
                                  <a:pt x="3785" y="19431"/>
                                  <a:pt x="10744" y="11811"/>
                                </a:cubicBezTo>
                                <a:cubicBezTo>
                                  <a:pt x="17704" y="4216"/>
                                  <a:pt x="26822" y="279"/>
                                  <a:pt x="380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FEB81" id="Gruppieren 79957" o:spid="_x0000_s1026" style="position:absolute;margin-left:0;margin-top:3.5pt;width:14.15pt;height:14.15pt;z-index:251697664;mso-position-horizontal:left;mso-position-horizontal-relative:margin"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">
                <o:lock v:ext="edit" aspectratio="t"/>
                <v:shape id="Shape 1360"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1361" o:spid="_x0000_s1028" style="position:absolute;left:155235;top:253870;width:69317;height:685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" fillcolor="#181717" stroked="f" strokeweight="0">
                  <v:stroke miterlimit="1" joinstyle="miter"/>
                  <v:path arrowok="t" textboxrect="@1,@1,@1,@1"/>
                  <o:lock v:ext="edit" aspectratio="t"/>
                </v:shape>
                <v:shape id="Shape 1362" o:spid="_x0000_s1029" style="position:absolute;left:151069;top:53490;width:76149;height:182474;visibility:visible;mso-wrap-style:square;v-text-anchor:top" coordsize="76149,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" path="m38049,c49479,279,58623,4216,65532,11811v6883,7620,10414,17272,10617,28956c76022,49733,75032,59233,73177,69342,71349,79426,69418,88951,67386,97917l55575,171425r-1143,11049l22073,182474,20930,171425,9119,97917c7087,88951,5080,79426,3124,69342,1168,59233,127,49733,,40767,203,29083,3785,19431,10744,11811,17704,4216,26822,279,38049,xe" fillcolor="#181717" stroked="f" strokeweight="0">
                  <v:stroke miterlimit="1" joinstyle="miter"/>
                  <v:path arrowok="t" o:connecttype="custom" o:connectlocs="38049,0;65532,11811;76149,40767;73177,69342;67386,97917;55575,171425;54432,182474;22073,182474;20930,171425;9119,97917;3124,69342;0,40767;10744,11811;38049,0" o:connectangles="0,0,0,0,0,0,0,0,0,0,0,0,0,0" textboxrect="0,0,76149,182474"/>
                  <o:lock v:ext="edit" aspectratio="t"/>
                </v:shape>
                <w10:wrap type="square" anchorx="margin"/>
              </v:group>
            </w:pict>
          </mc:Fallback>
        </mc:AlternateContent>
      </w:r>
      <w:r w:rsidRPr="00663269">
        <w:rPr>
          <w:lang w:val="fr"/>
        </w:rPr>
        <w:t>L’appareil doit être relié par un électricien qualifié. Les règlements nationaux et internationaux pour l’installation d’équipements électriques doivent être respectés.</w:t>
      </w:r>
    </w:p>
    <w:p w14:paraId="604198A4" w14:textId="77777777" w:rsidR="00116439" w:rsidRPr="00663269" w:rsidRDefault="00116439" w:rsidP="00116439">
      <w:pPr>
        <w:pStyle w:val="Textkrper"/>
        <w:ind w:left="567"/>
        <w:rPr>
          <w:lang w:val="de-DE"/>
        </w:rPr>
      </w:pPr>
      <w:r w:rsidRPr="00663269">
        <w:rPr>
          <w:lang w:val="fr"/>
        </w:rPr>
        <w:t>L’approvisionnement en tension selon EN 50178, SELV, PELV.</w:t>
      </w:r>
    </w:p>
    <w:p w14:paraId="4F89B11B" w14:textId="77777777" w:rsidR="00116439" w:rsidRPr="00663269" w:rsidRDefault="00116439" w:rsidP="00116439">
      <w:pPr>
        <w:pStyle w:val="Textkrper"/>
        <w:rPr>
          <w:lang w:val="en-US"/>
        </w:rPr>
      </w:pPr>
      <w:r w:rsidRPr="00663269">
        <w:rPr>
          <w:lang w:val="fr"/>
        </w:rPr>
        <w:t>► Déconnecter l'alimentation.</w:t>
      </w:r>
    </w:p>
    <w:p w14:paraId="705C375E" w14:textId="77777777" w:rsidR="00116439" w:rsidRPr="00663269" w:rsidRDefault="00116439" w:rsidP="00116439">
      <w:pPr>
        <w:pStyle w:val="Textkrper"/>
        <w:rPr>
          <w:lang w:val="en-US"/>
        </w:rPr>
      </w:pPr>
      <w:r w:rsidRPr="00663269">
        <w:rPr>
          <w:lang w:val="fr"/>
        </w:rPr>
        <w:t>► Connecter l'unité comme suit :</w:t>
      </w:r>
    </w:p>
    <w:tbl>
      <w:tblPr>
        <w:tblW w:w="5000" w:type="pct"/>
        <w:tblCellMar>
          <w:top w:w="113" w:type="dxa"/>
          <w:bottom w:w="46" w:type="dxa"/>
          <w:right w:w="7" w:type="dxa"/>
        </w:tblCellMar>
        <w:tblLook w:val="04A0" w:firstRow="1" w:lastRow="0" w:firstColumn="1" w:lastColumn="0" w:noHBand="0" w:noVBand="1"/>
      </w:tblPr>
      <w:tblGrid>
        <w:gridCol w:w="482"/>
        <w:gridCol w:w="1138"/>
        <w:gridCol w:w="1402"/>
        <w:gridCol w:w="6927"/>
      </w:tblGrid>
      <w:tr w:rsidR="00116439" w:rsidRPr="00663269" w14:paraId="6628857C" w14:textId="77777777" w:rsidTr="00EF136A">
        <w:trPr>
          <w:trHeight w:val="215"/>
        </w:trPr>
        <w:tc>
          <w:tcPr>
            <w:tcW w:w="811" w:type="pct"/>
            <w:gridSpan w:val="2"/>
            <w:tcBorders>
              <w:top w:val="single" w:sz="12" w:space="0" w:color="181717"/>
              <w:left w:val="single" w:sz="12" w:space="0" w:color="181717"/>
              <w:bottom w:val="single" w:sz="12" w:space="0" w:color="181717"/>
              <w:right w:val="single" w:sz="12" w:space="0" w:color="181717"/>
            </w:tcBorders>
          </w:tcPr>
          <w:p w14:paraId="1CC4F3D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Couleurs </w:t>
            </w:r>
            <w:proofErr w:type="spellStart"/>
            <w:r w:rsidRPr="00663269">
              <w:rPr>
                <w:rFonts w:ascii="Arial" w:hAnsi="Arial" w:cs="Arial"/>
                <w:sz w:val="22"/>
                <w:szCs w:val="22"/>
              </w:rPr>
              <w:t>principales</w:t>
            </w:r>
            <w:proofErr w:type="spellEnd"/>
            <w:r w:rsidRPr="00663269">
              <w:rPr>
                <w:rFonts w:ascii="Arial" w:hAnsi="Arial" w:cs="Arial"/>
                <w:sz w:val="22"/>
                <w:szCs w:val="22"/>
              </w:rPr>
              <w:t xml:space="preserve"> </w:t>
            </w:r>
          </w:p>
        </w:tc>
        <w:tc>
          <w:tcPr>
            <w:tcW w:w="4189" w:type="pct"/>
            <w:gridSpan w:val="2"/>
            <w:vMerge w:val="restart"/>
            <w:tcBorders>
              <w:top w:val="single" w:sz="12" w:space="0" w:color="181717"/>
              <w:left w:val="single" w:sz="12" w:space="0" w:color="181717"/>
              <w:bottom w:val="single" w:sz="12" w:space="0" w:color="181717"/>
              <w:right w:val="single" w:sz="12" w:space="0" w:color="181717"/>
            </w:tcBorders>
            <w:vAlign w:val="bottom"/>
          </w:tcPr>
          <w:p w14:paraId="4ACAEE65" w14:textId="77777777" w:rsidR="00116439" w:rsidRPr="00663269" w:rsidRDefault="00116439" w:rsidP="00EF136A">
            <w:pPr>
              <w:pStyle w:val="TableText"/>
              <w:rPr>
                <w:rFonts w:ascii="Arial" w:hAnsi="Arial" w:cs="Arial"/>
                <w:lang w:val="de-DE"/>
              </w:rPr>
            </w:pPr>
            <w:r w:rsidRPr="00663269">
              <w:rPr>
                <w:rFonts w:ascii="Arial" w:eastAsia="Calibri" w:hAnsi="Arial" w:cs="Arial"/>
                <w:noProof/>
                <w:color w:val="000000"/>
                <w:lang w:val="es-ES" w:eastAsia="es-ES"/>
              </w:rPr>
              <mc:AlternateContent>
                <mc:Choice Requires="wps">
                  <w:drawing>
                    <wp:anchor distT="0" distB="0" distL="114300" distR="114300" simplePos="0" relativeHeight="251703808" behindDoc="0" locked="0" layoutInCell="1" allowOverlap="1" wp14:anchorId="15342EEA" wp14:editId="0DF88580">
                      <wp:simplePos x="0" y="0"/>
                      <wp:positionH relativeFrom="column">
                        <wp:posOffset>433705</wp:posOffset>
                      </wp:positionH>
                      <wp:positionV relativeFrom="paragraph">
                        <wp:posOffset>873760</wp:posOffset>
                      </wp:positionV>
                      <wp:extent cx="247650" cy="336550"/>
                      <wp:effectExtent l="0" t="0" r="0" b="0"/>
                      <wp:wrapNone/>
                      <wp:docPr id="78944" name="Textfeld 78944"/>
                      <wp:cNvGraphicFramePr/>
                      <a:graphic xmlns:a="http://schemas.openxmlformats.org/drawingml/2006/main">
                        <a:graphicData uri="http://schemas.microsoft.com/office/word/2010/wordprocessingShape">
                          <wps:wsp>
                            <wps:cNvSpPr txBox="1"/>
                            <wps:spPr>
                              <a:xfrm>
                                <a:off x="0" y="0"/>
                                <a:ext cx="247650" cy="336550"/>
                              </a:xfrm>
                              <a:prstGeom prst="rect">
                                <a:avLst/>
                              </a:prstGeom>
                              <a:solidFill>
                                <a:schemeClr val="lt1"/>
                              </a:solidFill>
                              <a:ln w="6350">
                                <a:noFill/>
                              </a:ln>
                            </wps:spPr>
                            <wps:txbx>
                              <w:txbxContent>
                                <w:p w14:paraId="61B6D60B" w14:textId="77777777" w:rsidR="00116439" w:rsidRPr="002D5F05" w:rsidRDefault="00116439" w:rsidP="00116439">
                                  <w:pPr>
                                    <w:rPr>
                                      <w:rFonts w:cs="Arial"/>
                                      <w:sz w:val="36"/>
                                      <w:szCs w:val="36"/>
                                    </w:rPr>
                                  </w:pPr>
                                  <w:r w:rsidRPr="002D5F05">
                                    <w:rPr>
                                      <w:rFonts w:cs="Arial"/>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2EEA" id="Textfeld 78944" o:spid="_x0000_s1116" type="#_x0000_t202" style="position:absolute;margin-left:34.15pt;margin-top:68.8pt;width:19.5pt;height: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" fillcolor="white [3201]" stroked="f" strokeweight=".5pt">
                      <v:textbox>
                        <w:txbxContent>
                          <w:p w14:paraId="61B6D60B" w14:textId="77777777" w:rsidR="00116439" w:rsidRPr="002D5F05" w:rsidRDefault="00116439" w:rsidP="00116439">
                            <w:pPr>
                              <w:rPr>
                                <w:rFonts w:cs="Arial"/>
                                <w:sz w:val="36"/>
                                <w:szCs w:val="36"/>
                              </w:rPr>
                            </w:pPr>
                            <w:r w:rsidRPr="002D5F05">
                              <w:rPr>
                                <w:rFonts w:cs="Arial"/>
                                <w:sz w:val="36"/>
                                <w:szCs w:val="36"/>
                              </w:rPr>
                              <w:t>3</w:t>
                            </w:r>
                          </w:p>
                        </w:txbxContent>
                      </v:textbox>
                    </v:shape>
                  </w:pict>
                </mc:Fallback>
              </mc:AlternateContent>
            </w:r>
            <w:r w:rsidRPr="00663269">
              <w:rPr>
                <w:rFonts w:ascii="Arial" w:eastAsia="Calibri" w:hAnsi="Arial" w:cs="Arial"/>
                <w:noProof/>
                <w:color w:val="000000"/>
                <w:lang w:val="es-ES" w:eastAsia="es-ES"/>
              </w:rPr>
              <mc:AlternateContent>
                <mc:Choice Requires="wps">
                  <w:drawing>
                    <wp:anchor distT="0" distB="0" distL="114300" distR="114300" simplePos="0" relativeHeight="251704832" behindDoc="0" locked="0" layoutInCell="1" allowOverlap="1" wp14:anchorId="122645B6" wp14:editId="614D1229">
                      <wp:simplePos x="0" y="0"/>
                      <wp:positionH relativeFrom="column">
                        <wp:posOffset>1119505</wp:posOffset>
                      </wp:positionH>
                      <wp:positionV relativeFrom="paragraph">
                        <wp:posOffset>873760</wp:posOffset>
                      </wp:positionV>
                      <wp:extent cx="323850" cy="31813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23850" cy="318135"/>
                              </a:xfrm>
                              <a:prstGeom prst="rect">
                                <a:avLst/>
                              </a:prstGeom>
                              <a:noFill/>
                              <a:ln w="6350">
                                <a:noFill/>
                              </a:ln>
                            </wps:spPr>
                            <wps:txbx>
                              <w:txbxContent>
                                <w:p w14:paraId="3E3E55AA" w14:textId="77777777" w:rsidR="00116439" w:rsidRPr="002D5F05" w:rsidRDefault="00116439" w:rsidP="00116439">
                                  <w:pPr>
                                    <w:rPr>
                                      <w:rFonts w:cs="Arial"/>
                                      <w:sz w:val="36"/>
                                      <w:szCs w:val="36"/>
                                    </w:rPr>
                                  </w:pPr>
                                  <w:r w:rsidRPr="002D5F05">
                                    <w:rPr>
                                      <w:rFonts w:cs="Arial"/>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45B6" id="Textfeld 15" o:spid="_x0000_s1117" type="#_x0000_t202" style="position:absolute;margin-left:88.15pt;margin-top:68.8pt;width:25.5pt;height:25.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" filled="f" stroked="f" strokeweight=".5pt">
                      <v:textbox>
                        <w:txbxContent>
                          <w:p w14:paraId="3E3E55AA" w14:textId="77777777" w:rsidR="00116439" w:rsidRPr="002D5F05" w:rsidRDefault="00116439" w:rsidP="00116439">
                            <w:pPr>
                              <w:rPr>
                                <w:rFonts w:cs="Arial"/>
                                <w:sz w:val="36"/>
                                <w:szCs w:val="36"/>
                              </w:rPr>
                            </w:pPr>
                            <w:r w:rsidRPr="002D5F05">
                              <w:rPr>
                                <w:rFonts w:cs="Arial"/>
                                <w:sz w:val="36"/>
                                <w:szCs w:val="36"/>
                              </w:rPr>
                              <w:t>4</w:t>
                            </w:r>
                          </w:p>
                        </w:txbxContent>
                      </v:textbox>
                    </v:shape>
                  </w:pict>
                </mc:Fallback>
              </mc:AlternateContent>
            </w:r>
            <w:r w:rsidRPr="00663269">
              <w:rPr>
                <w:rFonts w:ascii="Arial" w:eastAsia="Calibri" w:hAnsi="Arial" w:cs="Arial"/>
                <w:color w:val="000000"/>
              </w:rPr>
              <w:tab/>
            </w:r>
            <w:r w:rsidRPr="00663269">
              <w:rPr>
                <w:rFonts w:ascii="Arial" w:eastAsia="Calibri" w:hAnsi="Arial" w:cs="Arial"/>
                <w:noProof/>
                <w:color w:val="000000"/>
                <w:lang w:val="es-ES" w:eastAsia="es-ES"/>
              </w:rPr>
              <mc:AlternateContent>
                <mc:Choice Requires="wpg">
                  <w:drawing>
                    <wp:inline distT="0" distB="0" distL="0" distR="0" wp14:anchorId="64BE8DD4" wp14:editId="7D53DD2C">
                      <wp:extent cx="4663212" cy="1258723"/>
                      <wp:effectExtent l="0" t="0" r="0" b="0"/>
                      <wp:docPr id="61772" name="Group 61772"/>
                      <wp:cNvGraphicFramePr/>
                      <a:graphic xmlns:a="http://schemas.openxmlformats.org/drawingml/2006/main">
                        <a:graphicData uri="http://schemas.microsoft.com/office/word/2010/wordprocessingGroup">
                          <wpg:wgp>
                            <wpg:cNvGrpSpPr/>
                            <wpg:grpSpPr>
                              <a:xfrm>
                                <a:off x="0" y="0"/>
                                <a:ext cx="4663212" cy="1258723"/>
                                <a:chOff x="0" y="-58572"/>
                                <a:chExt cx="4270523" cy="1258723"/>
                              </a:xfrm>
                            </wpg:grpSpPr>
                            <wps:wsp>
                              <wps:cNvPr id="1461" name="Rectangle 1461"/>
                              <wps:cNvSpPr/>
                              <wps:spPr>
                                <a:xfrm>
                                  <a:off x="0" y="140982"/>
                                  <a:ext cx="185200" cy="313089"/>
                                </a:xfrm>
                                <a:prstGeom prst="rect">
                                  <a:avLst/>
                                </a:prstGeom>
                                <a:ln>
                                  <a:noFill/>
                                </a:ln>
                              </wps:spPr>
                              <wps:txbx>
                                <w:txbxContent>
                                  <w:p w14:paraId="78692349" w14:textId="77777777" w:rsidR="00116439" w:rsidRDefault="00116439" w:rsidP="00116439">
                                    <w:pPr>
                                      <w:spacing w:after="160" w:line="259" w:lineRule="auto"/>
                                    </w:pPr>
                                    <w:r>
                                      <w:rPr>
                                        <w:sz w:val="39"/>
                                      </w:rPr>
                                      <w:t>2</w:t>
                                    </w:r>
                                  </w:p>
                                </w:txbxContent>
                              </wps:txbx>
                              <wps:bodyPr horzOverflow="overflow" vert="horz" lIns="0" tIns="0" rIns="0" bIns="0" rtlCol="0">
                                <a:noAutofit/>
                              </wps:bodyPr>
                            </wps:wsp>
                            <wps:wsp>
                              <wps:cNvPr id="1462" name="Rectangle 1462"/>
                              <wps:cNvSpPr/>
                              <wps:spPr>
                                <a:xfrm>
                                  <a:off x="645902" y="140982"/>
                                  <a:ext cx="185200" cy="313089"/>
                                </a:xfrm>
                                <a:prstGeom prst="rect">
                                  <a:avLst/>
                                </a:prstGeom>
                                <a:ln>
                                  <a:noFill/>
                                </a:ln>
                              </wps:spPr>
                              <wps:txbx>
                                <w:txbxContent>
                                  <w:p w14:paraId="747BA120" w14:textId="77777777" w:rsidR="00116439" w:rsidRDefault="00116439" w:rsidP="00116439">
                                    <w:pPr>
                                      <w:spacing w:after="160" w:line="259" w:lineRule="auto"/>
                                    </w:pPr>
                                    <w:r>
                                      <w:rPr>
                                        <w:sz w:val="39"/>
                                      </w:rPr>
                                      <w:t>1</w:t>
                                    </w:r>
                                  </w:p>
                                </w:txbxContent>
                              </wps:txbx>
                              <wps:bodyPr horzOverflow="overflow" vert="horz" lIns="0" tIns="0" rIns="0" bIns="0" rtlCol="0">
                                <a:noAutofit/>
                              </wps:bodyPr>
                            </wps:wsp>
                            <wps:wsp>
                              <wps:cNvPr id="1463" name="Shape 1463"/>
                              <wps:cNvSpPr/>
                              <wps:spPr>
                                <a:xfrm>
                                  <a:off x="240848" y="396909"/>
                                  <a:ext cx="82474" cy="78804"/>
                                </a:xfrm>
                                <a:custGeom>
                                  <a:avLst/>
                                  <a:gdLst/>
                                  <a:ahLst/>
                                  <a:cxnLst/>
                                  <a:rect l="0" t="0" r="0" b="0"/>
                                  <a:pathLst>
                                    <a:path w="82474" h="78804">
                                      <a:moveTo>
                                        <a:pt x="41228" y="0"/>
                                      </a:moveTo>
                                      <a:cubicBezTo>
                                        <a:pt x="50845" y="0"/>
                                        <a:pt x="60465" y="3670"/>
                                        <a:pt x="67793" y="11011"/>
                                      </a:cubicBezTo>
                                      <a:cubicBezTo>
                                        <a:pt x="82474" y="25667"/>
                                        <a:pt x="82474" y="49467"/>
                                        <a:pt x="67793" y="64122"/>
                                      </a:cubicBezTo>
                                      <a:cubicBezTo>
                                        <a:pt x="53137" y="78804"/>
                                        <a:pt x="29363" y="78804"/>
                                        <a:pt x="14681" y="64122"/>
                                      </a:cubicBezTo>
                                      <a:cubicBezTo>
                                        <a:pt x="0" y="49467"/>
                                        <a:pt x="0" y="25667"/>
                                        <a:pt x="14681" y="11011"/>
                                      </a:cubicBezTo>
                                      <a:cubicBezTo>
                                        <a:pt x="21997" y="3670"/>
                                        <a:pt x="31610" y="0"/>
                                        <a:pt x="41228" y="0"/>
                                      </a:cubicBezTo>
                                      <a:close/>
                                    </a:path>
                                  </a:pathLst>
                                </a:custGeom>
                                <a:solidFill>
                                  <a:srgbClr val="181717"/>
                                </a:solidFill>
                                <a:ln w="0" cap="flat">
                                  <a:noFill/>
                                  <a:miter lim="127000"/>
                                </a:ln>
                                <a:effectLst/>
                              </wps:spPr>
                              <wps:bodyPr/>
                            </wps:wsp>
                            <wps:wsp>
                              <wps:cNvPr id="1464" name="Shape 1464"/>
                              <wps:cNvSpPr/>
                              <wps:spPr>
                                <a:xfrm>
                                  <a:off x="240848" y="393239"/>
                                  <a:ext cx="82474" cy="82474"/>
                                </a:xfrm>
                                <a:custGeom>
                                  <a:avLst/>
                                  <a:gdLst/>
                                  <a:ahLst/>
                                  <a:cxnLst/>
                                  <a:rect l="0" t="0" r="0" b="0"/>
                                  <a:pathLst>
                                    <a:path w="82474" h="82474">
                                      <a:moveTo>
                                        <a:pt x="14681" y="14681"/>
                                      </a:moveTo>
                                      <a:cubicBezTo>
                                        <a:pt x="29312" y="0"/>
                                        <a:pt x="53137" y="0"/>
                                        <a:pt x="67793" y="14681"/>
                                      </a:cubicBezTo>
                                      <a:cubicBezTo>
                                        <a:pt x="82474" y="29337"/>
                                        <a:pt x="82474" y="53137"/>
                                        <a:pt x="67793" y="67793"/>
                                      </a:cubicBezTo>
                                      <a:cubicBezTo>
                                        <a:pt x="53137" y="82474"/>
                                        <a:pt x="29363" y="82474"/>
                                        <a:pt x="14681" y="67793"/>
                                      </a:cubicBezTo>
                                      <a:cubicBezTo>
                                        <a:pt x="0" y="53137"/>
                                        <a:pt x="0" y="29337"/>
                                        <a:pt x="14681" y="14681"/>
                                      </a:cubicBezTo>
                                      <a:close/>
                                    </a:path>
                                  </a:pathLst>
                                </a:custGeom>
                                <a:noFill/>
                                <a:ln w="17755" cap="flat" cmpd="sng" algn="ctr">
                                  <a:solidFill>
                                    <a:srgbClr val="181717"/>
                                  </a:solidFill>
                                  <a:prstDash val="solid"/>
                                  <a:miter lim="100000"/>
                                </a:ln>
                                <a:effectLst/>
                              </wps:spPr>
                              <wps:bodyPr/>
                            </wps:wsp>
                            <wps:wsp>
                              <wps:cNvPr id="1465" name="Shape 1465"/>
                              <wps:cNvSpPr/>
                              <wps:spPr>
                                <a:xfrm>
                                  <a:off x="237571" y="647702"/>
                                  <a:ext cx="82474" cy="78810"/>
                                </a:xfrm>
                                <a:custGeom>
                                  <a:avLst/>
                                  <a:gdLst/>
                                  <a:ahLst/>
                                  <a:cxnLst/>
                                  <a:rect l="0" t="0" r="0" b="0"/>
                                  <a:pathLst>
                                    <a:path w="82474" h="78810">
                                      <a:moveTo>
                                        <a:pt x="41266" y="0"/>
                                      </a:moveTo>
                                      <a:cubicBezTo>
                                        <a:pt x="50883" y="0"/>
                                        <a:pt x="60490" y="3664"/>
                                        <a:pt x="67793" y="10992"/>
                                      </a:cubicBezTo>
                                      <a:cubicBezTo>
                                        <a:pt x="82474" y="25673"/>
                                        <a:pt x="82474" y="49448"/>
                                        <a:pt x="67793" y="64129"/>
                                      </a:cubicBezTo>
                                      <a:cubicBezTo>
                                        <a:pt x="53137" y="78810"/>
                                        <a:pt x="29363" y="78810"/>
                                        <a:pt x="14681" y="64129"/>
                                      </a:cubicBezTo>
                                      <a:cubicBezTo>
                                        <a:pt x="51" y="49448"/>
                                        <a:pt x="0" y="25673"/>
                                        <a:pt x="14681" y="10992"/>
                                      </a:cubicBezTo>
                                      <a:cubicBezTo>
                                        <a:pt x="22022" y="3664"/>
                                        <a:pt x="31648" y="0"/>
                                        <a:pt x="41266" y="0"/>
                                      </a:cubicBezTo>
                                      <a:close/>
                                    </a:path>
                                  </a:pathLst>
                                </a:custGeom>
                                <a:solidFill>
                                  <a:srgbClr val="181717"/>
                                </a:solidFill>
                                <a:ln w="0" cap="flat">
                                  <a:noFill/>
                                  <a:miter lim="100000"/>
                                </a:ln>
                                <a:effectLst/>
                              </wps:spPr>
                              <wps:bodyPr/>
                            </wps:wsp>
                            <wps:wsp>
                              <wps:cNvPr id="1466" name="Shape 1466"/>
                              <wps:cNvSpPr/>
                              <wps:spPr>
                                <a:xfrm>
                                  <a:off x="237571" y="644039"/>
                                  <a:ext cx="82474" cy="82474"/>
                                </a:xfrm>
                                <a:custGeom>
                                  <a:avLst/>
                                  <a:gdLst/>
                                  <a:ahLst/>
                                  <a:cxnLst/>
                                  <a:rect l="0" t="0" r="0" b="0"/>
                                  <a:pathLst>
                                    <a:path w="82474" h="82474">
                                      <a:moveTo>
                                        <a:pt x="14681" y="14656"/>
                                      </a:moveTo>
                                      <a:cubicBezTo>
                                        <a:pt x="29363" y="0"/>
                                        <a:pt x="53188" y="0"/>
                                        <a:pt x="67793" y="14656"/>
                                      </a:cubicBezTo>
                                      <a:cubicBezTo>
                                        <a:pt x="82474" y="29337"/>
                                        <a:pt x="82474" y="53111"/>
                                        <a:pt x="67793" y="67792"/>
                                      </a:cubicBezTo>
                                      <a:cubicBezTo>
                                        <a:pt x="53137" y="82474"/>
                                        <a:pt x="29363" y="82474"/>
                                        <a:pt x="14681" y="67792"/>
                                      </a:cubicBezTo>
                                      <a:cubicBezTo>
                                        <a:pt x="51" y="53111"/>
                                        <a:pt x="0" y="29337"/>
                                        <a:pt x="14681" y="14656"/>
                                      </a:cubicBezTo>
                                      <a:close/>
                                    </a:path>
                                  </a:pathLst>
                                </a:custGeom>
                                <a:noFill/>
                                <a:ln w="17755" cap="flat" cmpd="sng" algn="ctr">
                                  <a:solidFill>
                                    <a:srgbClr val="181717"/>
                                  </a:solidFill>
                                  <a:prstDash val="solid"/>
                                  <a:miter lim="100000"/>
                                </a:ln>
                                <a:effectLst/>
                              </wps:spPr>
                              <wps:bodyPr/>
                            </wps:wsp>
                            <wps:wsp>
                              <wps:cNvPr id="1467" name="Shape 1467"/>
                              <wps:cNvSpPr/>
                              <wps:spPr>
                                <a:xfrm>
                                  <a:off x="490146" y="647214"/>
                                  <a:ext cx="82499" cy="78804"/>
                                </a:xfrm>
                                <a:custGeom>
                                  <a:avLst/>
                                  <a:gdLst/>
                                  <a:ahLst/>
                                  <a:cxnLst/>
                                  <a:rect l="0" t="0" r="0" b="0"/>
                                  <a:pathLst>
                                    <a:path w="82499" h="78804">
                                      <a:moveTo>
                                        <a:pt x="41224" y="0"/>
                                      </a:moveTo>
                                      <a:cubicBezTo>
                                        <a:pt x="50851" y="0"/>
                                        <a:pt x="60477" y="3670"/>
                                        <a:pt x="67818" y="11011"/>
                                      </a:cubicBezTo>
                                      <a:cubicBezTo>
                                        <a:pt x="82499" y="25667"/>
                                        <a:pt x="82499" y="49467"/>
                                        <a:pt x="67818" y="64122"/>
                                      </a:cubicBezTo>
                                      <a:cubicBezTo>
                                        <a:pt x="53137" y="78804"/>
                                        <a:pt x="29312" y="78804"/>
                                        <a:pt x="14630" y="64122"/>
                                      </a:cubicBezTo>
                                      <a:cubicBezTo>
                                        <a:pt x="0" y="49467"/>
                                        <a:pt x="51" y="25667"/>
                                        <a:pt x="14630" y="11011"/>
                                      </a:cubicBezTo>
                                      <a:cubicBezTo>
                                        <a:pt x="21971" y="3670"/>
                                        <a:pt x="31597" y="0"/>
                                        <a:pt x="41224" y="0"/>
                                      </a:cubicBezTo>
                                      <a:close/>
                                    </a:path>
                                  </a:pathLst>
                                </a:custGeom>
                                <a:solidFill>
                                  <a:srgbClr val="181717"/>
                                </a:solidFill>
                                <a:ln w="0" cap="flat">
                                  <a:noFill/>
                                  <a:miter lim="100000"/>
                                </a:ln>
                                <a:effectLst/>
                              </wps:spPr>
                              <wps:bodyPr/>
                            </wps:wsp>
                            <wps:wsp>
                              <wps:cNvPr id="1468" name="Shape 1468"/>
                              <wps:cNvSpPr/>
                              <wps:spPr>
                                <a:xfrm>
                                  <a:off x="490146" y="643543"/>
                                  <a:ext cx="82499" cy="82474"/>
                                </a:xfrm>
                                <a:custGeom>
                                  <a:avLst/>
                                  <a:gdLst/>
                                  <a:ahLst/>
                                  <a:cxnLst/>
                                  <a:rect l="0" t="0" r="0" b="0"/>
                                  <a:pathLst>
                                    <a:path w="82499" h="82474">
                                      <a:moveTo>
                                        <a:pt x="14630" y="14681"/>
                                      </a:moveTo>
                                      <a:cubicBezTo>
                                        <a:pt x="29312" y="0"/>
                                        <a:pt x="53137" y="0"/>
                                        <a:pt x="67818" y="14681"/>
                                      </a:cubicBezTo>
                                      <a:cubicBezTo>
                                        <a:pt x="82499" y="29337"/>
                                        <a:pt x="82499" y="53137"/>
                                        <a:pt x="67818" y="67793"/>
                                      </a:cubicBezTo>
                                      <a:cubicBezTo>
                                        <a:pt x="53137" y="82474"/>
                                        <a:pt x="29312" y="82474"/>
                                        <a:pt x="14630" y="67793"/>
                                      </a:cubicBezTo>
                                      <a:cubicBezTo>
                                        <a:pt x="0" y="53137"/>
                                        <a:pt x="51" y="29337"/>
                                        <a:pt x="14630" y="14681"/>
                                      </a:cubicBezTo>
                                      <a:close/>
                                    </a:path>
                                  </a:pathLst>
                                </a:custGeom>
                                <a:noFill/>
                                <a:ln w="17755" cap="flat" cmpd="sng" algn="ctr">
                                  <a:solidFill>
                                    <a:srgbClr val="181717"/>
                                  </a:solidFill>
                                  <a:prstDash val="solid"/>
                                  <a:miter lim="100000"/>
                                </a:ln>
                                <a:effectLst/>
                              </wps:spPr>
                              <wps:bodyPr/>
                            </wps:wsp>
                            <wps:wsp>
                              <wps:cNvPr id="1469" name="Shape 1469"/>
                              <wps:cNvSpPr/>
                              <wps:spPr>
                                <a:xfrm>
                                  <a:off x="491337" y="393983"/>
                                  <a:ext cx="82499" cy="78804"/>
                                </a:xfrm>
                                <a:custGeom>
                                  <a:avLst/>
                                  <a:gdLst/>
                                  <a:ahLst/>
                                  <a:cxnLst/>
                                  <a:rect l="0" t="0" r="0" b="0"/>
                                  <a:pathLst>
                                    <a:path w="82499" h="78804">
                                      <a:moveTo>
                                        <a:pt x="41250" y="0"/>
                                      </a:moveTo>
                                      <a:cubicBezTo>
                                        <a:pt x="50864" y="0"/>
                                        <a:pt x="60478" y="3670"/>
                                        <a:pt x="67818" y="11011"/>
                                      </a:cubicBezTo>
                                      <a:cubicBezTo>
                                        <a:pt x="82499" y="25667"/>
                                        <a:pt x="82499" y="49467"/>
                                        <a:pt x="67818" y="64122"/>
                                      </a:cubicBezTo>
                                      <a:cubicBezTo>
                                        <a:pt x="53137" y="78804"/>
                                        <a:pt x="29363" y="78804"/>
                                        <a:pt x="14681" y="64122"/>
                                      </a:cubicBezTo>
                                      <a:cubicBezTo>
                                        <a:pt x="0" y="49467"/>
                                        <a:pt x="0" y="25667"/>
                                        <a:pt x="14681" y="11011"/>
                                      </a:cubicBezTo>
                                      <a:cubicBezTo>
                                        <a:pt x="22022" y="3670"/>
                                        <a:pt x="31636" y="0"/>
                                        <a:pt x="41250" y="0"/>
                                      </a:cubicBezTo>
                                      <a:close/>
                                    </a:path>
                                  </a:pathLst>
                                </a:custGeom>
                                <a:solidFill>
                                  <a:srgbClr val="181717"/>
                                </a:solidFill>
                                <a:ln w="0" cap="flat">
                                  <a:noFill/>
                                  <a:miter lim="100000"/>
                                </a:ln>
                                <a:effectLst/>
                              </wps:spPr>
                              <wps:bodyPr/>
                            </wps:wsp>
                            <wps:wsp>
                              <wps:cNvPr id="1470" name="Shape 1470"/>
                              <wps:cNvSpPr/>
                              <wps:spPr>
                                <a:xfrm>
                                  <a:off x="491337" y="390313"/>
                                  <a:ext cx="82499" cy="82474"/>
                                </a:xfrm>
                                <a:custGeom>
                                  <a:avLst/>
                                  <a:gdLst/>
                                  <a:ahLst/>
                                  <a:cxnLst/>
                                  <a:rect l="0" t="0" r="0" b="0"/>
                                  <a:pathLst>
                                    <a:path w="82499" h="82474">
                                      <a:moveTo>
                                        <a:pt x="14681" y="14681"/>
                                      </a:moveTo>
                                      <a:cubicBezTo>
                                        <a:pt x="29363" y="0"/>
                                        <a:pt x="53137" y="0"/>
                                        <a:pt x="67818" y="14681"/>
                                      </a:cubicBezTo>
                                      <a:cubicBezTo>
                                        <a:pt x="82499" y="29337"/>
                                        <a:pt x="82499" y="53137"/>
                                        <a:pt x="67818" y="67793"/>
                                      </a:cubicBezTo>
                                      <a:cubicBezTo>
                                        <a:pt x="53137" y="82474"/>
                                        <a:pt x="29363" y="82474"/>
                                        <a:pt x="14681" y="67793"/>
                                      </a:cubicBezTo>
                                      <a:cubicBezTo>
                                        <a:pt x="0" y="53137"/>
                                        <a:pt x="0" y="29337"/>
                                        <a:pt x="14681" y="14681"/>
                                      </a:cubicBezTo>
                                      <a:close/>
                                    </a:path>
                                  </a:pathLst>
                                </a:custGeom>
                                <a:noFill/>
                                <a:ln w="17755" cap="flat" cmpd="sng" algn="ctr">
                                  <a:solidFill>
                                    <a:srgbClr val="181717"/>
                                  </a:solidFill>
                                  <a:prstDash val="solid"/>
                                  <a:miter lim="100000"/>
                                </a:ln>
                                <a:effectLst/>
                              </wps:spPr>
                              <wps:bodyPr/>
                            </wps:wsp>
                            <wps:wsp>
                              <wps:cNvPr id="1471" name="Shape 1471"/>
                              <wps:cNvSpPr/>
                              <wps:spPr>
                                <a:xfrm>
                                  <a:off x="139461" y="292183"/>
                                  <a:ext cx="536016" cy="536016"/>
                                </a:xfrm>
                                <a:custGeom>
                                  <a:avLst/>
                                  <a:gdLst/>
                                  <a:ahLst/>
                                  <a:cxnLst/>
                                  <a:rect l="0" t="0" r="0" b="0"/>
                                  <a:pathLst>
                                    <a:path w="536016" h="536016">
                                      <a:moveTo>
                                        <a:pt x="267995" y="0"/>
                                      </a:moveTo>
                                      <a:cubicBezTo>
                                        <a:pt x="416027" y="0"/>
                                        <a:pt x="536016" y="119990"/>
                                        <a:pt x="536016" y="268021"/>
                                      </a:cubicBezTo>
                                      <a:cubicBezTo>
                                        <a:pt x="536016" y="416027"/>
                                        <a:pt x="416027" y="536016"/>
                                        <a:pt x="267995" y="536016"/>
                                      </a:cubicBezTo>
                                      <a:cubicBezTo>
                                        <a:pt x="119990" y="536016"/>
                                        <a:pt x="0" y="416027"/>
                                        <a:pt x="0" y="268021"/>
                                      </a:cubicBezTo>
                                      <a:cubicBezTo>
                                        <a:pt x="0" y="119990"/>
                                        <a:pt x="119990" y="0"/>
                                        <a:pt x="267995" y="0"/>
                                      </a:cubicBezTo>
                                      <a:close/>
                                    </a:path>
                                  </a:pathLst>
                                </a:custGeom>
                                <a:noFill/>
                                <a:ln w="17755" cap="flat" cmpd="sng" algn="ctr">
                                  <a:solidFill>
                                    <a:srgbClr val="181717"/>
                                  </a:solidFill>
                                  <a:prstDash val="solid"/>
                                  <a:miter lim="100000"/>
                                </a:ln>
                                <a:effectLst/>
                              </wps:spPr>
                              <wps:bodyPr/>
                            </wps:wsp>
                            <wps:wsp>
                              <wps:cNvPr id="1472" name="Shape 1472"/>
                              <wps:cNvSpPr/>
                              <wps:spPr>
                                <a:xfrm>
                                  <a:off x="375384" y="297626"/>
                                  <a:ext cx="70002" cy="63145"/>
                                </a:xfrm>
                                <a:custGeom>
                                  <a:avLst/>
                                  <a:gdLst/>
                                  <a:ahLst/>
                                  <a:cxnLst/>
                                  <a:rect l="0" t="0" r="0" b="0"/>
                                  <a:pathLst>
                                    <a:path w="70002" h="63145">
                                      <a:moveTo>
                                        <a:pt x="0" y="1651"/>
                                      </a:moveTo>
                                      <a:lnTo>
                                        <a:pt x="0" y="39218"/>
                                      </a:lnTo>
                                      <a:cubicBezTo>
                                        <a:pt x="0" y="39218"/>
                                        <a:pt x="559" y="62002"/>
                                        <a:pt x="22784" y="62535"/>
                                      </a:cubicBezTo>
                                      <a:cubicBezTo>
                                        <a:pt x="45060" y="63145"/>
                                        <a:pt x="46685" y="62535"/>
                                        <a:pt x="46685" y="62535"/>
                                      </a:cubicBezTo>
                                      <a:cubicBezTo>
                                        <a:pt x="46685" y="62535"/>
                                        <a:pt x="70002" y="62002"/>
                                        <a:pt x="70002" y="38684"/>
                                      </a:cubicBezTo>
                                      <a:lnTo>
                                        <a:pt x="70002" y="0"/>
                                      </a:lnTo>
                                    </a:path>
                                  </a:pathLst>
                                </a:custGeom>
                                <a:noFill/>
                                <a:ln w="17755" cap="flat" cmpd="sng" algn="ctr">
                                  <a:solidFill>
                                    <a:srgbClr val="181717"/>
                                  </a:solidFill>
                                  <a:prstDash val="solid"/>
                                  <a:miter lim="100000"/>
                                </a:ln>
                                <a:effectLst/>
                              </wps:spPr>
                              <wps:bodyPr/>
                            </wps:wsp>
                            <wps:wsp>
                              <wps:cNvPr id="1473" name="Rectangle 1473"/>
                              <wps:cNvSpPr/>
                              <wps:spPr>
                                <a:xfrm>
                                  <a:off x="3099696" y="-47624"/>
                                  <a:ext cx="277884" cy="235652"/>
                                </a:xfrm>
                                <a:prstGeom prst="rect">
                                  <a:avLst/>
                                </a:prstGeom>
                                <a:ln>
                                  <a:noFill/>
                                </a:ln>
                              </wps:spPr>
                              <wps:txbx>
                                <w:txbxContent>
                                  <w:p w14:paraId="45E14156" w14:textId="77777777" w:rsidR="00116439" w:rsidRDefault="00116439" w:rsidP="00116439">
                                    <w:pPr>
                                      <w:spacing w:after="160" w:line="259" w:lineRule="auto"/>
                                    </w:pPr>
                                    <w:r>
                                      <w:t>BN</w:t>
                                    </w:r>
                                  </w:p>
                                </w:txbxContent>
                              </wps:txbx>
                              <wps:bodyPr horzOverflow="overflow" vert="horz" lIns="0" tIns="0" rIns="0" bIns="0" rtlCol="0">
                                <a:noAutofit/>
                              </wps:bodyPr>
                            </wps:wsp>
                            <wps:wsp>
                              <wps:cNvPr id="1474" name="Rectangle 1474"/>
                              <wps:cNvSpPr/>
                              <wps:spPr>
                                <a:xfrm>
                                  <a:off x="3099696" y="228601"/>
                                  <a:ext cx="333300" cy="259490"/>
                                </a:xfrm>
                                <a:prstGeom prst="rect">
                                  <a:avLst/>
                                </a:prstGeom>
                                <a:ln>
                                  <a:noFill/>
                                </a:ln>
                              </wps:spPr>
                              <wps:txbx>
                                <w:txbxContent>
                                  <w:p w14:paraId="6D944BB1" w14:textId="77777777" w:rsidR="00116439" w:rsidRDefault="00116439" w:rsidP="00116439">
                                    <w:pPr>
                                      <w:spacing w:after="160" w:line="259" w:lineRule="auto"/>
                                    </w:pPr>
                                    <w:r>
                                      <w:t>WH</w:t>
                                    </w:r>
                                  </w:p>
                                </w:txbxContent>
                              </wps:txbx>
                              <wps:bodyPr horzOverflow="overflow" vert="horz" lIns="0" tIns="0" rIns="0" bIns="0" rtlCol="0">
                                <a:noAutofit/>
                              </wps:bodyPr>
                            </wps:wsp>
                            <wps:wsp>
                              <wps:cNvPr id="1475" name="Rectangle 1475"/>
                              <wps:cNvSpPr/>
                              <wps:spPr>
                                <a:xfrm>
                                  <a:off x="3099426" y="581024"/>
                                  <a:ext cx="266881" cy="209159"/>
                                </a:xfrm>
                                <a:prstGeom prst="rect">
                                  <a:avLst/>
                                </a:prstGeom>
                                <a:ln>
                                  <a:noFill/>
                                </a:ln>
                              </wps:spPr>
                              <wps:txbx>
                                <w:txbxContent>
                                  <w:p w14:paraId="6D28C221" w14:textId="77777777" w:rsidR="00116439" w:rsidRDefault="00116439" w:rsidP="00116439">
                                    <w:pPr>
                                      <w:spacing w:after="160" w:line="259" w:lineRule="auto"/>
                                    </w:pPr>
                                    <w:r>
                                      <w:t>BK</w:t>
                                    </w:r>
                                  </w:p>
                                </w:txbxContent>
                              </wps:txbx>
                              <wps:bodyPr horzOverflow="overflow" vert="horz" lIns="0" tIns="0" rIns="0" bIns="0" rtlCol="0">
                                <a:noAutofit/>
                              </wps:bodyPr>
                            </wps:wsp>
                            <wps:wsp>
                              <wps:cNvPr id="1476" name="Rectangle 1476"/>
                              <wps:cNvSpPr/>
                              <wps:spPr>
                                <a:xfrm>
                                  <a:off x="3108689" y="852089"/>
                                  <a:ext cx="277884" cy="241666"/>
                                </a:xfrm>
                                <a:prstGeom prst="rect">
                                  <a:avLst/>
                                </a:prstGeom>
                                <a:ln>
                                  <a:noFill/>
                                </a:ln>
                              </wps:spPr>
                              <wps:txbx>
                                <w:txbxContent>
                                  <w:p w14:paraId="4FAC5D81" w14:textId="77777777" w:rsidR="00116439" w:rsidRDefault="00116439" w:rsidP="00116439">
                                    <w:pPr>
                                      <w:spacing w:after="160" w:line="259" w:lineRule="auto"/>
                                    </w:pPr>
                                    <w:r>
                                      <w:t>BU</w:t>
                                    </w:r>
                                  </w:p>
                                </w:txbxContent>
                              </wps:txbx>
                              <wps:bodyPr horzOverflow="overflow" vert="horz" lIns="0" tIns="0" rIns="0" bIns="0" rtlCol="0">
                                <a:noAutofit/>
                              </wps:bodyPr>
                            </wps:wsp>
                            <wps:wsp>
                              <wps:cNvPr id="78129" name="Shape 78129"/>
                              <wps:cNvSpPr/>
                              <wps:spPr>
                                <a:xfrm>
                                  <a:off x="1915767" y="428484"/>
                                  <a:ext cx="575386" cy="349885"/>
                                </a:xfrm>
                                <a:custGeom>
                                  <a:avLst/>
                                  <a:gdLst/>
                                  <a:ahLst/>
                                  <a:cxnLst/>
                                  <a:rect l="0" t="0" r="0" b="0"/>
                                  <a:pathLst>
                                    <a:path w="575386" h="349885">
                                      <a:moveTo>
                                        <a:pt x="0" y="0"/>
                                      </a:moveTo>
                                      <a:lnTo>
                                        <a:pt x="575386" y="0"/>
                                      </a:lnTo>
                                      <a:lnTo>
                                        <a:pt x="575386" y="349885"/>
                                      </a:lnTo>
                                      <a:lnTo>
                                        <a:pt x="0" y="349885"/>
                                      </a:lnTo>
                                      <a:lnTo>
                                        <a:pt x="0" y="0"/>
                                      </a:lnTo>
                                    </a:path>
                                  </a:pathLst>
                                </a:custGeom>
                                <a:solidFill>
                                  <a:srgbClr val="E9E8E7"/>
                                </a:solidFill>
                                <a:ln w="0" cap="flat">
                                  <a:noFill/>
                                  <a:miter lim="127000"/>
                                </a:ln>
                                <a:effectLst/>
                              </wps:spPr>
                              <wps:bodyPr/>
                            </wps:wsp>
                            <wps:wsp>
                              <wps:cNvPr id="1478" name="Shape 1478"/>
                              <wps:cNvSpPr/>
                              <wps:spPr>
                                <a:xfrm>
                                  <a:off x="1915762" y="428481"/>
                                  <a:ext cx="575386" cy="349885"/>
                                </a:xfrm>
                                <a:custGeom>
                                  <a:avLst/>
                                  <a:gdLst/>
                                  <a:ahLst/>
                                  <a:cxnLst/>
                                  <a:rect l="0" t="0" r="0" b="0"/>
                                  <a:pathLst>
                                    <a:path w="575386" h="349885">
                                      <a:moveTo>
                                        <a:pt x="0" y="349885"/>
                                      </a:moveTo>
                                      <a:lnTo>
                                        <a:pt x="575386" y="349885"/>
                                      </a:lnTo>
                                      <a:lnTo>
                                        <a:pt x="575386" y="0"/>
                                      </a:lnTo>
                                      <a:lnTo>
                                        <a:pt x="0" y="0"/>
                                      </a:lnTo>
                                      <a:close/>
                                    </a:path>
                                  </a:pathLst>
                                </a:custGeom>
                                <a:noFill/>
                                <a:ln w="25095" cap="flat" cmpd="sng" algn="ctr">
                                  <a:solidFill>
                                    <a:srgbClr val="181717"/>
                                  </a:solidFill>
                                  <a:prstDash val="solid"/>
                                  <a:miter lim="100000"/>
                                </a:ln>
                                <a:effectLst/>
                              </wps:spPr>
                              <wps:bodyPr/>
                            </wps:wsp>
                            <wps:wsp>
                              <wps:cNvPr id="1479" name="Rectangle 1479"/>
                              <wps:cNvSpPr/>
                              <wps:spPr>
                                <a:xfrm>
                                  <a:off x="2810406" y="537985"/>
                                  <a:ext cx="111226" cy="188032"/>
                                </a:xfrm>
                                <a:prstGeom prst="rect">
                                  <a:avLst/>
                                </a:prstGeom>
                                <a:ln>
                                  <a:noFill/>
                                </a:ln>
                              </wps:spPr>
                              <wps:txbx>
                                <w:txbxContent>
                                  <w:p w14:paraId="228BFEE6" w14:textId="77777777" w:rsidR="00116439" w:rsidRDefault="00116439" w:rsidP="00116439">
                                    <w:pPr>
                                      <w:spacing w:after="160" w:line="259" w:lineRule="auto"/>
                                    </w:pPr>
                                    <w:r>
                                      <w:t>4</w:t>
                                    </w:r>
                                  </w:p>
                                </w:txbxContent>
                              </wps:txbx>
                              <wps:bodyPr horzOverflow="overflow" vert="horz" lIns="0" tIns="0" rIns="0" bIns="0" rtlCol="0">
                                <a:noAutofit/>
                              </wps:bodyPr>
                            </wps:wsp>
                            <wps:wsp>
                              <wps:cNvPr id="78130" name="Shape 78130"/>
                              <wps:cNvSpPr/>
                              <wps:spPr>
                                <a:xfrm>
                                  <a:off x="2929303" y="129450"/>
                                  <a:ext cx="74879" cy="45085"/>
                                </a:xfrm>
                                <a:custGeom>
                                  <a:avLst/>
                                  <a:gdLst/>
                                  <a:ahLst/>
                                  <a:cxnLst/>
                                  <a:rect l="0" t="0" r="0" b="0"/>
                                  <a:pathLst>
                                    <a:path w="74879" h="45085">
                                      <a:moveTo>
                                        <a:pt x="0" y="0"/>
                                      </a:moveTo>
                                      <a:lnTo>
                                        <a:pt x="74879" y="0"/>
                                      </a:lnTo>
                                      <a:lnTo>
                                        <a:pt x="74879" y="45085"/>
                                      </a:lnTo>
                                      <a:lnTo>
                                        <a:pt x="0" y="45085"/>
                                      </a:lnTo>
                                      <a:lnTo>
                                        <a:pt x="0" y="0"/>
                                      </a:lnTo>
                                    </a:path>
                                  </a:pathLst>
                                </a:custGeom>
                                <a:solidFill>
                                  <a:srgbClr val="181717"/>
                                </a:solidFill>
                                <a:ln w="0" cap="flat">
                                  <a:noFill/>
                                  <a:miter lim="100000"/>
                                </a:ln>
                                <a:effectLst/>
                              </wps:spPr>
                              <wps:bodyPr/>
                            </wps:wsp>
                            <wps:wsp>
                              <wps:cNvPr id="1481" name="Shape 1481"/>
                              <wps:cNvSpPr/>
                              <wps:spPr>
                                <a:xfrm>
                                  <a:off x="2929298" y="129460"/>
                                  <a:ext cx="74879" cy="45085"/>
                                </a:xfrm>
                                <a:custGeom>
                                  <a:avLst/>
                                  <a:gdLst/>
                                  <a:ahLst/>
                                  <a:cxnLst/>
                                  <a:rect l="0" t="0" r="0" b="0"/>
                                  <a:pathLst>
                                    <a:path w="74879" h="45085">
                                      <a:moveTo>
                                        <a:pt x="0" y="45085"/>
                                      </a:moveTo>
                                      <a:lnTo>
                                        <a:pt x="74879" y="45085"/>
                                      </a:lnTo>
                                      <a:lnTo>
                                        <a:pt x="74879" y="0"/>
                                      </a:lnTo>
                                      <a:lnTo>
                                        <a:pt x="0" y="0"/>
                                      </a:lnTo>
                                      <a:close/>
                                    </a:path>
                                  </a:pathLst>
                                </a:custGeom>
                                <a:noFill/>
                                <a:ln w="1118" cap="flat" cmpd="sng" algn="ctr">
                                  <a:solidFill>
                                    <a:srgbClr val="181717"/>
                                  </a:solidFill>
                                  <a:prstDash val="solid"/>
                                  <a:miter lim="100000"/>
                                </a:ln>
                                <a:effectLst/>
                              </wps:spPr>
                              <wps:bodyPr/>
                            </wps:wsp>
                            <wps:wsp>
                              <wps:cNvPr id="1482" name="Shape 1482"/>
                              <wps:cNvSpPr/>
                              <wps:spPr>
                                <a:xfrm>
                                  <a:off x="2966591" y="99625"/>
                                  <a:ext cx="83312" cy="105435"/>
                                </a:xfrm>
                                <a:custGeom>
                                  <a:avLst/>
                                  <a:gdLst/>
                                  <a:ahLst/>
                                  <a:cxnLst/>
                                  <a:rect l="0" t="0" r="0" b="0"/>
                                  <a:pathLst>
                                    <a:path w="83312" h="105435">
                                      <a:moveTo>
                                        <a:pt x="0" y="0"/>
                                      </a:moveTo>
                                      <a:lnTo>
                                        <a:pt x="30607" y="0"/>
                                      </a:lnTo>
                                      <a:cubicBezTo>
                                        <a:pt x="59715" y="0"/>
                                        <a:pt x="83312" y="23597"/>
                                        <a:pt x="83312" y="52705"/>
                                      </a:cubicBezTo>
                                      <a:cubicBezTo>
                                        <a:pt x="83312" y="81813"/>
                                        <a:pt x="59715" y="105435"/>
                                        <a:pt x="30607" y="105435"/>
                                      </a:cubicBezTo>
                                      <a:lnTo>
                                        <a:pt x="0" y="105435"/>
                                      </a:lnTo>
                                    </a:path>
                                  </a:pathLst>
                                </a:custGeom>
                                <a:noFill/>
                                <a:ln w="18796" cap="flat" cmpd="sng" algn="ctr">
                                  <a:solidFill>
                                    <a:srgbClr val="181717"/>
                                  </a:solidFill>
                                  <a:prstDash val="solid"/>
                                  <a:miter lim="100000"/>
                                </a:ln>
                                <a:effectLst/>
                              </wps:spPr>
                              <wps:bodyPr/>
                            </wps:wsp>
                            <wps:wsp>
                              <wps:cNvPr id="1483" name="Shape 1483"/>
                              <wps:cNvSpPr/>
                              <wps:spPr>
                                <a:xfrm>
                                  <a:off x="2490264" y="151896"/>
                                  <a:ext cx="439039" cy="338125"/>
                                </a:xfrm>
                                <a:custGeom>
                                  <a:avLst/>
                                  <a:gdLst/>
                                  <a:ahLst/>
                                  <a:cxnLst/>
                                  <a:rect l="0" t="0" r="0" b="0"/>
                                  <a:pathLst>
                                    <a:path w="439039" h="338125">
                                      <a:moveTo>
                                        <a:pt x="0" y="338125"/>
                                      </a:moveTo>
                                      <a:lnTo>
                                        <a:pt x="87706" y="338125"/>
                                      </a:lnTo>
                                      <a:lnTo>
                                        <a:pt x="263449" y="0"/>
                                      </a:lnTo>
                                      <a:lnTo>
                                        <a:pt x="439039" y="0"/>
                                      </a:lnTo>
                                    </a:path>
                                  </a:pathLst>
                                </a:custGeom>
                                <a:noFill/>
                                <a:ln w="18796" cap="flat" cmpd="sng" algn="ctr">
                                  <a:solidFill>
                                    <a:srgbClr val="181717"/>
                                  </a:solidFill>
                                  <a:prstDash val="solid"/>
                                  <a:miter lim="100000"/>
                                </a:ln>
                                <a:effectLst/>
                              </wps:spPr>
                              <wps:bodyPr/>
                            </wps:wsp>
                            <wps:wsp>
                              <wps:cNvPr id="78131" name="Shape 78131"/>
                              <wps:cNvSpPr/>
                              <wps:spPr>
                                <a:xfrm>
                                  <a:off x="2929303" y="429983"/>
                                  <a:ext cx="74879" cy="45085"/>
                                </a:xfrm>
                                <a:custGeom>
                                  <a:avLst/>
                                  <a:gdLst/>
                                  <a:ahLst/>
                                  <a:cxnLst/>
                                  <a:rect l="0" t="0" r="0" b="0"/>
                                  <a:pathLst>
                                    <a:path w="74879" h="45085">
                                      <a:moveTo>
                                        <a:pt x="0" y="0"/>
                                      </a:moveTo>
                                      <a:lnTo>
                                        <a:pt x="74879" y="0"/>
                                      </a:lnTo>
                                      <a:lnTo>
                                        <a:pt x="74879" y="45085"/>
                                      </a:lnTo>
                                      <a:lnTo>
                                        <a:pt x="0" y="45085"/>
                                      </a:lnTo>
                                      <a:lnTo>
                                        <a:pt x="0" y="0"/>
                                      </a:lnTo>
                                    </a:path>
                                  </a:pathLst>
                                </a:custGeom>
                                <a:solidFill>
                                  <a:srgbClr val="181717"/>
                                </a:solidFill>
                                <a:ln w="0" cap="flat">
                                  <a:noFill/>
                                  <a:miter lim="100000"/>
                                </a:ln>
                                <a:effectLst/>
                              </wps:spPr>
                              <wps:bodyPr/>
                            </wps:wsp>
                            <wps:wsp>
                              <wps:cNvPr id="1485" name="Shape 1485"/>
                              <wps:cNvSpPr/>
                              <wps:spPr>
                                <a:xfrm>
                                  <a:off x="2929298" y="429993"/>
                                  <a:ext cx="74879" cy="45085"/>
                                </a:xfrm>
                                <a:custGeom>
                                  <a:avLst/>
                                  <a:gdLst/>
                                  <a:ahLst/>
                                  <a:cxnLst/>
                                  <a:rect l="0" t="0" r="0" b="0"/>
                                  <a:pathLst>
                                    <a:path w="74879" h="45085">
                                      <a:moveTo>
                                        <a:pt x="0" y="45085"/>
                                      </a:moveTo>
                                      <a:lnTo>
                                        <a:pt x="74879" y="45085"/>
                                      </a:lnTo>
                                      <a:lnTo>
                                        <a:pt x="74879" y="0"/>
                                      </a:lnTo>
                                      <a:lnTo>
                                        <a:pt x="0" y="0"/>
                                      </a:lnTo>
                                      <a:close/>
                                    </a:path>
                                  </a:pathLst>
                                </a:custGeom>
                                <a:noFill/>
                                <a:ln w="1118" cap="flat" cmpd="sng" algn="ctr">
                                  <a:solidFill>
                                    <a:srgbClr val="181717"/>
                                  </a:solidFill>
                                  <a:prstDash val="solid"/>
                                  <a:miter lim="100000"/>
                                </a:ln>
                                <a:effectLst/>
                              </wps:spPr>
                              <wps:bodyPr/>
                            </wps:wsp>
                            <wps:wsp>
                              <wps:cNvPr id="1486" name="Shape 1486"/>
                              <wps:cNvSpPr/>
                              <wps:spPr>
                                <a:xfrm>
                                  <a:off x="2966591" y="400186"/>
                                  <a:ext cx="83312" cy="105410"/>
                                </a:xfrm>
                                <a:custGeom>
                                  <a:avLst/>
                                  <a:gdLst/>
                                  <a:ahLst/>
                                  <a:cxnLst/>
                                  <a:rect l="0" t="0" r="0" b="0"/>
                                  <a:pathLst>
                                    <a:path w="83312" h="105410">
                                      <a:moveTo>
                                        <a:pt x="0" y="0"/>
                                      </a:moveTo>
                                      <a:lnTo>
                                        <a:pt x="30607" y="0"/>
                                      </a:lnTo>
                                      <a:cubicBezTo>
                                        <a:pt x="59715" y="0"/>
                                        <a:pt x="83312" y="23597"/>
                                        <a:pt x="83312" y="52680"/>
                                      </a:cubicBezTo>
                                      <a:cubicBezTo>
                                        <a:pt x="83312" y="81813"/>
                                        <a:pt x="59715" y="105410"/>
                                        <a:pt x="30607" y="105410"/>
                                      </a:cubicBezTo>
                                      <a:lnTo>
                                        <a:pt x="0" y="105410"/>
                                      </a:lnTo>
                                    </a:path>
                                  </a:pathLst>
                                </a:custGeom>
                                <a:noFill/>
                                <a:ln w="18796" cap="flat" cmpd="sng" algn="ctr">
                                  <a:solidFill>
                                    <a:srgbClr val="181717"/>
                                  </a:solidFill>
                                  <a:prstDash val="solid"/>
                                  <a:miter lim="100000"/>
                                </a:ln>
                                <a:effectLst/>
                              </wps:spPr>
                              <wps:bodyPr/>
                            </wps:wsp>
                            <wps:wsp>
                              <wps:cNvPr id="1487" name="Shape 1487"/>
                              <wps:cNvSpPr/>
                              <wps:spPr>
                                <a:xfrm>
                                  <a:off x="2489373" y="452434"/>
                                  <a:ext cx="439928" cy="112725"/>
                                </a:xfrm>
                                <a:custGeom>
                                  <a:avLst/>
                                  <a:gdLst/>
                                  <a:ahLst/>
                                  <a:cxnLst/>
                                  <a:rect l="0" t="0" r="0" b="0"/>
                                  <a:pathLst>
                                    <a:path w="439928" h="112725">
                                      <a:moveTo>
                                        <a:pt x="0" y="112725"/>
                                      </a:moveTo>
                                      <a:lnTo>
                                        <a:pt x="87706" y="112725"/>
                                      </a:lnTo>
                                      <a:lnTo>
                                        <a:pt x="263449" y="0"/>
                                      </a:lnTo>
                                      <a:lnTo>
                                        <a:pt x="439928" y="0"/>
                                      </a:lnTo>
                                    </a:path>
                                  </a:pathLst>
                                </a:custGeom>
                                <a:noFill/>
                                <a:ln w="18796" cap="flat" cmpd="sng" algn="ctr">
                                  <a:solidFill>
                                    <a:srgbClr val="181717"/>
                                  </a:solidFill>
                                  <a:prstDash val="solid"/>
                                  <a:miter lim="100000"/>
                                </a:ln>
                                <a:effectLst/>
                              </wps:spPr>
                              <wps:bodyPr/>
                            </wps:wsp>
                            <wps:wsp>
                              <wps:cNvPr id="78132" name="Shape 78132"/>
                              <wps:cNvSpPr/>
                              <wps:spPr>
                                <a:xfrm>
                                  <a:off x="2929303" y="730516"/>
                                  <a:ext cx="74879" cy="45085"/>
                                </a:xfrm>
                                <a:custGeom>
                                  <a:avLst/>
                                  <a:gdLst/>
                                  <a:ahLst/>
                                  <a:cxnLst/>
                                  <a:rect l="0" t="0" r="0" b="0"/>
                                  <a:pathLst>
                                    <a:path w="74879" h="45085">
                                      <a:moveTo>
                                        <a:pt x="0" y="0"/>
                                      </a:moveTo>
                                      <a:lnTo>
                                        <a:pt x="74879" y="0"/>
                                      </a:lnTo>
                                      <a:lnTo>
                                        <a:pt x="74879" y="45085"/>
                                      </a:lnTo>
                                      <a:lnTo>
                                        <a:pt x="0" y="45085"/>
                                      </a:lnTo>
                                      <a:lnTo>
                                        <a:pt x="0" y="0"/>
                                      </a:lnTo>
                                    </a:path>
                                  </a:pathLst>
                                </a:custGeom>
                                <a:solidFill>
                                  <a:srgbClr val="181717"/>
                                </a:solidFill>
                                <a:ln w="0" cap="flat">
                                  <a:noFill/>
                                  <a:miter lim="100000"/>
                                </a:ln>
                                <a:effectLst/>
                              </wps:spPr>
                              <wps:bodyPr/>
                            </wps:wsp>
                            <wps:wsp>
                              <wps:cNvPr id="1489" name="Shape 1489"/>
                              <wps:cNvSpPr/>
                              <wps:spPr>
                                <a:xfrm>
                                  <a:off x="2929298" y="730526"/>
                                  <a:ext cx="74879" cy="45085"/>
                                </a:xfrm>
                                <a:custGeom>
                                  <a:avLst/>
                                  <a:gdLst/>
                                  <a:ahLst/>
                                  <a:cxnLst/>
                                  <a:rect l="0" t="0" r="0" b="0"/>
                                  <a:pathLst>
                                    <a:path w="74879" h="45085">
                                      <a:moveTo>
                                        <a:pt x="0" y="45085"/>
                                      </a:moveTo>
                                      <a:lnTo>
                                        <a:pt x="74879" y="45085"/>
                                      </a:lnTo>
                                      <a:lnTo>
                                        <a:pt x="74879" y="0"/>
                                      </a:lnTo>
                                      <a:lnTo>
                                        <a:pt x="0" y="0"/>
                                      </a:lnTo>
                                      <a:close/>
                                    </a:path>
                                  </a:pathLst>
                                </a:custGeom>
                                <a:noFill/>
                                <a:ln w="1118" cap="flat" cmpd="sng" algn="ctr">
                                  <a:solidFill>
                                    <a:srgbClr val="181717"/>
                                  </a:solidFill>
                                  <a:prstDash val="solid"/>
                                  <a:miter lim="100000"/>
                                </a:ln>
                                <a:effectLst/>
                              </wps:spPr>
                              <wps:bodyPr/>
                            </wps:wsp>
                            <wps:wsp>
                              <wps:cNvPr id="1490" name="Shape 1490"/>
                              <wps:cNvSpPr/>
                              <wps:spPr>
                                <a:xfrm>
                                  <a:off x="2966591" y="700703"/>
                                  <a:ext cx="83312" cy="105435"/>
                                </a:xfrm>
                                <a:custGeom>
                                  <a:avLst/>
                                  <a:gdLst/>
                                  <a:ahLst/>
                                  <a:cxnLst/>
                                  <a:rect l="0" t="0" r="0" b="0"/>
                                  <a:pathLst>
                                    <a:path w="83312" h="105435">
                                      <a:moveTo>
                                        <a:pt x="0" y="0"/>
                                      </a:moveTo>
                                      <a:lnTo>
                                        <a:pt x="30607" y="0"/>
                                      </a:lnTo>
                                      <a:cubicBezTo>
                                        <a:pt x="59715" y="0"/>
                                        <a:pt x="83312" y="23622"/>
                                        <a:pt x="83312" y="52705"/>
                                      </a:cubicBezTo>
                                      <a:cubicBezTo>
                                        <a:pt x="83312" y="81813"/>
                                        <a:pt x="59715" y="105435"/>
                                        <a:pt x="30607" y="105435"/>
                                      </a:cubicBezTo>
                                      <a:lnTo>
                                        <a:pt x="0" y="105435"/>
                                      </a:lnTo>
                                    </a:path>
                                  </a:pathLst>
                                </a:custGeom>
                                <a:noFill/>
                                <a:ln w="18796" cap="flat" cmpd="sng" algn="ctr">
                                  <a:solidFill>
                                    <a:srgbClr val="181717"/>
                                  </a:solidFill>
                                  <a:prstDash val="solid"/>
                                  <a:miter lim="100000"/>
                                </a:ln>
                                <a:effectLst/>
                              </wps:spPr>
                              <wps:bodyPr/>
                            </wps:wsp>
                            <wps:wsp>
                              <wps:cNvPr id="1491" name="Shape 1491"/>
                              <wps:cNvSpPr/>
                              <wps:spPr>
                                <a:xfrm>
                                  <a:off x="2490264" y="640262"/>
                                  <a:ext cx="439039" cy="112725"/>
                                </a:xfrm>
                                <a:custGeom>
                                  <a:avLst/>
                                  <a:gdLst/>
                                  <a:ahLst/>
                                  <a:cxnLst/>
                                  <a:rect l="0" t="0" r="0" b="0"/>
                                  <a:pathLst>
                                    <a:path w="439039" h="112725">
                                      <a:moveTo>
                                        <a:pt x="0" y="0"/>
                                      </a:moveTo>
                                      <a:lnTo>
                                        <a:pt x="87706" y="0"/>
                                      </a:lnTo>
                                      <a:lnTo>
                                        <a:pt x="263449" y="112725"/>
                                      </a:lnTo>
                                      <a:lnTo>
                                        <a:pt x="439039" y="112725"/>
                                      </a:lnTo>
                                    </a:path>
                                  </a:pathLst>
                                </a:custGeom>
                                <a:noFill/>
                                <a:ln w="18796" cap="flat" cmpd="sng" algn="ctr">
                                  <a:solidFill>
                                    <a:srgbClr val="181717"/>
                                  </a:solidFill>
                                  <a:prstDash val="solid"/>
                                  <a:miter lim="100000"/>
                                </a:ln>
                                <a:effectLst/>
                              </wps:spPr>
                              <wps:bodyPr/>
                            </wps:wsp>
                            <wps:wsp>
                              <wps:cNvPr id="78133" name="Shape 78133"/>
                              <wps:cNvSpPr/>
                              <wps:spPr>
                                <a:xfrm>
                                  <a:off x="2929303" y="1031074"/>
                                  <a:ext cx="74879" cy="45085"/>
                                </a:xfrm>
                                <a:custGeom>
                                  <a:avLst/>
                                  <a:gdLst/>
                                  <a:ahLst/>
                                  <a:cxnLst/>
                                  <a:rect l="0" t="0" r="0" b="0"/>
                                  <a:pathLst>
                                    <a:path w="74879" h="45085">
                                      <a:moveTo>
                                        <a:pt x="0" y="0"/>
                                      </a:moveTo>
                                      <a:lnTo>
                                        <a:pt x="74879" y="0"/>
                                      </a:lnTo>
                                      <a:lnTo>
                                        <a:pt x="74879" y="45085"/>
                                      </a:lnTo>
                                      <a:lnTo>
                                        <a:pt x="0" y="45085"/>
                                      </a:lnTo>
                                      <a:lnTo>
                                        <a:pt x="0" y="0"/>
                                      </a:lnTo>
                                    </a:path>
                                  </a:pathLst>
                                </a:custGeom>
                                <a:solidFill>
                                  <a:srgbClr val="181717"/>
                                </a:solidFill>
                                <a:ln w="0" cap="flat">
                                  <a:noFill/>
                                  <a:miter lim="100000"/>
                                </a:ln>
                                <a:effectLst/>
                              </wps:spPr>
                              <wps:bodyPr/>
                            </wps:wsp>
                            <wps:wsp>
                              <wps:cNvPr id="1493" name="Shape 1493"/>
                              <wps:cNvSpPr/>
                              <wps:spPr>
                                <a:xfrm>
                                  <a:off x="2929298" y="1031079"/>
                                  <a:ext cx="74879" cy="45085"/>
                                </a:xfrm>
                                <a:custGeom>
                                  <a:avLst/>
                                  <a:gdLst/>
                                  <a:ahLst/>
                                  <a:cxnLst/>
                                  <a:rect l="0" t="0" r="0" b="0"/>
                                  <a:pathLst>
                                    <a:path w="74879" h="45085">
                                      <a:moveTo>
                                        <a:pt x="0" y="45085"/>
                                      </a:moveTo>
                                      <a:lnTo>
                                        <a:pt x="74879" y="45085"/>
                                      </a:lnTo>
                                      <a:lnTo>
                                        <a:pt x="74879" y="0"/>
                                      </a:lnTo>
                                      <a:lnTo>
                                        <a:pt x="0" y="0"/>
                                      </a:lnTo>
                                      <a:close/>
                                    </a:path>
                                  </a:pathLst>
                                </a:custGeom>
                                <a:noFill/>
                                <a:ln w="1118" cap="flat" cmpd="sng" algn="ctr">
                                  <a:solidFill>
                                    <a:srgbClr val="181717"/>
                                  </a:solidFill>
                                  <a:prstDash val="solid"/>
                                  <a:miter lim="100000"/>
                                </a:ln>
                                <a:effectLst/>
                              </wps:spPr>
                              <wps:bodyPr/>
                            </wps:wsp>
                            <wps:wsp>
                              <wps:cNvPr id="1494" name="Shape 1494"/>
                              <wps:cNvSpPr/>
                              <wps:spPr>
                                <a:xfrm>
                                  <a:off x="2966591" y="1001244"/>
                                  <a:ext cx="83312" cy="105435"/>
                                </a:xfrm>
                                <a:custGeom>
                                  <a:avLst/>
                                  <a:gdLst/>
                                  <a:ahLst/>
                                  <a:cxnLst/>
                                  <a:rect l="0" t="0" r="0" b="0"/>
                                  <a:pathLst>
                                    <a:path w="83312" h="105435">
                                      <a:moveTo>
                                        <a:pt x="0" y="0"/>
                                      </a:moveTo>
                                      <a:lnTo>
                                        <a:pt x="30607" y="0"/>
                                      </a:lnTo>
                                      <a:cubicBezTo>
                                        <a:pt x="59715" y="0"/>
                                        <a:pt x="83312" y="23597"/>
                                        <a:pt x="83312" y="52705"/>
                                      </a:cubicBezTo>
                                      <a:cubicBezTo>
                                        <a:pt x="83312" y="81839"/>
                                        <a:pt x="59715" y="105435"/>
                                        <a:pt x="30607" y="105435"/>
                                      </a:cubicBezTo>
                                      <a:lnTo>
                                        <a:pt x="0" y="105435"/>
                                      </a:lnTo>
                                    </a:path>
                                  </a:pathLst>
                                </a:custGeom>
                                <a:noFill/>
                                <a:ln w="18796" cap="flat" cmpd="sng" algn="ctr">
                                  <a:solidFill>
                                    <a:srgbClr val="181717"/>
                                  </a:solidFill>
                                  <a:prstDash val="solid"/>
                                  <a:miter lim="100000"/>
                                </a:ln>
                                <a:effectLst/>
                              </wps:spPr>
                              <wps:bodyPr/>
                            </wps:wsp>
                            <wps:wsp>
                              <wps:cNvPr id="1495" name="Shape 1495"/>
                              <wps:cNvSpPr/>
                              <wps:spPr>
                                <a:xfrm>
                                  <a:off x="2490264" y="715400"/>
                                  <a:ext cx="439039" cy="338150"/>
                                </a:xfrm>
                                <a:custGeom>
                                  <a:avLst/>
                                  <a:gdLst/>
                                  <a:ahLst/>
                                  <a:cxnLst/>
                                  <a:rect l="0" t="0" r="0" b="0"/>
                                  <a:pathLst>
                                    <a:path w="439039" h="338150">
                                      <a:moveTo>
                                        <a:pt x="0" y="0"/>
                                      </a:moveTo>
                                      <a:lnTo>
                                        <a:pt x="87706" y="0"/>
                                      </a:lnTo>
                                      <a:lnTo>
                                        <a:pt x="263449" y="338150"/>
                                      </a:lnTo>
                                      <a:lnTo>
                                        <a:pt x="439039" y="338150"/>
                                      </a:lnTo>
                                    </a:path>
                                  </a:pathLst>
                                </a:custGeom>
                                <a:noFill/>
                                <a:ln w="18796" cap="flat" cmpd="sng" algn="ctr">
                                  <a:solidFill>
                                    <a:srgbClr val="181717"/>
                                  </a:solidFill>
                                  <a:prstDash val="solid"/>
                                  <a:miter lim="100000"/>
                                </a:ln>
                                <a:effectLst/>
                              </wps:spPr>
                              <wps:bodyPr/>
                            </wps:wsp>
                            <wps:wsp>
                              <wps:cNvPr id="1496" name="Rectangle 1496"/>
                              <wps:cNvSpPr/>
                              <wps:spPr>
                                <a:xfrm>
                                  <a:off x="2794119" y="-58572"/>
                                  <a:ext cx="92062" cy="188032"/>
                                </a:xfrm>
                                <a:prstGeom prst="rect">
                                  <a:avLst/>
                                </a:prstGeom>
                                <a:ln>
                                  <a:noFill/>
                                </a:ln>
                              </wps:spPr>
                              <wps:txbx>
                                <w:txbxContent>
                                  <w:p w14:paraId="6FBE79A5" w14:textId="77777777" w:rsidR="00116439" w:rsidRDefault="00116439" w:rsidP="00116439">
                                    <w:pPr>
                                      <w:spacing w:after="160" w:line="259" w:lineRule="auto"/>
                                    </w:pPr>
                                    <w:r>
                                      <w:t>1</w:t>
                                    </w:r>
                                  </w:p>
                                </w:txbxContent>
                              </wps:txbx>
                              <wps:bodyPr horzOverflow="overflow" vert="horz" lIns="0" tIns="0" rIns="0" bIns="0" rtlCol="0">
                                <a:noAutofit/>
                              </wps:bodyPr>
                            </wps:wsp>
                            <wps:wsp>
                              <wps:cNvPr id="1497" name="Rectangle 1497"/>
                              <wps:cNvSpPr/>
                              <wps:spPr>
                                <a:xfrm>
                                  <a:off x="2794121" y="880237"/>
                                  <a:ext cx="111226" cy="188032"/>
                                </a:xfrm>
                                <a:prstGeom prst="rect">
                                  <a:avLst/>
                                </a:prstGeom>
                                <a:ln>
                                  <a:noFill/>
                                </a:ln>
                              </wps:spPr>
                              <wps:txbx>
                                <w:txbxContent>
                                  <w:p w14:paraId="794DA2B4" w14:textId="77777777" w:rsidR="00116439" w:rsidRDefault="00116439" w:rsidP="00116439">
                                    <w:pPr>
                                      <w:spacing w:after="160" w:line="259" w:lineRule="auto"/>
                                    </w:pPr>
                                    <w:r>
                                      <w:t>3</w:t>
                                    </w:r>
                                  </w:p>
                                </w:txbxContent>
                              </wps:txbx>
                              <wps:bodyPr horzOverflow="overflow" vert="horz" lIns="0" tIns="0" rIns="0" bIns="0" rtlCol="0">
                                <a:noAutofit/>
                              </wps:bodyPr>
                            </wps:wsp>
                            <wps:wsp>
                              <wps:cNvPr id="1498" name="Rectangle 1498"/>
                              <wps:cNvSpPr/>
                              <wps:spPr>
                                <a:xfrm>
                                  <a:off x="2801595" y="228601"/>
                                  <a:ext cx="111226" cy="188032"/>
                                </a:xfrm>
                                <a:prstGeom prst="rect">
                                  <a:avLst/>
                                </a:prstGeom>
                                <a:ln>
                                  <a:noFill/>
                                </a:ln>
                              </wps:spPr>
                              <wps:txbx>
                                <w:txbxContent>
                                  <w:p w14:paraId="3267C5A8" w14:textId="77777777" w:rsidR="00116439" w:rsidRDefault="00116439" w:rsidP="00116439">
                                    <w:pPr>
                                      <w:spacing w:after="160" w:line="259" w:lineRule="auto"/>
                                    </w:pPr>
                                    <w:r>
                                      <w:t>2</w:t>
                                    </w:r>
                                  </w:p>
                                </w:txbxContent>
                              </wps:txbx>
                              <wps:bodyPr horzOverflow="overflow" vert="horz" lIns="0" tIns="0" rIns="0" bIns="0" rtlCol="0">
                                <a:noAutofit/>
                              </wps:bodyPr>
                            </wps:wsp>
                            <wps:wsp>
                              <wps:cNvPr id="1499" name="Rectangle 1499"/>
                              <wps:cNvSpPr/>
                              <wps:spPr>
                                <a:xfrm>
                                  <a:off x="3736850" y="383263"/>
                                  <a:ext cx="533525" cy="188032"/>
                                </a:xfrm>
                                <a:prstGeom prst="rect">
                                  <a:avLst/>
                                </a:prstGeom>
                                <a:ln>
                                  <a:noFill/>
                                </a:ln>
                              </wps:spPr>
                              <wps:txbx>
                                <w:txbxContent>
                                  <w:p w14:paraId="52169805" w14:textId="77777777" w:rsidR="00116439" w:rsidRDefault="00116439" w:rsidP="00116439">
                                    <w:pPr>
                                      <w:spacing w:after="160" w:line="259" w:lineRule="auto"/>
                                    </w:pPr>
                                    <w:r>
                                      <w:t>OUT2</w:t>
                                    </w:r>
                                  </w:p>
                                </w:txbxContent>
                              </wps:txbx>
                              <wps:bodyPr horzOverflow="overflow" vert="horz" lIns="0" tIns="0" rIns="0" bIns="0" rtlCol="0">
                                <a:noAutofit/>
                              </wps:bodyPr>
                            </wps:wsp>
                            <wps:wsp>
                              <wps:cNvPr id="1500" name="Shape 1500"/>
                              <wps:cNvSpPr/>
                              <wps:spPr>
                                <a:xfrm>
                                  <a:off x="3052018" y="752982"/>
                                  <a:ext cx="650672" cy="0"/>
                                </a:xfrm>
                                <a:custGeom>
                                  <a:avLst/>
                                  <a:gdLst/>
                                  <a:ahLst/>
                                  <a:cxnLst/>
                                  <a:rect l="0" t="0" r="0" b="0"/>
                                  <a:pathLst>
                                    <a:path w="650672">
                                      <a:moveTo>
                                        <a:pt x="0" y="0"/>
                                      </a:moveTo>
                                      <a:lnTo>
                                        <a:pt x="650672" y="0"/>
                                      </a:lnTo>
                                    </a:path>
                                  </a:pathLst>
                                </a:custGeom>
                                <a:noFill/>
                                <a:ln w="18796" cap="flat" cmpd="sng" algn="ctr">
                                  <a:solidFill>
                                    <a:srgbClr val="181717"/>
                                  </a:solidFill>
                                  <a:prstDash val="solid"/>
                                  <a:miter lim="100000"/>
                                </a:ln>
                                <a:effectLst/>
                              </wps:spPr>
                              <wps:bodyPr/>
                            </wps:wsp>
                            <wps:wsp>
                              <wps:cNvPr id="1501" name="Shape 1501"/>
                              <wps:cNvSpPr/>
                              <wps:spPr>
                                <a:xfrm>
                                  <a:off x="3050604" y="151804"/>
                                  <a:ext cx="652069" cy="51"/>
                                </a:xfrm>
                                <a:custGeom>
                                  <a:avLst/>
                                  <a:gdLst/>
                                  <a:ahLst/>
                                  <a:cxnLst/>
                                  <a:rect l="0" t="0" r="0" b="0"/>
                                  <a:pathLst>
                                    <a:path w="652069" h="51">
                                      <a:moveTo>
                                        <a:pt x="0" y="51"/>
                                      </a:moveTo>
                                      <a:lnTo>
                                        <a:pt x="652069" y="0"/>
                                      </a:lnTo>
                                    </a:path>
                                  </a:pathLst>
                                </a:custGeom>
                                <a:noFill/>
                                <a:ln w="18796" cap="flat" cmpd="sng" algn="ctr">
                                  <a:solidFill>
                                    <a:srgbClr val="181717"/>
                                  </a:solidFill>
                                  <a:prstDash val="solid"/>
                                  <a:miter lim="100000"/>
                                </a:ln>
                                <a:effectLst/>
                              </wps:spPr>
                              <wps:bodyPr/>
                            </wps:wsp>
                            <wps:wsp>
                              <wps:cNvPr id="1502" name="Shape 1502"/>
                              <wps:cNvSpPr/>
                              <wps:spPr>
                                <a:xfrm>
                                  <a:off x="3050568" y="452385"/>
                                  <a:ext cx="652120" cy="0"/>
                                </a:xfrm>
                                <a:custGeom>
                                  <a:avLst/>
                                  <a:gdLst/>
                                  <a:ahLst/>
                                  <a:cxnLst/>
                                  <a:rect l="0" t="0" r="0" b="0"/>
                                  <a:pathLst>
                                    <a:path w="652120">
                                      <a:moveTo>
                                        <a:pt x="0" y="0"/>
                                      </a:moveTo>
                                      <a:lnTo>
                                        <a:pt x="652120" y="0"/>
                                      </a:lnTo>
                                    </a:path>
                                  </a:pathLst>
                                </a:custGeom>
                                <a:noFill/>
                                <a:ln w="18796" cap="flat" cmpd="sng" algn="ctr">
                                  <a:solidFill>
                                    <a:srgbClr val="181717"/>
                                  </a:solidFill>
                                  <a:prstDash val="solid"/>
                                  <a:miter lim="100000"/>
                                </a:ln>
                                <a:effectLst/>
                              </wps:spPr>
                              <wps:bodyPr/>
                            </wps:wsp>
                            <wps:wsp>
                              <wps:cNvPr id="1503" name="Shape 1503"/>
                              <wps:cNvSpPr/>
                              <wps:spPr>
                                <a:xfrm>
                                  <a:off x="3050604" y="1053408"/>
                                  <a:ext cx="652069" cy="0"/>
                                </a:xfrm>
                                <a:custGeom>
                                  <a:avLst/>
                                  <a:gdLst/>
                                  <a:ahLst/>
                                  <a:cxnLst/>
                                  <a:rect l="0" t="0" r="0" b="0"/>
                                  <a:pathLst>
                                    <a:path w="652069">
                                      <a:moveTo>
                                        <a:pt x="0" y="0"/>
                                      </a:moveTo>
                                      <a:lnTo>
                                        <a:pt x="652069" y="0"/>
                                      </a:lnTo>
                                    </a:path>
                                  </a:pathLst>
                                </a:custGeom>
                                <a:noFill/>
                                <a:ln w="18796" cap="flat" cmpd="sng" algn="ctr">
                                  <a:solidFill>
                                    <a:srgbClr val="181717"/>
                                  </a:solidFill>
                                  <a:prstDash val="solid"/>
                                  <a:miter lim="100000"/>
                                </a:ln>
                                <a:effectLst/>
                              </wps:spPr>
                              <wps:bodyPr/>
                            </wps:wsp>
                            <wps:wsp>
                              <wps:cNvPr id="1504" name="Rectangle 1504"/>
                              <wps:cNvSpPr/>
                              <wps:spPr>
                                <a:xfrm>
                                  <a:off x="3736998" y="84361"/>
                                  <a:ext cx="111226" cy="188032"/>
                                </a:xfrm>
                                <a:prstGeom prst="rect">
                                  <a:avLst/>
                                </a:prstGeom>
                                <a:ln>
                                  <a:noFill/>
                                </a:ln>
                              </wps:spPr>
                              <wps:txbx>
                                <w:txbxContent>
                                  <w:p w14:paraId="47D2D76D" w14:textId="77777777" w:rsidR="00116439" w:rsidRDefault="00116439" w:rsidP="00116439">
                                    <w:pPr>
                                      <w:spacing w:after="160" w:line="259" w:lineRule="auto"/>
                                    </w:pPr>
                                    <w:r>
                                      <w:t>L</w:t>
                                    </w:r>
                                  </w:p>
                                </w:txbxContent>
                              </wps:txbx>
                              <wps:bodyPr horzOverflow="overflow" vert="horz" lIns="0" tIns="0" rIns="0" bIns="0" rtlCol="0">
                                <a:noAutofit/>
                              </wps:bodyPr>
                            </wps:wsp>
                            <wps:wsp>
                              <wps:cNvPr id="1505" name="Rectangle 1505"/>
                              <wps:cNvSpPr/>
                              <wps:spPr>
                                <a:xfrm>
                                  <a:off x="3820627" y="71125"/>
                                  <a:ext cx="116827" cy="188032"/>
                                </a:xfrm>
                                <a:prstGeom prst="rect">
                                  <a:avLst/>
                                </a:prstGeom>
                                <a:ln>
                                  <a:noFill/>
                                </a:ln>
                              </wps:spPr>
                              <wps:txbx>
                                <w:txbxContent>
                                  <w:p w14:paraId="7E9F41BE" w14:textId="77777777" w:rsidR="00116439" w:rsidRDefault="00116439" w:rsidP="00116439">
                                    <w:pPr>
                                      <w:spacing w:after="160" w:line="259" w:lineRule="auto"/>
                                    </w:pPr>
                                    <w:r>
                                      <w:t>+</w:t>
                                    </w:r>
                                  </w:p>
                                </w:txbxContent>
                              </wps:txbx>
                              <wps:bodyPr horzOverflow="overflow" vert="horz" lIns="0" tIns="0" rIns="0" bIns="0" rtlCol="0">
                                <a:noAutofit/>
                              </wps:bodyPr>
                            </wps:wsp>
                            <wps:wsp>
                              <wps:cNvPr id="59004" name="Rectangle 59004"/>
                              <wps:cNvSpPr/>
                              <wps:spPr>
                                <a:xfrm>
                                  <a:off x="3736822" y="986736"/>
                                  <a:ext cx="232098" cy="213415"/>
                                </a:xfrm>
                                <a:prstGeom prst="rect">
                                  <a:avLst/>
                                </a:prstGeom>
                                <a:ln>
                                  <a:noFill/>
                                </a:ln>
                              </wps:spPr>
                              <wps:txbx>
                                <w:txbxContent>
                                  <w:p w14:paraId="3EAA0B5D" w14:textId="77777777" w:rsidR="00116439" w:rsidRDefault="00116439" w:rsidP="00116439">
                                    <w:pPr>
                                      <w:spacing w:after="160" w:line="259" w:lineRule="auto"/>
                                    </w:pPr>
                                    <w:r>
                                      <w:t>L</w:t>
                                    </w:r>
                                    <w:r w:rsidRPr="000D7509">
                                      <w:rPr>
                                        <w:b/>
                                      </w:rPr>
                                      <w:t xml:space="preserve"> -</w:t>
                                    </w:r>
                                  </w:p>
                                </w:txbxContent>
                              </wps:txbx>
                              <wps:bodyPr horzOverflow="overflow" vert="horz" lIns="0" tIns="0" rIns="0" bIns="0" rtlCol="0">
                                <a:noAutofit/>
                              </wps:bodyPr>
                            </wps:wsp>
                            <wps:wsp>
                              <wps:cNvPr id="1509" name="Rectangle 1509"/>
                              <wps:cNvSpPr/>
                              <wps:spPr>
                                <a:xfrm>
                                  <a:off x="3736998" y="684207"/>
                                  <a:ext cx="533525" cy="188032"/>
                                </a:xfrm>
                                <a:prstGeom prst="rect">
                                  <a:avLst/>
                                </a:prstGeom>
                                <a:ln>
                                  <a:noFill/>
                                </a:ln>
                              </wps:spPr>
                              <wps:txbx>
                                <w:txbxContent>
                                  <w:p w14:paraId="1C82B3A6" w14:textId="77777777" w:rsidR="00116439" w:rsidRDefault="00116439" w:rsidP="00116439">
                                    <w:pPr>
                                      <w:spacing w:after="160" w:line="259" w:lineRule="auto"/>
                                    </w:pPr>
                                    <w:r>
                                      <w:t>OUT1</w:t>
                                    </w:r>
                                  </w:p>
                                </w:txbxContent>
                              </wps:txbx>
                              <wps:bodyPr horzOverflow="overflow" vert="horz" lIns="0" tIns="0" rIns="0" bIns="0" rtlCol="0">
                                <a:noAutofit/>
                              </wps:bodyPr>
                            </wps:wsp>
                          </wpg:wgp>
                        </a:graphicData>
                      </a:graphic>
                    </wp:inline>
                  </w:drawing>
                </mc:Choice>
                <mc:Fallback>
                  <w:pict>
                    <v:group w14:anchorId="64BE8DD4" id="Group 61772" o:spid="_x0000_s1118" style="width:367.2pt;height:99.1pt;mso-position-horizontal-relative:char;mso-position-vertical-relative:line" coordorigin=",-585" coordsize="42705,1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">
                      <v:rect id="Rectangle 1461" o:spid="_x0000_s1119" style="position:absolute;top:1409;width:1852;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78692349" w14:textId="77777777" w:rsidR="00116439" w:rsidRDefault="00116439" w:rsidP="00116439">
                              <w:pPr>
                                <w:spacing w:after="160" w:line="259" w:lineRule="auto"/>
                              </w:pPr>
                              <w:r>
                                <w:rPr>
                                  <w:sz w:val="39"/>
                                </w:rPr>
                                <w:t>2</w:t>
                              </w:r>
                            </w:p>
                          </w:txbxContent>
                        </v:textbox>
                      </v:rect>
                      <v:rect id="Rectangle 1462" o:spid="_x0000_s1120" style="position:absolute;left:6459;top:1409;width:1852;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47BA120" w14:textId="77777777" w:rsidR="00116439" w:rsidRDefault="00116439" w:rsidP="00116439">
                              <w:pPr>
                                <w:spacing w:after="160" w:line="259" w:lineRule="auto"/>
                              </w:pPr>
                              <w:r>
                                <w:rPr>
                                  <w:sz w:val="39"/>
                                </w:rPr>
                                <w:t>1</w:t>
                              </w:r>
                            </w:p>
                          </w:txbxContent>
                        </v:textbox>
                      </v:rect>
                      <v:shape id="Shape 1463" o:spid="_x0000_s1121" style="position:absolute;left:2408;top:3969;width:825;height:788;visibility:visible;mso-wrap-style:square;v-text-anchor:top" coordsize="82474,7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" path="m41228,v9617,,19237,3670,26565,11011c82474,25667,82474,49467,67793,64122v-14656,14682,-38430,14682,-53112,c,49467,,25667,14681,11011,21997,3670,31610,,41228,xe" fillcolor="#181717" stroked="f" strokeweight="0">
                        <v:stroke miterlimit="83231f" joinstyle="miter"/>
                        <v:path arrowok="t" textboxrect="0,0,82474,78804"/>
                      </v:shape>
                      <v:shape id="Shape 1464" o:spid="_x0000_s1122" style="position:absolute;left:2408;top:3932;width:825;height:825;visibility:visible;mso-wrap-style:square;v-text-anchor:top" coordsize="82474,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" path="m14681,14681c29312,,53137,,67793,14681v14681,14656,14681,38456,,53112c53137,82474,29363,82474,14681,67793,,53137,,29337,14681,14681xe" filled="f" strokecolor="#181717" strokeweight=".49319mm">
                        <v:stroke miterlimit="1" joinstyle="miter"/>
                        <v:path arrowok="t" textboxrect="0,0,82474,82474"/>
                      </v:shape>
                      <v:shape id="Shape 1465" o:spid="_x0000_s1123" style="position:absolute;left:2375;top:6477;width:825;height:788;visibility:visible;mso-wrap-style:square;v-text-anchor:top" coordsize="82474,7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" path="m41266,v9617,,19224,3664,26527,10992c82474,25673,82474,49448,67793,64129v-14656,14681,-38430,14681,-53112,c51,49448,,25673,14681,10992,22022,3664,31648,,41266,xe" fillcolor="#181717" stroked="f" strokeweight="0">
                        <v:stroke miterlimit="1" joinstyle="miter"/>
                        <v:path arrowok="t" textboxrect="0,0,82474,78810"/>
                      </v:shape>
                      <v:shape id="Shape 1466" o:spid="_x0000_s1124" style="position:absolute;left:2375;top:6440;width:825;height:825;visibility:visible;mso-wrap-style:square;v-text-anchor:top" coordsize="82474,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" path="m14681,14656c29363,,53188,,67793,14656v14681,14681,14681,38455,,53136c53137,82474,29363,82474,14681,67792,51,53111,,29337,14681,14656xe" filled="f" strokecolor="#181717" strokeweight=".49319mm">
                        <v:stroke miterlimit="1" joinstyle="miter"/>
                        <v:path arrowok="t" textboxrect="0,0,82474,82474"/>
                      </v:shape>
                      <v:shape id="Shape 1467" o:spid="_x0000_s1125" style="position:absolute;left:4901;top:6472;width:825;height:788;visibility:visible;mso-wrap-style:square;v-text-anchor:top" coordsize="82499,7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" path="m41224,v9627,,19253,3670,26594,11011c82499,25667,82499,49467,67818,64122v-14681,14682,-38506,14682,-53188,c,49467,51,25667,14630,11011,21971,3670,31597,,41224,xe" fillcolor="#181717" stroked="f" strokeweight="0">
                        <v:stroke miterlimit="1" joinstyle="miter"/>
                        <v:path arrowok="t" textboxrect="0,0,82499,78804"/>
                      </v:shape>
                      <v:shape id="Shape 1468" o:spid="_x0000_s1126" style="position:absolute;left:4901;top:6435;width:825;height:825;visibility:visible;mso-wrap-style:square;v-text-anchor:top" coordsize="82499,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" path="m14630,14681c29312,,53137,,67818,14681v14681,14656,14681,38456,,53112c53137,82474,29312,82474,14630,67793,,53137,51,29337,14630,14681xe" filled="f" strokecolor="#181717" strokeweight=".49319mm">
                        <v:stroke miterlimit="1" joinstyle="miter"/>
                        <v:path arrowok="t" textboxrect="0,0,82499,82474"/>
                      </v:shape>
                      <v:shape id="Shape 1469" o:spid="_x0000_s1127" style="position:absolute;left:4913;top:3939;width:825;height:788;visibility:visible;mso-wrap-style:square;v-text-anchor:top" coordsize="82499,7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" path="m41250,v9614,,19228,3670,26568,11011c82499,25667,82499,49467,67818,64122v-14681,14682,-38455,14682,-53137,c,49467,,25667,14681,11011,22022,3670,31636,,41250,xe" fillcolor="#181717" stroked="f" strokeweight="0">
                        <v:stroke miterlimit="1" joinstyle="miter"/>
                        <v:path arrowok="t" textboxrect="0,0,82499,78804"/>
                      </v:shape>
                      <v:shape id="Shape 1470" o:spid="_x0000_s1128" style="position:absolute;left:4913;top:3903;width:825;height:824;visibility:visible;mso-wrap-style:square;v-text-anchor:top" coordsize="82499,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" path="m14681,14681c29363,,53137,,67818,14681v14681,14656,14681,38456,,53112c53137,82474,29363,82474,14681,67793,,53137,,29337,14681,14681xe" filled="f" strokecolor="#181717" strokeweight=".49319mm">
                        <v:stroke miterlimit="1" joinstyle="miter"/>
                        <v:path arrowok="t" textboxrect="0,0,82499,82474"/>
                      </v:shape>
                      <v:shape id="Shape 1471" o:spid="_x0000_s1129" style="position:absolute;left:1394;top:2921;width:5360;height:5360;visibility:visible;mso-wrap-style:square;v-text-anchor:top" coordsize="536016,5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" path="m267995,c416027,,536016,119990,536016,268021v,148006,-119989,267995,-268021,267995c119990,536016,,416027,,268021,,119990,119990,,267995,xe" filled="f" strokecolor="#181717" strokeweight=".49319mm">
                        <v:stroke miterlimit="1" joinstyle="miter"/>
                        <v:path arrowok="t" textboxrect="0,0,536016,536016"/>
                      </v:shape>
                      <v:shape id="Shape 1472" o:spid="_x0000_s1130" style="position:absolute;left:3753;top:2976;width:700;height:631;visibility:visible;mso-wrap-style:square;v-text-anchor:top" coordsize="70002,6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" path="m,1651l,39218v,,559,22784,22784,23317c45060,63145,46685,62535,46685,62535v,,23317,-533,23317,-23851l70002,e" filled="f" strokecolor="#181717" strokeweight=".49319mm">
                        <v:stroke miterlimit="1" joinstyle="miter"/>
                        <v:path arrowok="t" textboxrect="0,0,70002,63145"/>
                      </v:shape>
                      <v:rect id="Rectangle 1473" o:spid="_x0000_s1131" style="position:absolute;left:30996;top:-476;width:277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45E14156" w14:textId="77777777" w:rsidR="00116439" w:rsidRDefault="00116439" w:rsidP="00116439">
                              <w:pPr>
                                <w:spacing w:after="160" w:line="259" w:lineRule="auto"/>
                              </w:pPr>
                              <w:r>
                                <w:t>BN</w:t>
                              </w:r>
                            </w:p>
                          </w:txbxContent>
                        </v:textbox>
                      </v:rect>
                      <v:rect id="Rectangle 1474" o:spid="_x0000_s1132" style="position:absolute;left:30996;top:2286;width:333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6D944BB1" w14:textId="77777777" w:rsidR="00116439" w:rsidRDefault="00116439" w:rsidP="00116439">
                              <w:pPr>
                                <w:spacing w:after="160" w:line="259" w:lineRule="auto"/>
                              </w:pPr>
                              <w:r>
                                <w:t>WH</w:t>
                              </w:r>
                            </w:p>
                          </w:txbxContent>
                        </v:textbox>
                      </v:rect>
                      <v:rect id="Rectangle 1475" o:spid="_x0000_s1133" style="position:absolute;left:30994;top:5810;width:266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6D28C221" w14:textId="77777777" w:rsidR="00116439" w:rsidRDefault="00116439" w:rsidP="00116439">
                              <w:pPr>
                                <w:spacing w:after="160" w:line="259" w:lineRule="auto"/>
                              </w:pPr>
                              <w:r>
                                <w:t>BK</w:t>
                              </w:r>
                            </w:p>
                          </w:txbxContent>
                        </v:textbox>
                      </v:rect>
                      <v:rect id="Rectangle 1476" o:spid="_x0000_s1134" style="position:absolute;left:31086;top:8520;width:2779;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4FAC5D81" w14:textId="77777777" w:rsidR="00116439" w:rsidRDefault="00116439" w:rsidP="00116439">
                              <w:pPr>
                                <w:spacing w:after="160" w:line="259" w:lineRule="auto"/>
                              </w:pPr>
                              <w:r>
                                <w:t>BU</w:t>
                              </w:r>
                            </w:p>
                          </w:txbxContent>
                        </v:textbox>
                      </v:rect>
                      <v:shape id="Shape 78129" o:spid="_x0000_s1135" style="position:absolute;left:19157;top:4284;width:5754;height:3499;visibility:visible;mso-wrap-style:square;v-text-anchor:top" coordsize="575386,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" path="m,l575386,r,349885l,349885,,e" fillcolor="#e9e8e7" stroked="f" strokeweight="0">
                        <v:stroke miterlimit="83231f" joinstyle="miter"/>
                        <v:path arrowok="t" textboxrect="0,0,575386,349885"/>
                      </v:shape>
                      <v:shape id="Shape 1478" o:spid="_x0000_s1136" style="position:absolute;left:19157;top:4284;width:5754;height:3499;visibility:visible;mso-wrap-style:square;v-text-anchor:top" coordsize="575386,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" path="m,349885r575386,l575386,,,,,349885xe" filled="f" strokecolor="#181717" strokeweight=".69708mm">
                        <v:stroke miterlimit="1" joinstyle="miter"/>
                        <v:path arrowok="t" textboxrect="0,0,575386,349885"/>
                      </v:shape>
                      <v:rect id="Rectangle 1479" o:spid="_x0000_s1137" style="position:absolute;left:28104;top:5379;width:1112;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228BFEE6" w14:textId="77777777" w:rsidR="00116439" w:rsidRDefault="00116439" w:rsidP="00116439">
                              <w:pPr>
                                <w:spacing w:after="160" w:line="259" w:lineRule="auto"/>
                              </w:pPr>
                              <w:r>
                                <w:t>4</w:t>
                              </w:r>
                            </w:p>
                          </w:txbxContent>
                        </v:textbox>
                      </v:rect>
                      <v:shape id="Shape 78130" o:spid="_x0000_s1138" style="position:absolute;left:29293;top:1294;width:748;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" path="m,l74879,r,45085l,45085,,e" fillcolor="#181717" stroked="f" strokeweight="0">
                        <v:stroke miterlimit="1" joinstyle="miter"/>
                        <v:path arrowok="t" textboxrect="0,0,74879,45085"/>
                      </v:shape>
                      <v:shape id="Shape 1481" o:spid="_x0000_s1139" style="position:absolute;left:29292;top:1294;width:749;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" path="m,45085r74879,l74879,,,,,45085xe" filled="f" strokecolor="#181717" strokeweight=".03106mm">
                        <v:stroke miterlimit="1" joinstyle="miter"/>
                        <v:path arrowok="t" textboxrect="0,0,74879,45085"/>
                      </v:shape>
                      <v:shape id="Shape 1482" o:spid="_x0000_s1140" style="position:absolute;left:29665;top:996;width:834;height:1054;visibility:visible;mso-wrap-style:square;v-text-anchor:top" coordsize="83312,1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" path="m,l30607,c59715,,83312,23597,83312,52705v,29108,-23597,52730,-52705,52730l,105435e" filled="f" strokecolor="#181717" strokeweight="1.48pt">
                        <v:stroke miterlimit="1" joinstyle="miter"/>
                        <v:path arrowok="t" textboxrect="0,0,83312,105435"/>
                      </v:shape>
                      <v:shape id="Shape 1483" o:spid="_x0000_s1141" style="position:absolute;left:24902;top:1518;width:4391;height:3382;visibility:visible;mso-wrap-style:square;v-text-anchor:top" coordsize="439039,3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" path="m,338125r87706,l263449,,439039,e" filled="f" strokecolor="#181717" strokeweight="1.48pt">
                        <v:stroke miterlimit="1" joinstyle="miter"/>
                        <v:path arrowok="t" textboxrect="0,0,439039,338125"/>
                      </v:shape>
                      <v:shape id="Shape 78131" o:spid="_x0000_s1142" style="position:absolute;left:29293;top:4299;width:748;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" path="m,l74879,r,45085l,45085,,e" fillcolor="#181717" stroked="f" strokeweight="0">
                        <v:stroke miterlimit="1" joinstyle="miter"/>
                        <v:path arrowok="t" textboxrect="0,0,74879,45085"/>
                      </v:shape>
                      <v:shape id="Shape 1485" o:spid="_x0000_s1143" style="position:absolute;left:29292;top:4299;width:749;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" path="m,45085r74879,l74879,,,,,45085xe" filled="f" strokecolor="#181717" strokeweight=".03106mm">
                        <v:stroke miterlimit="1" joinstyle="miter"/>
                        <v:path arrowok="t" textboxrect="0,0,74879,45085"/>
                      </v:shape>
                      <v:shape id="Shape 1486" o:spid="_x0000_s1144" style="position:absolute;left:29665;top:4001;width:834;height:1054;visibility:visible;mso-wrap-style:square;v-text-anchor:top" coordsize="83312,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" path="m,l30607,c59715,,83312,23597,83312,52680v,29133,-23597,52730,-52705,52730l,105410e" filled="f" strokecolor="#181717" strokeweight="1.48pt">
                        <v:stroke miterlimit="1" joinstyle="miter"/>
                        <v:path arrowok="t" textboxrect="0,0,83312,105410"/>
                      </v:shape>
                      <v:shape id="Shape 1487" o:spid="_x0000_s1145" style="position:absolute;left:24893;top:4524;width:4400;height:1127;visibility:visible;mso-wrap-style:square;v-text-anchor:top" coordsize="439928,1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" path="m,112725r87706,l263449,,439928,e" filled="f" strokecolor="#181717" strokeweight="1.48pt">
                        <v:stroke miterlimit="1" joinstyle="miter"/>
                        <v:path arrowok="t" textboxrect="0,0,439928,112725"/>
                      </v:shape>
                      <v:shape id="Shape 78132" o:spid="_x0000_s1146" style="position:absolute;left:29293;top:7305;width:748;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" path="m,l74879,r,45085l,45085,,e" fillcolor="#181717" stroked="f" strokeweight="0">
                        <v:stroke miterlimit="1" joinstyle="miter"/>
                        <v:path arrowok="t" textboxrect="0,0,74879,45085"/>
                      </v:shape>
                      <v:shape id="Shape 1489" o:spid="_x0000_s1147" style="position:absolute;left:29292;top:7305;width:749;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" path="m,45085r74879,l74879,,,,,45085xe" filled="f" strokecolor="#181717" strokeweight=".03106mm">
                        <v:stroke miterlimit="1" joinstyle="miter"/>
                        <v:path arrowok="t" textboxrect="0,0,74879,45085"/>
                      </v:shape>
                      <v:shape id="Shape 1490" o:spid="_x0000_s1148" style="position:absolute;left:29665;top:7007;width:834;height:1054;visibility:visible;mso-wrap-style:square;v-text-anchor:top" coordsize="83312,1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" path="m,l30607,c59715,,83312,23622,83312,52705v,29108,-23597,52730,-52705,52730l,105435e" filled="f" strokecolor="#181717" strokeweight="1.48pt">
                        <v:stroke miterlimit="1" joinstyle="miter"/>
                        <v:path arrowok="t" textboxrect="0,0,83312,105435"/>
                      </v:shape>
                      <v:shape id="Shape 1491" o:spid="_x0000_s1149" style="position:absolute;left:24902;top:6402;width:4391;height:1127;visibility:visible;mso-wrap-style:square;v-text-anchor:top" coordsize="439039,1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" path="m,l87706,,263449,112725r175590,e" filled="f" strokecolor="#181717" strokeweight="1.48pt">
                        <v:stroke miterlimit="1" joinstyle="miter"/>
                        <v:path arrowok="t" textboxrect="0,0,439039,112725"/>
                      </v:shape>
                      <v:shape id="Shape 78133" o:spid="_x0000_s1150" style="position:absolute;left:29293;top:10310;width:748;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" path="m,l74879,r,45085l,45085,,e" fillcolor="#181717" stroked="f" strokeweight="0">
                        <v:stroke miterlimit="1" joinstyle="miter"/>
                        <v:path arrowok="t" textboxrect="0,0,74879,45085"/>
                      </v:shape>
                      <v:shape id="Shape 1493" o:spid="_x0000_s1151" style="position:absolute;left:29292;top:10310;width:749;height:451;visibility:visible;mso-wrap-style:square;v-text-anchor:top" coordsize="748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" path="m,45085r74879,l74879,,,,,45085xe" filled="f" strokecolor="#181717" strokeweight=".03106mm">
                        <v:stroke miterlimit="1" joinstyle="miter"/>
                        <v:path arrowok="t" textboxrect="0,0,74879,45085"/>
                      </v:shape>
                      <v:shape id="Shape 1494" o:spid="_x0000_s1152" style="position:absolute;left:29665;top:10012;width:834;height:1054;visibility:visible;mso-wrap-style:square;v-text-anchor:top" coordsize="83312,1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" path="m,l30607,c59715,,83312,23597,83312,52705v,29134,-23597,52730,-52705,52730l,105435e" filled="f" strokecolor="#181717" strokeweight="1.48pt">
                        <v:stroke miterlimit="1" joinstyle="miter"/>
                        <v:path arrowok="t" textboxrect="0,0,83312,105435"/>
                      </v:shape>
                      <v:shape id="Shape 1495" o:spid="_x0000_s1153" style="position:absolute;left:24902;top:7154;width:4391;height:3381;visibility:visible;mso-wrap-style:square;v-text-anchor:top" coordsize="439039,3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" path="m,l87706,,263449,338150r175590,e" filled="f" strokecolor="#181717" strokeweight="1.48pt">
                        <v:stroke miterlimit="1" joinstyle="miter"/>
                        <v:path arrowok="t" textboxrect="0,0,439039,338150"/>
                      </v:shape>
                      <v:rect id="Rectangle 1496" o:spid="_x0000_s1154" style="position:absolute;left:27941;top:-585;width:92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6FBE79A5" w14:textId="77777777" w:rsidR="00116439" w:rsidRDefault="00116439" w:rsidP="00116439">
                              <w:pPr>
                                <w:spacing w:after="160" w:line="259" w:lineRule="auto"/>
                              </w:pPr>
                              <w:r>
                                <w:t>1</w:t>
                              </w:r>
                            </w:p>
                          </w:txbxContent>
                        </v:textbox>
                      </v:rect>
                      <v:rect id="Rectangle 1497" o:spid="_x0000_s1155" style="position:absolute;left:27941;top:8802;width:1112;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794DA2B4" w14:textId="77777777" w:rsidR="00116439" w:rsidRDefault="00116439" w:rsidP="00116439">
                              <w:pPr>
                                <w:spacing w:after="160" w:line="259" w:lineRule="auto"/>
                              </w:pPr>
                              <w:r>
                                <w:t>3</w:t>
                              </w:r>
                            </w:p>
                          </w:txbxContent>
                        </v:textbox>
                      </v:rect>
                      <v:rect id="Rectangle 1498" o:spid="_x0000_s1156" style="position:absolute;left:28015;top:2286;width:111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3267C5A8" w14:textId="77777777" w:rsidR="00116439" w:rsidRDefault="00116439" w:rsidP="00116439">
                              <w:pPr>
                                <w:spacing w:after="160" w:line="259" w:lineRule="auto"/>
                              </w:pPr>
                              <w:r>
                                <w:t>2</w:t>
                              </w:r>
                            </w:p>
                          </w:txbxContent>
                        </v:textbox>
                      </v:rect>
                      <v:rect id="Rectangle 1499" o:spid="_x0000_s1157" style="position:absolute;left:37368;top:3832;width:53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52169805" w14:textId="77777777" w:rsidR="00116439" w:rsidRDefault="00116439" w:rsidP="00116439">
                              <w:pPr>
                                <w:spacing w:after="160" w:line="259" w:lineRule="auto"/>
                              </w:pPr>
                              <w:r>
                                <w:t>OUT2</w:t>
                              </w:r>
                            </w:p>
                          </w:txbxContent>
                        </v:textbox>
                      </v:rect>
                      <v:shape id="Shape 1500" o:spid="_x0000_s1158" style="position:absolute;left:30520;top:7529;width:6506;height:0;visibility:visible;mso-wrap-style:square;v-text-anchor:top" coordsize="65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" path="m,l650672,e" filled="f" strokecolor="#181717" strokeweight="1.48pt">
                        <v:stroke miterlimit="1" joinstyle="miter"/>
                        <v:path arrowok="t" textboxrect="0,0,650672,0"/>
                      </v:shape>
                      <v:shape id="Shape 1501" o:spid="_x0000_s1159" style="position:absolute;left:30506;top:1518;width:6520;height:0;visibility:visible;mso-wrap-style:square;v-text-anchor:top" coordsize="6520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" path="m,51l652069,e" filled="f" strokecolor="#181717" strokeweight="1.48pt">
                        <v:stroke miterlimit="1" joinstyle="miter"/>
                        <v:path arrowok="t" textboxrect="0,0,652069,51"/>
                      </v:shape>
                      <v:shape id="Shape 1502" o:spid="_x0000_s1160" style="position:absolute;left:30505;top:4523;width:6521;height:0;visibility:visible;mso-wrap-style:square;v-text-anchor:top" coordsize="65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" path="m,l652120,e" filled="f" strokecolor="#181717" strokeweight="1.48pt">
                        <v:stroke miterlimit="1" joinstyle="miter"/>
                        <v:path arrowok="t" textboxrect="0,0,652120,0"/>
                      </v:shape>
                      <v:shape id="Shape 1503" o:spid="_x0000_s1161" style="position:absolute;left:30506;top:10534;width:6520;height:0;visibility:visible;mso-wrap-style:square;v-text-anchor:top" coordsize="65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" path="m,l652069,e" filled="f" strokecolor="#181717" strokeweight="1.48pt">
                        <v:stroke miterlimit="1" joinstyle="miter"/>
                        <v:path arrowok="t" textboxrect="0,0,652069,0"/>
                      </v:shape>
                      <v:rect id="Rectangle 1504" o:spid="_x0000_s1162" style="position:absolute;left:37369;top:843;width:111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47D2D76D" w14:textId="77777777" w:rsidR="00116439" w:rsidRDefault="00116439" w:rsidP="00116439">
                              <w:pPr>
                                <w:spacing w:after="160" w:line="259" w:lineRule="auto"/>
                              </w:pPr>
                              <w:r>
                                <w:t>L</w:t>
                              </w:r>
                            </w:p>
                          </w:txbxContent>
                        </v:textbox>
                      </v:rect>
                      <v:rect id="Rectangle 1505" o:spid="_x0000_s1163" style="position:absolute;left:38206;top:711;width:116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7E9F41BE" w14:textId="77777777" w:rsidR="00116439" w:rsidRDefault="00116439" w:rsidP="00116439">
                              <w:pPr>
                                <w:spacing w:after="160" w:line="259" w:lineRule="auto"/>
                              </w:pPr>
                              <w:r>
                                <w:t>+</w:t>
                              </w:r>
                            </w:p>
                          </w:txbxContent>
                        </v:textbox>
                      </v:rect>
                      <v:rect id="Rectangle 59004" o:spid="_x0000_s1164" style="position:absolute;left:37368;top:9867;width:232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" filled="f" stroked="f">
                        <v:textbox inset="0,0,0,0">
                          <w:txbxContent>
                            <w:p w14:paraId="3EAA0B5D" w14:textId="77777777" w:rsidR="00116439" w:rsidRDefault="00116439" w:rsidP="00116439">
                              <w:pPr>
                                <w:spacing w:after="160" w:line="259" w:lineRule="auto"/>
                              </w:pPr>
                              <w:r>
                                <w:t>L</w:t>
                              </w:r>
                              <w:r w:rsidRPr="000D7509">
                                <w:rPr>
                                  <w:b/>
                                </w:rPr>
                                <w:t xml:space="preserve"> -</w:t>
                              </w:r>
                            </w:p>
                          </w:txbxContent>
                        </v:textbox>
                      </v:rect>
                      <v:rect id="Rectangle 1509" o:spid="_x0000_s1165" style="position:absolute;left:37369;top:6842;width:533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1C82B3A6" w14:textId="77777777" w:rsidR="00116439" w:rsidRDefault="00116439" w:rsidP="00116439">
                              <w:pPr>
                                <w:spacing w:after="160" w:line="259" w:lineRule="auto"/>
                              </w:pPr>
                              <w:r>
                                <w:t>OUT1</w:t>
                              </w:r>
                            </w:p>
                          </w:txbxContent>
                        </v:textbox>
                      </v:rect>
                      <w10:anchorlock/>
                    </v:group>
                  </w:pict>
                </mc:Fallback>
              </mc:AlternateContent>
            </w:r>
            <w:r w:rsidRPr="00663269">
              <w:rPr>
                <w:rFonts w:ascii="Arial" w:eastAsia="Arial" w:hAnsi="Arial" w:cs="Arial"/>
                <w:color w:val="181717"/>
                <w:sz w:val="39"/>
              </w:rPr>
              <w:tab/>
            </w:r>
          </w:p>
        </w:tc>
      </w:tr>
      <w:tr w:rsidR="00116439" w:rsidRPr="00663269" w14:paraId="2F636029" w14:textId="77777777" w:rsidTr="00EF136A">
        <w:trPr>
          <w:trHeight w:val="337"/>
        </w:trPr>
        <w:tc>
          <w:tcPr>
            <w:tcW w:w="237" w:type="pct"/>
            <w:tcBorders>
              <w:top w:val="single" w:sz="12" w:space="0" w:color="181717"/>
              <w:left w:val="single" w:sz="12" w:space="0" w:color="181717"/>
              <w:bottom w:val="single" w:sz="12" w:space="0" w:color="181717"/>
              <w:right w:val="single" w:sz="12" w:space="0" w:color="181717"/>
            </w:tcBorders>
          </w:tcPr>
          <w:p w14:paraId="3B95DC5C"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BK</w:t>
            </w:r>
          </w:p>
        </w:tc>
        <w:tc>
          <w:tcPr>
            <w:tcW w:w="574" w:type="pct"/>
            <w:tcBorders>
              <w:top w:val="single" w:sz="12" w:space="0" w:color="181717"/>
              <w:left w:val="single" w:sz="12" w:space="0" w:color="181717"/>
              <w:bottom w:val="single" w:sz="12" w:space="0" w:color="181717"/>
              <w:right w:val="single" w:sz="12" w:space="0" w:color="181717"/>
            </w:tcBorders>
          </w:tcPr>
          <w:p w14:paraId="7F3387FD"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Noir</w:t>
            </w:r>
          </w:p>
        </w:tc>
        <w:tc>
          <w:tcPr>
            <w:tcW w:w="4189" w:type="pct"/>
            <w:gridSpan w:val="2"/>
            <w:vMerge/>
            <w:tcBorders>
              <w:top w:val="nil"/>
              <w:left w:val="single" w:sz="12" w:space="0" w:color="181717"/>
              <w:bottom w:val="nil"/>
              <w:right w:val="single" w:sz="12" w:space="0" w:color="181717"/>
            </w:tcBorders>
          </w:tcPr>
          <w:p w14:paraId="76F4FB8E" w14:textId="77777777" w:rsidR="00116439" w:rsidRPr="00663269" w:rsidRDefault="00116439" w:rsidP="00EF136A">
            <w:pPr>
              <w:pStyle w:val="TableText"/>
              <w:rPr>
                <w:rFonts w:ascii="Arial" w:hAnsi="Arial" w:cs="Arial"/>
                <w:lang w:val="de-DE"/>
              </w:rPr>
            </w:pPr>
          </w:p>
        </w:tc>
      </w:tr>
      <w:tr w:rsidR="00116439" w:rsidRPr="00663269" w14:paraId="3521CE74" w14:textId="77777777" w:rsidTr="00EF136A">
        <w:trPr>
          <w:trHeight w:val="175"/>
        </w:trPr>
        <w:tc>
          <w:tcPr>
            <w:tcW w:w="237" w:type="pct"/>
            <w:tcBorders>
              <w:top w:val="single" w:sz="12" w:space="0" w:color="181717"/>
              <w:left w:val="single" w:sz="12" w:space="0" w:color="181717"/>
              <w:bottom w:val="single" w:sz="12" w:space="0" w:color="181717"/>
              <w:right w:val="single" w:sz="12" w:space="0" w:color="181717"/>
            </w:tcBorders>
          </w:tcPr>
          <w:p w14:paraId="126CDC30"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BN</w:t>
            </w:r>
          </w:p>
        </w:tc>
        <w:tc>
          <w:tcPr>
            <w:tcW w:w="574" w:type="pct"/>
            <w:tcBorders>
              <w:top w:val="single" w:sz="12" w:space="0" w:color="181717"/>
              <w:left w:val="single" w:sz="12" w:space="0" w:color="181717"/>
              <w:bottom w:val="single" w:sz="12" w:space="0" w:color="181717"/>
              <w:right w:val="single" w:sz="12" w:space="0" w:color="181717"/>
            </w:tcBorders>
          </w:tcPr>
          <w:p w14:paraId="7547E85D"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Marron</w:t>
            </w:r>
          </w:p>
        </w:tc>
        <w:tc>
          <w:tcPr>
            <w:tcW w:w="4189" w:type="pct"/>
            <w:gridSpan w:val="2"/>
            <w:vMerge/>
            <w:tcBorders>
              <w:top w:val="nil"/>
              <w:left w:val="single" w:sz="12" w:space="0" w:color="181717"/>
              <w:bottom w:val="nil"/>
              <w:right w:val="single" w:sz="12" w:space="0" w:color="181717"/>
            </w:tcBorders>
          </w:tcPr>
          <w:p w14:paraId="62AA2A33" w14:textId="77777777" w:rsidR="00116439" w:rsidRPr="00663269" w:rsidRDefault="00116439" w:rsidP="00EF136A">
            <w:pPr>
              <w:pStyle w:val="TableText"/>
              <w:rPr>
                <w:rFonts w:ascii="Arial" w:hAnsi="Arial" w:cs="Arial"/>
                <w:lang w:val="de-DE"/>
              </w:rPr>
            </w:pPr>
          </w:p>
        </w:tc>
      </w:tr>
      <w:tr w:rsidR="00116439" w:rsidRPr="00663269" w14:paraId="7E2936AE" w14:textId="77777777" w:rsidTr="00EF136A">
        <w:trPr>
          <w:trHeight w:val="297"/>
        </w:trPr>
        <w:tc>
          <w:tcPr>
            <w:tcW w:w="237" w:type="pct"/>
            <w:tcBorders>
              <w:top w:val="single" w:sz="12" w:space="0" w:color="181717"/>
              <w:left w:val="single" w:sz="12" w:space="0" w:color="181717"/>
              <w:bottom w:val="single" w:sz="12" w:space="0" w:color="181717"/>
              <w:right w:val="single" w:sz="12" w:space="0" w:color="181717"/>
            </w:tcBorders>
          </w:tcPr>
          <w:p w14:paraId="6CFA0F81"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BU</w:t>
            </w:r>
          </w:p>
        </w:tc>
        <w:tc>
          <w:tcPr>
            <w:tcW w:w="574" w:type="pct"/>
            <w:tcBorders>
              <w:top w:val="single" w:sz="12" w:space="0" w:color="181717"/>
              <w:left w:val="single" w:sz="12" w:space="0" w:color="181717"/>
              <w:bottom w:val="single" w:sz="12" w:space="0" w:color="181717"/>
              <w:right w:val="single" w:sz="12" w:space="0" w:color="181717"/>
            </w:tcBorders>
          </w:tcPr>
          <w:p w14:paraId="5031C01F"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Bleu</w:t>
            </w:r>
          </w:p>
        </w:tc>
        <w:tc>
          <w:tcPr>
            <w:tcW w:w="4189" w:type="pct"/>
            <w:gridSpan w:val="2"/>
            <w:vMerge/>
            <w:tcBorders>
              <w:top w:val="nil"/>
              <w:left w:val="single" w:sz="12" w:space="0" w:color="181717"/>
              <w:bottom w:val="nil"/>
              <w:right w:val="single" w:sz="12" w:space="0" w:color="181717"/>
            </w:tcBorders>
          </w:tcPr>
          <w:p w14:paraId="1FA453A2" w14:textId="77777777" w:rsidR="00116439" w:rsidRPr="00663269" w:rsidRDefault="00116439" w:rsidP="00EF136A">
            <w:pPr>
              <w:pStyle w:val="TableText"/>
              <w:rPr>
                <w:rFonts w:ascii="Arial" w:hAnsi="Arial" w:cs="Arial"/>
                <w:lang w:val="de-DE"/>
              </w:rPr>
            </w:pPr>
          </w:p>
        </w:tc>
      </w:tr>
      <w:tr w:rsidR="00116439" w:rsidRPr="00663269" w14:paraId="30277E55" w14:textId="77777777" w:rsidTr="00EF136A">
        <w:trPr>
          <w:trHeight w:val="20"/>
        </w:trPr>
        <w:tc>
          <w:tcPr>
            <w:tcW w:w="237" w:type="pct"/>
            <w:tcBorders>
              <w:top w:val="single" w:sz="12" w:space="0" w:color="181717"/>
              <w:left w:val="single" w:sz="12" w:space="0" w:color="181717"/>
              <w:bottom w:val="single" w:sz="12" w:space="0" w:color="181717"/>
              <w:right w:val="single" w:sz="12" w:space="0" w:color="181717"/>
            </w:tcBorders>
          </w:tcPr>
          <w:p w14:paraId="0E23A055"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WH</w:t>
            </w:r>
          </w:p>
        </w:tc>
        <w:tc>
          <w:tcPr>
            <w:tcW w:w="574" w:type="pct"/>
            <w:tcBorders>
              <w:top w:val="single" w:sz="12" w:space="0" w:color="181717"/>
              <w:left w:val="single" w:sz="12" w:space="0" w:color="181717"/>
              <w:bottom w:val="single" w:sz="12" w:space="0" w:color="181717"/>
              <w:right w:val="single" w:sz="12" w:space="0" w:color="181717"/>
            </w:tcBorders>
          </w:tcPr>
          <w:p w14:paraId="07CA9EBF"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Blanc</w:t>
            </w:r>
          </w:p>
        </w:tc>
        <w:tc>
          <w:tcPr>
            <w:tcW w:w="4189" w:type="pct"/>
            <w:gridSpan w:val="2"/>
            <w:vMerge/>
            <w:tcBorders>
              <w:top w:val="nil"/>
              <w:left w:val="single" w:sz="12" w:space="0" w:color="181717"/>
              <w:bottom w:val="single" w:sz="12" w:space="0" w:color="181717"/>
              <w:right w:val="single" w:sz="12" w:space="0" w:color="181717"/>
            </w:tcBorders>
          </w:tcPr>
          <w:p w14:paraId="0338ABE7" w14:textId="77777777" w:rsidR="00116439" w:rsidRPr="00663269" w:rsidRDefault="00116439" w:rsidP="00EF136A">
            <w:pPr>
              <w:pStyle w:val="TableText"/>
              <w:rPr>
                <w:rFonts w:ascii="Arial" w:hAnsi="Arial" w:cs="Arial"/>
                <w:lang w:val="de-DE"/>
              </w:rPr>
            </w:pPr>
          </w:p>
        </w:tc>
      </w:tr>
      <w:tr w:rsidR="00116439" w:rsidRPr="00663269" w14:paraId="5D6CCD23" w14:textId="77777777" w:rsidTr="00EF136A">
        <w:trPr>
          <w:trHeight w:val="1076"/>
        </w:trPr>
        <w:tc>
          <w:tcPr>
            <w:tcW w:w="1517" w:type="pct"/>
            <w:gridSpan w:val="3"/>
            <w:tcBorders>
              <w:top w:val="single" w:sz="12" w:space="0" w:color="181717"/>
              <w:left w:val="single" w:sz="12" w:space="0" w:color="181717"/>
              <w:bottom w:val="single" w:sz="12" w:space="0" w:color="181717"/>
              <w:right w:val="single" w:sz="12" w:space="0" w:color="181717"/>
            </w:tcBorders>
          </w:tcPr>
          <w:p w14:paraId="76264C4F" w14:textId="77777777" w:rsidR="00116439" w:rsidRPr="00663269" w:rsidRDefault="00116439" w:rsidP="00EF136A">
            <w:pPr>
              <w:pStyle w:val="TableText"/>
              <w:rPr>
                <w:rFonts w:ascii="Arial" w:hAnsi="Arial" w:cs="Arial"/>
                <w:sz w:val="22"/>
                <w:szCs w:val="22"/>
                <w:lang w:val="de-DE"/>
              </w:rPr>
            </w:pPr>
          </w:p>
        </w:tc>
        <w:tc>
          <w:tcPr>
            <w:tcW w:w="3483" w:type="pct"/>
            <w:tcBorders>
              <w:top w:val="single" w:sz="12" w:space="0" w:color="181717"/>
              <w:left w:val="single" w:sz="12" w:space="0" w:color="181717"/>
              <w:bottom w:val="single" w:sz="12" w:space="0" w:color="181717"/>
              <w:right w:val="single" w:sz="12" w:space="0" w:color="181717"/>
            </w:tcBorders>
          </w:tcPr>
          <w:p w14:paraId="364A63D8"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OUT1 : Sortie de commutation binaire ou IO-Link</w:t>
            </w:r>
          </w:p>
          <w:p w14:paraId="5EE513B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OUT2 : Sortie de commutation binaire</w:t>
            </w:r>
          </w:p>
          <w:p w14:paraId="1532EAF7"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Couleurs à DIN EN 60947-5-6</w:t>
            </w:r>
          </w:p>
        </w:tc>
      </w:tr>
      <w:tr w:rsidR="00116439" w:rsidRPr="00663269" w14:paraId="29F89793" w14:textId="77777777" w:rsidTr="00EF136A">
        <w:trPr>
          <w:trHeight w:val="287"/>
        </w:trPr>
        <w:tc>
          <w:tcPr>
            <w:tcW w:w="1517" w:type="pct"/>
            <w:gridSpan w:val="3"/>
            <w:tcBorders>
              <w:top w:val="single" w:sz="12" w:space="0" w:color="181717"/>
              <w:left w:val="single" w:sz="12" w:space="0" w:color="181717"/>
              <w:bottom w:val="single" w:sz="12" w:space="0" w:color="181717"/>
              <w:right w:val="nil"/>
            </w:tcBorders>
          </w:tcPr>
          <w:p w14:paraId="32069587" w14:textId="77777777" w:rsidR="00116439" w:rsidRPr="00663269" w:rsidRDefault="00116439" w:rsidP="00EF136A">
            <w:pPr>
              <w:pStyle w:val="TableText"/>
              <w:rPr>
                <w:rFonts w:ascii="Arial" w:hAnsi="Arial" w:cs="Arial"/>
                <w:sz w:val="22"/>
                <w:szCs w:val="22"/>
                <w:lang w:val="de-DE"/>
              </w:rPr>
            </w:pPr>
            <w:proofErr w:type="spellStart"/>
            <w:r w:rsidRPr="00663269">
              <w:rPr>
                <w:rFonts w:ascii="Arial" w:hAnsi="Arial" w:cs="Arial"/>
                <w:b/>
                <w:sz w:val="22"/>
                <w:szCs w:val="22"/>
                <w:lang w:val="es-ES"/>
              </w:rPr>
              <w:t>Exemple</w:t>
            </w:r>
            <w:proofErr w:type="spellEnd"/>
            <w:r w:rsidRPr="00663269">
              <w:rPr>
                <w:rFonts w:ascii="Arial" w:hAnsi="Arial" w:cs="Arial"/>
                <w:b/>
                <w:sz w:val="22"/>
                <w:szCs w:val="22"/>
                <w:lang w:val="es-ES"/>
              </w:rPr>
              <w:t xml:space="preserve"> </w:t>
            </w:r>
            <w:proofErr w:type="spellStart"/>
            <w:r w:rsidRPr="00663269">
              <w:rPr>
                <w:rFonts w:ascii="Arial" w:hAnsi="Arial" w:cs="Arial"/>
                <w:b/>
                <w:sz w:val="22"/>
                <w:szCs w:val="22"/>
                <w:lang w:val="es-ES"/>
              </w:rPr>
              <w:t>circuits</w:t>
            </w:r>
            <w:proofErr w:type="spellEnd"/>
            <w:r w:rsidRPr="00663269">
              <w:rPr>
                <w:rFonts w:ascii="Arial" w:hAnsi="Arial" w:cs="Arial"/>
                <w:b/>
                <w:sz w:val="22"/>
                <w:szCs w:val="22"/>
                <w:lang w:val="es-ES"/>
              </w:rPr>
              <w:t xml:space="preserve"> </w:t>
            </w:r>
          </w:p>
        </w:tc>
        <w:tc>
          <w:tcPr>
            <w:tcW w:w="3483" w:type="pct"/>
            <w:tcBorders>
              <w:top w:val="single" w:sz="12" w:space="0" w:color="181717"/>
              <w:left w:val="nil"/>
              <w:bottom w:val="single" w:sz="12" w:space="0" w:color="181717"/>
              <w:right w:val="single" w:sz="12" w:space="0" w:color="181717"/>
            </w:tcBorders>
          </w:tcPr>
          <w:p w14:paraId="41A31F67" w14:textId="77777777" w:rsidR="00116439" w:rsidRPr="00663269" w:rsidRDefault="00116439" w:rsidP="00EF136A">
            <w:pPr>
              <w:pStyle w:val="TableText"/>
              <w:rPr>
                <w:rFonts w:ascii="Arial" w:hAnsi="Arial" w:cs="Arial"/>
                <w:sz w:val="22"/>
                <w:szCs w:val="22"/>
                <w:lang w:val="de-DE"/>
              </w:rPr>
            </w:pPr>
          </w:p>
        </w:tc>
      </w:tr>
      <w:tr w:rsidR="00116439" w:rsidRPr="00663269" w14:paraId="7A04D781" w14:textId="77777777" w:rsidTr="00EF136A">
        <w:trPr>
          <w:trHeight w:val="298"/>
        </w:trPr>
        <w:tc>
          <w:tcPr>
            <w:tcW w:w="1517" w:type="pct"/>
            <w:gridSpan w:val="3"/>
            <w:tcBorders>
              <w:top w:val="single" w:sz="12" w:space="0" w:color="181717"/>
              <w:left w:val="single" w:sz="12" w:space="0" w:color="181717"/>
              <w:bottom w:val="single" w:sz="12" w:space="0" w:color="181717"/>
              <w:right w:val="single" w:sz="12" w:space="0" w:color="181717"/>
            </w:tcBorders>
          </w:tcPr>
          <w:p w14:paraId="40DB9E1F"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xml:space="preserve">1 x commutation positive </w:t>
            </w:r>
          </w:p>
        </w:tc>
        <w:tc>
          <w:tcPr>
            <w:tcW w:w="3483" w:type="pct"/>
            <w:tcBorders>
              <w:top w:val="single" w:sz="12" w:space="0" w:color="181717"/>
              <w:left w:val="single" w:sz="12" w:space="0" w:color="181717"/>
              <w:bottom w:val="single" w:sz="12" w:space="0" w:color="181717"/>
              <w:right w:val="single" w:sz="12" w:space="0" w:color="181717"/>
            </w:tcBorders>
          </w:tcPr>
          <w:p w14:paraId="444DDC2F"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1 x analogue</w:t>
            </w:r>
          </w:p>
        </w:tc>
      </w:tr>
      <w:tr w:rsidR="00116439" w:rsidRPr="00663269" w14:paraId="0AA3BD22" w14:textId="77777777" w:rsidTr="00EF136A">
        <w:trPr>
          <w:trHeight w:val="2954"/>
        </w:trPr>
        <w:tc>
          <w:tcPr>
            <w:tcW w:w="5000" w:type="pct"/>
            <w:gridSpan w:val="4"/>
            <w:tcBorders>
              <w:top w:val="single" w:sz="12" w:space="0" w:color="181717"/>
              <w:left w:val="single" w:sz="12" w:space="0" w:color="181717"/>
              <w:bottom w:val="single" w:sz="12" w:space="0" w:color="181717"/>
              <w:right w:val="single" w:sz="12" w:space="0" w:color="181717"/>
            </w:tcBorders>
          </w:tcPr>
          <w:p w14:paraId="26CC674D" w14:textId="77777777" w:rsidR="00116439" w:rsidRPr="00663269" w:rsidRDefault="00116439" w:rsidP="00EF136A">
            <w:pPr>
              <w:pStyle w:val="berschrift3"/>
              <w:rPr>
                <w:rFonts w:cs="Arial"/>
                <w:color w:val="575757"/>
                <w:lang w:val="de-DE" w:eastAsia="ja-JP"/>
              </w:rPr>
            </w:pPr>
            <w:r w:rsidRPr="00663269">
              <w:rPr>
                <w:rFonts w:cs="Arial"/>
                <w:noProof/>
                <w:lang w:val="es-ES" w:eastAsia="es-ES"/>
              </w:rPr>
              <w:drawing>
                <wp:inline distT="0" distB="0" distL="0" distR="0" wp14:anchorId="1558D50D" wp14:editId="0BF21523">
                  <wp:extent cx="3400425" cy="1866900"/>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0425" cy="1866900"/>
                          </a:xfrm>
                          <a:prstGeom prst="rect">
                            <a:avLst/>
                          </a:prstGeom>
                        </pic:spPr>
                      </pic:pic>
                    </a:graphicData>
                  </a:graphic>
                </wp:inline>
              </w:drawing>
            </w:r>
          </w:p>
        </w:tc>
      </w:tr>
    </w:tbl>
    <w:p w14:paraId="469B71C1" w14:textId="77777777" w:rsidR="00116439" w:rsidRPr="00663269" w:rsidRDefault="00116439" w:rsidP="00116439">
      <w:pPr>
        <w:pStyle w:val="berschrift3"/>
        <w:rPr>
          <w:rFonts w:cs="Arial"/>
        </w:rPr>
      </w:pPr>
    </w:p>
    <w:p w14:paraId="5467DFFD" w14:textId="77777777" w:rsidR="00116439" w:rsidRPr="00663269" w:rsidRDefault="00116439" w:rsidP="00116439">
      <w:pPr>
        <w:rPr>
          <w:rFonts w:cs="Arial"/>
          <w:b/>
          <w:color w:val="B71234" w:themeColor="accent3"/>
          <w:sz w:val="22"/>
          <w:szCs w:val="22"/>
        </w:rPr>
      </w:pPr>
      <w:r w:rsidRPr="00663269">
        <w:rPr>
          <w:rFonts w:cs="Arial"/>
          <w:b/>
          <w:color w:val="B71234" w:themeColor="accent3"/>
          <w:sz w:val="22"/>
          <w:szCs w:val="22"/>
        </w:rPr>
        <w:br w:type="page"/>
      </w:r>
    </w:p>
    <w:p w14:paraId="3008D5D0" w14:textId="77777777" w:rsidR="00116439" w:rsidRPr="00663269" w:rsidRDefault="00116439" w:rsidP="00116439">
      <w:pPr>
        <w:pStyle w:val="berschrift1"/>
        <w:rPr>
          <w:rFonts w:cs="Arial"/>
        </w:rPr>
      </w:pPr>
      <w:r w:rsidRPr="00663269">
        <w:rPr>
          <w:rFonts w:cs="Arial"/>
        </w:rPr>
        <w:lastRenderedPageBreak/>
        <w:t xml:space="preserve">7. </w:t>
      </w:r>
      <w:r w:rsidRPr="00663269">
        <w:rPr>
          <w:rFonts w:cs="Arial"/>
        </w:rPr>
        <w:tab/>
        <w:t xml:space="preserve"> </w:t>
      </w:r>
      <w:proofErr w:type="spellStart"/>
      <w:r w:rsidRPr="00663269">
        <w:rPr>
          <w:rFonts w:cs="Arial"/>
        </w:rPr>
        <w:t>Éléments</w:t>
      </w:r>
      <w:proofErr w:type="spellEnd"/>
      <w:r w:rsidRPr="00663269">
        <w:rPr>
          <w:rFonts w:cs="Arial"/>
        </w:rPr>
        <w:t xml:space="preserve"> de </w:t>
      </w:r>
      <w:proofErr w:type="spellStart"/>
      <w:r w:rsidRPr="00663269">
        <w:rPr>
          <w:rFonts w:cs="Arial"/>
        </w:rPr>
        <w:t>commande</w:t>
      </w:r>
      <w:proofErr w:type="spellEnd"/>
      <w:r w:rsidRPr="00663269">
        <w:rPr>
          <w:rFonts w:cs="Arial"/>
        </w:rPr>
        <w:t xml:space="preserve"> et </w:t>
      </w:r>
      <w:proofErr w:type="spellStart"/>
      <w:r w:rsidRPr="00663269">
        <w:rPr>
          <w:rFonts w:cs="Arial"/>
        </w:rPr>
        <w:t>d'affichage</w:t>
      </w:r>
      <w:proofErr w:type="spellEnd"/>
    </w:p>
    <w:p w14:paraId="5DFF4B6D" w14:textId="77777777" w:rsidR="00116439" w:rsidRPr="00663269" w:rsidRDefault="00116439" w:rsidP="00116439">
      <w:pPr>
        <w:rPr>
          <w:rFonts w:cs="Arial"/>
        </w:rPr>
      </w:pPr>
    </w:p>
    <w:p w14:paraId="25FD7DA6" w14:textId="77777777" w:rsidR="00116439" w:rsidRPr="00663269" w:rsidRDefault="00116439" w:rsidP="00116439">
      <w:pPr>
        <w:rPr>
          <w:rFonts w:cs="Arial"/>
        </w:rPr>
      </w:pPr>
      <w:r w:rsidRPr="00663269">
        <w:rPr>
          <w:rFonts w:cs="Arial"/>
          <w:noProof/>
          <w:lang w:val="es-ES" w:eastAsia="es-ES"/>
        </w:rPr>
        <w:drawing>
          <wp:inline distT="0" distB="0" distL="0" distR="0" wp14:anchorId="6121A925" wp14:editId="6362CA94">
            <wp:extent cx="2682721" cy="2985964"/>
            <wp:effectExtent l="0" t="0" r="0" b="0"/>
            <wp:docPr id="75721" name="Picture 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1" name="Picture 75721"/>
                    <pic:cNvPicPr/>
                  </pic:nvPicPr>
                  <pic:blipFill>
                    <a:blip r:embed="rId15"/>
                    <a:stretch>
                      <a:fillRect/>
                    </a:stretch>
                  </pic:blipFill>
                  <pic:spPr>
                    <a:xfrm>
                      <a:off x="0" y="0"/>
                      <a:ext cx="2682721" cy="2985964"/>
                    </a:xfrm>
                    <a:prstGeom prst="rect">
                      <a:avLst/>
                    </a:prstGeom>
                  </pic:spPr>
                </pic:pic>
              </a:graphicData>
            </a:graphic>
          </wp:inline>
        </w:drawing>
      </w:r>
    </w:p>
    <w:p w14:paraId="08CA161C" w14:textId="77777777" w:rsidR="00116439" w:rsidRPr="00663269" w:rsidRDefault="00116439" w:rsidP="00116439">
      <w:pPr>
        <w:rPr>
          <w:rFonts w:cs="Arial"/>
        </w:rPr>
      </w:pPr>
    </w:p>
    <w:tbl>
      <w:tblPr>
        <w:tblStyle w:val="Tabellenraste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1"/>
        <w:gridCol w:w="6568"/>
      </w:tblGrid>
      <w:tr w:rsidR="00116439" w:rsidRPr="00663269" w14:paraId="763B7CF2" w14:textId="77777777" w:rsidTr="00185641">
        <w:tc>
          <w:tcPr>
            <w:tcW w:w="5000" w:type="pct"/>
            <w:gridSpan w:val="2"/>
            <w:shd w:val="clear" w:color="auto" w:fill="A6A6A6" w:themeFill="background1" w:themeFillShade="A6"/>
          </w:tcPr>
          <w:p w14:paraId="4BBEEA9E" w14:textId="77777777" w:rsidR="00116439" w:rsidRPr="00663269" w:rsidRDefault="00116439" w:rsidP="00884506">
            <w:pPr>
              <w:pStyle w:val="Tableheadings"/>
              <w:rPr>
                <w:rFonts w:cs="Arial"/>
              </w:rPr>
            </w:pPr>
            <w:r w:rsidRPr="00663269">
              <w:rPr>
                <w:rFonts w:cs="Arial"/>
                <w:lang w:val="fr"/>
              </w:rPr>
              <w:t>1 à 8 : Indicateur LED</w:t>
            </w:r>
          </w:p>
        </w:tc>
      </w:tr>
      <w:tr w:rsidR="00116439" w:rsidRPr="00663269" w14:paraId="04F7F048" w14:textId="77777777" w:rsidTr="00F26830">
        <w:tc>
          <w:tcPr>
            <w:tcW w:w="1706" w:type="pct"/>
            <w:shd w:val="clear" w:color="auto" w:fill="D9D9D9" w:themeFill="background1" w:themeFillShade="D9"/>
          </w:tcPr>
          <w:p w14:paraId="6335500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LED 1</w:t>
            </w:r>
          </w:p>
        </w:tc>
        <w:tc>
          <w:tcPr>
            <w:tcW w:w="3294" w:type="pct"/>
            <w:shd w:val="clear" w:color="auto" w:fill="D9D9D9" w:themeFill="background1" w:themeFillShade="D9"/>
          </w:tcPr>
          <w:p w14:paraId="0F4C80D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Changement de statut OUT1 (s'allume lorsque la sortie 1 est commutée).</w:t>
            </w:r>
          </w:p>
        </w:tc>
      </w:tr>
      <w:tr w:rsidR="00116439" w:rsidRPr="00663269" w14:paraId="33CC949C" w14:textId="77777777" w:rsidTr="00F26830">
        <w:tc>
          <w:tcPr>
            <w:tcW w:w="1706" w:type="pct"/>
            <w:shd w:val="clear" w:color="auto" w:fill="D9D9D9" w:themeFill="background1" w:themeFillShade="D9"/>
          </w:tcPr>
          <w:p w14:paraId="36C9BFC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LED 8</w:t>
            </w:r>
          </w:p>
        </w:tc>
        <w:tc>
          <w:tcPr>
            <w:tcW w:w="3294" w:type="pct"/>
            <w:shd w:val="clear" w:color="auto" w:fill="D9D9D9" w:themeFill="background1" w:themeFillShade="D9"/>
          </w:tcPr>
          <w:p w14:paraId="74CE923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Pas de fonction</w:t>
            </w:r>
          </w:p>
        </w:tc>
      </w:tr>
      <w:tr w:rsidR="00116439" w:rsidRPr="00663269" w14:paraId="36A2553B" w14:textId="77777777" w:rsidTr="00F26830">
        <w:tc>
          <w:tcPr>
            <w:tcW w:w="1706" w:type="pct"/>
            <w:shd w:val="clear" w:color="auto" w:fill="D9D9D9" w:themeFill="background1" w:themeFillShade="D9"/>
          </w:tcPr>
          <w:p w14:paraId="4A6E00E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LED 2 - 7</w:t>
            </w:r>
          </w:p>
        </w:tc>
        <w:tc>
          <w:tcPr>
            <w:tcW w:w="3294" w:type="pct"/>
            <w:shd w:val="clear" w:color="auto" w:fill="D9D9D9" w:themeFill="background1" w:themeFillShade="D9"/>
          </w:tcPr>
          <w:p w14:paraId="7925B51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Pression du système dans l’unité de mesure indiquée.</w:t>
            </w:r>
          </w:p>
        </w:tc>
      </w:tr>
      <w:tr w:rsidR="00116439" w:rsidRPr="00663269" w14:paraId="53859853" w14:textId="77777777" w:rsidTr="00185641">
        <w:tc>
          <w:tcPr>
            <w:tcW w:w="5000" w:type="pct"/>
            <w:gridSpan w:val="2"/>
            <w:shd w:val="clear" w:color="auto" w:fill="A6A6A6" w:themeFill="background1" w:themeFillShade="A6"/>
          </w:tcPr>
          <w:p w14:paraId="0CAC92BA" w14:textId="77777777" w:rsidR="00116439" w:rsidRPr="00663269" w:rsidRDefault="00116439" w:rsidP="00884506">
            <w:pPr>
              <w:pStyle w:val="Tableheadings"/>
              <w:rPr>
                <w:rFonts w:cs="Arial"/>
              </w:rPr>
            </w:pPr>
            <w:proofErr w:type="gramStart"/>
            <w:r w:rsidRPr="00663269">
              <w:rPr>
                <w:rFonts w:cs="Arial"/>
              </w:rPr>
              <w:t>9 :</w:t>
            </w:r>
            <w:proofErr w:type="gramEnd"/>
            <w:r w:rsidRPr="00663269">
              <w:rPr>
                <w:rFonts w:cs="Arial"/>
              </w:rPr>
              <w:t xml:space="preserve"> Bouton [Entrée] [●]</w:t>
            </w:r>
          </w:p>
        </w:tc>
      </w:tr>
      <w:tr w:rsidR="00116439" w:rsidRPr="00663269" w14:paraId="534EA82F" w14:textId="77777777" w:rsidTr="00F26830">
        <w:tc>
          <w:tcPr>
            <w:tcW w:w="5000" w:type="pct"/>
            <w:gridSpan w:val="2"/>
            <w:shd w:val="clear" w:color="auto" w:fill="D9D9D9" w:themeFill="background1" w:themeFillShade="D9"/>
          </w:tcPr>
          <w:p w14:paraId="47318F2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Sélection</w:t>
            </w:r>
            <w:proofErr w:type="spellEnd"/>
            <w:r w:rsidRPr="00663269">
              <w:rPr>
                <w:rFonts w:ascii="Arial" w:hAnsi="Arial" w:cs="Arial"/>
                <w:sz w:val="22"/>
                <w:szCs w:val="22"/>
              </w:rPr>
              <w:t xml:space="preserve"> des </w:t>
            </w:r>
            <w:proofErr w:type="spellStart"/>
            <w:r w:rsidRPr="00663269">
              <w:rPr>
                <w:rFonts w:ascii="Arial" w:hAnsi="Arial" w:cs="Arial"/>
                <w:sz w:val="22"/>
                <w:szCs w:val="22"/>
              </w:rPr>
              <w:t>paramètres</w:t>
            </w:r>
            <w:proofErr w:type="spellEnd"/>
            <w:r w:rsidRPr="00663269">
              <w:rPr>
                <w:rFonts w:ascii="Arial" w:hAnsi="Arial" w:cs="Arial"/>
                <w:sz w:val="22"/>
                <w:szCs w:val="22"/>
              </w:rPr>
              <w:t xml:space="preserve"> et reconnaissance des </w:t>
            </w:r>
            <w:proofErr w:type="spellStart"/>
            <w:r w:rsidRPr="00663269">
              <w:rPr>
                <w:rFonts w:ascii="Arial" w:hAnsi="Arial" w:cs="Arial"/>
                <w:sz w:val="22"/>
                <w:szCs w:val="22"/>
              </w:rPr>
              <w:t>valeurs</w:t>
            </w:r>
            <w:proofErr w:type="spellEnd"/>
            <w:r w:rsidRPr="00663269">
              <w:rPr>
                <w:rFonts w:ascii="Arial" w:hAnsi="Arial" w:cs="Arial"/>
                <w:sz w:val="22"/>
                <w:szCs w:val="22"/>
              </w:rPr>
              <w:t xml:space="preserve"> de </w:t>
            </w:r>
            <w:proofErr w:type="spellStart"/>
            <w:r w:rsidRPr="00663269">
              <w:rPr>
                <w:rFonts w:ascii="Arial" w:hAnsi="Arial" w:cs="Arial"/>
                <w:sz w:val="22"/>
                <w:szCs w:val="22"/>
              </w:rPr>
              <w:t>paramètres</w:t>
            </w:r>
            <w:proofErr w:type="spellEnd"/>
            <w:r w:rsidRPr="00663269">
              <w:rPr>
                <w:rFonts w:ascii="Arial" w:hAnsi="Arial" w:cs="Arial"/>
                <w:sz w:val="22"/>
                <w:szCs w:val="22"/>
              </w:rPr>
              <w:t xml:space="preserve">. </w:t>
            </w:r>
          </w:p>
        </w:tc>
      </w:tr>
      <w:tr w:rsidR="00116439" w:rsidRPr="00185641" w14:paraId="38845940" w14:textId="77777777" w:rsidTr="00185641">
        <w:tc>
          <w:tcPr>
            <w:tcW w:w="5000" w:type="pct"/>
            <w:gridSpan w:val="2"/>
            <w:shd w:val="clear" w:color="auto" w:fill="A6A6A6" w:themeFill="background1" w:themeFillShade="A6"/>
          </w:tcPr>
          <w:p w14:paraId="0B96F010" w14:textId="77777777" w:rsidR="00116439" w:rsidRPr="00663269" w:rsidRDefault="00116439" w:rsidP="00884506">
            <w:pPr>
              <w:pStyle w:val="Tableheadings"/>
              <w:rPr>
                <w:rFonts w:cs="Arial"/>
                <w:lang w:val="de-DE"/>
              </w:rPr>
            </w:pPr>
            <w:r w:rsidRPr="00663269">
              <w:rPr>
                <w:rFonts w:cs="Arial"/>
                <w:lang w:val="de-DE"/>
              </w:rPr>
              <w:t xml:space="preserve">10 à </w:t>
            </w:r>
            <w:proofErr w:type="gramStart"/>
            <w:r w:rsidRPr="00663269">
              <w:rPr>
                <w:rFonts w:cs="Arial"/>
                <w:lang w:val="de-DE"/>
              </w:rPr>
              <w:t>11 :</w:t>
            </w:r>
            <w:proofErr w:type="gramEnd"/>
            <w:r w:rsidRPr="00663269">
              <w:rPr>
                <w:rFonts w:cs="Arial"/>
                <w:lang w:val="de-DE"/>
              </w:rPr>
              <w:t xml:space="preserve"> Touches </w:t>
            </w:r>
            <w:proofErr w:type="spellStart"/>
            <w:r w:rsidRPr="00663269">
              <w:rPr>
                <w:rFonts w:cs="Arial"/>
                <w:lang w:val="de-DE"/>
              </w:rPr>
              <w:t>flechées</w:t>
            </w:r>
            <w:proofErr w:type="spellEnd"/>
            <w:r w:rsidRPr="00663269">
              <w:rPr>
                <w:rFonts w:cs="Arial"/>
                <w:lang w:val="de-DE"/>
              </w:rPr>
              <w:t xml:space="preserve"> haut [▲] et </w:t>
            </w:r>
            <w:proofErr w:type="spellStart"/>
            <w:r w:rsidRPr="00663269">
              <w:rPr>
                <w:rFonts w:cs="Arial"/>
                <w:lang w:val="de-DE"/>
              </w:rPr>
              <w:t>bas</w:t>
            </w:r>
            <w:proofErr w:type="spellEnd"/>
            <w:r w:rsidRPr="00663269">
              <w:rPr>
                <w:rFonts w:cs="Arial"/>
                <w:lang w:val="de-DE"/>
              </w:rPr>
              <w:t xml:space="preserve"> [▼]</w:t>
            </w:r>
          </w:p>
        </w:tc>
      </w:tr>
      <w:tr w:rsidR="00116439" w:rsidRPr="00663269" w14:paraId="4099D4B0" w14:textId="77777777" w:rsidTr="00F26830">
        <w:tc>
          <w:tcPr>
            <w:tcW w:w="5000" w:type="pct"/>
            <w:gridSpan w:val="2"/>
            <w:shd w:val="clear" w:color="auto" w:fill="D9D9D9" w:themeFill="background1" w:themeFillShade="D9"/>
          </w:tcPr>
          <w:p w14:paraId="4860B20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Réglage</w:t>
            </w:r>
            <w:proofErr w:type="spellEnd"/>
            <w:r w:rsidRPr="00663269">
              <w:rPr>
                <w:rFonts w:ascii="Arial" w:hAnsi="Arial" w:cs="Arial"/>
                <w:sz w:val="22"/>
                <w:szCs w:val="22"/>
              </w:rPr>
              <w:t xml:space="preserve"> des </w:t>
            </w:r>
            <w:proofErr w:type="spellStart"/>
            <w:r w:rsidRPr="00663269">
              <w:rPr>
                <w:rFonts w:ascii="Arial" w:hAnsi="Arial" w:cs="Arial"/>
                <w:sz w:val="22"/>
                <w:szCs w:val="22"/>
              </w:rPr>
              <w:t>valeurs</w:t>
            </w:r>
            <w:proofErr w:type="spellEnd"/>
            <w:r w:rsidRPr="00663269">
              <w:rPr>
                <w:rFonts w:ascii="Arial" w:hAnsi="Arial" w:cs="Arial"/>
                <w:sz w:val="22"/>
                <w:szCs w:val="22"/>
              </w:rPr>
              <w:t xml:space="preserve"> de </w:t>
            </w:r>
            <w:proofErr w:type="spellStart"/>
            <w:r w:rsidRPr="00663269">
              <w:rPr>
                <w:rFonts w:ascii="Arial" w:hAnsi="Arial" w:cs="Arial"/>
                <w:sz w:val="22"/>
                <w:szCs w:val="22"/>
              </w:rPr>
              <w:t>paramètres</w:t>
            </w:r>
            <w:proofErr w:type="spellEnd"/>
            <w:r w:rsidRPr="00663269">
              <w:rPr>
                <w:rFonts w:ascii="Arial" w:hAnsi="Arial" w:cs="Arial"/>
                <w:sz w:val="22"/>
                <w:szCs w:val="22"/>
              </w:rPr>
              <w:t xml:space="preserve"> (</w:t>
            </w:r>
            <w:proofErr w:type="spellStart"/>
            <w:r w:rsidRPr="00663269">
              <w:rPr>
                <w:rFonts w:ascii="Arial" w:hAnsi="Arial" w:cs="Arial"/>
                <w:sz w:val="22"/>
                <w:szCs w:val="22"/>
              </w:rPr>
              <w:t>défilement</w:t>
            </w:r>
            <w:proofErr w:type="spellEnd"/>
            <w:r w:rsidRPr="00663269">
              <w:rPr>
                <w:rFonts w:ascii="Arial" w:hAnsi="Arial" w:cs="Arial"/>
                <w:sz w:val="22"/>
                <w:szCs w:val="22"/>
              </w:rPr>
              <w:t xml:space="preserve"> par </w:t>
            </w:r>
            <w:proofErr w:type="spellStart"/>
            <w:r w:rsidRPr="00663269">
              <w:rPr>
                <w:rFonts w:ascii="Arial" w:hAnsi="Arial" w:cs="Arial"/>
                <w:sz w:val="22"/>
                <w:szCs w:val="22"/>
              </w:rPr>
              <w:t>retenue</w:t>
            </w:r>
            <w:proofErr w:type="spellEnd"/>
            <w:r w:rsidRPr="00663269">
              <w:rPr>
                <w:rFonts w:ascii="Arial" w:hAnsi="Arial" w:cs="Arial"/>
                <w:sz w:val="22"/>
                <w:szCs w:val="22"/>
              </w:rPr>
              <w:t xml:space="preserve"> </w:t>
            </w:r>
            <w:proofErr w:type="spellStart"/>
            <w:r w:rsidRPr="00663269">
              <w:rPr>
                <w:rFonts w:ascii="Arial" w:hAnsi="Arial" w:cs="Arial"/>
                <w:sz w:val="22"/>
                <w:szCs w:val="22"/>
              </w:rPr>
              <w:t>pressée</w:t>
            </w:r>
            <w:proofErr w:type="spellEnd"/>
            <w:r w:rsidRPr="00663269">
              <w:rPr>
                <w:rFonts w:ascii="Arial" w:hAnsi="Arial" w:cs="Arial"/>
                <w:sz w:val="22"/>
                <w:szCs w:val="22"/>
              </w:rPr>
              <w:t xml:space="preserve">; </w:t>
            </w:r>
            <w:proofErr w:type="spellStart"/>
            <w:r w:rsidRPr="00663269">
              <w:rPr>
                <w:rFonts w:ascii="Arial" w:hAnsi="Arial" w:cs="Arial"/>
                <w:sz w:val="22"/>
                <w:szCs w:val="22"/>
              </w:rPr>
              <w:t>incrémental</w:t>
            </w:r>
            <w:proofErr w:type="spellEnd"/>
            <w:r w:rsidRPr="00663269">
              <w:rPr>
                <w:rFonts w:ascii="Arial" w:hAnsi="Arial" w:cs="Arial"/>
                <w:sz w:val="22"/>
                <w:szCs w:val="22"/>
              </w:rPr>
              <w:t xml:space="preserve"> </w:t>
            </w:r>
            <w:proofErr w:type="spellStart"/>
            <w:r w:rsidRPr="00663269">
              <w:rPr>
                <w:rFonts w:ascii="Arial" w:hAnsi="Arial" w:cs="Arial"/>
                <w:sz w:val="22"/>
                <w:szCs w:val="22"/>
              </w:rPr>
              <w:t>en</w:t>
            </w:r>
            <w:proofErr w:type="spellEnd"/>
            <w:r w:rsidRPr="00663269">
              <w:rPr>
                <w:rFonts w:ascii="Arial" w:hAnsi="Arial" w:cs="Arial"/>
                <w:sz w:val="22"/>
                <w:szCs w:val="22"/>
              </w:rPr>
              <w:t xml:space="preserve"> </w:t>
            </w:r>
            <w:proofErr w:type="spellStart"/>
            <w:r w:rsidRPr="00663269">
              <w:rPr>
                <w:rFonts w:ascii="Arial" w:hAnsi="Arial" w:cs="Arial"/>
                <w:sz w:val="22"/>
                <w:szCs w:val="22"/>
              </w:rPr>
              <w:t>appuyant</w:t>
            </w:r>
            <w:proofErr w:type="spellEnd"/>
            <w:r w:rsidRPr="00663269">
              <w:rPr>
                <w:rFonts w:ascii="Arial" w:hAnsi="Arial" w:cs="Arial"/>
                <w:sz w:val="22"/>
                <w:szCs w:val="22"/>
              </w:rPr>
              <w:t xml:space="preserve"> </w:t>
            </w:r>
            <w:proofErr w:type="spellStart"/>
            <w:r w:rsidRPr="00663269">
              <w:rPr>
                <w:rFonts w:ascii="Arial" w:hAnsi="Arial" w:cs="Arial"/>
                <w:sz w:val="22"/>
                <w:szCs w:val="22"/>
              </w:rPr>
              <w:t>une</w:t>
            </w:r>
            <w:proofErr w:type="spellEnd"/>
            <w:r w:rsidRPr="00663269">
              <w:rPr>
                <w:rFonts w:ascii="Arial" w:hAnsi="Arial" w:cs="Arial"/>
                <w:sz w:val="22"/>
                <w:szCs w:val="22"/>
              </w:rPr>
              <w:t xml:space="preserve"> </w:t>
            </w:r>
            <w:proofErr w:type="spellStart"/>
            <w:r w:rsidRPr="00663269">
              <w:rPr>
                <w:rFonts w:ascii="Arial" w:hAnsi="Arial" w:cs="Arial"/>
                <w:sz w:val="22"/>
                <w:szCs w:val="22"/>
              </w:rPr>
              <w:t>fois</w:t>
            </w:r>
            <w:proofErr w:type="spellEnd"/>
            <w:r w:rsidRPr="00663269">
              <w:rPr>
                <w:rFonts w:ascii="Arial" w:hAnsi="Arial" w:cs="Arial"/>
                <w:sz w:val="22"/>
                <w:szCs w:val="22"/>
              </w:rPr>
              <w:t>).</w:t>
            </w:r>
          </w:p>
        </w:tc>
      </w:tr>
      <w:tr w:rsidR="00116439" w:rsidRPr="00663269" w14:paraId="3FE41BB5" w14:textId="77777777" w:rsidTr="00185641">
        <w:tc>
          <w:tcPr>
            <w:tcW w:w="5000" w:type="pct"/>
            <w:gridSpan w:val="2"/>
            <w:shd w:val="clear" w:color="auto" w:fill="A6A6A6" w:themeFill="background1" w:themeFillShade="A6"/>
          </w:tcPr>
          <w:p w14:paraId="6881353C" w14:textId="77777777" w:rsidR="00116439" w:rsidRPr="00663269" w:rsidRDefault="00116439" w:rsidP="00884506">
            <w:pPr>
              <w:pStyle w:val="Tableheadings"/>
              <w:rPr>
                <w:rFonts w:cs="Arial"/>
              </w:rPr>
            </w:pPr>
            <w:proofErr w:type="gramStart"/>
            <w:r w:rsidRPr="00663269">
              <w:rPr>
                <w:rFonts w:cs="Arial"/>
              </w:rPr>
              <w:t>12 :</w:t>
            </w:r>
            <w:proofErr w:type="gramEnd"/>
            <w:r w:rsidRPr="00663269">
              <w:rPr>
                <w:rFonts w:cs="Arial"/>
              </w:rPr>
              <w:t xml:space="preserve"> </w:t>
            </w:r>
            <w:proofErr w:type="spellStart"/>
            <w:r w:rsidRPr="00663269">
              <w:rPr>
                <w:rFonts w:cs="Arial"/>
              </w:rPr>
              <w:t>Affichage</w:t>
            </w:r>
            <w:proofErr w:type="spellEnd"/>
            <w:r w:rsidRPr="00663269">
              <w:rPr>
                <w:rFonts w:cs="Arial"/>
              </w:rPr>
              <w:t xml:space="preserve"> </w:t>
            </w:r>
            <w:proofErr w:type="spellStart"/>
            <w:r w:rsidRPr="00663269">
              <w:rPr>
                <w:rFonts w:cs="Arial"/>
              </w:rPr>
              <w:t>alphanumérique</w:t>
            </w:r>
            <w:proofErr w:type="spellEnd"/>
            <w:r w:rsidRPr="00663269">
              <w:rPr>
                <w:rFonts w:cs="Arial"/>
              </w:rPr>
              <w:t xml:space="preserve">, 4 </w:t>
            </w:r>
            <w:proofErr w:type="spellStart"/>
            <w:r w:rsidRPr="00663269">
              <w:rPr>
                <w:rFonts w:cs="Arial"/>
              </w:rPr>
              <w:t>chiffres</w:t>
            </w:r>
            <w:proofErr w:type="spellEnd"/>
          </w:p>
        </w:tc>
      </w:tr>
      <w:tr w:rsidR="00116439" w:rsidRPr="00663269" w14:paraId="4272E719" w14:textId="77777777" w:rsidTr="00F26830">
        <w:tc>
          <w:tcPr>
            <w:tcW w:w="5000" w:type="pct"/>
            <w:gridSpan w:val="2"/>
            <w:shd w:val="clear" w:color="auto" w:fill="D9D9D9" w:themeFill="background1" w:themeFillShade="D9"/>
          </w:tcPr>
          <w:p w14:paraId="2D07D19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Affichage</w:t>
            </w:r>
            <w:proofErr w:type="spellEnd"/>
            <w:r w:rsidRPr="00663269">
              <w:rPr>
                <w:rFonts w:ascii="Arial" w:hAnsi="Arial" w:cs="Arial"/>
                <w:sz w:val="22"/>
                <w:szCs w:val="22"/>
              </w:rPr>
              <w:t xml:space="preserve"> de la pression </w:t>
            </w:r>
            <w:proofErr w:type="spellStart"/>
            <w:r w:rsidRPr="00663269">
              <w:rPr>
                <w:rFonts w:ascii="Arial" w:hAnsi="Arial" w:cs="Arial"/>
                <w:sz w:val="22"/>
                <w:szCs w:val="22"/>
              </w:rPr>
              <w:t>actuelle</w:t>
            </w:r>
            <w:proofErr w:type="spellEnd"/>
            <w:r w:rsidRPr="00663269">
              <w:rPr>
                <w:rFonts w:ascii="Arial" w:hAnsi="Arial" w:cs="Arial"/>
                <w:sz w:val="22"/>
                <w:szCs w:val="22"/>
              </w:rPr>
              <w:t xml:space="preserve"> du </w:t>
            </w:r>
            <w:proofErr w:type="spellStart"/>
            <w:r w:rsidRPr="00663269">
              <w:rPr>
                <w:rFonts w:ascii="Arial" w:hAnsi="Arial" w:cs="Arial"/>
                <w:sz w:val="22"/>
                <w:szCs w:val="22"/>
              </w:rPr>
              <w:t>système</w:t>
            </w:r>
            <w:proofErr w:type="spellEnd"/>
            <w:r w:rsidRPr="00663269">
              <w:rPr>
                <w:rFonts w:ascii="Arial" w:hAnsi="Arial" w:cs="Arial"/>
                <w:sz w:val="22"/>
                <w:szCs w:val="22"/>
              </w:rPr>
              <w:t>.</w:t>
            </w:r>
          </w:p>
          <w:p w14:paraId="2000316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Indication des </w:t>
            </w:r>
            <w:proofErr w:type="spellStart"/>
            <w:r w:rsidRPr="00663269">
              <w:rPr>
                <w:rFonts w:ascii="Arial" w:hAnsi="Arial" w:cs="Arial"/>
                <w:sz w:val="22"/>
                <w:szCs w:val="22"/>
              </w:rPr>
              <w:t>paramètres</w:t>
            </w:r>
            <w:proofErr w:type="spellEnd"/>
            <w:r w:rsidRPr="00663269">
              <w:rPr>
                <w:rFonts w:ascii="Arial" w:hAnsi="Arial" w:cs="Arial"/>
                <w:sz w:val="22"/>
                <w:szCs w:val="22"/>
              </w:rPr>
              <w:t xml:space="preserve"> et des </w:t>
            </w:r>
            <w:proofErr w:type="spellStart"/>
            <w:r w:rsidRPr="00663269">
              <w:rPr>
                <w:rFonts w:ascii="Arial" w:hAnsi="Arial" w:cs="Arial"/>
                <w:sz w:val="22"/>
                <w:szCs w:val="22"/>
              </w:rPr>
              <w:t>valeurs</w:t>
            </w:r>
            <w:proofErr w:type="spellEnd"/>
            <w:r w:rsidRPr="00663269">
              <w:rPr>
                <w:rFonts w:ascii="Arial" w:hAnsi="Arial" w:cs="Arial"/>
                <w:sz w:val="22"/>
                <w:szCs w:val="22"/>
              </w:rPr>
              <w:t xml:space="preserve"> de </w:t>
            </w:r>
            <w:proofErr w:type="spellStart"/>
            <w:r w:rsidRPr="00663269">
              <w:rPr>
                <w:rFonts w:ascii="Arial" w:hAnsi="Arial" w:cs="Arial"/>
                <w:sz w:val="22"/>
                <w:szCs w:val="22"/>
              </w:rPr>
              <w:t>paramètres</w:t>
            </w:r>
            <w:proofErr w:type="spellEnd"/>
            <w:r w:rsidRPr="00663269">
              <w:rPr>
                <w:rFonts w:ascii="Arial" w:hAnsi="Arial" w:cs="Arial"/>
                <w:sz w:val="22"/>
                <w:szCs w:val="22"/>
              </w:rPr>
              <w:t>.</w:t>
            </w:r>
          </w:p>
        </w:tc>
      </w:tr>
    </w:tbl>
    <w:p w14:paraId="4D187EE6" w14:textId="77777777" w:rsidR="00116439" w:rsidRPr="00663269" w:rsidRDefault="00116439" w:rsidP="00116439">
      <w:pPr>
        <w:pStyle w:val="Textkrper"/>
        <w:rPr>
          <w:color w:val="231F20"/>
          <w:lang w:val="en-US"/>
        </w:rPr>
      </w:pPr>
      <w:r w:rsidRPr="00663269">
        <w:rPr>
          <w:color w:val="231F20"/>
          <w:lang w:val="fr"/>
        </w:rPr>
        <w:br w:type="page"/>
      </w:r>
    </w:p>
    <w:p w14:paraId="3FC92F12" w14:textId="77777777" w:rsidR="00116439" w:rsidRPr="00663269" w:rsidRDefault="00116439" w:rsidP="00116439">
      <w:pPr>
        <w:pStyle w:val="berschrift1"/>
        <w:rPr>
          <w:rFonts w:cs="Arial"/>
          <w:lang w:val="en-US"/>
        </w:rPr>
      </w:pPr>
      <w:r w:rsidRPr="00663269">
        <w:rPr>
          <w:rFonts w:cs="Arial"/>
          <w:lang w:val="fr"/>
        </w:rPr>
        <w:lastRenderedPageBreak/>
        <w:t>8.</w:t>
      </w:r>
      <w:r w:rsidRPr="00663269">
        <w:rPr>
          <w:rFonts w:cs="Arial"/>
          <w:lang w:val="fr"/>
        </w:rPr>
        <w:tab/>
        <w:t>Menu</w:t>
      </w:r>
    </w:p>
    <w:p w14:paraId="241FA680" w14:textId="77777777" w:rsidR="00116439" w:rsidRPr="00663269" w:rsidRDefault="00116439" w:rsidP="00116439">
      <w:pPr>
        <w:pStyle w:val="berschrift2"/>
        <w:rPr>
          <w:rFonts w:cs="Arial"/>
          <w:lang w:val="en-US"/>
        </w:rPr>
      </w:pPr>
      <w:r w:rsidRPr="00663269">
        <w:rPr>
          <w:rFonts w:cs="Arial"/>
          <w:lang w:val="fr"/>
        </w:rPr>
        <w:t>8.1 Structure menu : Menu principal</w:t>
      </w:r>
    </w:p>
    <w:p w14:paraId="6D43319F" w14:textId="77777777" w:rsidR="00116439" w:rsidRPr="00663269" w:rsidRDefault="00116439" w:rsidP="00116439">
      <w:pPr>
        <w:rPr>
          <w:rFonts w:cs="Arial"/>
          <w:color w:val="575757"/>
          <w:sz w:val="22"/>
          <w:szCs w:val="22"/>
          <w:lang w:eastAsia="ja-JP"/>
        </w:rPr>
      </w:pPr>
      <w:r w:rsidRPr="00663269">
        <w:rPr>
          <w:rFonts w:cs="Arial"/>
          <w:noProof/>
          <w:lang w:val="es-ES" w:eastAsia="es-ES"/>
        </w:rPr>
        <w:drawing>
          <wp:inline distT="0" distB="0" distL="0" distR="0" wp14:anchorId="60027D4F" wp14:editId="5A8E2EF7">
            <wp:extent cx="6120130" cy="74288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 desdeBWAL_PN3xxx_EN_ifm.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7428865"/>
                    </a:xfrm>
                    <a:prstGeom prst="rect">
                      <a:avLst/>
                    </a:prstGeom>
                  </pic:spPr>
                </pic:pic>
              </a:graphicData>
            </a:graphic>
          </wp:inline>
        </w:drawing>
      </w:r>
      <w:r w:rsidRPr="00663269">
        <w:rPr>
          <w:rFonts w:cs="Arial"/>
        </w:rPr>
        <w:br w:type="page"/>
      </w:r>
    </w:p>
    <w:p w14:paraId="45D398A6" w14:textId="77777777" w:rsidR="00116439" w:rsidRPr="00663269" w:rsidRDefault="00116439" w:rsidP="00116439">
      <w:pPr>
        <w:pStyle w:val="berschrift2"/>
        <w:rPr>
          <w:rFonts w:cs="Arial"/>
          <w:lang w:val="de-DE"/>
        </w:rPr>
      </w:pPr>
      <w:r w:rsidRPr="00663269">
        <w:rPr>
          <w:rFonts w:cs="Arial"/>
          <w:lang w:val="fr"/>
        </w:rPr>
        <w:lastRenderedPageBreak/>
        <w:t>8.2 Explication du menu</w:t>
      </w:r>
    </w:p>
    <w:p w14:paraId="6193E3C1" w14:textId="77777777" w:rsidR="00116439" w:rsidRPr="00663269" w:rsidRDefault="00116439" w:rsidP="00116439">
      <w:pPr>
        <w:pStyle w:val="berschrift3"/>
        <w:rPr>
          <w:rFonts w:cs="Arial"/>
          <w:lang w:val="de-DE"/>
        </w:rPr>
      </w:pPr>
      <w:r w:rsidRPr="00663269">
        <w:rPr>
          <w:rFonts w:cs="Arial"/>
          <w:lang w:val="fr"/>
        </w:rPr>
        <w:t>8.2.1 Explication du menu niveau 1</w:t>
      </w:r>
    </w:p>
    <w:p w14:paraId="01955FF3" w14:textId="77777777" w:rsidR="00116439" w:rsidRPr="00663269" w:rsidRDefault="00116439" w:rsidP="00116439">
      <w:pPr>
        <w:rPr>
          <w:rFonts w:cs="Arial"/>
        </w:rPr>
      </w:pPr>
    </w:p>
    <w:tbl>
      <w:tblPr>
        <w:tblStyle w:val="Tabellenraster"/>
        <w:tblW w:w="499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99"/>
        <w:gridCol w:w="6568"/>
      </w:tblGrid>
      <w:tr w:rsidR="00116439" w:rsidRPr="00663269" w14:paraId="27086686" w14:textId="77777777" w:rsidTr="00185641">
        <w:tc>
          <w:tcPr>
            <w:tcW w:w="1705" w:type="pct"/>
            <w:shd w:val="clear" w:color="auto" w:fill="A6A6A6" w:themeFill="background1" w:themeFillShade="A6"/>
          </w:tcPr>
          <w:p w14:paraId="5A8E91EA" w14:textId="77777777" w:rsidR="00116439" w:rsidRPr="00663269" w:rsidRDefault="00116439" w:rsidP="00884506">
            <w:pPr>
              <w:pStyle w:val="Tableheadings"/>
              <w:rPr>
                <w:rFonts w:cs="Arial"/>
              </w:rPr>
            </w:pPr>
            <w:proofErr w:type="spellStart"/>
            <w:r w:rsidRPr="00663269">
              <w:rPr>
                <w:rFonts w:cs="Arial"/>
              </w:rPr>
              <w:t>SPx</w:t>
            </w:r>
            <w:proofErr w:type="spellEnd"/>
            <w:r w:rsidRPr="00663269">
              <w:rPr>
                <w:rFonts w:cs="Arial"/>
              </w:rPr>
              <w:t>/</w:t>
            </w:r>
            <w:proofErr w:type="spellStart"/>
            <w:r w:rsidRPr="00663269">
              <w:rPr>
                <w:rFonts w:cs="Arial"/>
              </w:rPr>
              <w:t>rPx</w:t>
            </w:r>
            <w:proofErr w:type="spellEnd"/>
          </w:p>
        </w:tc>
        <w:tc>
          <w:tcPr>
            <w:tcW w:w="3295" w:type="pct"/>
            <w:shd w:val="clear" w:color="auto" w:fill="DDDDDD" w:themeFill="background2" w:themeFillTint="33"/>
          </w:tcPr>
          <w:p w14:paraId="2A80B76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Valeur limite supérieure / inférieure pour la pression du système à laquelle OUT1 passe avec réglage hystérésis. SP1/rP1 est affiché si le paramètre [</w:t>
            </w:r>
            <w:proofErr w:type="spellStart"/>
            <w:r w:rsidRPr="00663269">
              <w:rPr>
                <w:rFonts w:ascii="Arial" w:hAnsi="Arial" w:cs="Arial"/>
                <w:sz w:val="22"/>
                <w:szCs w:val="22"/>
                <w:lang w:val="fr"/>
              </w:rPr>
              <w:t>Hno</w:t>
            </w:r>
            <w:proofErr w:type="spellEnd"/>
            <w:r w:rsidRPr="00663269">
              <w:rPr>
                <w:rFonts w:ascii="Arial" w:hAnsi="Arial" w:cs="Arial"/>
                <w:sz w:val="22"/>
                <w:szCs w:val="22"/>
                <w:lang w:val="fr"/>
              </w:rPr>
              <w:t>] ou [</w:t>
            </w:r>
            <w:proofErr w:type="spellStart"/>
            <w:r w:rsidRPr="00663269">
              <w:rPr>
                <w:rFonts w:ascii="Arial" w:hAnsi="Arial" w:cs="Arial"/>
                <w:sz w:val="22"/>
                <w:szCs w:val="22"/>
                <w:lang w:val="fr"/>
              </w:rPr>
              <w:t>Hnc</w:t>
            </w:r>
            <w:proofErr w:type="spellEnd"/>
            <w:r w:rsidRPr="00663269">
              <w:rPr>
                <w:rFonts w:ascii="Arial" w:hAnsi="Arial" w:cs="Arial"/>
                <w:sz w:val="22"/>
                <w:szCs w:val="22"/>
                <w:lang w:val="fr"/>
              </w:rPr>
              <w:t xml:space="preserve">] pour OUT1 a été défini dans les fonctions </w:t>
            </w:r>
            <w:proofErr w:type="gramStart"/>
            <w:r w:rsidRPr="00663269">
              <w:rPr>
                <w:rFonts w:ascii="Arial" w:hAnsi="Arial" w:cs="Arial"/>
                <w:sz w:val="22"/>
                <w:szCs w:val="22"/>
                <w:lang w:val="fr"/>
              </w:rPr>
              <w:t>étendues  du</w:t>
            </w:r>
            <w:proofErr w:type="gramEnd"/>
            <w:r w:rsidRPr="00663269">
              <w:rPr>
                <w:rFonts w:ascii="Arial" w:hAnsi="Arial" w:cs="Arial"/>
                <w:sz w:val="22"/>
                <w:szCs w:val="22"/>
                <w:lang w:val="fr"/>
              </w:rPr>
              <w:t xml:space="preserve"> menu "EF".</w:t>
            </w:r>
          </w:p>
        </w:tc>
      </w:tr>
      <w:tr w:rsidR="00116439" w:rsidRPr="00663269" w14:paraId="2F26B33B" w14:textId="77777777" w:rsidTr="00185641">
        <w:tc>
          <w:tcPr>
            <w:tcW w:w="1705" w:type="pct"/>
            <w:shd w:val="clear" w:color="auto" w:fill="A6A6A6" w:themeFill="background1" w:themeFillShade="A6"/>
          </w:tcPr>
          <w:p w14:paraId="0851EB70" w14:textId="77777777" w:rsidR="00116439" w:rsidRPr="00663269" w:rsidRDefault="00116439" w:rsidP="00884506">
            <w:pPr>
              <w:pStyle w:val="Tableheadings"/>
              <w:rPr>
                <w:rFonts w:cs="Arial"/>
              </w:rPr>
            </w:pPr>
            <w:proofErr w:type="spellStart"/>
            <w:r w:rsidRPr="00663269">
              <w:rPr>
                <w:rFonts w:cs="Arial"/>
              </w:rPr>
              <w:t>FHx</w:t>
            </w:r>
            <w:proofErr w:type="spellEnd"/>
            <w:r w:rsidRPr="00663269">
              <w:rPr>
                <w:rFonts w:cs="Arial"/>
              </w:rPr>
              <w:t>/</w:t>
            </w:r>
            <w:proofErr w:type="spellStart"/>
            <w:r w:rsidRPr="00663269">
              <w:rPr>
                <w:rFonts w:cs="Arial"/>
              </w:rPr>
              <w:t>FLx</w:t>
            </w:r>
            <w:proofErr w:type="spellEnd"/>
          </w:p>
        </w:tc>
        <w:tc>
          <w:tcPr>
            <w:tcW w:w="3295" w:type="pct"/>
            <w:shd w:val="clear" w:color="auto" w:fill="DDDDDD" w:themeFill="background2" w:themeFillTint="33"/>
          </w:tcPr>
          <w:p w14:paraId="49C1E97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Valeur limite supérieure / inférieure pour la pression du système à laquelle OUT1 passe avec réglage de fenêtre. FH1/FL1 apparaît lorsque le paramètre [</w:t>
            </w:r>
            <w:proofErr w:type="spellStart"/>
            <w:r w:rsidRPr="00663269">
              <w:rPr>
                <w:rFonts w:ascii="Arial" w:hAnsi="Arial" w:cs="Arial"/>
                <w:sz w:val="22"/>
                <w:szCs w:val="22"/>
                <w:lang w:val="fr"/>
              </w:rPr>
              <w:t>Fno</w:t>
            </w:r>
            <w:proofErr w:type="spellEnd"/>
            <w:r w:rsidRPr="00663269">
              <w:rPr>
                <w:rFonts w:ascii="Arial" w:hAnsi="Arial" w:cs="Arial"/>
                <w:sz w:val="22"/>
                <w:szCs w:val="22"/>
                <w:lang w:val="fr"/>
              </w:rPr>
              <w:t>] ou [</w:t>
            </w:r>
            <w:proofErr w:type="spellStart"/>
            <w:r w:rsidRPr="00663269">
              <w:rPr>
                <w:rFonts w:ascii="Arial" w:hAnsi="Arial" w:cs="Arial"/>
                <w:sz w:val="22"/>
                <w:szCs w:val="22"/>
                <w:lang w:val="fr"/>
              </w:rPr>
              <w:t>Fnc</w:t>
            </w:r>
            <w:proofErr w:type="spellEnd"/>
            <w:r w:rsidRPr="00663269">
              <w:rPr>
                <w:rFonts w:ascii="Arial" w:hAnsi="Arial" w:cs="Arial"/>
                <w:sz w:val="22"/>
                <w:szCs w:val="22"/>
                <w:lang w:val="fr"/>
              </w:rPr>
              <w:t>] a été fixé pour OUT1 dans le menu Fonctions étendues "EF".</w:t>
            </w:r>
          </w:p>
        </w:tc>
      </w:tr>
      <w:tr w:rsidR="00116439" w:rsidRPr="00663269" w14:paraId="3306D18B" w14:textId="77777777" w:rsidTr="00185641">
        <w:tc>
          <w:tcPr>
            <w:tcW w:w="1705" w:type="pct"/>
            <w:shd w:val="clear" w:color="auto" w:fill="A6A6A6" w:themeFill="background1" w:themeFillShade="A6"/>
          </w:tcPr>
          <w:p w14:paraId="7AB6A3F7" w14:textId="77777777" w:rsidR="00116439" w:rsidRPr="00663269" w:rsidRDefault="00116439" w:rsidP="00884506">
            <w:pPr>
              <w:pStyle w:val="Tableheadings"/>
              <w:rPr>
                <w:rFonts w:cs="Arial"/>
              </w:rPr>
            </w:pPr>
            <w:r w:rsidRPr="00663269">
              <w:rPr>
                <w:rFonts w:cs="Arial"/>
              </w:rPr>
              <w:t>EF</w:t>
            </w:r>
          </w:p>
        </w:tc>
        <w:tc>
          <w:tcPr>
            <w:tcW w:w="3295" w:type="pct"/>
            <w:shd w:val="clear" w:color="auto" w:fill="DDDDDD" w:themeFill="background2" w:themeFillTint="33"/>
          </w:tcPr>
          <w:p w14:paraId="4BBD2A26"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Fonctions</w:t>
            </w:r>
            <w:proofErr w:type="spellEnd"/>
            <w:r w:rsidRPr="00663269">
              <w:rPr>
                <w:rFonts w:ascii="Arial" w:hAnsi="Arial" w:cs="Arial"/>
                <w:sz w:val="22"/>
                <w:szCs w:val="22"/>
              </w:rPr>
              <w:t xml:space="preserve"> </w:t>
            </w:r>
            <w:proofErr w:type="spellStart"/>
            <w:r w:rsidRPr="00663269">
              <w:rPr>
                <w:rFonts w:ascii="Arial" w:hAnsi="Arial" w:cs="Arial"/>
                <w:sz w:val="22"/>
                <w:szCs w:val="22"/>
              </w:rPr>
              <w:t>étendues</w:t>
            </w:r>
            <w:proofErr w:type="spellEnd"/>
            <w:r w:rsidRPr="00663269">
              <w:rPr>
                <w:rFonts w:ascii="Arial" w:hAnsi="Arial" w:cs="Arial"/>
                <w:sz w:val="22"/>
                <w:szCs w:val="22"/>
              </w:rPr>
              <w:t xml:space="preserve"> / </w:t>
            </w:r>
            <w:proofErr w:type="spellStart"/>
            <w:r w:rsidRPr="00663269">
              <w:rPr>
                <w:rFonts w:ascii="Arial" w:hAnsi="Arial" w:cs="Arial"/>
                <w:sz w:val="22"/>
                <w:szCs w:val="22"/>
              </w:rPr>
              <w:t>ouverture</w:t>
            </w:r>
            <w:proofErr w:type="spellEnd"/>
            <w:r w:rsidRPr="00663269">
              <w:rPr>
                <w:rFonts w:ascii="Arial" w:hAnsi="Arial" w:cs="Arial"/>
                <w:sz w:val="22"/>
                <w:szCs w:val="22"/>
              </w:rPr>
              <w:t xml:space="preserve"> du menu </w:t>
            </w:r>
            <w:proofErr w:type="spellStart"/>
            <w:r w:rsidRPr="00663269">
              <w:rPr>
                <w:rFonts w:ascii="Arial" w:hAnsi="Arial" w:cs="Arial"/>
                <w:sz w:val="22"/>
                <w:szCs w:val="22"/>
              </w:rPr>
              <w:t>niveau</w:t>
            </w:r>
            <w:proofErr w:type="spellEnd"/>
            <w:r w:rsidRPr="00663269">
              <w:rPr>
                <w:rFonts w:ascii="Arial" w:hAnsi="Arial" w:cs="Arial"/>
                <w:sz w:val="22"/>
                <w:szCs w:val="22"/>
              </w:rPr>
              <w:t xml:space="preserve"> 2.</w:t>
            </w:r>
          </w:p>
        </w:tc>
      </w:tr>
    </w:tbl>
    <w:p w14:paraId="27A17DE4" w14:textId="77777777" w:rsidR="00116439" w:rsidRPr="00663269" w:rsidRDefault="00116439" w:rsidP="00116439">
      <w:pPr>
        <w:rPr>
          <w:rFonts w:cs="Arial"/>
        </w:rPr>
      </w:pPr>
    </w:p>
    <w:p w14:paraId="796756BC" w14:textId="77777777" w:rsidR="00116439" w:rsidRPr="00663269" w:rsidRDefault="00116439" w:rsidP="00116439">
      <w:pPr>
        <w:pStyle w:val="berschrift3"/>
        <w:rPr>
          <w:rFonts w:cs="Arial"/>
          <w:lang w:val="de-DE"/>
        </w:rPr>
      </w:pPr>
      <w:r w:rsidRPr="00663269">
        <w:rPr>
          <w:rFonts w:cs="Arial"/>
          <w:lang w:val="fr"/>
        </w:rPr>
        <w:t>8.2.2 Explication du menu niveau 2</w:t>
      </w:r>
    </w:p>
    <w:p w14:paraId="0C77725F" w14:textId="77777777" w:rsidR="00116439" w:rsidRPr="00663269" w:rsidRDefault="00116439" w:rsidP="00116439">
      <w:pPr>
        <w:rPr>
          <w:rFonts w:cs="Arial"/>
        </w:rPr>
      </w:pPr>
    </w:p>
    <w:tbl>
      <w:tblPr>
        <w:tblStyle w:val="Tabellenraster"/>
        <w:tblW w:w="499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3"/>
        <w:gridCol w:w="6564"/>
      </w:tblGrid>
      <w:tr w:rsidR="00116439" w:rsidRPr="00663269" w14:paraId="01833565" w14:textId="77777777" w:rsidTr="00185641">
        <w:tc>
          <w:tcPr>
            <w:tcW w:w="1707" w:type="pct"/>
            <w:shd w:val="clear" w:color="auto" w:fill="A6A6A6" w:themeFill="background1" w:themeFillShade="A6"/>
          </w:tcPr>
          <w:p w14:paraId="5D6B5497" w14:textId="77777777" w:rsidR="00116439" w:rsidRPr="00663269" w:rsidRDefault="00116439" w:rsidP="00884506">
            <w:pPr>
              <w:pStyle w:val="Tableheadings"/>
              <w:rPr>
                <w:rFonts w:cs="Arial"/>
              </w:rPr>
            </w:pPr>
            <w:proofErr w:type="spellStart"/>
            <w:r w:rsidRPr="00663269">
              <w:rPr>
                <w:rFonts w:cs="Arial"/>
              </w:rPr>
              <w:t>rES</w:t>
            </w:r>
            <w:proofErr w:type="spellEnd"/>
            <w:r w:rsidRPr="00663269">
              <w:rPr>
                <w:rFonts w:cs="Arial"/>
              </w:rPr>
              <w:t xml:space="preserve"> </w:t>
            </w:r>
          </w:p>
        </w:tc>
        <w:tc>
          <w:tcPr>
            <w:tcW w:w="3293" w:type="pct"/>
            <w:shd w:val="clear" w:color="auto" w:fill="DDDDDD" w:themeFill="background2" w:themeFillTint="33"/>
          </w:tcPr>
          <w:p w14:paraId="799919E4"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Restaurer</w:t>
            </w:r>
            <w:proofErr w:type="spellEnd"/>
            <w:r w:rsidRPr="00663269">
              <w:rPr>
                <w:rFonts w:ascii="Arial" w:hAnsi="Arial" w:cs="Arial"/>
                <w:sz w:val="22"/>
                <w:szCs w:val="22"/>
              </w:rPr>
              <w:t xml:space="preserve"> le </w:t>
            </w:r>
            <w:proofErr w:type="spellStart"/>
            <w:r w:rsidRPr="00663269">
              <w:rPr>
                <w:rFonts w:ascii="Arial" w:hAnsi="Arial" w:cs="Arial"/>
                <w:sz w:val="22"/>
                <w:szCs w:val="22"/>
              </w:rPr>
              <w:t>réglage</w:t>
            </w:r>
            <w:proofErr w:type="spellEnd"/>
            <w:r w:rsidRPr="00663269">
              <w:rPr>
                <w:rFonts w:ascii="Arial" w:hAnsi="Arial" w:cs="Arial"/>
                <w:sz w:val="22"/>
                <w:szCs w:val="22"/>
              </w:rPr>
              <w:t xml:space="preserve"> </w:t>
            </w:r>
            <w:proofErr w:type="spellStart"/>
            <w:r w:rsidRPr="00663269">
              <w:rPr>
                <w:rFonts w:ascii="Arial" w:hAnsi="Arial" w:cs="Arial"/>
                <w:sz w:val="22"/>
                <w:szCs w:val="22"/>
              </w:rPr>
              <w:t>usine</w:t>
            </w:r>
            <w:proofErr w:type="spellEnd"/>
            <w:r w:rsidRPr="00663269">
              <w:rPr>
                <w:rFonts w:ascii="Arial" w:hAnsi="Arial" w:cs="Arial"/>
                <w:sz w:val="22"/>
                <w:szCs w:val="22"/>
              </w:rPr>
              <w:t>.</w:t>
            </w:r>
          </w:p>
        </w:tc>
      </w:tr>
      <w:tr w:rsidR="00116439" w:rsidRPr="00663269" w14:paraId="480CE32F" w14:textId="77777777" w:rsidTr="00185641">
        <w:tc>
          <w:tcPr>
            <w:tcW w:w="1707" w:type="pct"/>
            <w:shd w:val="clear" w:color="auto" w:fill="A6A6A6" w:themeFill="background1" w:themeFillShade="A6"/>
          </w:tcPr>
          <w:p w14:paraId="21A41705" w14:textId="77777777" w:rsidR="00116439" w:rsidRPr="00663269" w:rsidRDefault="00116439" w:rsidP="00884506">
            <w:pPr>
              <w:pStyle w:val="Tableheadings"/>
              <w:rPr>
                <w:rFonts w:cs="Arial"/>
              </w:rPr>
            </w:pPr>
            <w:r w:rsidRPr="00663269">
              <w:rPr>
                <w:rFonts w:cs="Arial"/>
              </w:rPr>
              <w:t>ou1</w:t>
            </w:r>
          </w:p>
        </w:tc>
        <w:tc>
          <w:tcPr>
            <w:tcW w:w="3293" w:type="pct"/>
            <w:shd w:val="clear" w:color="auto" w:fill="DDDDDD" w:themeFill="background2" w:themeFillTint="33"/>
          </w:tcPr>
          <w:p w14:paraId="2F13DE8E"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Fonction</w:t>
            </w:r>
            <w:proofErr w:type="spellEnd"/>
            <w:r w:rsidRPr="00663269">
              <w:rPr>
                <w:rFonts w:ascii="Arial" w:hAnsi="Arial" w:cs="Arial"/>
                <w:sz w:val="22"/>
                <w:szCs w:val="22"/>
              </w:rPr>
              <w:t xml:space="preserve"> de sortie pour OUT</w:t>
            </w:r>
            <w:proofErr w:type="gramStart"/>
            <w:r w:rsidRPr="00663269">
              <w:rPr>
                <w:rFonts w:ascii="Arial" w:hAnsi="Arial" w:cs="Arial"/>
                <w:sz w:val="22"/>
                <w:szCs w:val="22"/>
              </w:rPr>
              <w:t>1 :</w:t>
            </w:r>
            <w:proofErr w:type="gramEnd"/>
          </w:p>
          <w:p w14:paraId="284DB45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Changement</w:t>
            </w:r>
            <w:proofErr w:type="spellEnd"/>
            <w:r w:rsidRPr="00663269">
              <w:rPr>
                <w:rFonts w:ascii="Arial" w:hAnsi="Arial" w:cs="Arial"/>
                <w:sz w:val="22"/>
                <w:szCs w:val="22"/>
              </w:rPr>
              <w:t xml:space="preserve"> de signal pour les </w:t>
            </w:r>
            <w:proofErr w:type="spellStart"/>
            <w:r w:rsidRPr="00663269">
              <w:rPr>
                <w:rFonts w:ascii="Arial" w:hAnsi="Arial" w:cs="Arial"/>
                <w:sz w:val="22"/>
                <w:szCs w:val="22"/>
              </w:rPr>
              <w:t>valeurs</w:t>
            </w:r>
            <w:proofErr w:type="spellEnd"/>
            <w:r w:rsidRPr="00663269">
              <w:rPr>
                <w:rFonts w:ascii="Arial" w:hAnsi="Arial" w:cs="Arial"/>
                <w:sz w:val="22"/>
                <w:szCs w:val="22"/>
              </w:rPr>
              <w:t xml:space="preserve"> </w:t>
            </w:r>
            <w:proofErr w:type="spellStart"/>
            <w:r w:rsidRPr="00663269">
              <w:rPr>
                <w:rFonts w:ascii="Arial" w:hAnsi="Arial" w:cs="Arial"/>
                <w:sz w:val="22"/>
                <w:szCs w:val="22"/>
              </w:rPr>
              <w:t>limites</w:t>
            </w:r>
            <w:proofErr w:type="spellEnd"/>
            <w:r w:rsidRPr="00663269">
              <w:rPr>
                <w:rFonts w:ascii="Arial" w:hAnsi="Arial" w:cs="Arial"/>
                <w:sz w:val="22"/>
                <w:szCs w:val="22"/>
              </w:rPr>
              <w:t xml:space="preserve"> de </w:t>
            </w:r>
            <w:proofErr w:type="gramStart"/>
            <w:r w:rsidRPr="00663269">
              <w:rPr>
                <w:rFonts w:ascii="Arial" w:hAnsi="Arial" w:cs="Arial"/>
                <w:sz w:val="22"/>
                <w:szCs w:val="22"/>
              </w:rPr>
              <w:t>pression :</w:t>
            </w:r>
            <w:proofErr w:type="gramEnd"/>
            <w:r w:rsidRPr="00663269">
              <w:rPr>
                <w:rFonts w:ascii="Arial" w:hAnsi="Arial" w:cs="Arial"/>
                <w:sz w:val="22"/>
                <w:szCs w:val="22"/>
              </w:rPr>
              <w:t xml:space="preserve"> </w:t>
            </w:r>
            <w:proofErr w:type="spellStart"/>
            <w:r w:rsidRPr="00663269">
              <w:rPr>
                <w:rFonts w:ascii="Arial" w:hAnsi="Arial" w:cs="Arial"/>
                <w:sz w:val="22"/>
                <w:szCs w:val="22"/>
              </w:rPr>
              <w:t>fonction</w:t>
            </w:r>
            <w:proofErr w:type="spellEnd"/>
            <w:r w:rsidRPr="00663269">
              <w:rPr>
                <w:rFonts w:ascii="Arial" w:hAnsi="Arial" w:cs="Arial"/>
                <w:sz w:val="22"/>
                <w:szCs w:val="22"/>
              </w:rPr>
              <w:t xml:space="preserve"> </w:t>
            </w:r>
            <w:proofErr w:type="spellStart"/>
            <w:r w:rsidRPr="00663269">
              <w:rPr>
                <w:rFonts w:ascii="Arial" w:hAnsi="Arial" w:cs="Arial"/>
                <w:sz w:val="22"/>
                <w:szCs w:val="22"/>
              </w:rPr>
              <w:t>hystérésis</w:t>
            </w:r>
            <w:proofErr w:type="spellEnd"/>
            <w:r w:rsidRPr="00663269">
              <w:rPr>
                <w:rFonts w:ascii="Arial" w:hAnsi="Arial" w:cs="Arial"/>
                <w:sz w:val="22"/>
                <w:szCs w:val="22"/>
              </w:rPr>
              <w:t xml:space="preserve"> [H..] </w:t>
            </w:r>
            <w:proofErr w:type="spellStart"/>
            <w:r w:rsidRPr="00663269">
              <w:rPr>
                <w:rFonts w:ascii="Arial" w:hAnsi="Arial" w:cs="Arial"/>
                <w:sz w:val="22"/>
                <w:szCs w:val="22"/>
              </w:rPr>
              <w:t>ou</w:t>
            </w:r>
            <w:proofErr w:type="spellEnd"/>
            <w:r w:rsidRPr="00663269">
              <w:rPr>
                <w:rFonts w:ascii="Arial" w:hAnsi="Arial" w:cs="Arial"/>
                <w:sz w:val="22"/>
                <w:szCs w:val="22"/>
              </w:rPr>
              <w:t xml:space="preserve"> </w:t>
            </w:r>
            <w:proofErr w:type="spellStart"/>
            <w:r w:rsidRPr="00663269">
              <w:rPr>
                <w:rFonts w:ascii="Arial" w:hAnsi="Arial" w:cs="Arial"/>
                <w:sz w:val="22"/>
                <w:szCs w:val="22"/>
              </w:rPr>
              <w:t>fonction</w:t>
            </w:r>
            <w:proofErr w:type="spellEnd"/>
            <w:r w:rsidRPr="00663269">
              <w:rPr>
                <w:rFonts w:ascii="Arial" w:hAnsi="Arial" w:cs="Arial"/>
                <w:sz w:val="22"/>
                <w:szCs w:val="22"/>
              </w:rPr>
              <w:t xml:space="preserve"> de </w:t>
            </w:r>
            <w:proofErr w:type="spellStart"/>
            <w:r w:rsidRPr="00663269">
              <w:rPr>
                <w:rFonts w:ascii="Arial" w:hAnsi="Arial" w:cs="Arial"/>
                <w:sz w:val="22"/>
                <w:szCs w:val="22"/>
              </w:rPr>
              <w:t>fenêtre</w:t>
            </w:r>
            <w:proofErr w:type="spellEnd"/>
            <w:r w:rsidRPr="00663269">
              <w:rPr>
                <w:rFonts w:ascii="Arial" w:hAnsi="Arial" w:cs="Arial"/>
                <w:sz w:val="22"/>
                <w:szCs w:val="22"/>
              </w:rPr>
              <w:t xml:space="preserve"> [F..], </w:t>
            </w:r>
            <w:proofErr w:type="spellStart"/>
            <w:r w:rsidRPr="00663269">
              <w:rPr>
                <w:rFonts w:ascii="Arial" w:hAnsi="Arial" w:cs="Arial"/>
                <w:sz w:val="22"/>
                <w:szCs w:val="22"/>
              </w:rPr>
              <w:t>soit</w:t>
            </w:r>
            <w:proofErr w:type="spellEnd"/>
            <w:r w:rsidRPr="00663269">
              <w:rPr>
                <w:rFonts w:ascii="Arial" w:hAnsi="Arial" w:cs="Arial"/>
                <w:sz w:val="22"/>
                <w:szCs w:val="22"/>
              </w:rPr>
              <w:t xml:space="preserve"> </w:t>
            </w:r>
            <w:proofErr w:type="spellStart"/>
            <w:r w:rsidRPr="00663269">
              <w:rPr>
                <w:rFonts w:ascii="Arial" w:hAnsi="Arial" w:cs="Arial"/>
                <w:sz w:val="22"/>
                <w:szCs w:val="22"/>
              </w:rPr>
              <w:t>normalement</w:t>
            </w:r>
            <w:proofErr w:type="spellEnd"/>
            <w:r w:rsidRPr="00663269">
              <w:rPr>
                <w:rFonts w:ascii="Arial" w:hAnsi="Arial" w:cs="Arial"/>
                <w:sz w:val="22"/>
                <w:szCs w:val="22"/>
              </w:rPr>
              <w:t xml:space="preserve"> ouverte [. non] </w:t>
            </w:r>
            <w:proofErr w:type="spellStart"/>
            <w:r w:rsidRPr="00663269">
              <w:rPr>
                <w:rFonts w:ascii="Arial" w:hAnsi="Arial" w:cs="Arial"/>
                <w:sz w:val="22"/>
                <w:szCs w:val="22"/>
              </w:rPr>
              <w:t>ou</w:t>
            </w:r>
            <w:proofErr w:type="spellEnd"/>
            <w:r w:rsidRPr="00663269">
              <w:rPr>
                <w:rFonts w:ascii="Arial" w:hAnsi="Arial" w:cs="Arial"/>
                <w:sz w:val="22"/>
                <w:szCs w:val="22"/>
              </w:rPr>
              <w:t xml:space="preserve"> </w:t>
            </w:r>
            <w:proofErr w:type="spellStart"/>
            <w:r w:rsidRPr="00663269">
              <w:rPr>
                <w:rFonts w:ascii="Arial" w:hAnsi="Arial" w:cs="Arial"/>
                <w:sz w:val="22"/>
                <w:szCs w:val="22"/>
              </w:rPr>
              <w:t>normalement</w:t>
            </w:r>
            <w:proofErr w:type="spellEnd"/>
            <w:r w:rsidRPr="00663269">
              <w:rPr>
                <w:rFonts w:ascii="Arial" w:hAnsi="Arial" w:cs="Arial"/>
                <w:sz w:val="22"/>
                <w:szCs w:val="22"/>
              </w:rPr>
              <w:t xml:space="preserve"> </w:t>
            </w:r>
            <w:proofErr w:type="spellStart"/>
            <w:r w:rsidRPr="00663269">
              <w:rPr>
                <w:rFonts w:ascii="Arial" w:hAnsi="Arial" w:cs="Arial"/>
                <w:sz w:val="22"/>
                <w:szCs w:val="22"/>
              </w:rPr>
              <w:t>fermée</w:t>
            </w:r>
            <w:proofErr w:type="spellEnd"/>
            <w:r w:rsidRPr="00663269">
              <w:rPr>
                <w:rFonts w:ascii="Arial" w:hAnsi="Arial" w:cs="Arial"/>
                <w:sz w:val="22"/>
                <w:szCs w:val="22"/>
              </w:rPr>
              <w:t xml:space="preserve"> [. </w:t>
            </w:r>
            <w:proofErr w:type="spellStart"/>
            <w:r w:rsidRPr="00663269">
              <w:rPr>
                <w:rFonts w:ascii="Arial" w:hAnsi="Arial" w:cs="Arial"/>
                <w:sz w:val="22"/>
                <w:szCs w:val="22"/>
              </w:rPr>
              <w:t>nc</w:t>
            </w:r>
            <w:proofErr w:type="spellEnd"/>
            <w:r w:rsidRPr="00663269">
              <w:rPr>
                <w:rFonts w:ascii="Arial" w:hAnsi="Arial" w:cs="Arial"/>
                <w:sz w:val="22"/>
                <w:szCs w:val="22"/>
              </w:rPr>
              <w:t>].</w:t>
            </w:r>
          </w:p>
        </w:tc>
      </w:tr>
      <w:tr w:rsidR="00116439" w:rsidRPr="00663269" w14:paraId="4261522C" w14:textId="77777777" w:rsidTr="00185641">
        <w:tc>
          <w:tcPr>
            <w:tcW w:w="1707" w:type="pct"/>
            <w:shd w:val="clear" w:color="auto" w:fill="A6A6A6" w:themeFill="background1" w:themeFillShade="A6"/>
          </w:tcPr>
          <w:p w14:paraId="31745549" w14:textId="77777777" w:rsidR="00116439" w:rsidRPr="00663269" w:rsidRDefault="00116439" w:rsidP="00884506">
            <w:pPr>
              <w:pStyle w:val="Tableheadings"/>
              <w:rPr>
                <w:rFonts w:cs="Arial"/>
              </w:rPr>
            </w:pPr>
            <w:r w:rsidRPr="00663269">
              <w:rPr>
                <w:rFonts w:cs="Arial"/>
              </w:rPr>
              <w:t>ou2</w:t>
            </w:r>
          </w:p>
        </w:tc>
        <w:tc>
          <w:tcPr>
            <w:tcW w:w="3293" w:type="pct"/>
            <w:shd w:val="clear" w:color="auto" w:fill="DDDDDD" w:themeFill="background2" w:themeFillTint="33"/>
          </w:tcPr>
          <w:p w14:paraId="56F88D29"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Fonction</w:t>
            </w:r>
            <w:proofErr w:type="spellEnd"/>
            <w:r w:rsidRPr="00663269">
              <w:rPr>
                <w:rFonts w:ascii="Arial" w:hAnsi="Arial" w:cs="Arial"/>
                <w:sz w:val="22"/>
                <w:szCs w:val="22"/>
              </w:rPr>
              <w:t xml:space="preserve"> de sortie pour OU</w:t>
            </w:r>
            <w:proofErr w:type="gramStart"/>
            <w:r w:rsidRPr="00663269">
              <w:rPr>
                <w:rFonts w:ascii="Arial" w:hAnsi="Arial" w:cs="Arial"/>
                <w:sz w:val="22"/>
                <w:szCs w:val="22"/>
              </w:rPr>
              <w:t>2 :</w:t>
            </w:r>
            <w:proofErr w:type="gramEnd"/>
          </w:p>
          <w:p w14:paraId="184C4E3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Signal </w:t>
            </w:r>
            <w:proofErr w:type="spellStart"/>
            <w:r w:rsidRPr="00663269">
              <w:rPr>
                <w:rFonts w:ascii="Arial" w:hAnsi="Arial" w:cs="Arial"/>
                <w:sz w:val="22"/>
                <w:szCs w:val="22"/>
              </w:rPr>
              <w:t>analogique</w:t>
            </w:r>
            <w:proofErr w:type="spellEnd"/>
            <w:r w:rsidRPr="00663269">
              <w:rPr>
                <w:rFonts w:ascii="Arial" w:hAnsi="Arial" w:cs="Arial"/>
                <w:sz w:val="22"/>
                <w:szCs w:val="22"/>
              </w:rPr>
              <w:t xml:space="preserve"> pour la pression </w:t>
            </w:r>
            <w:proofErr w:type="spellStart"/>
            <w:r w:rsidRPr="00663269">
              <w:rPr>
                <w:rFonts w:ascii="Arial" w:hAnsi="Arial" w:cs="Arial"/>
                <w:sz w:val="22"/>
                <w:szCs w:val="22"/>
              </w:rPr>
              <w:t>actuelle</w:t>
            </w:r>
            <w:proofErr w:type="spellEnd"/>
            <w:r w:rsidRPr="00663269">
              <w:rPr>
                <w:rFonts w:ascii="Arial" w:hAnsi="Arial" w:cs="Arial"/>
                <w:sz w:val="22"/>
                <w:szCs w:val="22"/>
              </w:rPr>
              <w:t xml:space="preserve"> du </w:t>
            </w:r>
            <w:proofErr w:type="spellStart"/>
            <w:r w:rsidRPr="00663269">
              <w:rPr>
                <w:rFonts w:ascii="Arial" w:hAnsi="Arial" w:cs="Arial"/>
                <w:sz w:val="22"/>
                <w:szCs w:val="22"/>
              </w:rPr>
              <w:t>système</w:t>
            </w:r>
            <w:proofErr w:type="spellEnd"/>
            <w:r w:rsidRPr="00663269">
              <w:rPr>
                <w:rFonts w:ascii="Arial" w:hAnsi="Arial" w:cs="Arial"/>
                <w:sz w:val="22"/>
                <w:szCs w:val="22"/>
              </w:rPr>
              <w:t xml:space="preserve">: 4...20 mA [I] </w:t>
            </w:r>
            <w:proofErr w:type="spellStart"/>
            <w:r w:rsidRPr="00663269">
              <w:rPr>
                <w:rFonts w:ascii="Arial" w:hAnsi="Arial" w:cs="Arial"/>
                <w:sz w:val="22"/>
                <w:szCs w:val="22"/>
              </w:rPr>
              <w:t>ou</w:t>
            </w:r>
            <w:proofErr w:type="spellEnd"/>
            <w:r w:rsidRPr="00663269">
              <w:rPr>
                <w:rFonts w:ascii="Arial" w:hAnsi="Arial" w:cs="Arial"/>
                <w:sz w:val="22"/>
                <w:szCs w:val="22"/>
              </w:rPr>
              <w:t xml:space="preserve"> 0...10 V [U]</w:t>
            </w:r>
          </w:p>
        </w:tc>
      </w:tr>
      <w:tr w:rsidR="00116439" w:rsidRPr="00663269" w14:paraId="5AF6D5E1" w14:textId="77777777" w:rsidTr="00185641">
        <w:tc>
          <w:tcPr>
            <w:tcW w:w="1707" w:type="pct"/>
            <w:shd w:val="clear" w:color="auto" w:fill="A6A6A6" w:themeFill="background1" w:themeFillShade="A6"/>
          </w:tcPr>
          <w:p w14:paraId="2A9A32AF" w14:textId="77777777" w:rsidR="00116439" w:rsidRPr="00663269" w:rsidRDefault="00116439" w:rsidP="00884506">
            <w:pPr>
              <w:pStyle w:val="Tableheadings"/>
              <w:rPr>
                <w:rFonts w:cs="Arial"/>
              </w:rPr>
            </w:pPr>
            <w:r w:rsidRPr="00663269">
              <w:rPr>
                <w:rFonts w:cs="Arial"/>
              </w:rPr>
              <w:t>dS1 / dS2</w:t>
            </w:r>
          </w:p>
        </w:tc>
        <w:tc>
          <w:tcPr>
            <w:tcW w:w="3293" w:type="pct"/>
            <w:shd w:val="clear" w:color="auto" w:fill="DDDDDD" w:themeFill="background2" w:themeFillTint="33"/>
          </w:tcPr>
          <w:p w14:paraId="78972F1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Retard </w:t>
            </w:r>
            <w:proofErr w:type="spellStart"/>
            <w:r w:rsidRPr="00663269">
              <w:rPr>
                <w:rFonts w:ascii="Arial" w:hAnsi="Arial" w:cs="Arial"/>
                <w:sz w:val="22"/>
                <w:szCs w:val="22"/>
              </w:rPr>
              <w:t>d’allumage</w:t>
            </w:r>
            <w:proofErr w:type="spellEnd"/>
            <w:r w:rsidRPr="00663269">
              <w:rPr>
                <w:rFonts w:ascii="Arial" w:hAnsi="Arial" w:cs="Arial"/>
                <w:sz w:val="22"/>
                <w:szCs w:val="22"/>
              </w:rPr>
              <w:t xml:space="preserve"> pour OUT1.</w:t>
            </w:r>
          </w:p>
        </w:tc>
      </w:tr>
      <w:tr w:rsidR="00116439" w:rsidRPr="00663269" w14:paraId="3C08D2A6" w14:textId="77777777" w:rsidTr="00185641">
        <w:tc>
          <w:tcPr>
            <w:tcW w:w="1707" w:type="pct"/>
            <w:shd w:val="clear" w:color="auto" w:fill="A6A6A6" w:themeFill="background1" w:themeFillShade="A6"/>
          </w:tcPr>
          <w:p w14:paraId="4A78060F" w14:textId="77777777" w:rsidR="00116439" w:rsidRPr="00663269" w:rsidRDefault="00116439" w:rsidP="00884506">
            <w:pPr>
              <w:pStyle w:val="Tableheadings"/>
              <w:rPr>
                <w:rFonts w:cs="Arial"/>
              </w:rPr>
            </w:pPr>
            <w:r w:rsidRPr="00663269">
              <w:rPr>
                <w:rFonts w:cs="Arial"/>
              </w:rPr>
              <w:t>dr1 / dr2</w:t>
            </w:r>
          </w:p>
        </w:tc>
        <w:tc>
          <w:tcPr>
            <w:tcW w:w="3293" w:type="pct"/>
            <w:shd w:val="clear" w:color="auto" w:fill="DDDDDD" w:themeFill="background2" w:themeFillTint="33"/>
          </w:tcPr>
          <w:p w14:paraId="798D47C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Retard </w:t>
            </w:r>
            <w:proofErr w:type="spellStart"/>
            <w:r w:rsidRPr="00663269">
              <w:rPr>
                <w:rFonts w:ascii="Arial" w:hAnsi="Arial" w:cs="Arial"/>
                <w:sz w:val="22"/>
                <w:szCs w:val="22"/>
              </w:rPr>
              <w:t>d’arrêt</w:t>
            </w:r>
            <w:proofErr w:type="spellEnd"/>
            <w:r w:rsidRPr="00663269">
              <w:rPr>
                <w:rFonts w:ascii="Arial" w:hAnsi="Arial" w:cs="Arial"/>
                <w:sz w:val="22"/>
                <w:szCs w:val="22"/>
              </w:rPr>
              <w:t xml:space="preserve"> pour OUT1</w:t>
            </w:r>
          </w:p>
        </w:tc>
      </w:tr>
      <w:tr w:rsidR="00116439" w:rsidRPr="00663269" w14:paraId="4F469596" w14:textId="77777777" w:rsidTr="00185641">
        <w:tc>
          <w:tcPr>
            <w:tcW w:w="1707" w:type="pct"/>
            <w:shd w:val="clear" w:color="auto" w:fill="A6A6A6" w:themeFill="background1" w:themeFillShade="A6"/>
            <w:vAlign w:val="center"/>
          </w:tcPr>
          <w:p w14:paraId="39860D49" w14:textId="77777777" w:rsidR="00116439" w:rsidRPr="00663269" w:rsidRDefault="00116439" w:rsidP="00884506">
            <w:pPr>
              <w:pStyle w:val="Tableheadings"/>
              <w:rPr>
                <w:rFonts w:cs="Arial"/>
              </w:rPr>
            </w:pPr>
            <w:proofErr w:type="spellStart"/>
            <w:r w:rsidRPr="00663269">
              <w:rPr>
                <w:rFonts w:cs="Arial"/>
              </w:rPr>
              <w:t>uni</w:t>
            </w:r>
            <w:proofErr w:type="spellEnd"/>
          </w:p>
        </w:tc>
        <w:tc>
          <w:tcPr>
            <w:tcW w:w="3293" w:type="pct"/>
            <w:shd w:val="clear" w:color="auto" w:fill="DDDDDD" w:themeFill="background2" w:themeFillTint="33"/>
          </w:tcPr>
          <w:p w14:paraId="66B88155"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Unité</w:t>
            </w:r>
            <w:proofErr w:type="spellEnd"/>
            <w:r w:rsidRPr="00663269">
              <w:rPr>
                <w:rFonts w:ascii="Arial" w:hAnsi="Arial" w:cs="Arial"/>
                <w:sz w:val="22"/>
                <w:szCs w:val="22"/>
              </w:rPr>
              <w:t xml:space="preserve"> standard de </w:t>
            </w:r>
            <w:proofErr w:type="spellStart"/>
            <w:r w:rsidRPr="00663269">
              <w:rPr>
                <w:rFonts w:ascii="Arial" w:hAnsi="Arial" w:cs="Arial"/>
                <w:sz w:val="22"/>
                <w:szCs w:val="22"/>
              </w:rPr>
              <w:t>mesure</w:t>
            </w:r>
            <w:proofErr w:type="spellEnd"/>
            <w:r w:rsidRPr="00663269">
              <w:rPr>
                <w:rFonts w:ascii="Arial" w:hAnsi="Arial" w:cs="Arial"/>
                <w:sz w:val="22"/>
                <w:szCs w:val="22"/>
              </w:rPr>
              <w:t xml:space="preserve"> pour la pression du </w:t>
            </w:r>
            <w:proofErr w:type="spellStart"/>
            <w:r w:rsidRPr="00663269">
              <w:rPr>
                <w:rFonts w:ascii="Arial" w:hAnsi="Arial" w:cs="Arial"/>
                <w:sz w:val="22"/>
                <w:szCs w:val="22"/>
              </w:rPr>
              <w:t>système</w:t>
            </w:r>
            <w:proofErr w:type="spellEnd"/>
            <w:r w:rsidRPr="00663269">
              <w:rPr>
                <w:rFonts w:ascii="Arial" w:hAnsi="Arial" w:cs="Arial"/>
                <w:sz w:val="22"/>
                <w:szCs w:val="22"/>
              </w:rPr>
              <w:t xml:space="preserve"> (</w:t>
            </w:r>
            <w:proofErr w:type="spellStart"/>
            <w:r w:rsidRPr="00663269">
              <w:rPr>
                <w:rFonts w:ascii="Arial" w:hAnsi="Arial" w:cs="Arial"/>
                <w:sz w:val="22"/>
                <w:szCs w:val="22"/>
              </w:rPr>
              <w:t>affichage</w:t>
            </w:r>
            <w:proofErr w:type="spellEnd"/>
            <w:proofErr w:type="gramStart"/>
            <w:r w:rsidRPr="00663269">
              <w:rPr>
                <w:rFonts w:ascii="Arial" w:hAnsi="Arial" w:cs="Arial"/>
                <w:sz w:val="22"/>
                <w:szCs w:val="22"/>
              </w:rPr>
              <w:t>) :</w:t>
            </w:r>
            <w:proofErr w:type="gramEnd"/>
            <w:r w:rsidRPr="00663269">
              <w:rPr>
                <w:rFonts w:ascii="Arial" w:hAnsi="Arial" w:cs="Arial"/>
                <w:sz w:val="22"/>
                <w:szCs w:val="22"/>
              </w:rPr>
              <w:t xml:space="preserve"> [</w:t>
            </w:r>
            <w:proofErr w:type="spellStart"/>
            <w:r w:rsidRPr="00663269">
              <w:rPr>
                <w:rFonts w:ascii="Arial" w:hAnsi="Arial" w:cs="Arial"/>
                <w:sz w:val="22"/>
                <w:szCs w:val="22"/>
              </w:rPr>
              <w:t>bAr</w:t>
            </w:r>
            <w:proofErr w:type="spellEnd"/>
            <w:r w:rsidRPr="00663269">
              <w:rPr>
                <w:rFonts w:ascii="Arial" w:hAnsi="Arial" w:cs="Arial"/>
                <w:sz w:val="22"/>
                <w:szCs w:val="22"/>
              </w:rPr>
              <w:t>] / [mbar] / [MPA] / [</w:t>
            </w:r>
            <w:proofErr w:type="spellStart"/>
            <w:r w:rsidRPr="00663269">
              <w:rPr>
                <w:rFonts w:ascii="Arial" w:hAnsi="Arial" w:cs="Arial"/>
                <w:sz w:val="22"/>
                <w:szCs w:val="22"/>
              </w:rPr>
              <w:t>kPA</w:t>
            </w:r>
            <w:proofErr w:type="spellEnd"/>
            <w:r w:rsidRPr="00663269">
              <w:rPr>
                <w:rFonts w:ascii="Arial" w:hAnsi="Arial" w:cs="Arial"/>
                <w:sz w:val="22"/>
                <w:szCs w:val="22"/>
              </w:rPr>
              <w:t>] / [PSI] / [</w:t>
            </w:r>
            <w:proofErr w:type="spellStart"/>
            <w:r w:rsidRPr="00663269">
              <w:rPr>
                <w:rFonts w:ascii="Arial" w:hAnsi="Arial" w:cs="Arial"/>
                <w:sz w:val="22"/>
                <w:szCs w:val="22"/>
              </w:rPr>
              <w:t>inHG</w:t>
            </w:r>
            <w:proofErr w:type="spellEnd"/>
            <w:r w:rsidRPr="00663269">
              <w:rPr>
                <w:rFonts w:ascii="Arial" w:hAnsi="Arial" w:cs="Arial"/>
                <w:sz w:val="22"/>
                <w:szCs w:val="22"/>
              </w:rPr>
              <w:t>] .</w:t>
            </w:r>
          </w:p>
        </w:tc>
      </w:tr>
      <w:tr w:rsidR="00116439" w:rsidRPr="00663269" w14:paraId="405AD9D8" w14:textId="77777777" w:rsidTr="00185641">
        <w:tc>
          <w:tcPr>
            <w:tcW w:w="1707" w:type="pct"/>
            <w:shd w:val="clear" w:color="auto" w:fill="A6A6A6" w:themeFill="background1" w:themeFillShade="A6"/>
          </w:tcPr>
          <w:p w14:paraId="61E5710F" w14:textId="77777777" w:rsidR="00116439" w:rsidRPr="00663269" w:rsidRDefault="00116439" w:rsidP="00884506">
            <w:pPr>
              <w:pStyle w:val="Tableheadings"/>
              <w:rPr>
                <w:rFonts w:cs="Arial"/>
              </w:rPr>
            </w:pPr>
            <w:r w:rsidRPr="00663269">
              <w:rPr>
                <w:rFonts w:cs="Arial"/>
              </w:rPr>
              <w:t>P-n</w:t>
            </w:r>
          </w:p>
        </w:tc>
        <w:tc>
          <w:tcPr>
            <w:tcW w:w="3293" w:type="pct"/>
            <w:shd w:val="clear" w:color="auto" w:fill="DDDDDD" w:themeFill="background2" w:themeFillTint="33"/>
          </w:tcPr>
          <w:p w14:paraId="3A2F36EC"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Logique</w:t>
            </w:r>
            <w:proofErr w:type="spellEnd"/>
            <w:r w:rsidRPr="00663269">
              <w:rPr>
                <w:rFonts w:ascii="Arial" w:hAnsi="Arial" w:cs="Arial"/>
                <w:sz w:val="22"/>
                <w:szCs w:val="22"/>
              </w:rPr>
              <w:t xml:space="preserve"> </w:t>
            </w:r>
            <w:proofErr w:type="gramStart"/>
            <w:r w:rsidRPr="00663269">
              <w:rPr>
                <w:rFonts w:ascii="Arial" w:hAnsi="Arial" w:cs="Arial"/>
                <w:sz w:val="22"/>
                <w:szCs w:val="22"/>
              </w:rPr>
              <w:t>sortie :</w:t>
            </w:r>
            <w:proofErr w:type="gramEnd"/>
            <w:r w:rsidRPr="00663269">
              <w:rPr>
                <w:rFonts w:ascii="Arial" w:hAnsi="Arial" w:cs="Arial"/>
                <w:sz w:val="22"/>
                <w:szCs w:val="22"/>
              </w:rPr>
              <w:t xml:space="preserve"> </w:t>
            </w:r>
            <w:proofErr w:type="spellStart"/>
            <w:r w:rsidRPr="00663269">
              <w:rPr>
                <w:rFonts w:ascii="Arial" w:hAnsi="Arial" w:cs="Arial"/>
                <w:sz w:val="22"/>
                <w:szCs w:val="22"/>
              </w:rPr>
              <w:t>pnp</w:t>
            </w:r>
            <w:proofErr w:type="spellEnd"/>
            <w:r w:rsidRPr="00663269">
              <w:rPr>
                <w:rFonts w:ascii="Arial" w:hAnsi="Arial" w:cs="Arial"/>
                <w:sz w:val="22"/>
                <w:szCs w:val="22"/>
              </w:rPr>
              <w:t xml:space="preserve"> / </w:t>
            </w:r>
            <w:proofErr w:type="spellStart"/>
            <w:r w:rsidRPr="00663269">
              <w:rPr>
                <w:rFonts w:ascii="Arial" w:hAnsi="Arial" w:cs="Arial"/>
                <w:sz w:val="22"/>
                <w:szCs w:val="22"/>
              </w:rPr>
              <w:t>npn</w:t>
            </w:r>
            <w:proofErr w:type="spellEnd"/>
            <w:r w:rsidRPr="00663269">
              <w:rPr>
                <w:rFonts w:ascii="Arial" w:hAnsi="Arial" w:cs="Arial"/>
                <w:sz w:val="22"/>
                <w:szCs w:val="22"/>
              </w:rPr>
              <w:t>.</w:t>
            </w:r>
          </w:p>
        </w:tc>
      </w:tr>
      <w:tr w:rsidR="00116439" w:rsidRPr="00663269" w14:paraId="36F51B2E" w14:textId="77777777" w:rsidTr="00185641">
        <w:tc>
          <w:tcPr>
            <w:tcW w:w="1707" w:type="pct"/>
            <w:shd w:val="clear" w:color="auto" w:fill="A6A6A6" w:themeFill="background1" w:themeFillShade="A6"/>
          </w:tcPr>
          <w:p w14:paraId="786412B3" w14:textId="77777777" w:rsidR="00116439" w:rsidRPr="00663269" w:rsidRDefault="00116439" w:rsidP="00884506">
            <w:pPr>
              <w:pStyle w:val="Tableheadings"/>
              <w:rPr>
                <w:rFonts w:cs="Arial"/>
              </w:rPr>
            </w:pPr>
            <w:r w:rsidRPr="00663269">
              <w:rPr>
                <w:rFonts w:cs="Arial"/>
              </w:rPr>
              <w:t>Lo</w:t>
            </w:r>
          </w:p>
        </w:tc>
        <w:tc>
          <w:tcPr>
            <w:tcW w:w="3293" w:type="pct"/>
            <w:shd w:val="clear" w:color="auto" w:fill="DDDDDD" w:themeFill="background2" w:themeFillTint="33"/>
          </w:tcPr>
          <w:p w14:paraId="322E5810"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Mémoire</w:t>
            </w:r>
            <w:proofErr w:type="spellEnd"/>
            <w:r w:rsidRPr="00663269">
              <w:rPr>
                <w:rFonts w:ascii="Arial" w:hAnsi="Arial" w:cs="Arial"/>
                <w:sz w:val="22"/>
                <w:szCs w:val="22"/>
              </w:rPr>
              <w:t xml:space="preserve"> de </w:t>
            </w:r>
            <w:proofErr w:type="spellStart"/>
            <w:r w:rsidRPr="00663269">
              <w:rPr>
                <w:rFonts w:ascii="Arial" w:hAnsi="Arial" w:cs="Arial"/>
                <w:sz w:val="22"/>
                <w:szCs w:val="22"/>
              </w:rPr>
              <w:t>valeur</w:t>
            </w:r>
            <w:proofErr w:type="spellEnd"/>
            <w:r w:rsidRPr="00663269">
              <w:rPr>
                <w:rFonts w:ascii="Arial" w:hAnsi="Arial" w:cs="Arial"/>
                <w:sz w:val="22"/>
                <w:szCs w:val="22"/>
              </w:rPr>
              <w:t xml:space="preserve"> </w:t>
            </w:r>
            <w:proofErr w:type="spellStart"/>
            <w:r w:rsidRPr="00663269">
              <w:rPr>
                <w:rFonts w:ascii="Arial" w:hAnsi="Arial" w:cs="Arial"/>
                <w:sz w:val="22"/>
                <w:szCs w:val="22"/>
              </w:rPr>
              <w:t>minimale</w:t>
            </w:r>
            <w:proofErr w:type="spellEnd"/>
            <w:r w:rsidRPr="00663269">
              <w:rPr>
                <w:rFonts w:ascii="Arial" w:hAnsi="Arial" w:cs="Arial"/>
                <w:sz w:val="22"/>
                <w:szCs w:val="22"/>
              </w:rPr>
              <w:t xml:space="preserve"> pour la pression du </w:t>
            </w:r>
            <w:proofErr w:type="spellStart"/>
            <w:r w:rsidRPr="00663269">
              <w:rPr>
                <w:rFonts w:ascii="Arial" w:hAnsi="Arial" w:cs="Arial"/>
                <w:sz w:val="22"/>
                <w:szCs w:val="22"/>
              </w:rPr>
              <w:t>système</w:t>
            </w:r>
            <w:proofErr w:type="spellEnd"/>
            <w:r w:rsidRPr="00663269">
              <w:rPr>
                <w:rFonts w:ascii="Arial" w:hAnsi="Arial" w:cs="Arial"/>
                <w:sz w:val="22"/>
                <w:szCs w:val="22"/>
              </w:rPr>
              <w:t>.</w:t>
            </w:r>
          </w:p>
        </w:tc>
      </w:tr>
      <w:tr w:rsidR="00116439" w:rsidRPr="00663269" w14:paraId="49CFBCE3" w14:textId="77777777" w:rsidTr="00185641">
        <w:tc>
          <w:tcPr>
            <w:tcW w:w="1707" w:type="pct"/>
            <w:shd w:val="clear" w:color="auto" w:fill="A6A6A6" w:themeFill="background1" w:themeFillShade="A6"/>
          </w:tcPr>
          <w:p w14:paraId="7420847B" w14:textId="77777777" w:rsidR="00116439" w:rsidRPr="00663269" w:rsidRDefault="00116439" w:rsidP="00884506">
            <w:pPr>
              <w:pStyle w:val="Tableheadings"/>
              <w:rPr>
                <w:rFonts w:cs="Arial"/>
              </w:rPr>
            </w:pPr>
            <w:r w:rsidRPr="00663269">
              <w:rPr>
                <w:rFonts w:cs="Arial"/>
              </w:rPr>
              <w:t>Hi</w:t>
            </w:r>
          </w:p>
        </w:tc>
        <w:tc>
          <w:tcPr>
            <w:tcW w:w="3293" w:type="pct"/>
            <w:shd w:val="clear" w:color="auto" w:fill="DDDDDD" w:themeFill="background2" w:themeFillTint="33"/>
          </w:tcPr>
          <w:p w14:paraId="1E875B8C"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Mémoire</w:t>
            </w:r>
            <w:proofErr w:type="spellEnd"/>
            <w:r w:rsidRPr="00663269">
              <w:rPr>
                <w:rFonts w:ascii="Arial" w:hAnsi="Arial" w:cs="Arial"/>
                <w:sz w:val="22"/>
                <w:szCs w:val="22"/>
              </w:rPr>
              <w:t xml:space="preserve"> de </w:t>
            </w:r>
            <w:proofErr w:type="spellStart"/>
            <w:r w:rsidRPr="00663269">
              <w:rPr>
                <w:rFonts w:ascii="Arial" w:hAnsi="Arial" w:cs="Arial"/>
                <w:sz w:val="22"/>
                <w:szCs w:val="22"/>
              </w:rPr>
              <w:t>valeur</w:t>
            </w:r>
            <w:proofErr w:type="spellEnd"/>
            <w:r w:rsidRPr="00663269">
              <w:rPr>
                <w:rFonts w:ascii="Arial" w:hAnsi="Arial" w:cs="Arial"/>
                <w:sz w:val="22"/>
                <w:szCs w:val="22"/>
              </w:rPr>
              <w:t xml:space="preserve"> </w:t>
            </w:r>
            <w:proofErr w:type="spellStart"/>
            <w:r w:rsidRPr="00663269">
              <w:rPr>
                <w:rFonts w:ascii="Arial" w:hAnsi="Arial" w:cs="Arial"/>
                <w:sz w:val="22"/>
                <w:szCs w:val="22"/>
              </w:rPr>
              <w:t>maximale</w:t>
            </w:r>
            <w:proofErr w:type="spellEnd"/>
            <w:r w:rsidRPr="00663269">
              <w:rPr>
                <w:rFonts w:ascii="Arial" w:hAnsi="Arial" w:cs="Arial"/>
                <w:sz w:val="22"/>
                <w:szCs w:val="22"/>
              </w:rPr>
              <w:t xml:space="preserve"> pour la pression du </w:t>
            </w:r>
            <w:proofErr w:type="spellStart"/>
            <w:r w:rsidRPr="00663269">
              <w:rPr>
                <w:rFonts w:ascii="Arial" w:hAnsi="Arial" w:cs="Arial"/>
                <w:sz w:val="22"/>
                <w:szCs w:val="22"/>
              </w:rPr>
              <w:t>système</w:t>
            </w:r>
            <w:proofErr w:type="spellEnd"/>
            <w:r w:rsidRPr="00663269">
              <w:rPr>
                <w:rFonts w:ascii="Arial" w:hAnsi="Arial" w:cs="Arial"/>
                <w:sz w:val="22"/>
                <w:szCs w:val="22"/>
              </w:rPr>
              <w:t>.</w:t>
            </w:r>
          </w:p>
        </w:tc>
      </w:tr>
      <w:tr w:rsidR="00116439" w:rsidRPr="00663269" w14:paraId="153F3D11" w14:textId="77777777" w:rsidTr="00185641">
        <w:tc>
          <w:tcPr>
            <w:tcW w:w="1707" w:type="pct"/>
            <w:shd w:val="clear" w:color="auto" w:fill="A6A6A6" w:themeFill="background1" w:themeFillShade="A6"/>
          </w:tcPr>
          <w:p w14:paraId="418E1EB1" w14:textId="77777777" w:rsidR="00116439" w:rsidRPr="00663269" w:rsidRDefault="00116439" w:rsidP="00884506">
            <w:pPr>
              <w:pStyle w:val="Tableheadings"/>
              <w:rPr>
                <w:rFonts w:cs="Arial"/>
              </w:rPr>
            </w:pPr>
            <w:proofErr w:type="spellStart"/>
            <w:r w:rsidRPr="00663269">
              <w:rPr>
                <w:rFonts w:cs="Arial"/>
              </w:rPr>
              <w:t>dAP</w:t>
            </w:r>
            <w:proofErr w:type="spellEnd"/>
          </w:p>
        </w:tc>
        <w:tc>
          <w:tcPr>
            <w:tcW w:w="3293" w:type="pct"/>
            <w:shd w:val="clear" w:color="auto" w:fill="DDDDDD" w:themeFill="background2" w:themeFillTint="33"/>
          </w:tcPr>
          <w:p w14:paraId="043C380F"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Amortissement</w:t>
            </w:r>
            <w:proofErr w:type="spellEnd"/>
            <w:r w:rsidRPr="00663269">
              <w:rPr>
                <w:rFonts w:ascii="Arial" w:hAnsi="Arial" w:cs="Arial"/>
                <w:sz w:val="22"/>
                <w:szCs w:val="22"/>
              </w:rPr>
              <w:t xml:space="preserve"> du signal </w:t>
            </w:r>
            <w:proofErr w:type="spellStart"/>
            <w:r w:rsidRPr="00663269">
              <w:rPr>
                <w:rFonts w:ascii="Arial" w:hAnsi="Arial" w:cs="Arial"/>
                <w:sz w:val="22"/>
                <w:szCs w:val="22"/>
              </w:rPr>
              <w:t>mesuré</w:t>
            </w:r>
            <w:proofErr w:type="spellEnd"/>
            <w:r w:rsidRPr="00663269">
              <w:rPr>
                <w:rFonts w:ascii="Arial" w:hAnsi="Arial" w:cs="Arial"/>
                <w:sz w:val="22"/>
                <w:szCs w:val="22"/>
              </w:rPr>
              <w:t>.</w:t>
            </w:r>
          </w:p>
        </w:tc>
      </w:tr>
      <w:tr w:rsidR="00116439" w:rsidRPr="00663269" w14:paraId="2E23E4B8" w14:textId="77777777" w:rsidTr="00185641">
        <w:tc>
          <w:tcPr>
            <w:tcW w:w="1707" w:type="pct"/>
            <w:shd w:val="clear" w:color="auto" w:fill="A6A6A6" w:themeFill="background1" w:themeFillShade="A6"/>
          </w:tcPr>
          <w:p w14:paraId="36166FB2" w14:textId="77777777" w:rsidR="00116439" w:rsidRPr="00663269" w:rsidRDefault="00116439" w:rsidP="00884506">
            <w:pPr>
              <w:pStyle w:val="Tableheadings"/>
              <w:rPr>
                <w:rFonts w:cs="Arial"/>
              </w:rPr>
            </w:pPr>
            <w:proofErr w:type="spellStart"/>
            <w:r w:rsidRPr="00663269">
              <w:rPr>
                <w:rFonts w:cs="Arial"/>
              </w:rPr>
              <w:t>coLr</w:t>
            </w:r>
            <w:proofErr w:type="spellEnd"/>
          </w:p>
        </w:tc>
        <w:tc>
          <w:tcPr>
            <w:tcW w:w="3293" w:type="pct"/>
            <w:shd w:val="clear" w:color="auto" w:fill="DDDDDD" w:themeFill="background2" w:themeFillTint="33"/>
          </w:tcPr>
          <w:p w14:paraId="15C7D43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Affectation des couleurs </w:t>
            </w:r>
            <w:proofErr w:type="spellStart"/>
            <w:r w:rsidRPr="00663269">
              <w:rPr>
                <w:rFonts w:ascii="Arial" w:hAnsi="Arial" w:cs="Arial"/>
                <w:sz w:val="22"/>
                <w:szCs w:val="22"/>
              </w:rPr>
              <w:t>d’affichage</w:t>
            </w:r>
            <w:proofErr w:type="spellEnd"/>
            <w:r w:rsidRPr="00663269">
              <w:rPr>
                <w:rFonts w:ascii="Arial" w:hAnsi="Arial" w:cs="Arial"/>
                <w:sz w:val="22"/>
                <w:szCs w:val="22"/>
              </w:rPr>
              <w:t xml:space="preserve"> "rouge" et "vert" dans la </w:t>
            </w:r>
            <w:proofErr w:type="spellStart"/>
            <w:r w:rsidRPr="00663269">
              <w:rPr>
                <w:rFonts w:ascii="Arial" w:hAnsi="Arial" w:cs="Arial"/>
                <w:sz w:val="22"/>
                <w:szCs w:val="22"/>
              </w:rPr>
              <w:t>plage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r w:rsidRPr="00663269">
              <w:rPr>
                <w:rFonts w:ascii="Arial" w:hAnsi="Arial" w:cs="Arial"/>
                <w:sz w:val="22"/>
                <w:szCs w:val="22"/>
              </w:rPr>
              <w:t>.</w:t>
            </w:r>
          </w:p>
        </w:tc>
      </w:tr>
      <w:tr w:rsidR="00116439" w:rsidRPr="00663269" w14:paraId="4D6C7F13" w14:textId="77777777" w:rsidTr="00185641">
        <w:tc>
          <w:tcPr>
            <w:tcW w:w="1707" w:type="pct"/>
            <w:shd w:val="clear" w:color="auto" w:fill="A6A6A6" w:themeFill="background1" w:themeFillShade="A6"/>
            <w:vAlign w:val="center"/>
          </w:tcPr>
          <w:p w14:paraId="320A31EC" w14:textId="77777777" w:rsidR="00116439" w:rsidRPr="00663269" w:rsidRDefault="00116439" w:rsidP="00884506">
            <w:pPr>
              <w:pStyle w:val="Tableheadings"/>
              <w:rPr>
                <w:rFonts w:cs="Arial"/>
              </w:rPr>
            </w:pPr>
            <w:proofErr w:type="spellStart"/>
            <w:r w:rsidRPr="00663269">
              <w:rPr>
                <w:rFonts w:cs="Arial"/>
              </w:rPr>
              <w:t>cFL</w:t>
            </w:r>
            <w:proofErr w:type="spellEnd"/>
            <w:r w:rsidRPr="00663269">
              <w:rPr>
                <w:rFonts w:cs="Arial"/>
              </w:rPr>
              <w:t xml:space="preserve"> / </w:t>
            </w:r>
            <w:proofErr w:type="spellStart"/>
            <w:r w:rsidRPr="00663269">
              <w:rPr>
                <w:rFonts w:cs="Arial"/>
              </w:rPr>
              <w:t>cFH</w:t>
            </w:r>
            <w:proofErr w:type="spellEnd"/>
          </w:p>
        </w:tc>
        <w:tc>
          <w:tcPr>
            <w:tcW w:w="3293" w:type="pct"/>
            <w:shd w:val="clear" w:color="auto" w:fill="DDDDDD" w:themeFill="background2" w:themeFillTint="33"/>
          </w:tcPr>
          <w:p w14:paraId="4C2A04B9"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Valeur</w:t>
            </w:r>
            <w:proofErr w:type="spellEnd"/>
            <w:r w:rsidRPr="00663269">
              <w:rPr>
                <w:rFonts w:ascii="Arial" w:hAnsi="Arial" w:cs="Arial"/>
                <w:sz w:val="22"/>
                <w:szCs w:val="22"/>
              </w:rPr>
              <w:t xml:space="preserve"> </w:t>
            </w:r>
            <w:proofErr w:type="spellStart"/>
            <w:r w:rsidRPr="00663269">
              <w:rPr>
                <w:rFonts w:ascii="Arial" w:hAnsi="Arial" w:cs="Arial"/>
                <w:sz w:val="22"/>
                <w:szCs w:val="22"/>
              </w:rPr>
              <w:t>inférieure</w:t>
            </w:r>
            <w:proofErr w:type="spellEnd"/>
            <w:r w:rsidRPr="00663269">
              <w:rPr>
                <w:rFonts w:ascii="Arial" w:hAnsi="Arial" w:cs="Arial"/>
                <w:sz w:val="22"/>
                <w:szCs w:val="22"/>
              </w:rPr>
              <w:t xml:space="preserve"> / supérieure pour le </w:t>
            </w:r>
            <w:proofErr w:type="spellStart"/>
            <w:r w:rsidRPr="00663269">
              <w:rPr>
                <w:rFonts w:ascii="Arial" w:hAnsi="Arial" w:cs="Arial"/>
                <w:sz w:val="22"/>
                <w:szCs w:val="22"/>
              </w:rPr>
              <w:t>changement</w:t>
            </w:r>
            <w:proofErr w:type="spellEnd"/>
            <w:r w:rsidRPr="00663269">
              <w:rPr>
                <w:rFonts w:ascii="Arial" w:hAnsi="Arial" w:cs="Arial"/>
                <w:sz w:val="22"/>
                <w:szCs w:val="22"/>
              </w:rPr>
              <w:t xml:space="preserve"> de couleur.</w:t>
            </w:r>
          </w:p>
          <w:p w14:paraId="03040CD2"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Paramètre</w:t>
            </w:r>
            <w:proofErr w:type="spellEnd"/>
            <w:r w:rsidRPr="00663269">
              <w:rPr>
                <w:rFonts w:ascii="Arial" w:hAnsi="Arial" w:cs="Arial"/>
                <w:sz w:val="22"/>
                <w:szCs w:val="22"/>
              </w:rPr>
              <w:t xml:space="preserve"> </w:t>
            </w:r>
            <w:proofErr w:type="spellStart"/>
            <w:r w:rsidRPr="00663269">
              <w:rPr>
                <w:rFonts w:ascii="Arial" w:hAnsi="Arial" w:cs="Arial"/>
                <w:sz w:val="22"/>
                <w:szCs w:val="22"/>
              </w:rPr>
              <w:t>uniquement</w:t>
            </w:r>
            <w:proofErr w:type="spellEnd"/>
            <w:r w:rsidRPr="00663269">
              <w:rPr>
                <w:rFonts w:ascii="Arial" w:hAnsi="Arial" w:cs="Arial"/>
                <w:sz w:val="22"/>
                <w:szCs w:val="22"/>
              </w:rPr>
              <w:t xml:space="preserve"> </w:t>
            </w:r>
            <w:proofErr w:type="spellStart"/>
            <w:r w:rsidRPr="00663269">
              <w:rPr>
                <w:rFonts w:ascii="Arial" w:hAnsi="Arial" w:cs="Arial"/>
                <w:sz w:val="22"/>
                <w:szCs w:val="22"/>
              </w:rPr>
              <w:t>actif</w:t>
            </w:r>
            <w:proofErr w:type="spellEnd"/>
            <w:r w:rsidRPr="00663269">
              <w:rPr>
                <w:rFonts w:ascii="Arial" w:hAnsi="Arial" w:cs="Arial"/>
                <w:sz w:val="22"/>
                <w:szCs w:val="22"/>
              </w:rPr>
              <w:t xml:space="preserve"> après la </w:t>
            </w:r>
            <w:proofErr w:type="spellStart"/>
            <w:r w:rsidRPr="00663269">
              <w:rPr>
                <w:rFonts w:ascii="Arial" w:hAnsi="Arial" w:cs="Arial"/>
                <w:sz w:val="22"/>
                <w:szCs w:val="22"/>
              </w:rPr>
              <w:t>sélection</w:t>
            </w:r>
            <w:proofErr w:type="spellEnd"/>
            <w:r w:rsidRPr="00663269">
              <w:rPr>
                <w:rFonts w:ascii="Arial" w:hAnsi="Arial" w:cs="Arial"/>
                <w:sz w:val="22"/>
                <w:szCs w:val="22"/>
              </w:rPr>
              <w:t xml:space="preserve"> </w:t>
            </w:r>
            <w:proofErr w:type="spellStart"/>
            <w:r w:rsidRPr="00663269">
              <w:rPr>
                <w:rFonts w:ascii="Arial" w:hAnsi="Arial" w:cs="Arial"/>
                <w:sz w:val="22"/>
                <w:szCs w:val="22"/>
              </w:rPr>
              <w:t>d’une</w:t>
            </w:r>
            <w:proofErr w:type="spellEnd"/>
            <w:r w:rsidRPr="00663269">
              <w:rPr>
                <w:rFonts w:ascii="Arial" w:hAnsi="Arial" w:cs="Arial"/>
                <w:sz w:val="22"/>
                <w:szCs w:val="22"/>
              </w:rPr>
              <w:t xml:space="preserve"> </w:t>
            </w:r>
            <w:proofErr w:type="spellStart"/>
            <w:r w:rsidRPr="00663269">
              <w:rPr>
                <w:rFonts w:ascii="Arial" w:hAnsi="Arial" w:cs="Arial"/>
                <w:sz w:val="22"/>
                <w:szCs w:val="22"/>
              </w:rPr>
              <w:t>fenêtre</w:t>
            </w:r>
            <w:proofErr w:type="spellEnd"/>
            <w:r w:rsidRPr="00663269">
              <w:rPr>
                <w:rFonts w:ascii="Arial" w:hAnsi="Arial" w:cs="Arial"/>
                <w:sz w:val="22"/>
                <w:szCs w:val="22"/>
              </w:rPr>
              <w:t xml:space="preserve"> de couleur </w:t>
            </w:r>
            <w:proofErr w:type="spellStart"/>
            <w:r w:rsidRPr="00663269">
              <w:rPr>
                <w:rFonts w:ascii="Arial" w:hAnsi="Arial" w:cs="Arial"/>
                <w:sz w:val="22"/>
                <w:szCs w:val="22"/>
              </w:rPr>
              <w:t>librement</w:t>
            </w:r>
            <w:proofErr w:type="spellEnd"/>
            <w:r w:rsidRPr="00663269">
              <w:rPr>
                <w:rFonts w:ascii="Arial" w:hAnsi="Arial" w:cs="Arial"/>
                <w:sz w:val="22"/>
                <w:szCs w:val="22"/>
              </w:rPr>
              <w:t xml:space="preserve"> </w:t>
            </w:r>
            <w:proofErr w:type="spellStart"/>
            <w:r w:rsidRPr="00663269">
              <w:rPr>
                <w:rFonts w:ascii="Arial" w:hAnsi="Arial" w:cs="Arial"/>
                <w:sz w:val="22"/>
                <w:szCs w:val="22"/>
              </w:rPr>
              <w:t>définissable</w:t>
            </w:r>
            <w:proofErr w:type="spellEnd"/>
            <w:r w:rsidRPr="00663269">
              <w:rPr>
                <w:rFonts w:ascii="Arial" w:hAnsi="Arial" w:cs="Arial"/>
                <w:sz w:val="22"/>
                <w:szCs w:val="22"/>
              </w:rPr>
              <w:t xml:space="preserve"> dans le </w:t>
            </w:r>
            <w:proofErr w:type="spellStart"/>
            <w:r w:rsidRPr="00663269">
              <w:rPr>
                <w:rFonts w:ascii="Arial" w:hAnsi="Arial" w:cs="Arial"/>
                <w:sz w:val="22"/>
                <w:szCs w:val="22"/>
              </w:rPr>
              <w:t>paramètre</w:t>
            </w:r>
            <w:proofErr w:type="spellEnd"/>
            <w:r w:rsidRPr="00663269">
              <w:rPr>
                <w:rFonts w:ascii="Arial" w:hAnsi="Arial" w:cs="Arial"/>
                <w:sz w:val="22"/>
                <w:szCs w:val="22"/>
              </w:rPr>
              <w:t xml:space="preserve"> </w:t>
            </w:r>
            <w:proofErr w:type="spellStart"/>
            <w:proofErr w:type="gramStart"/>
            <w:r w:rsidRPr="00663269">
              <w:rPr>
                <w:rFonts w:ascii="Arial" w:hAnsi="Arial" w:cs="Arial"/>
                <w:sz w:val="22"/>
                <w:szCs w:val="22"/>
              </w:rPr>
              <w:t>coLr</w:t>
            </w:r>
            <w:proofErr w:type="spellEnd"/>
            <w:r w:rsidRPr="00663269">
              <w:rPr>
                <w:rFonts w:ascii="Arial" w:hAnsi="Arial" w:cs="Arial"/>
                <w:sz w:val="22"/>
                <w:szCs w:val="22"/>
              </w:rPr>
              <w:t xml:space="preserve"> :</w:t>
            </w:r>
            <w:proofErr w:type="gramEnd"/>
            <w:r w:rsidRPr="00663269">
              <w:rPr>
                <w:rFonts w:ascii="Arial" w:hAnsi="Arial" w:cs="Arial"/>
                <w:sz w:val="22"/>
                <w:szCs w:val="22"/>
              </w:rPr>
              <w:t xml:space="preserve"> [r-</w:t>
            </w:r>
            <w:proofErr w:type="spellStart"/>
            <w:r w:rsidRPr="00663269">
              <w:rPr>
                <w:rFonts w:ascii="Arial" w:hAnsi="Arial" w:cs="Arial"/>
                <w:sz w:val="22"/>
                <w:szCs w:val="22"/>
              </w:rPr>
              <w:t>cF</w:t>
            </w:r>
            <w:proofErr w:type="spellEnd"/>
            <w:r w:rsidRPr="00663269">
              <w:rPr>
                <w:rFonts w:ascii="Arial" w:hAnsi="Arial" w:cs="Arial"/>
                <w:sz w:val="22"/>
                <w:szCs w:val="22"/>
              </w:rPr>
              <w:t xml:space="preserve">] </w:t>
            </w:r>
            <w:proofErr w:type="spellStart"/>
            <w:r w:rsidRPr="00663269">
              <w:rPr>
                <w:rFonts w:ascii="Arial" w:hAnsi="Arial" w:cs="Arial"/>
                <w:sz w:val="22"/>
                <w:szCs w:val="22"/>
              </w:rPr>
              <w:t>ou</w:t>
            </w:r>
            <w:proofErr w:type="spellEnd"/>
            <w:r w:rsidRPr="00663269">
              <w:rPr>
                <w:rFonts w:ascii="Arial" w:hAnsi="Arial" w:cs="Arial"/>
                <w:sz w:val="22"/>
                <w:szCs w:val="22"/>
              </w:rPr>
              <w:t xml:space="preserve"> [G-</w:t>
            </w:r>
            <w:proofErr w:type="spellStart"/>
            <w:r w:rsidRPr="00663269">
              <w:rPr>
                <w:rFonts w:ascii="Arial" w:hAnsi="Arial" w:cs="Arial"/>
                <w:sz w:val="22"/>
                <w:szCs w:val="22"/>
              </w:rPr>
              <w:t>cF</w:t>
            </w:r>
            <w:proofErr w:type="spellEnd"/>
            <w:r w:rsidRPr="00663269">
              <w:rPr>
                <w:rFonts w:ascii="Arial" w:hAnsi="Arial" w:cs="Arial"/>
                <w:sz w:val="22"/>
                <w:szCs w:val="22"/>
              </w:rPr>
              <w:t>]</w:t>
            </w:r>
          </w:p>
        </w:tc>
      </w:tr>
      <w:tr w:rsidR="00116439" w:rsidRPr="00185641" w14:paraId="3EC72334" w14:textId="77777777" w:rsidTr="00185641">
        <w:tc>
          <w:tcPr>
            <w:tcW w:w="1707" w:type="pct"/>
            <w:shd w:val="clear" w:color="auto" w:fill="A6A6A6" w:themeFill="background1" w:themeFillShade="A6"/>
          </w:tcPr>
          <w:p w14:paraId="5653CAE1" w14:textId="77777777" w:rsidR="00116439" w:rsidRPr="00663269" w:rsidRDefault="00116439" w:rsidP="00884506">
            <w:pPr>
              <w:pStyle w:val="Tableheadings"/>
              <w:rPr>
                <w:rFonts w:cs="Arial"/>
              </w:rPr>
            </w:pPr>
            <w:proofErr w:type="spellStart"/>
            <w:r w:rsidRPr="00663269">
              <w:rPr>
                <w:rFonts w:cs="Arial"/>
              </w:rPr>
              <w:t>diS</w:t>
            </w:r>
            <w:proofErr w:type="spellEnd"/>
          </w:p>
        </w:tc>
        <w:tc>
          <w:tcPr>
            <w:tcW w:w="3293" w:type="pct"/>
            <w:shd w:val="clear" w:color="auto" w:fill="DDDDDD" w:themeFill="background2" w:themeFillTint="33"/>
          </w:tcPr>
          <w:p w14:paraId="679AF573"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de-DE"/>
              </w:rPr>
              <w:t xml:space="preserve">Mise à jour du </w:t>
            </w:r>
            <w:proofErr w:type="spellStart"/>
            <w:r w:rsidRPr="00663269">
              <w:rPr>
                <w:rFonts w:ascii="Arial" w:hAnsi="Arial" w:cs="Arial"/>
                <w:sz w:val="22"/>
                <w:szCs w:val="22"/>
                <w:lang w:val="de-DE"/>
              </w:rPr>
              <w:t>taux</w:t>
            </w:r>
            <w:proofErr w:type="spellEnd"/>
            <w:r w:rsidRPr="00663269">
              <w:rPr>
                <w:rFonts w:ascii="Arial" w:hAnsi="Arial" w:cs="Arial"/>
                <w:sz w:val="22"/>
                <w:szCs w:val="22"/>
                <w:lang w:val="de-DE"/>
              </w:rPr>
              <w:t xml:space="preserve"> et de </w:t>
            </w:r>
            <w:proofErr w:type="spellStart"/>
            <w:r w:rsidRPr="00663269">
              <w:rPr>
                <w:rFonts w:ascii="Arial" w:hAnsi="Arial" w:cs="Arial"/>
                <w:sz w:val="22"/>
                <w:szCs w:val="22"/>
                <w:lang w:val="de-DE"/>
              </w:rPr>
              <w:t>l’orientation</w:t>
            </w:r>
            <w:proofErr w:type="spellEnd"/>
            <w:r w:rsidRPr="00663269">
              <w:rPr>
                <w:rFonts w:ascii="Arial" w:hAnsi="Arial" w:cs="Arial"/>
                <w:sz w:val="22"/>
                <w:szCs w:val="22"/>
                <w:lang w:val="de-DE"/>
              </w:rPr>
              <w:t xml:space="preserve"> de </w:t>
            </w:r>
            <w:proofErr w:type="spellStart"/>
            <w:r w:rsidRPr="00663269">
              <w:rPr>
                <w:rFonts w:ascii="Arial" w:hAnsi="Arial" w:cs="Arial"/>
                <w:sz w:val="22"/>
                <w:szCs w:val="22"/>
                <w:lang w:val="de-DE"/>
              </w:rPr>
              <w:t>l’écran</w:t>
            </w:r>
            <w:proofErr w:type="spellEnd"/>
            <w:r w:rsidRPr="00663269">
              <w:rPr>
                <w:rFonts w:ascii="Arial" w:hAnsi="Arial" w:cs="Arial"/>
                <w:sz w:val="22"/>
                <w:szCs w:val="22"/>
                <w:lang w:val="de-DE"/>
              </w:rPr>
              <w:t>.</w:t>
            </w:r>
          </w:p>
        </w:tc>
      </w:tr>
    </w:tbl>
    <w:p w14:paraId="47478DA0" w14:textId="77777777" w:rsidR="00116439" w:rsidRPr="00663269" w:rsidRDefault="00116439" w:rsidP="00116439">
      <w:pPr>
        <w:pStyle w:val="berschrift1"/>
        <w:tabs>
          <w:tab w:val="left" w:pos="851"/>
        </w:tabs>
        <w:rPr>
          <w:rFonts w:cs="Arial"/>
        </w:rPr>
      </w:pPr>
      <w:r w:rsidRPr="00663269">
        <w:rPr>
          <w:rFonts w:cs="Arial"/>
        </w:rPr>
        <w:lastRenderedPageBreak/>
        <w:t xml:space="preserve">9. </w:t>
      </w:r>
      <w:r w:rsidRPr="00663269">
        <w:rPr>
          <w:rFonts w:cs="Arial"/>
        </w:rPr>
        <w:tab/>
      </w:r>
      <w:proofErr w:type="spellStart"/>
      <w:r w:rsidRPr="00663269">
        <w:rPr>
          <w:rFonts w:cs="Arial"/>
        </w:rPr>
        <w:t>Réglage</w:t>
      </w:r>
      <w:proofErr w:type="spellEnd"/>
      <w:r w:rsidRPr="00663269">
        <w:rPr>
          <w:rFonts w:cs="Arial"/>
        </w:rPr>
        <w:t xml:space="preserve"> </w:t>
      </w:r>
      <w:proofErr w:type="spellStart"/>
      <w:r w:rsidRPr="00663269">
        <w:rPr>
          <w:rFonts w:cs="Arial"/>
        </w:rPr>
        <w:t>paramètres</w:t>
      </w:r>
      <w:proofErr w:type="spellEnd"/>
    </w:p>
    <w:p w14:paraId="1F111F53" w14:textId="0D7B6B6C" w:rsidR="00116439" w:rsidRPr="00663269" w:rsidRDefault="00116439" w:rsidP="00116439">
      <w:pPr>
        <w:pStyle w:val="Textkrper"/>
        <w:rPr>
          <w:lang w:val="fr"/>
        </w:rPr>
      </w:pPr>
      <w:r w:rsidRPr="00663269">
        <w:rPr>
          <w:lang w:val="fr"/>
        </w:rPr>
        <w:t>Pendant la configuration des paramètres, l’appareil reste en mode d’exploitation. Il continue de surveiller avec les paramètres existants jusqu’à ce que le paramètre soit terminé.</w:t>
      </w:r>
    </w:p>
    <w:p w14:paraId="47FE2A71" w14:textId="77777777" w:rsidR="00C723C0" w:rsidRPr="00663269" w:rsidRDefault="00C723C0" w:rsidP="00C723C0">
      <w:pPr>
        <w:pStyle w:val="berschrift2"/>
        <w:rPr>
          <w:rFonts w:cs="Arial"/>
        </w:rPr>
      </w:pPr>
      <w:r w:rsidRPr="00663269">
        <w:rPr>
          <w:rFonts w:cs="Arial"/>
        </w:rPr>
        <w:t xml:space="preserve">9.1 </w:t>
      </w:r>
      <w:proofErr w:type="spellStart"/>
      <w:r w:rsidRPr="00663269">
        <w:rPr>
          <w:rFonts w:cs="Arial"/>
        </w:rPr>
        <w:t>Réglage</w:t>
      </w:r>
      <w:proofErr w:type="spellEnd"/>
      <w:r w:rsidRPr="00663269">
        <w:rPr>
          <w:rFonts w:cs="Arial"/>
        </w:rPr>
        <w:t xml:space="preserve"> </w:t>
      </w:r>
      <w:proofErr w:type="spellStart"/>
      <w:r w:rsidRPr="00663269">
        <w:rPr>
          <w:rFonts w:cs="Arial"/>
        </w:rPr>
        <w:t>paramètres</w:t>
      </w:r>
      <w:proofErr w:type="spellEnd"/>
      <w:r w:rsidRPr="00663269">
        <w:rPr>
          <w:rFonts w:cs="Arial"/>
        </w:rPr>
        <w:t xml:space="preserve"> </w:t>
      </w:r>
      <w:proofErr w:type="spellStart"/>
      <w:r w:rsidRPr="00663269">
        <w:rPr>
          <w:rFonts w:cs="Arial"/>
        </w:rPr>
        <w:t>en</w:t>
      </w:r>
      <w:proofErr w:type="spellEnd"/>
      <w:r w:rsidRPr="00663269">
        <w:rPr>
          <w:rFonts w:cs="Arial"/>
        </w:rPr>
        <w:t xml:space="preserve"> </w:t>
      </w:r>
      <w:proofErr w:type="spellStart"/>
      <w:r w:rsidRPr="00663269">
        <w:rPr>
          <w:rFonts w:cs="Arial"/>
        </w:rPr>
        <w:t>général</w:t>
      </w:r>
      <w:proofErr w:type="spellEnd"/>
    </w:p>
    <w:p w14:paraId="59766D05" w14:textId="129B8E0B" w:rsidR="00116439" w:rsidRPr="00663269" w:rsidRDefault="00116439" w:rsidP="00155D72">
      <w:pPr>
        <w:pStyle w:val="berschrift2"/>
        <w:rPr>
          <w:rFonts w:cs="Arial"/>
        </w:rPr>
      </w:pPr>
    </w:p>
    <w:tbl>
      <w:tblPr>
        <w:tblStyle w:val="TableGrid"/>
        <w:tblpPr w:vertAnchor="text" w:tblpX="15" w:tblpY="-173"/>
        <w:tblOverlap w:val="never"/>
        <w:tblW w:w="5000" w:type="pct"/>
        <w:tblInd w:w="0" w:type="dxa"/>
        <w:tblCellMar>
          <w:top w:w="104" w:type="dxa"/>
          <w:left w:w="113" w:type="dxa"/>
          <w:right w:w="75" w:type="dxa"/>
        </w:tblCellMar>
        <w:tblLook w:val="04A0" w:firstRow="1" w:lastRow="0" w:firstColumn="1" w:lastColumn="0" w:noHBand="0" w:noVBand="1"/>
      </w:tblPr>
      <w:tblGrid>
        <w:gridCol w:w="526"/>
        <w:gridCol w:w="4620"/>
        <w:gridCol w:w="4803"/>
      </w:tblGrid>
      <w:tr w:rsidR="00116439" w:rsidRPr="00663269" w14:paraId="158E2FF0" w14:textId="77777777" w:rsidTr="003201C3">
        <w:trPr>
          <w:trHeight w:val="2701"/>
        </w:trPr>
        <w:tc>
          <w:tcPr>
            <w:tcW w:w="264" w:type="pct"/>
            <w:tcBorders>
              <w:top w:val="single" w:sz="12" w:space="0" w:color="181717"/>
              <w:left w:val="single" w:sz="12" w:space="0" w:color="181717"/>
              <w:bottom w:val="single" w:sz="12" w:space="0" w:color="181717"/>
              <w:right w:val="single" w:sz="12" w:space="0" w:color="181717"/>
            </w:tcBorders>
          </w:tcPr>
          <w:p w14:paraId="2F413641" w14:textId="77777777" w:rsidR="00116439" w:rsidRPr="00663269" w:rsidRDefault="00116439" w:rsidP="00EF136A">
            <w:pPr>
              <w:spacing w:line="259" w:lineRule="auto"/>
              <w:rPr>
                <w:rFonts w:cs="Arial"/>
              </w:rPr>
            </w:pPr>
            <w:r w:rsidRPr="00663269">
              <w:rPr>
                <w:rFonts w:cs="Arial"/>
                <w:b/>
              </w:rPr>
              <w:t>1</w:t>
            </w:r>
          </w:p>
        </w:tc>
        <w:tc>
          <w:tcPr>
            <w:tcW w:w="2322" w:type="pct"/>
            <w:tcBorders>
              <w:top w:val="single" w:sz="12" w:space="0" w:color="181717"/>
              <w:left w:val="single" w:sz="12" w:space="0" w:color="181717"/>
              <w:bottom w:val="single" w:sz="12" w:space="0" w:color="181717"/>
              <w:right w:val="single" w:sz="12" w:space="0" w:color="181717"/>
            </w:tcBorders>
          </w:tcPr>
          <w:p w14:paraId="73CB227E" w14:textId="77777777" w:rsidR="00116439" w:rsidRPr="00663269" w:rsidRDefault="00116439" w:rsidP="00EF136A">
            <w:pPr>
              <w:spacing w:line="259" w:lineRule="auto"/>
              <w:rPr>
                <w:rFonts w:cs="Arial"/>
                <w:color w:val="575757" w:themeColor="background2"/>
                <w:lang w:val="en-US"/>
              </w:rPr>
            </w:pPr>
            <w:proofErr w:type="spellStart"/>
            <w:r w:rsidRPr="00663269">
              <w:rPr>
                <w:rFonts w:cs="Arial"/>
                <w:b/>
                <w:color w:val="575757" w:themeColor="background2"/>
                <w:lang w:val="en-US"/>
              </w:rPr>
              <w:t>Choisir</w:t>
            </w:r>
            <w:proofErr w:type="spellEnd"/>
            <w:r w:rsidRPr="00663269">
              <w:rPr>
                <w:rFonts w:cs="Arial"/>
                <w:b/>
                <w:color w:val="575757" w:themeColor="background2"/>
                <w:lang w:val="en-US"/>
              </w:rPr>
              <w:t xml:space="preserve"> </w:t>
            </w:r>
            <w:proofErr w:type="spellStart"/>
            <w:r w:rsidRPr="00663269">
              <w:rPr>
                <w:rFonts w:cs="Arial"/>
                <w:b/>
                <w:color w:val="575757" w:themeColor="background2"/>
                <w:lang w:val="en-US"/>
              </w:rPr>
              <w:t>paramètre</w:t>
            </w:r>
            <w:proofErr w:type="spellEnd"/>
          </w:p>
          <w:p w14:paraId="52F73588" w14:textId="77777777" w:rsidR="00116439" w:rsidRPr="00663269" w:rsidRDefault="00116439" w:rsidP="00EF136A">
            <w:pPr>
              <w:spacing w:after="522" w:line="235" w:lineRule="auto"/>
              <w:ind w:left="397" w:hanging="397"/>
              <w:rPr>
                <w:rFonts w:cs="Arial"/>
                <w:color w:val="575757" w:themeColor="background2"/>
                <w:lang w:val="en-US"/>
              </w:rPr>
            </w:pPr>
            <w:r w:rsidRPr="00663269">
              <w:rPr>
                <w:rFonts w:cs="Arial"/>
                <w:color w:val="575757" w:themeColor="background2"/>
                <w:lang w:val="en-US"/>
              </w:rPr>
              <w:t xml:space="preserve">► </w:t>
            </w:r>
            <w:proofErr w:type="spellStart"/>
            <w:r w:rsidRPr="00663269">
              <w:rPr>
                <w:rFonts w:cs="Arial"/>
                <w:color w:val="575757" w:themeColor="background2"/>
                <w:lang w:val="en-US"/>
              </w:rPr>
              <w:t>Appuyez</w:t>
            </w:r>
            <w:proofErr w:type="spellEnd"/>
            <w:r w:rsidRPr="00663269">
              <w:rPr>
                <w:rFonts w:cs="Arial"/>
                <w:color w:val="575757" w:themeColor="background2"/>
                <w:lang w:val="en-US"/>
              </w:rPr>
              <w:t xml:space="preserve"> sur [●] pour se </w:t>
            </w:r>
            <w:proofErr w:type="spellStart"/>
            <w:r w:rsidRPr="00663269">
              <w:rPr>
                <w:rFonts w:cs="Arial"/>
                <w:color w:val="575757" w:themeColor="background2"/>
                <w:lang w:val="en-US"/>
              </w:rPr>
              <w:t>rendre</w:t>
            </w:r>
            <w:proofErr w:type="spellEnd"/>
            <w:r w:rsidRPr="00663269">
              <w:rPr>
                <w:rFonts w:cs="Arial"/>
                <w:color w:val="575757" w:themeColor="background2"/>
                <w:lang w:val="en-US"/>
              </w:rPr>
              <w:t xml:space="preserve"> au menu.</w:t>
            </w:r>
          </w:p>
          <w:p w14:paraId="70CD82B0" w14:textId="77777777" w:rsidR="00116439" w:rsidRPr="00663269" w:rsidRDefault="00116439" w:rsidP="00EF136A">
            <w:pPr>
              <w:spacing w:line="259" w:lineRule="auto"/>
              <w:ind w:left="397" w:hanging="397"/>
              <w:rPr>
                <w:rFonts w:cs="Arial"/>
                <w:color w:val="575757" w:themeColor="background2"/>
                <w:lang w:val="en-US"/>
              </w:rPr>
            </w:pPr>
            <w:proofErr w:type="gramStart"/>
            <w:r w:rsidRPr="00663269">
              <w:rPr>
                <w:rFonts w:cs="Arial"/>
                <w:color w:val="575757" w:themeColor="background2"/>
                <w:lang w:val="en-US"/>
              </w:rPr>
              <w:t xml:space="preserve">►  </w:t>
            </w:r>
            <w:proofErr w:type="spellStart"/>
            <w:r w:rsidRPr="00663269">
              <w:rPr>
                <w:rFonts w:cs="Arial"/>
                <w:color w:val="575757" w:themeColor="background2"/>
                <w:lang w:val="en-US"/>
              </w:rPr>
              <w:t>Appuyez</w:t>
            </w:r>
            <w:proofErr w:type="spellEnd"/>
            <w:proofErr w:type="gramEnd"/>
            <w:r w:rsidRPr="00663269">
              <w:rPr>
                <w:rFonts w:cs="Arial"/>
                <w:color w:val="575757" w:themeColor="background2"/>
                <w:lang w:val="en-US"/>
              </w:rPr>
              <w:t xml:space="preserve"> sur [▲] </w:t>
            </w:r>
            <w:proofErr w:type="spellStart"/>
            <w:r w:rsidRPr="00663269">
              <w:rPr>
                <w:rFonts w:cs="Arial"/>
                <w:color w:val="575757" w:themeColor="background2"/>
                <w:lang w:val="en-US"/>
              </w:rPr>
              <w:t>ou</w:t>
            </w:r>
            <w:proofErr w:type="spellEnd"/>
            <w:r w:rsidRPr="00663269">
              <w:rPr>
                <w:rFonts w:cs="Arial"/>
                <w:color w:val="575757" w:themeColor="background2"/>
                <w:lang w:val="en-US"/>
              </w:rPr>
              <w:t xml:space="preserve"> [▼] </w:t>
            </w:r>
            <w:proofErr w:type="spellStart"/>
            <w:r w:rsidRPr="00663269">
              <w:rPr>
                <w:rFonts w:cs="Arial"/>
                <w:color w:val="575757" w:themeColor="background2"/>
                <w:lang w:val="en-US"/>
              </w:rPr>
              <w:t>jusqu'à</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l'affichage</w:t>
            </w:r>
            <w:proofErr w:type="spellEnd"/>
            <w:r w:rsidRPr="00663269">
              <w:rPr>
                <w:rFonts w:cs="Arial"/>
                <w:color w:val="575757" w:themeColor="background2"/>
                <w:lang w:val="en-US"/>
              </w:rPr>
              <w:t xml:space="preserve"> du </w:t>
            </w:r>
            <w:proofErr w:type="spellStart"/>
            <w:r w:rsidRPr="00663269">
              <w:rPr>
                <w:rFonts w:cs="Arial"/>
                <w:color w:val="575757" w:themeColor="background2"/>
                <w:lang w:val="en-US"/>
              </w:rPr>
              <w:t>paramètre</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demandé</w:t>
            </w:r>
            <w:proofErr w:type="spellEnd"/>
            <w:r w:rsidRPr="00663269">
              <w:rPr>
                <w:rFonts w:cs="Arial"/>
                <w:color w:val="575757" w:themeColor="background2"/>
                <w:lang w:val="en-US"/>
              </w:rPr>
              <w:t>.</w:t>
            </w:r>
          </w:p>
        </w:tc>
        <w:tc>
          <w:tcPr>
            <w:tcW w:w="2414" w:type="pct"/>
            <w:tcBorders>
              <w:top w:val="single" w:sz="12" w:space="0" w:color="181717"/>
              <w:left w:val="single" w:sz="12" w:space="0" w:color="181717"/>
              <w:bottom w:val="single" w:sz="12" w:space="0" w:color="181717"/>
              <w:right w:val="single" w:sz="12" w:space="0" w:color="181717"/>
            </w:tcBorders>
          </w:tcPr>
          <w:p w14:paraId="171B8370" w14:textId="77777777" w:rsidR="00116439" w:rsidRPr="00663269" w:rsidRDefault="00116439" w:rsidP="00EF136A">
            <w:pPr>
              <w:spacing w:line="259" w:lineRule="auto"/>
              <w:ind w:left="32"/>
              <w:rPr>
                <w:rFonts w:cs="Arial"/>
              </w:rPr>
            </w:pPr>
            <w:r w:rsidRPr="00663269">
              <w:rPr>
                <w:rFonts w:cs="Arial"/>
                <w:noProof/>
                <w:lang w:val="es-ES" w:eastAsia="es-ES"/>
              </w:rPr>
              <w:drawing>
                <wp:inline distT="0" distB="0" distL="0" distR="0" wp14:anchorId="1BACAFD2" wp14:editId="4AE1C8F4">
                  <wp:extent cx="2492579" cy="1656000"/>
                  <wp:effectExtent l="0" t="0" r="0" b="0"/>
                  <wp:docPr id="75725" name="Picture 7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 name="Picture 75725"/>
                          <pic:cNvPicPr/>
                        </pic:nvPicPr>
                        <pic:blipFill>
                          <a:blip r:embed="rId17"/>
                          <a:stretch>
                            <a:fillRect/>
                          </a:stretch>
                        </pic:blipFill>
                        <pic:spPr>
                          <a:xfrm>
                            <a:off x="0" y="0"/>
                            <a:ext cx="2492579" cy="1656000"/>
                          </a:xfrm>
                          <a:prstGeom prst="rect">
                            <a:avLst/>
                          </a:prstGeom>
                        </pic:spPr>
                      </pic:pic>
                    </a:graphicData>
                  </a:graphic>
                </wp:inline>
              </w:drawing>
            </w:r>
          </w:p>
        </w:tc>
      </w:tr>
      <w:tr w:rsidR="00116439" w:rsidRPr="00663269" w14:paraId="4B4B825D" w14:textId="77777777" w:rsidTr="00EF136A">
        <w:trPr>
          <w:trHeight w:val="2944"/>
        </w:trPr>
        <w:tc>
          <w:tcPr>
            <w:tcW w:w="264" w:type="pct"/>
            <w:vMerge w:val="restart"/>
            <w:tcBorders>
              <w:top w:val="single" w:sz="12" w:space="0" w:color="181717"/>
              <w:left w:val="single" w:sz="12" w:space="0" w:color="181717"/>
              <w:bottom w:val="single" w:sz="12" w:space="0" w:color="181717"/>
              <w:right w:val="single" w:sz="12" w:space="0" w:color="181717"/>
            </w:tcBorders>
          </w:tcPr>
          <w:p w14:paraId="0AD1D246" w14:textId="77777777" w:rsidR="00116439" w:rsidRPr="00663269" w:rsidRDefault="00116439" w:rsidP="00EF136A">
            <w:pPr>
              <w:spacing w:line="259" w:lineRule="auto"/>
              <w:rPr>
                <w:rFonts w:cs="Arial"/>
              </w:rPr>
            </w:pPr>
            <w:r w:rsidRPr="00663269">
              <w:rPr>
                <w:rFonts w:cs="Arial"/>
                <w:b/>
              </w:rPr>
              <w:t>2</w:t>
            </w:r>
          </w:p>
        </w:tc>
        <w:tc>
          <w:tcPr>
            <w:tcW w:w="2322" w:type="pct"/>
            <w:tcBorders>
              <w:top w:val="single" w:sz="12" w:space="0" w:color="181717"/>
              <w:left w:val="single" w:sz="12" w:space="0" w:color="181717"/>
              <w:bottom w:val="single" w:sz="12" w:space="0" w:color="181717"/>
              <w:right w:val="single" w:sz="12" w:space="0" w:color="181717"/>
            </w:tcBorders>
          </w:tcPr>
          <w:p w14:paraId="2E7C70DE" w14:textId="77777777" w:rsidR="00116439" w:rsidRPr="00663269" w:rsidRDefault="00116439" w:rsidP="00EF136A">
            <w:pPr>
              <w:spacing w:line="259" w:lineRule="auto"/>
              <w:rPr>
                <w:rFonts w:cs="Arial"/>
                <w:color w:val="575757" w:themeColor="background2"/>
                <w:lang w:val="en-US"/>
              </w:rPr>
            </w:pPr>
            <w:proofErr w:type="spellStart"/>
            <w:r w:rsidRPr="00663269">
              <w:rPr>
                <w:rFonts w:cs="Arial"/>
                <w:b/>
                <w:color w:val="575757" w:themeColor="background2"/>
                <w:lang w:val="en-US"/>
              </w:rPr>
              <w:t>Régler</w:t>
            </w:r>
            <w:proofErr w:type="spellEnd"/>
            <w:r w:rsidRPr="00663269">
              <w:rPr>
                <w:rFonts w:cs="Arial"/>
                <w:b/>
                <w:color w:val="575757" w:themeColor="background2"/>
                <w:lang w:val="en-US"/>
              </w:rPr>
              <w:t xml:space="preserve"> </w:t>
            </w:r>
            <w:proofErr w:type="spellStart"/>
            <w:r w:rsidRPr="00663269">
              <w:rPr>
                <w:rFonts w:cs="Arial"/>
                <w:b/>
                <w:color w:val="575757" w:themeColor="background2"/>
                <w:lang w:val="en-US"/>
              </w:rPr>
              <w:t>valeur</w:t>
            </w:r>
            <w:proofErr w:type="spellEnd"/>
            <w:r w:rsidRPr="00663269">
              <w:rPr>
                <w:rFonts w:cs="Arial"/>
                <w:b/>
                <w:color w:val="575757" w:themeColor="background2"/>
                <w:lang w:val="en-US"/>
              </w:rPr>
              <w:t xml:space="preserve"> de </w:t>
            </w:r>
            <w:proofErr w:type="spellStart"/>
            <w:r w:rsidRPr="00663269">
              <w:rPr>
                <w:rFonts w:cs="Arial"/>
                <w:b/>
                <w:color w:val="575757" w:themeColor="background2"/>
                <w:lang w:val="en-US"/>
              </w:rPr>
              <w:t>paramètre</w:t>
            </w:r>
            <w:proofErr w:type="spellEnd"/>
          </w:p>
          <w:p w14:paraId="7702B948" w14:textId="77777777" w:rsidR="00116439" w:rsidRPr="00663269" w:rsidRDefault="00116439" w:rsidP="00EF136A">
            <w:pPr>
              <w:spacing w:line="235" w:lineRule="auto"/>
              <w:ind w:left="397" w:hanging="397"/>
              <w:rPr>
                <w:rFonts w:cs="Arial"/>
                <w:color w:val="575757" w:themeColor="background2"/>
                <w:lang w:val="en-US"/>
              </w:rPr>
            </w:pPr>
            <w:r w:rsidRPr="00663269">
              <w:rPr>
                <w:rFonts w:cs="Arial"/>
                <w:color w:val="575757" w:themeColor="background2"/>
                <w:lang w:val="en-US"/>
              </w:rPr>
              <w:t xml:space="preserve">► </w:t>
            </w:r>
            <w:proofErr w:type="spellStart"/>
            <w:r w:rsidRPr="00663269">
              <w:rPr>
                <w:rFonts w:cs="Arial"/>
                <w:color w:val="575757" w:themeColor="background2"/>
                <w:lang w:val="en-US"/>
              </w:rPr>
              <w:t>Appuyez</w:t>
            </w:r>
            <w:proofErr w:type="spellEnd"/>
            <w:r w:rsidRPr="00663269">
              <w:rPr>
                <w:rFonts w:cs="Arial"/>
                <w:color w:val="575757" w:themeColor="background2"/>
                <w:lang w:val="en-US"/>
              </w:rPr>
              <w:t xml:space="preserve"> sur [●] pour modifier le </w:t>
            </w:r>
            <w:proofErr w:type="spellStart"/>
            <w:r w:rsidRPr="00663269">
              <w:rPr>
                <w:rFonts w:cs="Arial"/>
                <w:color w:val="575757" w:themeColor="background2"/>
                <w:lang w:val="en-US"/>
              </w:rPr>
              <w:t>paramètre</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sélectionné</w:t>
            </w:r>
            <w:proofErr w:type="spellEnd"/>
            <w:r w:rsidRPr="00663269">
              <w:rPr>
                <w:rFonts w:cs="Arial"/>
                <w:color w:val="575757" w:themeColor="background2"/>
                <w:lang w:val="en-US"/>
              </w:rPr>
              <w:t>.</w:t>
            </w:r>
          </w:p>
          <w:p w14:paraId="3E8AE7AE" w14:textId="77777777" w:rsidR="00116439" w:rsidRPr="00663269" w:rsidRDefault="00116439" w:rsidP="00EF136A">
            <w:pPr>
              <w:spacing w:line="235" w:lineRule="auto"/>
              <w:ind w:left="397" w:hanging="397"/>
              <w:rPr>
                <w:rFonts w:cs="Arial"/>
                <w:color w:val="575757" w:themeColor="background2"/>
                <w:lang w:val="en-US"/>
              </w:rPr>
            </w:pPr>
            <w:proofErr w:type="gramStart"/>
            <w:r w:rsidRPr="00663269">
              <w:rPr>
                <w:rFonts w:cs="Arial"/>
                <w:color w:val="575757" w:themeColor="background2"/>
                <w:lang w:val="en-US"/>
              </w:rPr>
              <w:t xml:space="preserve">►  </w:t>
            </w:r>
            <w:proofErr w:type="spellStart"/>
            <w:r w:rsidRPr="00663269">
              <w:rPr>
                <w:rFonts w:cs="Arial"/>
                <w:color w:val="575757" w:themeColor="background2"/>
                <w:lang w:val="en-US"/>
              </w:rPr>
              <w:t>Appuyez</w:t>
            </w:r>
            <w:proofErr w:type="spellEnd"/>
            <w:proofErr w:type="gramEnd"/>
            <w:r w:rsidRPr="00663269">
              <w:rPr>
                <w:rFonts w:cs="Arial"/>
                <w:color w:val="575757" w:themeColor="background2"/>
                <w:lang w:val="en-US"/>
              </w:rPr>
              <w:t xml:space="preserve"> sur [▲] </w:t>
            </w:r>
            <w:proofErr w:type="spellStart"/>
            <w:r w:rsidRPr="00663269">
              <w:rPr>
                <w:rFonts w:cs="Arial"/>
                <w:color w:val="575757" w:themeColor="background2"/>
                <w:lang w:val="en-US"/>
              </w:rPr>
              <w:t>ou</w:t>
            </w:r>
            <w:proofErr w:type="spellEnd"/>
            <w:r w:rsidRPr="00663269">
              <w:rPr>
                <w:rFonts w:cs="Arial"/>
                <w:color w:val="575757" w:themeColor="background2"/>
                <w:lang w:val="en-US"/>
              </w:rPr>
              <w:t xml:space="preserve"> [▼] pendant au </w:t>
            </w:r>
            <w:proofErr w:type="spellStart"/>
            <w:r w:rsidRPr="00663269">
              <w:rPr>
                <w:rFonts w:cs="Arial"/>
                <w:color w:val="575757" w:themeColor="background2"/>
                <w:lang w:val="en-US"/>
              </w:rPr>
              <w:t>moins</w:t>
            </w:r>
            <w:proofErr w:type="spellEnd"/>
            <w:r w:rsidRPr="00663269">
              <w:rPr>
                <w:rFonts w:cs="Arial"/>
                <w:color w:val="575757" w:themeColor="background2"/>
                <w:lang w:val="en-US"/>
              </w:rPr>
              <w:t xml:space="preserve"> 2 </w:t>
            </w:r>
            <w:proofErr w:type="spellStart"/>
            <w:r w:rsidRPr="00663269">
              <w:rPr>
                <w:rFonts w:cs="Arial"/>
                <w:color w:val="575757" w:themeColor="background2"/>
                <w:lang w:val="en-US"/>
              </w:rPr>
              <w:t>secondes</w:t>
            </w:r>
            <w:proofErr w:type="spellEnd"/>
            <w:r w:rsidRPr="00663269">
              <w:rPr>
                <w:rFonts w:cs="Arial"/>
                <w:color w:val="575757" w:themeColor="background2"/>
                <w:lang w:val="en-US"/>
              </w:rPr>
              <w:t>.</w:t>
            </w:r>
          </w:p>
          <w:p w14:paraId="71E6E708" w14:textId="77777777" w:rsidR="00116439" w:rsidRPr="00663269" w:rsidRDefault="00116439" w:rsidP="00EF136A">
            <w:pPr>
              <w:spacing w:line="259" w:lineRule="auto"/>
              <w:ind w:left="397" w:hanging="397"/>
              <w:rPr>
                <w:rFonts w:cs="Arial"/>
                <w:color w:val="575757" w:themeColor="background2"/>
                <w:lang w:val="en-US"/>
              </w:rPr>
            </w:pPr>
            <w:r w:rsidRPr="00663269">
              <w:rPr>
                <w:rFonts w:cs="Arial"/>
                <w:color w:val="575757" w:themeColor="background2"/>
                <w:lang w:val="en-US"/>
              </w:rPr>
              <w:t xml:space="preserve">&gt; Après 2 </w:t>
            </w:r>
            <w:proofErr w:type="spellStart"/>
            <w:proofErr w:type="gramStart"/>
            <w:r w:rsidRPr="00663269">
              <w:rPr>
                <w:rFonts w:cs="Arial"/>
                <w:color w:val="575757" w:themeColor="background2"/>
                <w:lang w:val="en-US"/>
              </w:rPr>
              <w:t>secondes</w:t>
            </w:r>
            <w:proofErr w:type="spellEnd"/>
            <w:r w:rsidRPr="00663269">
              <w:rPr>
                <w:rFonts w:cs="Arial"/>
                <w:color w:val="575757" w:themeColor="background2"/>
                <w:lang w:val="en-US"/>
              </w:rPr>
              <w:t xml:space="preserve"> :</w:t>
            </w:r>
            <w:proofErr w:type="gramEnd"/>
            <w:r w:rsidRPr="00663269">
              <w:rPr>
                <w:rFonts w:cs="Arial"/>
                <w:color w:val="575757" w:themeColor="background2"/>
                <w:lang w:val="en-US"/>
              </w:rPr>
              <w:t xml:space="preserve"> la </w:t>
            </w:r>
            <w:proofErr w:type="spellStart"/>
            <w:r w:rsidRPr="00663269">
              <w:rPr>
                <w:rFonts w:cs="Arial"/>
                <w:color w:val="575757" w:themeColor="background2"/>
                <w:lang w:val="en-US"/>
              </w:rPr>
              <w:t>valeur</w:t>
            </w:r>
            <w:proofErr w:type="spellEnd"/>
            <w:r w:rsidRPr="00663269">
              <w:rPr>
                <w:rFonts w:cs="Arial"/>
                <w:color w:val="575757" w:themeColor="background2"/>
                <w:lang w:val="en-US"/>
              </w:rPr>
              <w:t xml:space="preserve"> de </w:t>
            </w:r>
            <w:proofErr w:type="spellStart"/>
            <w:r w:rsidRPr="00663269">
              <w:rPr>
                <w:rFonts w:cs="Arial"/>
                <w:color w:val="575757" w:themeColor="background2"/>
                <w:lang w:val="en-US"/>
              </w:rPr>
              <w:t>réglage</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est</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modifiée</w:t>
            </w:r>
            <w:proofErr w:type="spellEnd"/>
            <w:r w:rsidRPr="00663269">
              <w:rPr>
                <w:rFonts w:cs="Arial"/>
                <w:color w:val="575757" w:themeColor="background2"/>
                <w:lang w:val="en-US"/>
              </w:rPr>
              <w:t xml:space="preserve"> : </w:t>
            </w:r>
            <w:proofErr w:type="spellStart"/>
            <w:r w:rsidRPr="00663269">
              <w:rPr>
                <w:rFonts w:cs="Arial"/>
                <w:color w:val="575757" w:themeColor="background2"/>
                <w:lang w:val="en-US"/>
              </w:rPr>
              <w:t>progressivement</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en</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appuyant</w:t>
            </w:r>
            <w:proofErr w:type="spellEnd"/>
            <w:r w:rsidRPr="00663269">
              <w:rPr>
                <w:rFonts w:cs="Arial"/>
                <w:color w:val="575757" w:themeColor="background2"/>
                <w:lang w:val="en-US"/>
              </w:rPr>
              <w:t xml:space="preserve"> sur le bouton </w:t>
            </w:r>
            <w:proofErr w:type="spellStart"/>
            <w:r w:rsidRPr="00663269">
              <w:rPr>
                <w:rFonts w:cs="Arial"/>
                <w:color w:val="575757" w:themeColor="background2"/>
                <w:lang w:val="en-US"/>
              </w:rPr>
              <w:t>une</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fois</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ou</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en</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continu</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en</w:t>
            </w:r>
            <w:proofErr w:type="spellEnd"/>
            <w:r w:rsidRPr="00663269">
              <w:rPr>
                <w:rFonts w:cs="Arial"/>
                <w:color w:val="575757" w:themeColor="background2"/>
                <w:lang w:val="en-US"/>
              </w:rPr>
              <w:t xml:space="preserve"> gardant le bouton </w:t>
            </w:r>
            <w:proofErr w:type="spellStart"/>
            <w:r w:rsidRPr="00663269">
              <w:rPr>
                <w:rFonts w:cs="Arial"/>
                <w:color w:val="575757" w:themeColor="background2"/>
                <w:lang w:val="en-US"/>
              </w:rPr>
              <w:t>appuyé</w:t>
            </w:r>
            <w:proofErr w:type="spellEnd"/>
            <w:r w:rsidRPr="00663269">
              <w:rPr>
                <w:rFonts w:cs="Arial"/>
                <w:color w:val="575757" w:themeColor="background2"/>
                <w:lang w:val="en-US"/>
              </w:rPr>
              <w:t>.</w:t>
            </w:r>
          </w:p>
        </w:tc>
        <w:tc>
          <w:tcPr>
            <w:tcW w:w="2414" w:type="pct"/>
            <w:tcBorders>
              <w:top w:val="single" w:sz="12" w:space="0" w:color="181717"/>
              <w:left w:val="single" w:sz="12" w:space="0" w:color="181717"/>
              <w:bottom w:val="single" w:sz="12" w:space="0" w:color="181717"/>
              <w:right w:val="single" w:sz="12" w:space="0" w:color="181717"/>
            </w:tcBorders>
          </w:tcPr>
          <w:p w14:paraId="423A2288" w14:textId="77777777" w:rsidR="00116439" w:rsidRPr="00663269" w:rsidRDefault="00116439" w:rsidP="00EF136A">
            <w:pPr>
              <w:spacing w:line="259" w:lineRule="auto"/>
              <w:ind w:left="2"/>
              <w:rPr>
                <w:rFonts w:cs="Arial"/>
                <w:sz w:val="16"/>
                <w:szCs w:val="16"/>
              </w:rPr>
            </w:pPr>
            <w:r w:rsidRPr="00663269">
              <w:rPr>
                <w:rFonts w:cs="Arial"/>
                <w:noProof/>
                <w:sz w:val="16"/>
                <w:szCs w:val="16"/>
                <w:lang w:val="es-ES" w:eastAsia="es-ES"/>
              </w:rPr>
              <w:drawing>
                <wp:inline distT="0" distB="0" distL="0" distR="0" wp14:anchorId="52E72549" wp14:editId="088E49E6">
                  <wp:extent cx="2529115" cy="1222570"/>
                  <wp:effectExtent l="0" t="0" r="0" b="0"/>
                  <wp:docPr id="75727" name="Picture 7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7" name="Picture 75727"/>
                          <pic:cNvPicPr/>
                        </pic:nvPicPr>
                        <pic:blipFill>
                          <a:blip r:embed="rId18"/>
                          <a:stretch>
                            <a:fillRect/>
                          </a:stretch>
                        </pic:blipFill>
                        <pic:spPr>
                          <a:xfrm>
                            <a:off x="0" y="0"/>
                            <a:ext cx="2529115" cy="1222570"/>
                          </a:xfrm>
                          <a:prstGeom prst="rect">
                            <a:avLst/>
                          </a:prstGeom>
                        </pic:spPr>
                      </pic:pic>
                    </a:graphicData>
                  </a:graphic>
                </wp:inline>
              </w:drawing>
            </w:r>
          </w:p>
        </w:tc>
      </w:tr>
      <w:tr w:rsidR="00116439" w:rsidRPr="00663269" w14:paraId="130E6ABD" w14:textId="77777777" w:rsidTr="00EF136A">
        <w:trPr>
          <w:trHeight w:val="460"/>
        </w:trPr>
        <w:tc>
          <w:tcPr>
            <w:tcW w:w="264" w:type="pct"/>
            <w:vMerge/>
            <w:tcBorders>
              <w:top w:val="nil"/>
              <w:left w:val="single" w:sz="12" w:space="0" w:color="181717"/>
              <w:bottom w:val="single" w:sz="12" w:space="0" w:color="181717"/>
              <w:right w:val="single" w:sz="12" w:space="0" w:color="181717"/>
            </w:tcBorders>
          </w:tcPr>
          <w:p w14:paraId="2AD50426" w14:textId="77777777" w:rsidR="00116439" w:rsidRPr="00663269" w:rsidRDefault="00116439" w:rsidP="00EF136A">
            <w:pPr>
              <w:spacing w:after="160" w:line="259" w:lineRule="auto"/>
              <w:rPr>
                <w:rFonts w:cs="Arial"/>
              </w:rPr>
            </w:pPr>
          </w:p>
        </w:tc>
        <w:tc>
          <w:tcPr>
            <w:tcW w:w="4736" w:type="pct"/>
            <w:gridSpan w:val="2"/>
            <w:tcBorders>
              <w:top w:val="single" w:sz="12" w:space="0" w:color="181717"/>
              <w:left w:val="single" w:sz="12" w:space="0" w:color="181717"/>
              <w:bottom w:val="single" w:sz="12" w:space="0" w:color="181717"/>
              <w:right w:val="single" w:sz="12" w:space="0" w:color="181717"/>
            </w:tcBorders>
          </w:tcPr>
          <w:p w14:paraId="490D01E4" w14:textId="77777777" w:rsidR="00116439" w:rsidRPr="00663269" w:rsidRDefault="00116439" w:rsidP="00EF136A">
            <w:pPr>
              <w:spacing w:line="259" w:lineRule="auto"/>
              <w:rPr>
                <w:rFonts w:cs="Arial"/>
                <w:color w:val="575757" w:themeColor="background2"/>
              </w:rPr>
            </w:pPr>
            <w:r w:rsidRPr="00663269">
              <w:rPr>
                <w:rFonts w:cs="Arial"/>
                <w:color w:val="575757" w:themeColor="background2"/>
                <w:lang w:val="en-US"/>
              </w:rPr>
              <w:t xml:space="preserve">Les </w:t>
            </w:r>
            <w:proofErr w:type="spellStart"/>
            <w:r w:rsidRPr="00663269">
              <w:rPr>
                <w:rFonts w:cs="Arial"/>
                <w:color w:val="575757" w:themeColor="background2"/>
                <w:lang w:val="en-US"/>
              </w:rPr>
              <w:t>valeurs</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numériques</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sont</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incrémentées</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en</w:t>
            </w:r>
            <w:proofErr w:type="spellEnd"/>
            <w:r w:rsidRPr="00663269">
              <w:rPr>
                <w:rFonts w:cs="Arial"/>
                <w:color w:val="575757" w:themeColor="background2"/>
                <w:lang w:val="en-US"/>
              </w:rPr>
              <w:t xml:space="preserve"> permanence avec </w:t>
            </w:r>
            <w:proofErr w:type="gramStart"/>
            <w:r w:rsidRPr="00663269">
              <w:rPr>
                <w:rFonts w:cs="Arial"/>
                <w:b/>
                <w:color w:val="575757" w:themeColor="background2"/>
                <w:lang w:val="en-US"/>
              </w:rPr>
              <w:t>▲</w:t>
            </w:r>
            <w:r w:rsidRPr="00663269">
              <w:rPr>
                <w:rFonts w:cs="Arial"/>
                <w:color w:val="575757" w:themeColor="background2"/>
                <w:lang w:val="en-US"/>
              </w:rPr>
              <w:t>[</w:t>
            </w:r>
            <w:proofErr w:type="gramEnd"/>
            <w:r w:rsidRPr="00663269">
              <w:rPr>
                <w:rFonts w:cs="Arial"/>
                <w:color w:val="575757" w:themeColor="background2"/>
                <w:lang w:val="en-US"/>
              </w:rPr>
              <w:t>▲]</w:t>
            </w:r>
            <w:proofErr w:type="spellStart"/>
            <w:r w:rsidRPr="00663269">
              <w:rPr>
                <w:rFonts w:cs="Arial"/>
                <w:color w:val="575757" w:themeColor="background2"/>
                <w:lang w:val="en-US"/>
              </w:rPr>
              <w:t>ou</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décrètées</w:t>
            </w:r>
            <w:proofErr w:type="spellEnd"/>
            <w:r w:rsidRPr="00663269">
              <w:rPr>
                <w:rFonts w:cs="Arial"/>
                <w:color w:val="575757" w:themeColor="background2"/>
                <w:lang w:val="en-US"/>
              </w:rPr>
              <w:t xml:space="preserve"> avec [▼].</w:t>
            </w:r>
            <w:r w:rsidRPr="00663269">
              <w:rPr>
                <w:rFonts w:cs="Arial"/>
                <w:b/>
                <w:color w:val="575757" w:themeColor="background2"/>
                <w:lang w:val="en-US"/>
              </w:rPr>
              <w:t>▼</w:t>
            </w:r>
            <w:r w:rsidRPr="00663269">
              <w:rPr>
                <w:rFonts w:cs="Arial"/>
                <w:color w:val="575757" w:themeColor="background2"/>
                <w:lang w:val="en-US"/>
              </w:rPr>
              <w:t xml:space="preserve">] </w:t>
            </w:r>
            <w:r w:rsidRPr="00663269">
              <w:rPr>
                <w:rFonts w:cs="Arial"/>
                <w:color w:val="575757" w:themeColor="background2"/>
              </w:rPr>
              <w:t>.</w:t>
            </w:r>
          </w:p>
        </w:tc>
      </w:tr>
      <w:tr w:rsidR="00116439" w:rsidRPr="00663269" w14:paraId="663B54A2" w14:textId="77777777" w:rsidTr="00EF136A">
        <w:trPr>
          <w:trHeight w:val="1900"/>
        </w:trPr>
        <w:tc>
          <w:tcPr>
            <w:tcW w:w="264" w:type="pct"/>
            <w:tcBorders>
              <w:top w:val="single" w:sz="12" w:space="0" w:color="181717"/>
              <w:left w:val="single" w:sz="12" w:space="0" w:color="181717"/>
              <w:bottom w:val="single" w:sz="12" w:space="0" w:color="181717"/>
              <w:right w:val="single" w:sz="12" w:space="0" w:color="181717"/>
            </w:tcBorders>
          </w:tcPr>
          <w:p w14:paraId="2B217F25" w14:textId="77777777" w:rsidR="00116439" w:rsidRPr="00663269" w:rsidRDefault="00116439" w:rsidP="00EF136A">
            <w:pPr>
              <w:spacing w:line="259" w:lineRule="auto"/>
              <w:rPr>
                <w:rFonts w:cs="Arial"/>
              </w:rPr>
            </w:pPr>
            <w:r w:rsidRPr="00663269">
              <w:rPr>
                <w:rFonts w:cs="Arial"/>
                <w:b/>
              </w:rPr>
              <w:t>3</w:t>
            </w:r>
          </w:p>
        </w:tc>
        <w:tc>
          <w:tcPr>
            <w:tcW w:w="2322" w:type="pct"/>
            <w:tcBorders>
              <w:top w:val="single" w:sz="12" w:space="0" w:color="181717"/>
              <w:left w:val="single" w:sz="12" w:space="0" w:color="181717"/>
              <w:bottom w:val="single" w:sz="12" w:space="0" w:color="181717"/>
              <w:right w:val="single" w:sz="12" w:space="0" w:color="181717"/>
            </w:tcBorders>
          </w:tcPr>
          <w:p w14:paraId="3F1787E8" w14:textId="77777777" w:rsidR="00116439" w:rsidRPr="00663269" w:rsidRDefault="00116439" w:rsidP="00EF136A">
            <w:pPr>
              <w:spacing w:line="235" w:lineRule="auto"/>
              <w:ind w:right="1333"/>
              <w:rPr>
                <w:rFonts w:cs="Arial"/>
                <w:b/>
                <w:color w:val="575757" w:themeColor="background2"/>
                <w:lang w:val="en-US"/>
              </w:rPr>
            </w:pPr>
            <w:proofErr w:type="spellStart"/>
            <w:r w:rsidRPr="00663269">
              <w:rPr>
                <w:rFonts w:cs="Arial"/>
                <w:b/>
                <w:color w:val="575757" w:themeColor="background2"/>
                <w:lang w:val="en-US"/>
              </w:rPr>
              <w:t>Reconnaître</w:t>
            </w:r>
            <w:proofErr w:type="spellEnd"/>
            <w:r w:rsidRPr="00663269">
              <w:rPr>
                <w:rFonts w:cs="Arial"/>
                <w:b/>
                <w:color w:val="575757" w:themeColor="background2"/>
                <w:lang w:val="en-US"/>
              </w:rPr>
              <w:t xml:space="preserve"> la </w:t>
            </w:r>
            <w:proofErr w:type="spellStart"/>
            <w:r w:rsidRPr="00663269">
              <w:rPr>
                <w:rFonts w:cs="Arial"/>
                <w:b/>
                <w:color w:val="575757" w:themeColor="background2"/>
                <w:lang w:val="en-US"/>
              </w:rPr>
              <w:t>valeur</w:t>
            </w:r>
            <w:proofErr w:type="spellEnd"/>
            <w:r w:rsidRPr="00663269">
              <w:rPr>
                <w:rFonts w:cs="Arial"/>
                <w:b/>
                <w:color w:val="575757" w:themeColor="background2"/>
                <w:lang w:val="en-US"/>
              </w:rPr>
              <w:t xml:space="preserve"> de </w:t>
            </w:r>
            <w:proofErr w:type="spellStart"/>
            <w:r w:rsidRPr="00663269">
              <w:rPr>
                <w:rFonts w:cs="Arial"/>
                <w:b/>
                <w:color w:val="575757" w:themeColor="background2"/>
                <w:lang w:val="en-US"/>
              </w:rPr>
              <w:t>paramètre</w:t>
            </w:r>
            <w:proofErr w:type="spellEnd"/>
            <w:r w:rsidRPr="00663269">
              <w:rPr>
                <w:rFonts w:cs="Arial"/>
                <w:b/>
                <w:color w:val="575757" w:themeColor="background2"/>
                <w:lang w:val="en-US"/>
              </w:rPr>
              <w:t xml:space="preserve"> </w:t>
            </w:r>
          </w:p>
          <w:p w14:paraId="04C5A47B" w14:textId="77777777" w:rsidR="00116439" w:rsidRPr="00663269" w:rsidRDefault="00116439" w:rsidP="00EF136A">
            <w:pPr>
              <w:spacing w:line="235" w:lineRule="auto"/>
              <w:ind w:right="1333"/>
              <w:rPr>
                <w:rFonts w:cs="Arial"/>
                <w:color w:val="575757" w:themeColor="background2"/>
                <w:lang w:val="en-US"/>
              </w:rPr>
            </w:pPr>
            <w:r w:rsidRPr="00663269">
              <w:rPr>
                <w:rFonts w:cs="Arial"/>
                <w:color w:val="575757" w:themeColor="background2"/>
                <w:lang w:val="en-US"/>
              </w:rPr>
              <w:t xml:space="preserve">► </w:t>
            </w:r>
            <w:proofErr w:type="spellStart"/>
            <w:r w:rsidRPr="00663269">
              <w:rPr>
                <w:rFonts w:cs="Arial"/>
                <w:color w:val="575757" w:themeColor="background2"/>
                <w:lang w:val="en-US"/>
              </w:rPr>
              <w:t>Appuyez</w:t>
            </w:r>
            <w:proofErr w:type="spellEnd"/>
            <w:r w:rsidRPr="00663269">
              <w:rPr>
                <w:rFonts w:cs="Arial"/>
                <w:color w:val="575757" w:themeColor="background2"/>
                <w:lang w:val="en-US"/>
              </w:rPr>
              <w:t xml:space="preserve"> </w:t>
            </w:r>
            <w:proofErr w:type="spellStart"/>
            <w:r w:rsidRPr="00663269">
              <w:rPr>
                <w:rFonts w:cs="Arial"/>
                <w:color w:val="575757" w:themeColor="background2"/>
                <w:lang w:val="en-US"/>
              </w:rPr>
              <w:t>brièvement</w:t>
            </w:r>
            <w:proofErr w:type="spellEnd"/>
            <w:r w:rsidRPr="00663269">
              <w:rPr>
                <w:rFonts w:cs="Arial"/>
                <w:color w:val="575757" w:themeColor="background2"/>
                <w:lang w:val="en-US"/>
              </w:rPr>
              <w:t xml:space="preserve"> sur [●].</w:t>
            </w:r>
          </w:p>
          <w:p w14:paraId="2D43A3F4" w14:textId="77777777" w:rsidR="00116439" w:rsidRPr="00663269" w:rsidRDefault="00116439" w:rsidP="00EF136A">
            <w:pPr>
              <w:spacing w:line="235" w:lineRule="auto"/>
              <w:ind w:left="397" w:hanging="397"/>
              <w:rPr>
                <w:rFonts w:cs="Arial"/>
                <w:sz w:val="16"/>
                <w:szCs w:val="16"/>
              </w:rPr>
            </w:pPr>
            <w:r w:rsidRPr="00663269">
              <w:rPr>
                <w:rFonts w:cs="Arial"/>
                <w:color w:val="575757" w:themeColor="background2"/>
              </w:rPr>
              <w:t xml:space="preserve">&gt; Le </w:t>
            </w:r>
            <w:proofErr w:type="spellStart"/>
            <w:r w:rsidRPr="00663269">
              <w:rPr>
                <w:rFonts w:cs="Arial"/>
                <w:color w:val="575757" w:themeColor="background2"/>
              </w:rPr>
              <w:t>paramètre</w:t>
            </w:r>
            <w:proofErr w:type="spellEnd"/>
            <w:r w:rsidRPr="00663269">
              <w:rPr>
                <w:rFonts w:cs="Arial"/>
                <w:color w:val="575757" w:themeColor="background2"/>
              </w:rPr>
              <w:t xml:space="preserve"> </w:t>
            </w:r>
            <w:proofErr w:type="spellStart"/>
            <w:r w:rsidRPr="00663269">
              <w:rPr>
                <w:rFonts w:cs="Arial"/>
                <w:color w:val="575757" w:themeColor="background2"/>
              </w:rPr>
              <w:t>s'affiche</w:t>
            </w:r>
            <w:proofErr w:type="spellEnd"/>
            <w:r w:rsidRPr="00663269">
              <w:rPr>
                <w:rFonts w:cs="Arial"/>
                <w:color w:val="575757" w:themeColor="background2"/>
              </w:rPr>
              <w:t xml:space="preserve"> de nouveau.</w:t>
            </w:r>
          </w:p>
        </w:tc>
        <w:tc>
          <w:tcPr>
            <w:tcW w:w="2414" w:type="pct"/>
            <w:tcBorders>
              <w:top w:val="single" w:sz="12" w:space="0" w:color="181717"/>
              <w:left w:val="single" w:sz="12" w:space="0" w:color="181717"/>
              <w:bottom w:val="single" w:sz="12" w:space="0" w:color="181717"/>
              <w:right w:val="single" w:sz="12" w:space="0" w:color="181717"/>
            </w:tcBorders>
          </w:tcPr>
          <w:p w14:paraId="16F593FF" w14:textId="50FFDAED" w:rsidR="00116439" w:rsidRPr="00663269" w:rsidRDefault="00116439" w:rsidP="00EF136A">
            <w:pPr>
              <w:spacing w:line="259" w:lineRule="auto"/>
              <w:ind w:left="33"/>
              <w:rPr>
                <w:rFonts w:cs="Arial"/>
                <w:sz w:val="16"/>
                <w:szCs w:val="16"/>
              </w:rPr>
            </w:pPr>
            <w:r w:rsidRPr="00663269">
              <w:rPr>
                <w:rFonts w:cs="Arial"/>
                <w:noProof/>
                <w:lang w:val="fr"/>
              </w:rPr>
              <mc:AlternateContent>
                <mc:Choice Requires="wpg">
                  <w:drawing>
                    <wp:inline distT="0" distB="0" distL="0" distR="0" wp14:anchorId="2FD92FD4" wp14:editId="013107AB">
                      <wp:extent cx="2503805" cy="754380"/>
                      <wp:effectExtent l="13970" t="15875" r="15875" b="10795"/>
                      <wp:docPr id="79811" name="Gruppieren 798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503805" cy="754380"/>
                                <a:chOff x="0" y="0"/>
                                <a:chExt cx="3088614" cy="936905"/>
                              </a:xfrm>
                            </wpg:grpSpPr>
                            <wps:wsp>
                              <wps:cNvPr id="79812" name="Shape 5089"/>
                              <wps:cNvSpPr>
                                <a:spLocks/>
                              </wps:cNvSpPr>
                              <wps:spPr bwMode="auto">
                                <a:xfrm>
                                  <a:off x="2051330" y="301254"/>
                                  <a:ext cx="159461" cy="29210"/>
                                </a:xfrm>
                                <a:custGeom>
                                  <a:avLst/>
                                  <a:gdLst>
                                    <a:gd name="T0" fmla="*/ 13462 w 159461"/>
                                    <a:gd name="T1" fmla="*/ 0 h 29210"/>
                                    <a:gd name="T2" fmla="*/ 153645 w 159461"/>
                                    <a:gd name="T3" fmla="*/ 0 h 29210"/>
                                    <a:gd name="T4" fmla="*/ 159461 w 159461"/>
                                    <a:gd name="T5" fmla="*/ 10389 h 29210"/>
                                    <a:gd name="T6" fmla="*/ 151105 w 159461"/>
                                    <a:gd name="T7" fmla="*/ 29210 h 29210"/>
                                    <a:gd name="T8" fmla="*/ 10719 w 159461"/>
                                    <a:gd name="T9" fmla="*/ 29210 h 29210"/>
                                    <a:gd name="T10" fmla="*/ 0 w 159461"/>
                                    <a:gd name="T11" fmla="*/ 12243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153645" y="0"/>
                                      </a:lnTo>
                                      <a:lnTo>
                                        <a:pt x="159461" y="10389"/>
                                      </a:lnTo>
                                      <a:lnTo>
                                        <a:pt x="151105" y="29210"/>
                                      </a:lnTo>
                                      <a:lnTo>
                                        <a:pt x="10719" y="29210"/>
                                      </a:lnTo>
                                      <a:lnTo>
                                        <a:pt x="0" y="12243"/>
                                      </a:lnTo>
                                      <a:lnTo>
                                        <a:pt x="1346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13" name="Shape 5090"/>
                              <wps:cNvSpPr>
                                <a:spLocks/>
                              </wps:cNvSpPr>
                              <wps:spPr bwMode="auto">
                                <a:xfrm>
                                  <a:off x="2051330" y="301254"/>
                                  <a:ext cx="159461" cy="29210"/>
                                </a:xfrm>
                                <a:custGeom>
                                  <a:avLst/>
                                  <a:gdLst>
                                    <a:gd name="T0" fmla="*/ 13462 w 159461"/>
                                    <a:gd name="T1" fmla="*/ 0 h 29210"/>
                                    <a:gd name="T2" fmla="*/ 0 w 159461"/>
                                    <a:gd name="T3" fmla="*/ 12243 h 29210"/>
                                    <a:gd name="T4" fmla="*/ 10719 w 159461"/>
                                    <a:gd name="T5" fmla="*/ 29210 h 29210"/>
                                    <a:gd name="T6" fmla="*/ 151105 w 159461"/>
                                    <a:gd name="T7" fmla="*/ 29210 h 29210"/>
                                    <a:gd name="T8" fmla="*/ 159461 w 159461"/>
                                    <a:gd name="T9" fmla="*/ 10389 h 29210"/>
                                    <a:gd name="T10" fmla="*/ 153645 w 159461"/>
                                    <a:gd name="T11" fmla="*/ 0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0" y="12243"/>
                                      </a:lnTo>
                                      <a:lnTo>
                                        <a:pt x="10719" y="29210"/>
                                      </a:lnTo>
                                      <a:lnTo>
                                        <a:pt x="151105" y="29210"/>
                                      </a:lnTo>
                                      <a:lnTo>
                                        <a:pt x="159461" y="10389"/>
                                      </a:lnTo>
                                      <a:lnTo>
                                        <a:pt x="153645" y="0"/>
                                      </a:lnTo>
                                      <a:lnTo>
                                        <a:pt x="13462" y="0"/>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14" name="Shape 5091"/>
                              <wps:cNvSpPr>
                                <a:spLocks/>
                              </wps:cNvSpPr>
                              <wps:spPr bwMode="auto">
                                <a:xfrm>
                                  <a:off x="2005208" y="318033"/>
                                  <a:ext cx="51867" cy="137337"/>
                                </a:xfrm>
                                <a:custGeom>
                                  <a:avLst/>
                                  <a:gdLst>
                                    <a:gd name="T0" fmla="*/ 37109 w 51867"/>
                                    <a:gd name="T1" fmla="*/ 0 h 137337"/>
                                    <a:gd name="T2" fmla="*/ 51867 w 51867"/>
                                    <a:gd name="T3" fmla="*/ 19862 h 137337"/>
                                    <a:gd name="T4" fmla="*/ 32919 w 51867"/>
                                    <a:gd name="T5" fmla="*/ 120497 h 137337"/>
                                    <a:gd name="T6" fmla="*/ 17526 w 51867"/>
                                    <a:gd name="T7" fmla="*/ 137337 h 137337"/>
                                    <a:gd name="T8" fmla="*/ 0 w 51867"/>
                                    <a:gd name="T9" fmla="*/ 137337 h 137337"/>
                                    <a:gd name="T10" fmla="*/ 22073 w 51867"/>
                                    <a:gd name="T11" fmla="*/ 9499 h 137337"/>
                                    <a:gd name="T12" fmla="*/ 37109 w 51867"/>
                                    <a:gd name="T13" fmla="*/ 0 h 137337"/>
                                    <a:gd name="T14" fmla="*/ 0 w 51867"/>
                                    <a:gd name="T15" fmla="*/ 0 h 137337"/>
                                    <a:gd name="T16" fmla="*/ 51867 w 51867"/>
                                    <a:gd name="T17" fmla="*/ 137337 h 137337"/>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7">
                                      <a:moveTo>
                                        <a:pt x="37109" y="0"/>
                                      </a:moveTo>
                                      <a:lnTo>
                                        <a:pt x="51867" y="19862"/>
                                      </a:lnTo>
                                      <a:lnTo>
                                        <a:pt x="32919" y="120497"/>
                                      </a:lnTo>
                                      <a:lnTo>
                                        <a:pt x="17526" y="137337"/>
                                      </a:lnTo>
                                      <a:lnTo>
                                        <a:pt x="0" y="137337"/>
                                      </a:lnTo>
                                      <a:lnTo>
                                        <a:pt x="22073" y="9499"/>
                                      </a:lnTo>
                                      <a:lnTo>
                                        <a:pt x="371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15" name="Shape 5092"/>
                              <wps:cNvSpPr>
                                <a:spLocks/>
                              </wps:cNvSpPr>
                              <wps:spPr bwMode="auto">
                                <a:xfrm>
                                  <a:off x="2005208" y="318033"/>
                                  <a:ext cx="51867" cy="137337"/>
                                </a:xfrm>
                                <a:custGeom>
                                  <a:avLst/>
                                  <a:gdLst>
                                    <a:gd name="T0" fmla="*/ 22073 w 51867"/>
                                    <a:gd name="T1" fmla="*/ 9499 h 137337"/>
                                    <a:gd name="T2" fmla="*/ 37109 w 51867"/>
                                    <a:gd name="T3" fmla="*/ 0 h 137337"/>
                                    <a:gd name="T4" fmla="*/ 51867 w 51867"/>
                                    <a:gd name="T5" fmla="*/ 19862 h 137337"/>
                                    <a:gd name="T6" fmla="*/ 32919 w 51867"/>
                                    <a:gd name="T7" fmla="*/ 120497 h 137337"/>
                                    <a:gd name="T8" fmla="*/ 17526 w 51867"/>
                                    <a:gd name="T9" fmla="*/ 137337 h 137337"/>
                                    <a:gd name="T10" fmla="*/ 0 w 51867"/>
                                    <a:gd name="T11" fmla="*/ 137337 h 137337"/>
                                    <a:gd name="T12" fmla="*/ 22073 w 51867"/>
                                    <a:gd name="T13" fmla="*/ 9499 h 137337"/>
                                    <a:gd name="T14" fmla="*/ 0 w 51867"/>
                                    <a:gd name="T15" fmla="*/ 0 h 137337"/>
                                    <a:gd name="T16" fmla="*/ 51867 w 51867"/>
                                    <a:gd name="T17" fmla="*/ 137337 h 137337"/>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7">
                                      <a:moveTo>
                                        <a:pt x="22073" y="9499"/>
                                      </a:moveTo>
                                      <a:lnTo>
                                        <a:pt x="37109" y="0"/>
                                      </a:lnTo>
                                      <a:lnTo>
                                        <a:pt x="51867" y="19862"/>
                                      </a:lnTo>
                                      <a:lnTo>
                                        <a:pt x="32919" y="120497"/>
                                      </a:lnTo>
                                      <a:lnTo>
                                        <a:pt x="17526" y="137337"/>
                                      </a:lnTo>
                                      <a:lnTo>
                                        <a:pt x="0" y="137337"/>
                                      </a:lnTo>
                                      <a:lnTo>
                                        <a:pt x="22073" y="949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16" name="Shape 5093"/>
                              <wps:cNvSpPr>
                                <a:spLocks/>
                              </wps:cNvSpPr>
                              <wps:spPr bwMode="auto">
                                <a:xfrm>
                                  <a:off x="2160105" y="463098"/>
                                  <a:ext cx="50673" cy="137643"/>
                                </a:xfrm>
                                <a:custGeom>
                                  <a:avLst/>
                                  <a:gdLst>
                                    <a:gd name="T0" fmla="*/ 33579 w 50673"/>
                                    <a:gd name="T1" fmla="*/ 0 h 137643"/>
                                    <a:gd name="T2" fmla="*/ 50673 w 50673"/>
                                    <a:gd name="T3" fmla="*/ 0 h 137643"/>
                                    <a:gd name="T4" fmla="*/ 28854 w 50673"/>
                                    <a:gd name="T5" fmla="*/ 128753 h 137643"/>
                                    <a:gd name="T6" fmla="*/ 11938 w 50673"/>
                                    <a:gd name="T7" fmla="*/ 137643 h 137643"/>
                                    <a:gd name="T8" fmla="*/ 0 w 50673"/>
                                    <a:gd name="T9" fmla="*/ 117628 h 137643"/>
                                    <a:gd name="T10" fmla="*/ 19964 w 50673"/>
                                    <a:gd name="T11" fmla="*/ 15113 h 137643"/>
                                    <a:gd name="T12" fmla="*/ 33579 w 50673"/>
                                    <a:gd name="T13" fmla="*/ 0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33579" y="0"/>
                                      </a:moveTo>
                                      <a:lnTo>
                                        <a:pt x="50673" y="0"/>
                                      </a:lnTo>
                                      <a:lnTo>
                                        <a:pt x="28854" y="128753"/>
                                      </a:lnTo>
                                      <a:lnTo>
                                        <a:pt x="11938" y="137643"/>
                                      </a:lnTo>
                                      <a:lnTo>
                                        <a:pt x="0" y="117628"/>
                                      </a:lnTo>
                                      <a:lnTo>
                                        <a:pt x="19964" y="15113"/>
                                      </a:lnTo>
                                      <a:lnTo>
                                        <a:pt x="335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17" name="Shape 5094"/>
                              <wps:cNvSpPr>
                                <a:spLocks/>
                              </wps:cNvSpPr>
                              <wps:spPr bwMode="auto">
                                <a:xfrm>
                                  <a:off x="2160105" y="463098"/>
                                  <a:ext cx="50673" cy="137643"/>
                                </a:xfrm>
                                <a:custGeom>
                                  <a:avLst/>
                                  <a:gdLst>
                                    <a:gd name="T0" fmla="*/ 28854 w 50673"/>
                                    <a:gd name="T1" fmla="*/ 128753 h 137643"/>
                                    <a:gd name="T2" fmla="*/ 11938 w 50673"/>
                                    <a:gd name="T3" fmla="*/ 137643 h 137643"/>
                                    <a:gd name="T4" fmla="*/ 0 w 50673"/>
                                    <a:gd name="T5" fmla="*/ 117628 h 137643"/>
                                    <a:gd name="T6" fmla="*/ 19964 w 50673"/>
                                    <a:gd name="T7" fmla="*/ 15113 h 137643"/>
                                    <a:gd name="T8" fmla="*/ 33579 w 50673"/>
                                    <a:gd name="T9" fmla="*/ 0 h 137643"/>
                                    <a:gd name="T10" fmla="*/ 50673 w 50673"/>
                                    <a:gd name="T11" fmla="*/ 0 h 137643"/>
                                    <a:gd name="T12" fmla="*/ 28854 w 50673"/>
                                    <a:gd name="T13" fmla="*/ 128753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28854" y="128753"/>
                                      </a:moveTo>
                                      <a:lnTo>
                                        <a:pt x="11938" y="137643"/>
                                      </a:lnTo>
                                      <a:lnTo>
                                        <a:pt x="0" y="117628"/>
                                      </a:lnTo>
                                      <a:lnTo>
                                        <a:pt x="19964" y="15113"/>
                                      </a:lnTo>
                                      <a:lnTo>
                                        <a:pt x="33579" y="0"/>
                                      </a:lnTo>
                                      <a:lnTo>
                                        <a:pt x="50673" y="0"/>
                                      </a:lnTo>
                                      <a:lnTo>
                                        <a:pt x="28854" y="128753"/>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18" name="Shape 5095"/>
                              <wps:cNvSpPr>
                                <a:spLocks/>
                              </wps:cNvSpPr>
                              <wps:spPr bwMode="auto">
                                <a:xfrm>
                                  <a:off x="2004840" y="587955"/>
                                  <a:ext cx="162382" cy="29184"/>
                                </a:xfrm>
                                <a:custGeom>
                                  <a:avLst/>
                                  <a:gdLst>
                                    <a:gd name="T0" fmla="*/ 10719 w 162382"/>
                                    <a:gd name="T1" fmla="*/ 0 h 29184"/>
                                    <a:gd name="T2" fmla="*/ 151105 w 162382"/>
                                    <a:gd name="T3" fmla="*/ 0 h 29184"/>
                                    <a:gd name="T4" fmla="*/ 162382 w 162382"/>
                                    <a:gd name="T5" fmla="*/ 17246 h 29184"/>
                                    <a:gd name="T6" fmla="*/ 159284 w 162382"/>
                                    <a:gd name="T7" fmla="*/ 29184 h 29184"/>
                                    <a:gd name="T8" fmla="*/ 9601 w 162382"/>
                                    <a:gd name="T9" fmla="*/ 29184 h 29184"/>
                                    <a:gd name="T10" fmla="*/ 0 w 162382"/>
                                    <a:gd name="T11" fmla="*/ 16967 h 29184"/>
                                    <a:gd name="T12" fmla="*/ 10719 w 162382"/>
                                    <a:gd name="T13" fmla="*/ 0 h 29184"/>
                                    <a:gd name="T14" fmla="*/ 0 w 162382"/>
                                    <a:gd name="T15" fmla="*/ 0 h 29184"/>
                                    <a:gd name="T16" fmla="*/ 162382 w 162382"/>
                                    <a:gd name="T17" fmla="*/ 29184 h 29184"/>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4">
                                      <a:moveTo>
                                        <a:pt x="10719" y="0"/>
                                      </a:moveTo>
                                      <a:lnTo>
                                        <a:pt x="151105" y="0"/>
                                      </a:lnTo>
                                      <a:lnTo>
                                        <a:pt x="162382" y="17246"/>
                                      </a:lnTo>
                                      <a:lnTo>
                                        <a:pt x="159284" y="29184"/>
                                      </a:lnTo>
                                      <a:lnTo>
                                        <a:pt x="9601" y="29184"/>
                                      </a:lnTo>
                                      <a:lnTo>
                                        <a:pt x="0" y="16967"/>
                                      </a:lnTo>
                                      <a:lnTo>
                                        <a:pt x="1071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19" name="Shape 5096"/>
                              <wps:cNvSpPr>
                                <a:spLocks/>
                              </wps:cNvSpPr>
                              <wps:spPr bwMode="auto">
                                <a:xfrm>
                                  <a:off x="2004840" y="587955"/>
                                  <a:ext cx="162382" cy="29184"/>
                                </a:xfrm>
                                <a:custGeom>
                                  <a:avLst/>
                                  <a:gdLst>
                                    <a:gd name="T0" fmla="*/ 9601 w 162382"/>
                                    <a:gd name="T1" fmla="*/ 29184 h 29184"/>
                                    <a:gd name="T2" fmla="*/ 0 w 162382"/>
                                    <a:gd name="T3" fmla="*/ 16967 h 29184"/>
                                    <a:gd name="T4" fmla="*/ 10719 w 162382"/>
                                    <a:gd name="T5" fmla="*/ 0 h 29184"/>
                                    <a:gd name="T6" fmla="*/ 151105 w 162382"/>
                                    <a:gd name="T7" fmla="*/ 0 h 29184"/>
                                    <a:gd name="T8" fmla="*/ 162382 w 162382"/>
                                    <a:gd name="T9" fmla="*/ 17246 h 29184"/>
                                    <a:gd name="T10" fmla="*/ 159284 w 162382"/>
                                    <a:gd name="T11" fmla="*/ 29184 h 29184"/>
                                    <a:gd name="T12" fmla="*/ 9601 w 162382"/>
                                    <a:gd name="T13" fmla="*/ 29184 h 29184"/>
                                    <a:gd name="T14" fmla="*/ 0 w 162382"/>
                                    <a:gd name="T15" fmla="*/ 0 h 29184"/>
                                    <a:gd name="T16" fmla="*/ 162382 w 162382"/>
                                    <a:gd name="T17" fmla="*/ 29184 h 29184"/>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4">
                                      <a:moveTo>
                                        <a:pt x="9601" y="29184"/>
                                      </a:moveTo>
                                      <a:lnTo>
                                        <a:pt x="0" y="16967"/>
                                      </a:lnTo>
                                      <a:lnTo>
                                        <a:pt x="10719" y="0"/>
                                      </a:lnTo>
                                      <a:lnTo>
                                        <a:pt x="151105" y="0"/>
                                      </a:lnTo>
                                      <a:lnTo>
                                        <a:pt x="162382" y="17246"/>
                                      </a:lnTo>
                                      <a:lnTo>
                                        <a:pt x="159284" y="29184"/>
                                      </a:lnTo>
                                      <a:lnTo>
                                        <a:pt x="9601" y="29184"/>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0" name="Shape 5097"/>
                              <wps:cNvSpPr>
                                <a:spLocks/>
                              </wps:cNvSpPr>
                              <wps:spPr bwMode="auto">
                                <a:xfrm>
                                  <a:off x="2031350" y="448478"/>
                                  <a:ext cx="71501" cy="24181"/>
                                </a:xfrm>
                                <a:custGeom>
                                  <a:avLst/>
                                  <a:gdLst>
                                    <a:gd name="T0" fmla="*/ 9779 w 71501"/>
                                    <a:gd name="T1" fmla="*/ 0 h 24181"/>
                                    <a:gd name="T2" fmla="*/ 63043 w 71501"/>
                                    <a:gd name="T3" fmla="*/ 0 h 24181"/>
                                    <a:gd name="T4" fmla="*/ 71501 w 71501"/>
                                    <a:gd name="T5" fmla="*/ 12167 h 24181"/>
                                    <a:gd name="T6" fmla="*/ 62154 w 71501"/>
                                    <a:gd name="T7" fmla="*/ 24181 h 24181"/>
                                    <a:gd name="T8" fmla="*/ 8687 w 71501"/>
                                    <a:gd name="T9" fmla="*/ 24181 h 24181"/>
                                    <a:gd name="T10" fmla="*/ 0 w 71501"/>
                                    <a:gd name="T11" fmla="*/ 10846 h 24181"/>
                                    <a:gd name="T12" fmla="*/ 9779 w 71501"/>
                                    <a:gd name="T13" fmla="*/ 0 h 24181"/>
                                    <a:gd name="T14" fmla="*/ 0 w 71501"/>
                                    <a:gd name="T15" fmla="*/ 0 h 24181"/>
                                    <a:gd name="T16" fmla="*/ 71501 w 71501"/>
                                    <a:gd name="T17" fmla="*/ 24181 h 24181"/>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181">
                                      <a:moveTo>
                                        <a:pt x="9779" y="0"/>
                                      </a:moveTo>
                                      <a:lnTo>
                                        <a:pt x="63043" y="0"/>
                                      </a:lnTo>
                                      <a:lnTo>
                                        <a:pt x="71501" y="12167"/>
                                      </a:lnTo>
                                      <a:lnTo>
                                        <a:pt x="62154" y="24181"/>
                                      </a:lnTo>
                                      <a:lnTo>
                                        <a:pt x="8687" y="24181"/>
                                      </a:lnTo>
                                      <a:lnTo>
                                        <a:pt x="0" y="10846"/>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21" name="Shape 5098"/>
                              <wps:cNvSpPr>
                                <a:spLocks/>
                              </wps:cNvSpPr>
                              <wps:spPr bwMode="auto">
                                <a:xfrm>
                                  <a:off x="2031342" y="448463"/>
                                  <a:ext cx="71501" cy="24206"/>
                                </a:xfrm>
                                <a:custGeom>
                                  <a:avLst/>
                                  <a:gdLst>
                                    <a:gd name="T0" fmla="*/ 8687 w 71501"/>
                                    <a:gd name="T1" fmla="*/ 24206 h 24206"/>
                                    <a:gd name="T2" fmla="*/ 0 w 71501"/>
                                    <a:gd name="T3" fmla="*/ 10846 h 24206"/>
                                    <a:gd name="T4" fmla="*/ 9804 w 71501"/>
                                    <a:gd name="T5" fmla="*/ 0 h 24206"/>
                                    <a:gd name="T6" fmla="*/ 63068 w 71501"/>
                                    <a:gd name="T7" fmla="*/ 0 h 24206"/>
                                    <a:gd name="T8" fmla="*/ 71501 w 71501"/>
                                    <a:gd name="T9" fmla="*/ 12192 h 24206"/>
                                    <a:gd name="T10" fmla="*/ 62154 w 71501"/>
                                    <a:gd name="T11" fmla="*/ 24206 h 24206"/>
                                    <a:gd name="T12" fmla="*/ 8687 w 71501"/>
                                    <a:gd name="T13" fmla="*/ 24206 h 24206"/>
                                    <a:gd name="T14" fmla="*/ 0 w 71501"/>
                                    <a:gd name="T15" fmla="*/ 0 h 24206"/>
                                    <a:gd name="T16" fmla="*/ 71501 w 71501"/>
                                    <a:gd name="T17" fmla="*/ 24206 h 24206"/>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206">
                                      <a:moveTo>
                                        <a:pt x="8687" y="24206"/>
                                      </a:moveTo>
                                      <a:lnTo>
                                        <a:pt x="0" y="10846"/>
                                      </a:lnTo>
                                      <a:lnTo>
                                        <a:pt x="9804" y="0"/>
                                      </a:lnTo>
                                      <a:lnTo>
                                        <a:pt x="63068" y="0"/>
                                      </a:lnTo>
                                      <a:lnTo>
                                        <a:pt x="71501" y="12192"/>
                                      </a:lnTo>
                                      <a:lnTo>
                                        <a:pt x="62154" y="24206"/>
                                      </a:lnTo>
                                      <a:lnTo>
                                        <a:pt x="8687" y="24206"/>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2" name="Shape 5099"/>
                              <wps:cNvSpPr>
                                <a:spLocks/>
                              </wps:cNvSpPr>
                              <wps:spPr bwMode="auto">
                                <a:xfrm>
                                  <a:off x="2115018" y="448249"/>
                                  <a:ext cx="69266" cy="24409"/>
                                </a:xfrm>
                                <a:custGeom>
                                  <a:avLst/>
                                  <a:gdLst>
                                    <a:gd name="T0" fmla="*/ 9779 w 69266"/>
                                    <a:gd name="T1" fmla="*/ 0 h 24409"/>
                                    <a:gd name="T2" fmla="*/ 60833 w 69266"/>
                                    <a:gd name="T3" fmla="*/ 0 h 24409"/>
                                    <a:gd name="T4" fmla="*/ 69266 w 69266"/>
                                    <a:gd name="T5" fmla="*/ 12192 h 24409"/>
                                    <a:gd name="T6" fmla="*/ 57683 w 69266"/>
                                    <a:gd name="T7" fmla="*/ 24409 h 24409"/>
                                    <a:gd name="T8" fmla="*/ 8661 w 69266"/>
                                    <a:gd name="T9" fmla="*/ 24409 h 24409"/>
                                    <a:gd name="T10" fmla="*/ 0 w 69266"/>
                                    <a:gd name="T11" fmla="*/ 10871 h 24409"/>
                                    <a:gd name="T12" fmla="*/ 9779 w 69266"/>
                                    <a:gd name="T13" fmla="*/ 0 h 24409"/>
                                    <a:gd name="T14" fmla="*/ 0 w 69266"/>
                                    <a:gd name="T15" fmla="*/ 0 h 24409"/>
                                    <a:gd name="T16" fmla="*/ 69266 w 69266"/>
                                    <a:gd name="T17" fmla="*/ 24409 h 24409"/>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409">
                                      <a:moveTo>
                                        <a:pt x="9779" y="0"/>
                                      </a:moveTo>
                                      <a:lnTo>
                                        <a:pt x="60833" y="0"/>
                                      </a:lnTo>
                                      <a:lnTo>
                                        <a:pt x="69266" y="12192"/>
                                      </a:lnTo>
                                      <a:lnTo>
                                        <a:pt x="57683" y="24409"/>
                                      </a:lnTo>
                                      <a:lnTo>
                                        <a:pt x="8661" y="24409"/>
                                      </a:lnTo>
                                      <a:lnTo>
                                        <a:pt x="0" y="10871"/>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23" name="Shape 5100"/>
                              <wps:cNvSpPr>
                                <a:spLocks/>
                              </wps:cNvSpPr>
                              <wps:spPr bwMode="auto">
                                <a:xfrm>
                                  <a:off x="2115023" y="448259"/>
                                  <a:ext cx="69266" cy="24409"/>
                                </a:xfrm>
                                <a:custGeom>
                                  <a:avLst/>
                                  <a:gdLst>
                                    <a:gd name="T0" fmla="*/ 8661 w 69266"/>
                                    <a:gd name="T1" fmla="*/ 24409 h 24409"/>
                                    <a:gd name="T2" fmla="*/ 0 w 69266"/>
                                    <a:gd name="T3" fmla="*/ 10846 h 24409"/>
                                    <a:gd name="T4" fmla="*/ 9779 w 69266"/>
                                    <a:gd name="T5" fmla="*/ 0 h 24409"/>
                                    <a:gd name="T6" fmla="*/ 60808 w 69266"/>
                                    <a:gd name="T7" fmla="*/ 0 h 24409"/>
                                    <a:gd name="T8" fmla="*/ 69266 w 69266"/>
                                    <a:gd name="T9" fmla="*/ 12167 h 24409"/>
                                    <a:gd name="T10" fmla="*/ 57709 w 69266"/>
                                    <a:gd name="T11" fmla="*/ 24409 h 24409"/>
                                    <a:gd name="T12" fmla="*/ 8661 w 69266"/>
                                    <a:gd name="T13" fmla="*/ 24409 h 24409"/>
                                    <a:gd name="T14" fmla="*/ 0 w 69266"/>
                                    <a:gd name="T15" fmla="*/ 0 h 24409"/>
                                    <a:gd name="T16" fmla="*/ 69266 w 69266"/>
                                    <a:gd name="T17" fmla="*/ 24409 h 24409"/>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409">
                                      <a:moveTo>
                                        <a:pt x="8661" y="24409"/>
                                      </a:moveTo>
                                      <a:lnTo>
                                        <a:pt x="0" y="10846"/>
                                      </a:lnTo>
                                      <a:lnTo>
                                        <a:pt x="9779" y="0"/>
                                      </a:lnTo>
                                      <a:lnTo>
                                        <a:pt x="60808" y="0"/>
                                      </a:lnTo>
                                      <a:lnTo>
                                        <a:pt x="69266" y="12167"/>
                                      </a:lnTo>
                                      <a:lnTo>
                                        <a:pt x="57709" y="24409"/>
                                      </a:lnTo>
                                      <a:lnTo>
                                        <a:pt x="8661" y="2440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4" name="Shape 5101"/>
                              <wps:cNvSpPr>
                                <a:spLocks/>
                              </wps:cNvSpPr>
                              <wps:spPr bwMode="auto">
                                <a:xfrm>
                                  <a:off x="2311568" y="301254"/>
                                  <a:ext cx="159461" cy="29210"/>
                                </a:xfrm>
                                <a:custGeom>
                                  <a:avLst/>
                                  <a:gdLst>
                                    <a:gd name="T0" fmla="*/ 13462 w 159461"/>
                                    <a:gd name="T1" fmla="*/ 0 h 29210"/>
                                    <a:gd name="T2" fmla="*/ 153645 w 159461"/>
                                    <a:gd name="T3" fmla="*/ 0 h 29210"/>
                                    <a:gd name="T4" fmla="*/ 159461 w 159461"/>
                                    <a:gd name="T5" fmla="*/ 10389 h 29210"/>
                                    <a:gd name="T6" fmla="*/ 151105 w 159461"/>
                                    <a:gd name="T7" fmla="*/ 29210 h 29210"/>
                                    <a:gd name="T8" fmla="*/ 10719 w 159461"/>
                                    <a:gd name="T9" fmla="*/ 29210 h 29210"/>
                                    <a:gd name="T10" fmla="*/ 0 w 159461"/>
                                    <a:gd name="T11" fmla="*/ 12243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153645" y="0"/>
                                      </a:lnTo>
                                      <a:lnTo>
                                        <a:pt x="159461" y="10389"/>
                                      </a:lnTo>
                                      <a:lnTo>
                                        <a:pt x="151105" y="29210"/>
                                      </a:lnTo>
                                      <a:lnTo>
                                        <a:pt x="10719" y="29210"/>
                                      </a:lnTo>
                                      <a:lnTo>
                                        <a:pt x="0" y="12243"/>
                                      </a:lnTo>
                                      <a:lnTo>
                                        <a:pt x="1346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25" name="Shape 5102"/>
                              <wps:cNvSpPr>
                                <a:spLocks/>
                              </wps:cNvSpPr>
                              <wps:spPr bwMode="auto">
                                <a:xfrm>
                                  <a:off x="2311568" y="301254"/>
                                  <a:ext cx="159461" cy="29210"/>
                                </a:xfrm>
                                <a:custGeom>
                                  <a:avLst/>
                                  <a:gdLst>
                                    <a:gd name="T0" fmla="*/ 13462 w 159461"/>
                                    <a:gd name="T1" fmla="*/ 0 h 29210"/>
                                    <a:gd name="T2" fmla="*/ 0 w 159461"/>
                                    <a:gd name="T3" fmla="*/ 12243 h 29210"/>
                                    <a:gd name="T4" fmla="*/ 10719 w 159461"/>
                                    <a:gd name="T5" fmla="*/ 29210 h 29210"/>
                                    <a:gd name="T6" fmla="*/ 151105 w 159461"/>
                                    <a:gd name="T7" fmla="*/ 29210 h 29210"/>
                                    <a:gd name="T8" fmla="*/ 159461 w 159461"/>
                                    <a:gd name="T9" fmla="*/ 10389 h 29210"/>
                                    <a:gd name="T10" fmla="*/ 153645 w 159461"/>
                                    <a:gd name="T11" fmla="*/ 0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0" y="12243"/>
                                      </a:lnTo>
                                      <a:lnTo>
                                        <a:pt x="10719" y="29210"/>
                                      </a:lnTo>
                                      <a:lnTo>
                                        <a:pt x="151105" y="29210"/>
                                      </a:lnTo>
                                      <a:lnTo>
                                        <a:pt x="159461" y="10389"/>
                                      </a:lnTo>
                                      <a:lnTo>
                                        <a:pt x="153645" y="0"/>
                                      </a:lnTo>
                                      <a:lnTo>
                                        <a:pt x="13462" y="0"/>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6" name="Shape 5103"/>
                              <wps:cNvSpPr>
                                <a:spLocks/>
                              </wps:cNvSpPr>
                              <wps:spPr bwMode="auto">
                                <a:xfrm>
                                  <a:off x="2444077" y="322567"/>
                                  <a:ext cx="47955" cy="132791"/>
                                </a:xfrm>
                                <a:custGeom>
                                  <a:avLst/>
                                  <a:gdLst>
                                    <a:gd name="T0" fmla="*/ 33274 w 47955"/>
                                    <a:gd name="T1" fmla="*/ 0 h 132791"/>
                                    <a:gd name="T2" fmla="*/ 47955 w 47955"/>
                                    <a:gd name="T3" fmla="*/ 18948 h 132791"/>
                                    <a:gd name="T4" fmla="*/ 28042 w 47955"/>
                                    <a:gd name="T5" fmla="*/ 132791 h 132791"/>
                                    <a:gd name="T6" fmla="*/ 10846 w 47955"/>
                                    <a:gd name="T7" fmla="*/ 132791 h 132791"/>
                                    <a:gd name="T8" fmla="*/ 0 w 47955"/>
                                    <a:gd name="T9" fmla="*/ 118059 h 132791"/>
                                    <a:gd name="T10" fmla="*/ 19990 w 47955"/>
                                    <a:gd name="T11" fmla="*/ 15113 h 132791"/>
                                    <a:gd name="T12" fmla="*/ 33274 w 47955"/>
                                    <a:gd name="T13" fmla="*/ 0 h 132791"/>
                                    <a:gd name="T14" fmla="*/ 0 w 47955"/>
                                    <a:gd name="T15" fmla="*/ 0 h 132791"/>
                                    <a:gd name="T16" fmla="*/ 47955 w 47955"/>
                                    <a:gd name="T17" fmla="*/ 132791 h 132791"/>
                                  </a:gdLst>
                                  <a:ahLst/>
                                  <a:cxnLst>
                                    <a:cxn ang="0">
                                      <a:pos x="T0" y="T1"/>
                                    </a:cxn>
                                    <a:cxn ang="0">
                                      <a:pos x="T2" y="T3"/>
                                    </a:cxn>
                                    <a:cxn ang="0">
                                      <a:pos x="T4" y="T5"/>
                                    </a:cxn>
                                    <a:cxn ang="0">
                                      <a:pos x="T6" y="T7"/>
                                    </a:cxn>
                                    <a:cxn ang="0">
                                      <a:pos x="T8" y="T9"/>
                                    </a:cxn>
                                    <a:cxn ang="0">
                                      <a:pos x="T10" y="T11"/>
                                    </a:cxn>
                                    <a:cxn ang="0">
                                      <a:pos x="T12" y="T13"/>
                                    </a:cxn>
                                  </a:cxnLst>
                                  <a:rect l="T14" t="T15" r="T16" b="T17"/>
                                  <a:pathLst>
                                    <a:path w="47955" h="132791">
                                      <a:moveTo>
                                        <a:pt x="33274" y="0"/>
                                      </a:moveTo>
                                      <a:lnTo>
                                        <a:pt x="47955" y="18948"/>
                                      </a:lnTo>
                                      <a:lnTo>
                                        <a:pt x="28042" y="132791"/>
                                      </a:lnTo>
                                      <a:lnTo>
                                        <a:pt x="10846" y="132791"/>
                                      </a:lnTo>
                                      <a:lnTo>
                                        <a:pt x="0" y="118059"/>
                                      </a:lnTo>
                                      <a:lnTo>
                                        <a:pt x="19990" y="15113"/>
                                      </a:lnTo>
                                      <a:lnTo>
                                        <a:pt x="33274"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27" name="Shape 5104"/>
                              <wps:cNvSpPr>
                                <a:spLocks/>
                              </wps:cNvSpPr>
                              <wps:spPr bwMode="auto">
                                <a:xfrm>
                                  <a:off x="2444077" y="322567"/>
                                  <a:ext cx="47955" cy="132791"/>
                                </a:xfrm>
                                <a:custGeom>
                                  <a:avLst/>
                                  <a:gdLst>
                                    <a:gd name="T0" fmla="*/ 47955 w 47955"/>
                                    <a:gd name="T1" fmla="*/ 18948 h 132791"/>
                                    <a:gd name="T2" fmla="*/ 33274 w 47955"/>
                                    <a:gd name="T3" fmla="*/ 0 h 132791"/>
                                    <a:gd name="T4" fmla="*/ 19990 w 47955"/>
                                    <a:gd name="T5" fmla="*/ 15113 h 132791"/>
                                    <a:gd name="T6" fmla="*/ 0 w 47955"/>
                                    <a:gd name="T7" fmla="*/ 118059 h 132791"/>
                                    <a:gd name="T8" fmla="*/ 10846 w 47955"/>
                                    <a:gd name="T9" fmla="*/ 132791 h 132791"/>
                                    <a:gd name="T10" fmla="*/ 28042 w 47955"/>
                                    <a:gd name="T11" fmla="*/ 132791 h 132791"/>
                                    <a:gd name="T12" fmla="*/ 47955 w 47955"/>
                                    <a:gd name="T13" fmla="*/ 18948 h 132791"/>
                                    <a:gd name="T14" fmla="*/ 0 w 47955"/>
                                    <a:gd name="T15" fmla="*/ 0 h 132791"/>
                                    <a:gd name="T16" fmla="*/ 47955 w 47955"/>
                                    <a:gd name="T17" fmla="*/ 132791 h 132791"/>
                                  </a:gdLst>
                                  <a:ahLst/>
                                  <a:cxnLst>
                                    <a:cxn ang="0">
                                      <a:pos x="T0" y="T1"/>
                                    </a:cxn>
                                    <a:cxn ang="0">
                                      <a:pos x="T2" y="T3"/>
                                    </a:cxn>
                                    <a:cxn ang="0">
                                      <a:pos x="T4" y="T5"/>
                                    </a:cxn>
                                    <a:cxn ang="0">
                                      <a:pos x="T6" y="T7"/>
                                    </a:cxn>
                                    <a:cxn ang="0">
                                      <a:pos x="T8" y="T9"/>
                                    </a:cxn>
                                    <a:cxn ang="0">
                                      <a:pos x="T10" y="T11"/>
                                    </a:cxn>
                                    <a:cxn ang="0">
                                      <a:pos x="T12" y="T13"/>
                                    </a:cxn>
                                  </a:cxnLst>
                                  <a:rect l="T14" t="T15" r="T16" b="T17"/>
                                  <a:pathLst>
                                    <a:path w="47955" h="132791">
                                      <a:moveTo>
                                        <a:pt x="47955" y="18948"/>
                                      </a:moveTo>
                                      <a:lnTo>
                                        <a:pt x="33274" y="0"/>
                                      </a:lnTo>
                                      <a:lnTo>
                                        <a:pt x="19990" y="15113"/>
                                      </a:lnTo>
                                      <a:lnTo>
                                        <a:pt x="0" y="118059"/>
                                      </a:lnTo>
                                      <a:lnTo>
                                        <a:pt x="10846" y="132791"/>
                                      </a:lnTo>
                                      <a:lnTo>
                                        <a:pt x="28042" y="132791"/>
                                      </a:lnTo>
                                      <a:lnTo>
                                        <a:pt x="47955" y="18948"/>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28" name="Shape 5105"/>
                              <wps:cNvSpPr>
                                <a:spLocks/>
                              </wps:cNvSpPr>
                              <wps:spPr bwMode="auto">
                                <a:xfrm>
                                  <a:off x="2265449" y="318033"/>
                                  <a:ext cx="51892" cy="137337"/>
                                </a:xfrm>
                                <a:custGeom>
                                  <a:avLst/>
                                  <a:gdLst>
                                    <a:gd name="T0" fmla="*/ 37109 w 51892"/>
                                    <a:gd name="T1" fmla="*/ 0 h 137337"/>
                                    <a:gd name="T2" fmla="*/ 51892 w 51892"/>
                                    <a:gd name="T3" fmla="*/ 19862 h 137337"/>
                                    <a:gd name="T4" fmla="*/ 32919 w 51892"/>
                                    <a:gd name="T5" fmla="*/ 120497 h 137337"/>
                                    <a:gd name="T6" fmla="*/ 17526 w 51892"/>
                                    <a:gd name="T7" fmla="*/ 137337 h 137337"/>
                                    <a:gd name="T8" fmla="*/ 0 w 51892"/>
                                    <a:gd name="T9" fmla="*/ 137337 h 137337"/>
                                    <a:gd name="T10" fmla="*/ 22073 w 51892"/>
                                    <a:gd name="T11" fmla="*/ 9499 h 137337"/>
                                    <a:gd name="T12" fmla="*/ 37109 w 51892"/>
                                    <a:gd name="T13" fmla="*/ 0 h 137337"/>
                                    <a:gd name="T14" fmla="*/ 0 w 51892"/>
                                    <a:gd name="T15" fmla="*/ 0 h 137337"/>
                                    <a:gd name="T16" fmla="*/ 51892 w 51892"/>
                                    <a:gd name="T17" fmla="*/ 137337 h 137337"/>
                                  </a:gdLst>
                                  <a:ahLst/>
                                  <a:cxnLst>
                                    <a:cxn ang="0">
                                      <a:pos x="T0" y="T1"/>
                                    </a:cxn>
                                    <a:cxn ang="0">
                                      <a:pos x="T2" y="T3"/>
                                    </a:cxn>
                                    <a:cxn ang="0">
                                      <a:pos x="T4" y="T5"/>
                                    </a:cxn>
                                    <a:cxn ang="0">
                                      <a:pos x="T6" y="T7"/>
                                    </a:cxn>
                                    <a:cxn ang="0">
                                      <a:pos x="T8" y="T9"/>
                                    </a:cxn>
                                    <a:cxn ang="0">
                                      <a:pos x="T10" y="T11"/>
                                    </a:cxn>
                                    <a:cxn ang="0">
                                      <a:pos x="T12" y="T13"/>
                                    </a:cxn>
                                  </a:cxnLst>
                                  <a:rect l="T14" t="T15" r="T16" b="T17"/>
                                  <a:pathLst>
                                    <a:path w="51892" h="137337">
                                      <a:moveTo>
                                        <a:pt x="37109" y="0"/>
                                      </a:moveTo>
                                      <a:lnTo>
                                        <a:pt x="51892" y="19862"/>
                                      </a:lnTo>
                                      <a:lnTo>
                                        <a:pt x="32919" y="120497"/>
                                      </a:lnTo>
                                      <a:lnTo>
                                        <a:pt x="17526" y="137337"/>
                                      </a:lnTo>
                                      <a:lnTo>
                                        <a:pt x="0" y="137337"/>
                                      </a:lnTo>
                                      <a:lnTo>
                                        <a:pt x="22073" y="9499"/>
                                      </a:lnTo>
                                      <a:lnTo>
                                        <a:pt x="371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29" name="Shape 5106"/>
                              <wps:cNvSpPr>
                                <a:spLocks/>
                              </wps:cNvSpPr>
                              <wps:spPr bwMode="auto">
                                <a:xfrm>
                                  <a:off x="2265449" y="318033"/>
                                  <a:ext cx="51892" cy="137337"/>
                                </a:xfrm>
                                <a:custGeom>
                                  <a:avLst/>
                                  <a:gdLst>
                                    <a:gd name="T0" fmla="*/ 22073 w 51892"/>
                                    <a:gd name="T1" fmla="*/ 9499 h 137337"/>
                                    <a:gd name="T2" fmla="*/ 37109 w 51892"/>
                                    <a:gd name="T3" fmla="*/ 0 h 137337"/>
                                    <a:gd name="T4" fmla="*/ 51892 w 51892"/>
                                    <a:gd name="T5" fmla="*/ 19862 h 137337"/>
                                    <a:gd name="T6" fmla="*/ 32919 w 51892"/>
                                    <a:gd name="T7" fmla="*/ 120497 h 137337"/>
                                    <a:gd name="T8" fmla="*/ 17526 w 51892"/>
                                    <a:gd name="T9" fmla="*/ 137337 h 137337"/>
                                    <a:gd name="T10" fmla="*/ 0 w 51892"/>
                                    <a:gd name="T11" fmla="*/ 137337 h 137337"/>
                                    <a:gd name="T12" fmla="*/ 22073 w 51892"/>
                                    <a:gd name="T13" fmla="*/ 9499 h 137337"/>
                                    <a:gd name="T14" fmla="*/ 0 w 51892"/>
                                    <a:gd name="T15" fmla="*/ 0 h 137337"/>
                                    <a:gd name="T16" fmla="*/ 51892 w 51892"/>
                                    <a:gd name="T17" fmla="*/ 137337 h 137337"/>
                                  </a:gdLst>
                                  <a:ahLst/>
                                  <a:cxnLst>
                                    <a:cxn ang="0">
                                      <a:pos x="T0" y="T1"/>
                                    </a:cxn>
                                    <a:cxn ang="0">
                                      <a:pos x="T2" y="T3"/>
                                    </a:cxn>
                                    <a:cxn ang="0">
                                      <a:pos x="T4" y="T5"/>
                                    </a:cxn>
                                    <a:cxn ang="0">
                                      <a:pos x="T6" y="T7"/>
                                    </a:cxn>
                                    <a:cxn ang="0">
                                      <a:pos x="T8" y="T9"/>
                                    </a:cxn>
                                    <a:cxn ang="0">
                                      <a:pos x="T10" y="T11"/>
                                    </a:cxn>
                                    <a:cxn ang="0">
                                      <a:pos x="T12" y="T13"/>
                                    </a:cxn>
                                  </a:cxnLst>
                                  <a:rect l="T14" t="T15" r="T16" b="T17"/>
                                  <a:pathLst>
                                    <a:path w="51892" h="137337">
                                      <a:moveTo>
                                        <a:pt x="22073" y="9499"/>
                                      </a:moveTo>
                                      <a:lnTo>
                                        <a:pt x="37109" y="0"/>
                                      </a:lnTo>
                                      <a:lnTo>
                                        <a:pt x="51892" y="19862"/>
                                      </a:lnTo>
                                      <a:lnTo>
                                        <a:pt x="32919" y="120497"/>
                                      </a:lnTo>
                                      <a:lnTo>
                                        <a:pt x="17526" y="137337"/>
                                      </a:lnTo>
                                      <a:lnTo>
                                        <a:pt x="0" y="137337"/>
                                      </a:lnTo>
                                      <a:lnTo>
                                        <a:pt x="22073" y="949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0" name="Shape 5107"/>
                              <wps:cNvSpPr>
                                <a:spLocks/>
                              </wps:cNvSpPr>
                              <wps:spPr bwMode="auto">
                                <a:xfrm>
                                  <a:off x="2244052" y="462425"/>
                                  <a:ext cx="48438" cy="133426"/>
                                </a:xfrm>
                                <a:custGeom>
                                  <a:avLst/>
                                  <a:gdLst>
                                    <a:gd name="T0" fmla="*/ 19583 w 48438"/>
                                    <a:gd name="T1" fmla="*/ 0 h 133426"/>
                                    <a:gd name="T2" fmla="*/ 39091 w 48438"/>
                                    <a:gd name="T3" fmla="*/ 432 h 133426"/>
                                    <a:gd name="T4" fmla="*/ 48438 w 48438"/>
                                    <a:gd name="T5" fmla="*/ 15799 h 133426"/>
                                    <a:gd name="T6" fmla="*/ 30175 w 48438"/>
                                    <a:gd name="T7" fmla="*/ 116967 h 133426"/>
                                    <a:gd name="T8" fmla="*/ 17348 w 48438"/>
                                    <a:gd name="T9" fmla="*/ 133426 h 133426"/>
                                    <a:gd name="T10" fmla="*/ 0 w 48438"/>
                                    <a:gd name="T11" fmla="*/ 111252 h 133426"/>
                                    <a:gd name="T12" fmla="*/ 19583 w 48438"/>
                                    <a:gd name="T13" fmla="*/ 0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19583" y="0"/>
                                      </a:moveTo>
                                      <a:lnTo>
                                        <a:pt x="39091" y="432"/>
                                      </a:lnTo>
                                      <a:lnTo>
                                        <a:pt x="48438" y="15799"/>
                                      </a:lnTo>
                                      <a:lnTo>
                                        <a:pt x="30175" y="116967"/>
                                      </a:lnTo>
                                      <a:lnTo>
                                        <a:pt x="17348" y="133426"/>
                                      </a:lnTo>
                                      <a:lnTo>
                                        <a:pt x="0" y="111252"/>
                                      </a:lnTo>
                                      <a:lnTo>
                                        <a:pt x="19583"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31" name="Shape 5108"/>
                              <wps:cNvSpPr>
                                <a:spLocks/>
                              </wps:cNvSpPr>
                              <wps:spPr bwMode="auto">
                                <a:xfrm>
                                  <a:off x="2244052" y="462425"/>
                                  <a:ext cx="48438" cy="133426"/>
                                </a:xfrm>
                                <a:custGeom>
                                  <a:avLst/>
                                  <a:gdLst>
                                    <a:gd name="T0" fmla="*/ 0 w 48438"/>
                                    <a:gd name="T1" fmla="*/ 111252 h 133426"/>
                                    <a:gd name="T2" fmla="*/ 17348 w 48438"/>
                                    <a:gd name="T3" fmla="*/ 133426 h 133426"/>
                                    <a:gd name="T4" fmla="*/ 30175 w 48438"/>
                                    <a:gd name="T5" fmla="*/ 116967 h 133426"/>
                                    <a:gd name="T6" fmla="*/ 48438 w 48438"/>
                                    <a:gd name="T7" fmla="*/ 15799 h 133426"/>
                                    <a:gd name="T8" fmla="*/ 39091 w 48438"/>
                                    <a:gd name="T9" fmla="*/ 432 h 133426"/>
                                    <a:gd name="T10" fmla="*/ 19583 w 48438"/>
                                    <a:gd name="T11" fmla="*/ 0 h 133426"/>
                                    <a:gd name="T12" fmla="*/ 0 w 48438"/>
                                    <a:gd name="T13" fmla="*/ 111252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0" y="111252"/>
                                      </a:moveTo>
                                      <a:lnTo>
                                        <a:pt x="17348" y="133426"/>
                                      </a:lnTo>
                                      <a:lnTo>
                                        <a:pt x="30175" y="116967"/>
                                      </a:lnTo>
                                      <a:lnTo>
                                        <a:pt x="48438" y="15799"/>
                                      </a:lnTo>
                                      <a:lnTo>
                                        <a:pt x="39091" y="432"/>
                                      </a:lnTo>
                                      <a:lnTo>
                                        <a:pt x="19583" y="0"/>
                                      </a:lnTo>
                                      <a:lnTo>
                                        <a:pt x="0" y="111252"/>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2" name="Shape 5109"/>
                              <wps:cNvSpPr>
                                <a:spLocks/>
                              </wps:cNvSpPr>
                              <wps:spPr bwMode="auto">
                                <a:xfrm>
                                  <a:off x="2291585" y="448478"/>
                                  <a:ext cx="71501" cy="24181"/>
                                </a:xfrm>
                                <a:custGeom>
                                  <a:avLst/>
                                  <a:gdLst>
                                    <a:gd name="T0" fmla="*/ 9804 w 71501"/>
                                    <a:gd name="T1" fmla="*/ 0 h 24181"/>
                                    <a:gd name="T2" fmla="*/ 63068 w 71501"/>
                                    <a:gd name="T3" fmla="*/ 0 h 24181"/>
                                    <a:gd name="T4" fmla="*/ 71501 w 71501"/>
                                    <a:gd name="T5" fmla="*/ 12167 h 24181"/>
                                    <a:gd name="T6" fmla="*/ 62154 w 71501"/>
                                    <a:gd name="T7" fmla="*/ 24181 h 24181"/>
                                    <a:gd name="T8" fmla="*/ 8687 w 71501"/>
                                    <a:gd name="T9" fmla="*/ 24181 h 24181"/>
                                    <a:gd name="T10" fmla="*/ 0 w 71501"/>
                                    <a:gd name="T11" fmla="*/ 10846 h 24181"/>
                                    <a:gd name="T12" fmla="*/ 9804 w 71501"/>
                                    <a:gd name="T13" fmla="*/ 0 h 24181"/>
                                    <a:gd name="T14" fmla="*/ 0 w 71501"/>
                                    <a:gd name="T15" fmla="*/ 0 h 24181"/>
                                    <a:gd name="T16" fmla="*/ 71501 w 71501"/>
                                    <a:gd name="T17" fmla="*/ 24181 h 24181"/>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181">
                                      <a:moveTo>
                                        <a:pt x="9804" y="0"/>
                                      </a:moveTo>
                                      <a:lnTo>
                                        <a:pt x="63068" y="0"/>
                                      </a:lnTo>
                                      <a:lnTo>
                                        <a:pt x="71501" y="12167"/>
                                      </a:lnTo>
                                      <a:lnTo>
                                        <a:pt x="62154" y="24181"/>
                                      </a:lnTo>
                                      <a:lnTo>
                                        <a:pt x="8687" y="24181"/>
                                      </a:lnTo>
                                      <a:lnTo>
                                        <a:pt x="0" y="10846"/>
                                      </a:lnTo>
                                      <a:lnTo>
                                        <a:pt x="9804"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33" name="Shape 5110"/>
                              <wps:cNvSpPr>
                                <a:spLocks/>
                              </wps:cNvSpPr>
                              <wps:spPr bwMode="auto">
                                <a:xfrm>
                                  <a:off x="2291583" y="448463"/>
                                  <a:ext cx="71501" cy="24206"/>
                                </a:xfrm>
                                <a:custGeom>
                                  <a:avLst/>
                                  <a:gdLst>
                                    <a:gd name="T0" fmla="*/ 8687 w 71501"/>
                                    <a:gd name="T1" fmla="*/ 24206 h 24206"/>
                                    <a:gd name="T2" fmla="*/ 0 w 71501"/>
                                    <a:gd name="T3" fmla="*/ 10846 h 24206"/>
                                    <a:gd name="T4" fmla="*/ 9804 w 71501"/>
                                    <a:gd name="T5" fmla="*/ 0 h 24206"/>
                                    <a:gd name="T6" fmla="*/ 63068 w 71501"/>
                                    <a:gd name="T7" fmla="*/ 0 h 24206"/>
                                    <a:gd name="T8" fmla="*/ 71501 w 71501"/>
                                    <a:gd name="T9" fmla="*/ 12192 h 24206"/>
                                    <a:gd name="T10" fmla="*/ 62154 w 71501"/>
                                    <a:gd name="T11" fmla="*/ 24206 h 24206"/>
                                    <a:gd name="T12" fmla="*/ 8687 w 71501"/>
                                    <a:gd name="T13" fmla="*/ 24206 h 24206"/>
                                    <a:gd name="T14" fmla="*/ 0 w 71501"/>
                                    <a:gd name="T15" fmla="*/ 0 h 24206"/>
                                    <a:gd name="T16" fmla="*/ 71501 w 71501"/>
                                    <a:gd name="T17" fmla="*/ 24206 h 24206"/>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206">
                                      <a:moveTo>
                                        <a:pt x="8687" y="24206"/>
                                      </a:moveTo>
                                      <a:lnTo>
                                        <a:pt x="0" y="10846"/>
                                      </a:lnTo>
                                      <a:lnTo>
                                        <a:pt x="9804" y="0"/>
                                      </a:lnTo>
                                      <a:lnTo>
                                        <a:pt x="63068" y="0"/>
                                      </a:lnTo>
                                      <a:lnTo>
                                        <a:pt x="71501" y="12192"/>
                                      </a:lnTo>
                                      <a:lnTo>
                                        <a:pt x="62154" y="24206"/>
                                      </a:lnTo>
                                      <a:lnTo>
                                        <a:pt x="8687" y="24206"/>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4" name="Shape 5111"/>
                              <wps:cNvSpPr>
                                <a:spLocks/>
                              </wps:cNvSpPr>
                              <wps:spPr bwMode="auto">
                                <a:xfrm>
                                  <a:off x="2375256" y="448249"/>
                                  <a:ext cx="69266" cy="24409"/>
                                </a:xfrm>
                                <a:custGeom>
                                  <a:avLst/>
                                  <a:gdLst>
                                    <a:gd name="T0" fmla="*/ 9779 w 69266"/>
                                    <a:gd name="T1" fmla="*/ 0 h 24409"/>
                                    <a:gd name="T2" fmla="*/ 60833 w 69266"/>
                                    <a:gd name="T3" fmla="*/ 0 h 24409"/>
                                    <a:gd name="T4" fmla="*/ 69266 w 69266"/>
                                    <a:gd name="T5" fmla="*/ 12192 h 24409"/>
                                    <a:gd name="T6" fmla="*/ 57683 w 69266"/>
                                    <a:gd name="T7" fmla="*/ 24409 h 24409"/>
                                    <a:gd name="T8" fmla="*/ 8687 w 69266"/>
                                    <a:gd name="T9" fmla="*/ 24409 h 24409"/>
                                    <a:gd name="T10" fmla="*/ 0 w 69266"/>
                                    <a:gd name="T11" fmla="*/ 10871 h 24409"/>
                                    <a:gd name="T12" fmla="*/ 9779 w 69266"/>
                                    <a:gd name="T13" fmla="*/ 0 h 24409"/>
                                    <a:gd name="T14" fmla="*/ 0 w 69266"/>
                                    <a:gd name="T15" fmla="*/ 0 h 24409"/>
                                    <a:gd name="T16" fmla="*/ 69266 w 69266"/>
                                    <a:gd name="T17" fmla="*/ 24409 h 24409"/>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409">
                                      <a:moveTo>
                                        <a:pt x="9779" y="0"/>
                                      </a:moveTo>
                                      <a:lnTo>
                                        <a:pt x="60833" y="0"/>
                                      </a:lnTo>
                                      <a:lnTo>
                                        <a:pt x="69266" y="12192"/>
                                      </a:lnTo>
                                      <a:lnTo>
                                        <a:pt x="57683" y="24409"/>
                                      </a:lnTo>
                                      <a:lnTo>
                                        <a:pt x="8687" y="24409"/>
                                      </a:lnTo>
                                      <a:lnTo>
                                        <a:pt x="0" y="10871"/>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35" name="Shape 5112"/>
                              <wps:cNvSpPr>
                                <a:spLocks/>
                              </wps:cNvSpPr>
                              <wps:spPr bwMode="auto">
                                <a:xfrm>
                                  <a:off x="2375266" y="448259"/>
                                  <a:ext cx="69266" cy="24409"/>
                                </a:xfrm>
                                <a:custGeom>
                                  <a:avLst/>
                                  <a:gdLst>
                                    <a:gd name="T0" fmla="*/ 8661 w 69266"/>
                                    <a:gd name="T1" fmla="*/ 24409 h 24409"/>
                                    <a:gd name="T2" fmla="*/ 0 w 69266"/>
                                    <a:gd name="T3" fmla="*/ 10846 h 24409"/>
                                    <a:gd name="T4" fmla="*/ 9779 w 69266"/>
                                    <a:gd name="T5" fmla="*/ 0 h 24409"/>
                                    <a:gd name="T6" fmla="*/ 60808 w 69266"/>
                                    <a:gd name="T7" fmla="*/ 0 h 24409"/>
                                    <a:gd name="T8" fmla="*/ 69266 w 69266"/>
                                    <a:gd name="T9" fmla="*/ 12167 h 24409"/>
                                    <a:gd name="T10" fmla="*/ 57683 w 69266"/>
                                    <a:gd name="T11" fmla="*/ 24409 h 24409"/>
                                    <a:gd name="T12" fmla="*/ 8661 w 69266"/>
                                    <a:gd name="T13" fmla="*/ 24409 h 24409"/>
                                    <a:gd name="T14" fmla="*/ 0 w 69266"/>
                                    <a:gd name="T15" fmla="*/ 0 h 24409"/>
                                    <a:gd name="T16" fmla="*/ 69266 w 69266"/>
                                    <a:gd name="T17" fmla="*/ 24409 h 24409"/>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409">
                                      <a:moveTo>
                                        <a:pt x="8661" y="24409"/>
                                      </a:moveTo>
                                      <a:lnTo>
                                        <a:pt x="0" y="10846"/>
                                      </a:lnTo>
                                      <a:lnTo>
                                        <a:pt x="9779" y="0"/>
                                      </a:lnTo>
                                      <a:lnTo>
                                        <a:pt x="60808" y="0"/>
                                      </a:lnTo>
                                      <a:lnTo>
                                        <a:pt x="69266" y="12167"/>
                                      </a:lnTo>
                                      <a:lnTo>
                                        <a:pt x="57683" y="24409"/>
                                      </a:lnTo>
                                      <a:lnTo>
                                        <a:pt x="8661" y="2440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6" name="Shape 5113"/>
                              <wps:cNvSpPr>
                                <a:spLocks/>
                              </wps:cNvSpPr>
                              <wps:spPr bwMode="auto">
                                <a:xfrm>
                                  <a:off x="2705435" y="322567"/>
                                  <a:ext cx="47955" cy="132791"/>
                                </a:xfrm>
                                <a:custGeom>
                                  <a:avLst/>
                                  <a:gdLst>
                                    <a:gd name="T0" fmla="*/ 33274 w 47955"/>
                                    <a:gd name="T1" fmla="*/ 0 h 132791"/>
                                    <a:gd name="T2" fmla="*/ 47955 w 47955"/>
                                    <a:gd name="T3" fmla="*/ 18948 h 132791"/>
                                    <a:gd name="T4" fmla="*/ 28042 w 47955"/>
                                    <a:gd name="T5" fmla="*/ 132791 h 132791"/>
                                    <a:gd name="T6" fmla="*/ 10846 w 47955"/>
                                    <a:gd name="T7" fmla="*/ 132791 h 132791"/>
                                    <a:gd name="T8" fmla="*/ 0 w 47955"/>
                                    <a:gd name="T9" fmla="*/ 118059 h 132791"/>
                                    <a:gd name="T10" fmla="*/ 19989 w 47955"/>
                                    <a:gd name="T11" fmla="*/ 15113 h 132791"/>
                                    <a:gd name="T12" fmla="*/ 33274 w 47955"/>
                                    <a:gd name="T13" fmla="*/ 0 h 132791"/>
                                    <a:gd name="T14" fmla="*/ 0 w 47955"/>
                                    <a:gd name="T15" fmla="*/ 0 h 132791"/>
                                    <a:gd name="T16" fmla="*/ 47955 w 47955"/>
                                    <a:gd name="T17" fmla="*/ 132791 h 132791"/>
                                  </a:gdLst>
                                  <a:ahLst/>
                                  <a:cxnLst>
                                    <a:cxn ang="0">
                                      <a:pos x="T0" y="T1"/>
                                    </a:cxn>
                                    <a:cxn ang="0">
                                      <a:pos x="T2" y="T3"/>
                                    </a:cxn>
                                    <a:cxn ang="0">
                                      <a:pos x="T4" y="T5"/>
                                    </a:cxn>
                                    <a:cxn ang="0">
                                      <a:pos x="T6" y="T7"/>
                                    </a:cxn>
                                    <a:cxn ang="0">
                                      <a:pos x="T8" y="T9"/>
                                    </a:cxn>
                                    <a:cxn ang="0">
                                      <a:pos x="T10" y="T11"/>
                                    </a:cxn>
                                    <a:cxn ang="0">
                                      <a:pos x="T12" y="T13"/>
                                    </a:cxn>
                                  </a:cxnLst>
                                  <a:rect l="T14" t="T15" r="T16" b="T17"/>
                                  <a:pathLst>
                                    <a:path w="47955" h="132791">
                                      <a:moveTo>
                                        <a:pt x="33274" y="0"/>
                                      </a:moveTo>
                                      <a:lnTo>
                                        <a:pt x="47955" y="18948"/>
                                      </a:lnTo>
                                      <a:lnTo>
                                        <a:pt x="28042" y="132791"/>
                                      </a:lnTo>
                                      <a:lnTo>
                                        <a:pt x="10846" y="132791"/>
                                      </a:lnTo>
                                      <a:lnTo>
                                        <a:pt x="0" y="118059"/>
                                      </a:lnTo>
                                      <a:lnTo>
                                        <a:pt x="19989" y="15113"/>
                                      </a:lnTo>
                                      <a:lnTo>
                                        <a:pt x="33274"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37" name="Shape 5114"/>
                              <wps:cNvSpPr>
                                <a:spLocks/>
                              </wps:cNvSpPr>
                              <wps:spPr bwMode="auto">
                                <a:xfrm>
                                  <a:off x="2705435" y="322567"/>
                                  <a:ext cx="47955" cy="132791"/>
                                </a:xfrm>
                                <a:custGeom>
                                  <a:avLst/>
                                  <a:gdLst>
                                    <a:gd name="T0" fmla="*/ 47955 w 47955"/>
                                    <a:gd name="T1" fmla="*/ 18948 h 132791"/>
                                    <a:gd name="T2" fmla="*/ 33274 w 47955"/>
                                    <a:gd name="T3" fmla="*/ 0 h 132791"/>
                                    <a:gd name="T4" fmla="*/ 19989 w 47955"/>
                                    <a:gd name="T5" fmla="*/ 15113 h 132791"/>
                                    <a:gd name="T6" fmla="*/ 0 w 47955"/>
                                    <a:gd name="T7" fmla="*/ 118059 h 132791"/>
                                    <a:gd name="T8" fmla="*/ 10846 w 47955"/>
                                    <a:gd name="T9" fmla="*/ 132791 h 132791"/>
                                    <a:gd name="T10" fmla="*/ 28042 w 47955"/>
                                    <a:gd name="T11" fmla="*/ 132791 h 132791"/>
                                    <a:gd name="T12" fmla="*/ 47955 w 47955"/>
                                    <a:gd name="T13" fmla="*/ 18948 h 132791"/>
                                    <a:gd name="T14" fmla="*/ 0 w 47955"/>
                                    <a:gd name="T15" fmla="*/ 0 h 132791"/>
                                    <a:gd name="T16" fmla="*/ 47955 w 47955"/>
                                    <a:gd name="T17" fmla="*/ 132791 h 132791"/>
                                  </a:gdLst>
                                  <a:ahLst/>
                                  <a:cxnLst>
                                    <a:cxn ang="0">
                                      <a:pos x="T0" y="T1"/>
                                    </a:cxn>
                                    <a:cxn ang="0">
                                      <a:pos x="T2" y="T3"/>
                                    </a:cxn>
                                    <a:cxn ang="0">
                                      <a:pos x="T4" y="T5"/>
                                    </a:cxn>
                                    <a:cxn ang="0">
                                      <a:pos x="T6" y="T7"/>
                                    </a:cxn>
                                    <a:cxn ang="0">
                                      <a:pos x="T8" y="T9"/>
                                    </a:cxn>
                                    <a:cxn ang="0">
                                      <a:pos x="T10" y="T11"/>
                                    </a:cxn>
                                    <a:cxn ang="0">
                                      <a:pos x="T12" y="T13"/>
                                    </a:cxn>
                                  </a:cxnLst>
                                  <a:rect l="T14" t="T15" r="T16" b="T17"/>
                                  <a:pathLst>
                                    <a:path w="47955" h="132791">
                                      <a:moveTo>
                                        <a:pt x="47955" y="18948"/>
                                      </a:moveTo>
                                      <a:lnTo>
                                        <a:pt x="33274" y="0"/>
                                      </a:lnTo>
                                      <a:lnTo>
                                        <a:pt x="19989" y="15113"/>
                                      </a:lnTo>
                                      <a:lnTo>
                                        <a:pt x="0" y="118059"/>
                                      </a:lnTo>
                                      <a:lnTo>
                                        <a:pt x="10846" y="132791"/>
                                      </a:lnTo>
                                      <a:lnTo>
                                        <a:pt x="28042" y="132791"/>
                                      </a:lnTo>
                                      <a:lnTo>
                                        <a:pt x="47955" y="18948"/>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38" name="Shape 5115"/>
                              <wps:cNvSpPr>
                                <a:spLocks/>
                              </wps:cNvSpPr>
                              <wps:spPr bwMode="auto">
                                <a:xfrm>
                                  <a:off x="2681704" y="463098"/>
                                  <a:ext cx="50673" cy="137643"/>
                                </a:xfrm>
                                <a:custGeom>
                                  <a:avLst/>
                                  <a:gdLst>
                                    <a:gd name="T0" fmla="*/ 33579 w 50673"/>
                                    <a:gd name="T1" fmla="*/ 0 h 137643"/>
                                    <a:gd name="T2" fmla="*/ 50673 w 50673"/>
                                    <a:gd name="T3" fmla="*/ 0 h 137643"/>
                                    <a:gd name="T4" fmla="*/ 28854 w 50673"/>
                                    <a:gd name="T5" fmla="*/ 128753 h 137643"/>
                                    <a:gd name="T6" fmla="*/ 11938 w 50673"/>
                                    <a:gd name="T7" fmla="*/ 137643 h 137643"/>
                                    <a:gd name="T8" fmla="*/ 0 w 50673"/>
                                    <a:gd name="T9" fmla="*/ 117628 h 137643"/>
                                    <a:gd name="T10" fmla="*/ 19964 w 50673"/>
                                    <a:gd name="T11" fmla="*/ 15113 h 137643"/>
                                    <a:gd name="T12" fmla="*/ 33579 w 50673"/>
                                    <a:gd name="T13" fmla="*/ 0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33579" y="0"/>
                                      </a:moveTo>
                                      <a:lnTo>
                                        <a:pt x="50673" y="0"/>
                                      </a:lnTo>
                                      <a:lnTo>
                                        <a:pt x="28854" y="128753"/>
                                      </a:lnTo>
                                      <a:lnTo>
                                        <a:pt x="11938" y="137643"/>
                                      </a:lnTo>
                                      <a:lnTo>
                                        <a:pt x="0" y="117628"/>
                                      </a:lnTo>
                                      <a:lnTo>
                                        <a:pt x="19964" y="15113"/>
                                      </a:lnTo>
                                      <a:lnTo>
                                        <a:pt x="335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39" name="Shape 5116"/>
                              <wps:cNvSpPr>
                                <a:spLocks/>
                              </wps:cNvSpPr>
                              <wps:spPr bwMode="auto">
                                <a:xfrm>
                                  <a:off x="2681704" y="463098"/>
                                  <a:ext cx="50673" cy="137643"/>
                                </a:xfrm>
                                <a:custGeom>
                                  <a:avLst/>
                                  <a:gdLst>
                                    <a:gd name="T0" fmla="*/ 28854 w 50673"/>
                                    <a:gd name="T1" fmla="*/ 128753 h 137643"/>
                                    <a:gd name="T2" fmla="*/ 11938 w 50673"/>
                                    <a:gd name="T3" fmla="*/ 137643 h 137643"/>
                                    <a:gd name="T4" fmla="*/ 0 w 50673"/>
                                    <a:gd name="T5" fmla="*/ 117628 h 137643"/>
                                    <a:gd name="T6" fmla="*/ 19964 w 50673"/>
                                    <a:gd name="T7" fmla="*/ 15113 h 137643"/>
                                    <a:gd name="T8" fmla="*/ 33579 w 50673"/>
                                    <a:gd name="T9" fmla="*/ 0 h 137643"/>
                                    <a:gd name="T10" fmla="*/ 50673 w 50673"/>
                                    <a:gd name="T11" fmla="*/ 0 h 137643"/>
                                    <a:gd name="T12" fmla="*/ 28854 w 50673"/>
                                    <a:gd name="T13" fmla="*/ 128753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28854" y="128753"/>
                                      </a:moveTo>
                                      <a:lnTo>
                                        <a:pt x="11938" y="137643"/>
                                      </a:lnTo>
                                      <a:lnTo>
                                        <a:pt x="0" y="117628"/>
                                      </a:lnTo>
                                      <a:lnTo>
                                        <a:pt x="19964" y="15113"/>
                                      </a:lnTo>
                                      <a:lnTo>
                                        <a:pt x="33579" y="0"/>
                                      </a:lnTo>
                                      <a:lnTo>
                                        <a:pt x="50673" y="0"/>
                                      </a:lnTo>
                                      <a:lnTo>
                                        <a:pt x="28854" y="128753"/>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0" name="Shape 78239"/>
                              <wps:cNvSpPr>
                                <a:spLocks/>
                              </wps:cNvSpPr>
                              <wps:spPr bwMode="auto">
                                <a:xfrm>
                                  <a:off x="2024461"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1" name="Shape 78240"/>
                              <wps:cNvSpPr>
                                <a:spLocks/>
                              </wps:cNvSpPr>
                              <wps:spPr bwMode="auto">
                                <a:xfrm>
                                  <a:off x="2157659"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2" name="Shape 78241"/>
                              <wps:cNvSpPr>
                                <a:spLocks/>
                              </wps:cNvSpPr>
                              <wps:spPr bwMode="auto">
                                <a:xfrm>
                                  <a:off x="2283668"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3" name="Shape 78242"/>
                              <wps:cNvSpPr>
                                <a:spLocks/>
                              </wps:cNvSpPr>
                              <wps:spPr bwMode="auto">
                                <a:xfrm>
                                  <a:off x="2409678"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4" name="Shape 78243"/>
                              <wps:cNvSpPr>
                                <a:spLocks/>
                              </wps:cNvSpPr>
                              <wps:spPr bwMode="auto">
                                <a:xfrm>
                                  <a:off x="2535662"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5" name="Shape 78244"/>
                              <wps:cNvSpPr>
                                <a:spLocks/>
                              </wps:cNvSpPr>
                              <wps:spPr bwMode="auto">
                                <a:xfrm>
                                  <a:off x="2661671"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6" name="Shape 78245"/>
                              <wps:cNvSpPr>
                                <a:spLocks/>
                              </wps:cNvSpPr>
                              <wps:spPr bwMode="auto">
                                <a:xfrm>
                                  <a:off x="2787681"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7" name="Shape 78246"/>
                              <wps:cNvSpPr>
                                <a:spLocks/>
                              </wps:cNvSpPr>
                              <wps:spPr bwMode="auto">
                                <a:xfrm>
                                  <a:off x="2913665" y="186236"/>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48" name="Shape 5125"/>
                              <wps:cNvSpPr>
                                <a:spLocks/>
                              </wps:cNvSpPr>
                              <wps:spPr bwMode="auto">
                                <a:xfrm>
                                  <a:off x="1936293" y="184171"/>
                                  <a:ext cx="1152322" cy="461163"/>
                                </a:xfrm>
                                <a:custGeom>
                                  <a:avLst/>
                                  <a:gdLst>
                                    <a:gd name="T0" fmla="*/ 52375 w 1152322"/>
                                    <a:gd name="T1" fmla="*/ 0 h 461163"/>
                                    <a:gd name="T2" fmla="*/ 1099947 w 1152322"/>
                                    <a:gd name="T3" fmla="*/ 0 h 461163"/>
                                    <a:gd name="T4" fmla="*/ 1152322 w 1152322"/>
                                    <a:gd name="T5" fmla="*/ 65887 h 461163"/>
                                    <a:gd name="T6" fmla="*/ 1152322 w 1152322"/>
                                    <a:gd name="T7" fmla="*/ 395275 h 461163"/>
                                    <a:gd name="T8" fmla="*/ 1099947 w 1152322"/>
                                    <a:gd name="T9" fmla="*/ 461163 h 461163"/>
                                    <a:gd name="T10" fmla="*/ 52375 w 1152322"/>
                                    <a:gd name="T11" fmla="*/ 461163 h 461163"/>
                                    <a:gd name="T12" fmla="*/ 0 w 1152322"/>
                                    <a:gd name="T13" fmla="*/ 395275 h 461163"/>
                                    <a:gd name="T14" fmla="*/ 0 w 1152322"/>
                                    <a:gd name="T15" fmla="*/ 65887 h 461163"/>
                                    <a:gd name="T16" fmla="*/ 52375 w 1152322"/>
                                    <a:gd name="T17" fmla="*/ 0 h 461163"/>
                                    <a:gd name="T18" fmla="*/ 0 w 1152322"/>
                                    <a:gd name="T19" fmla="*/ 0 h 461163"/>
                                    <a:gd name="T20" fmla="*/ 1152322 w 1152322"/>
                                    <a:gd name="T21" fmla="*/ 461163 h 46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52322" h="461163">
                                      <a:moveTo>
                                        <a:pt x="52375" y="0"/>
                                      </a:moveTo>
                                      <a:lnTo>
                                        <a:pt x="1099947" y="0"/>
                                      </a:lnTo>
                                      <a:cubicBezTo>
                                        <a:pt x="1128877" y="0"/>
                                        <a:pt x="1152322" y="29490"/>
                                        <a:pt x="1152322" y="65887"/>
                                      </a:cubicBezTo>
                                      <a:lnTo>
                                        <a:pt x="1152322" y="395275"/>
                                      </a:lnTo>
                                      <a:cubicBezTo>
                                        <a:pt x="1152322" y="431673"/>
                                        <a:pt x="1128877" y="461163"/>
                                        <a:pt x="1099947" y="461163"/>
                                      </a:cubicBezTo>
                                      <a:lnTo>
                                        <a:pt x="52375" y="461163"/>
                                      </a:lnTo>
                                      <a:cubicBezTo>
                                        <a:pt x="23444" y="461163"/>
                                        <a:pt x="0" y="431673"/>
                                        <a:pt x="0" y="395275"/>
                                      </a:cubicBezTo>
                                      <a:lnTo>
                                        <a:pt x="0" y="65887"/>
                                      </a:lnTo>
                                      <a:cubicBezTo>
                                        <a:pt x="0" y="29490"/>
                                        <a:pt x="23444" y="0"/>
                                        <a:pt x="52375" y="0"/>
                                      </a:cubicBezTo>
                                      <a:close/>
                                    </a:path>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9" name="Shape 5126"/>
                              <wps:cNvSpPr>
                                <a:spLocks/>
                              </wps:cNvSpPr>
                              <wps:spPr bwMode="auto">
                                <a:xfrm>
                                  <a:off x="0" y="0"/>
                                  <a:ext cx="1517548" cy="936905"/>
                                </a:xfrm>
                                <a:custGeom>
                                  <a:avLst/>
                                  <a:gdLst>
                                    <a:gd name="T0" fmla="*/ 213360 w 1517548"/>
                                    <a:gd name="T1" fmla="*/ 0 h 936905"/>
                                    <a:gd name="T2" fmla="*/ 152374 w 1517548"/>
                                    <a:gd name="T3" fmla="*/ 47498 h 936905"/>
                                    <a:gd name="T4" fmla="*/ 120167 w 1517548"/>
                                    <a:gd name="T5" fmla="*/ 68123 h 936905"/>
                                    <a:gd name="T6" fmla="*/ 87706 w 1517548"/>
                                    <a:gd name="T7" fmla="*/ 89383 h 936905"/>
                                    <a:gd name="T8" fmla="*/ 42062 w 1517548"/>
                                    <a:gd name="T9" fmla="*/ 114783 h 936905"/>
                                    <a:gd name="T10" fmla="*/ 11557 w 1517548"/>
                                    <a:gd name="T11" fmla="*/ 374904 h 936905"/>
                                    <a:gd name="T12" fmla="*/ 716762 w 1517548"/>
                                    <a:gd name="T13" fmla="*/ 936727 h 936905"/>
                                    <a:gd name="T14" fmla="*/ 803453 w 1517548"/>
                                    <a:gd name="T15" fmla="*/ 936905 h 936905"/>
                                    <a:gd name="T16" fmla="*/ 1505991 w 1517548"/>
                                    <a:gd name="T17" fmla="*/ 374904 h 936905"/>
                                    <a:gd name="T18" fmla="*/ 1475486 w 1517548"/>
                                    <a:gd name="T19" fmla="*/ 114783 h 936905"/>
                                    <a:gd name="T20" fmla="*/ 1391640 w 1517548"/>
                                    <a:gd name="T21" fmla="*/ 68123 h 936905"/>
                                    <a:gd name="T22" fmla="*/ 1304188 w 1517548"/>
                                    <a:gd name="T23" fmla="*/ 0 h 936905"/>
                                    <a:gd name="T24" fmla="*/ 213360 w 1517548"/>
                                    <a:gd name="T25" fmla="*/ 0 h 936905"/>
                                    <a:gd name="T26" fmla="*/ 0 w 1517548"/>
                                    <a:gd name="T27" fmla="*/ 0 h 936905"/>
                                    <a:gd name="T28" fmla="*/ 1517548 w 1517548"/>
                                    <a:gd name="T29" fmla="*/ 936905 h 936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17548" h="936905">
                                      <a:moveTo>
                                        <a:pt x="213360" y="0"/>
                                      </a:moveTo>
                                      <a:lnTo>
                                        <a:pt x="152374" y="47498"/>
                                      </a:lnTo>
                                      <a:lnTo>
                                        <a:pt x="120167" y="68123"/>
                                      </a:lnTo>
                                      <a:lnTo>
                                        <a:pt x="87706" y="89383"/>
                                      </a:lnTo>
                                      <a:lnTo>
                                        <a:pt x="42062" y="114783"/>
                                      </a:lnTo>
                                      <a:cubicBezTo>
                                        <a:pt x="42062" y="114783"/>
                                        <a:pt x="0" y="169494"/>
                                        <a:pt x="11557" y="374904"/>
                                      </a:cubicBezTo>
                                      <a:cubicBezTo>
                                        <a:pt x="26949" y="648233"/>
                                        <a:pt x="285978" y="936727"/>
                                        <a:pt x="716762" y="936727"/>
                                      </a:cubicBezTo>
                                      <a:cubicBezTo>
                                        <a:pt x="728624" y="936727"/>
                                        <a:pt x="791591" y="936905"/>
                                        <a:pt x="803453" y="936905"/>
                                      </a:cubicBezTo>
                                      <a:cubicBezTo>
                                        <a:pt x="1234237" y="936905"/>
                                        <a:pt x="1490599" y="648233"/>
                                        <a:pt x="1505991" y="374904"/>
                                      </a:cubicBezTo>
                                      <a:cubicBezTo>
                                        <a:pt x="1517548" y="169494"/>
                                        <a:pt x="1475486" y="114783"/>
                                        <a:pt x="1475486" y="114783"/>
                                      </a:cubicBezTo>
                                      <a:lnTo>
                                        <a:pt x="1391640" y="68123"/>
                                      </a:lnTo>
                                      <a:lnTo>
                                        <a:pt x="1304188" y="0"/>
                                      </a:lnTo>
                                      <a:lnTo>
                                        <a:pt x="213360" y="0"/>
                                      </a:lnTo>
                                      <a:close/>
                                    </a:path>
                                  </a:pathLst>
                                </a:custGeom>
                                <a:noFill/>
                                <a:ln w="1331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0" name="Shape 5127"/>
                              <wps:cNvSpPr>
                                <a:spLocks/>
                              </wps:cNvSpPr>
                              <wps:spPr bwMode="auto">
                                <a:xfrm>
                                  <a:off x="48671" y="0"/>
                                  <a:ext cx="317983" cy="132461"/>
                                </a:xfrm>
                                <a:custGeom>
                                  <a:avLst/>
                                  <a:gdLst>
                                    <a:gd name="T0" fmla="*/ 167818 w 317983"/>
                                    <a:gd name="T1" fmla="*/ 0 h 132461"/>
                                    <a:gd name="T2" fmla="*/ 246177 w 317983"/>
                                    <a:gd name="T3" fmla="*/ 17323 h 132461"/>
                                    <a:gd name="T4" fmla="*/ 288010 w 317983"/>
                                    <a:gd name="T5" fmla="*/ 85954 h 132461"/>
                                    <a:gd name="T6" fmla="*/ 0 w 317983"/>
                                    <a:gd name="T7" fmla="*/ 111099 h 132461"/>
                                    <a:gd name="T8" fmla="*/ 0 w 317983"/>
                                    <a:gd name="T9" fmla="*/ 0 h 132461"/>
                                    <a:gd name="T10" fmla="*/ 317983 w 317983"/>
                                    <a:gd name="T11" fmla="*/ 132461 h 132461"/>
                                  </a:gdLst>
                                  <a:ahLst/>
                                  <a:cxnLst>
                                    <a:cxn ang="0">
                                      <a:pos x="T0" y="T1"/>
                                    </a:cxn>
                                    <a:cxn ang="0">
                                      <a:pos x="T2" y="T3"/>
                                    </a:cxn>
                                    <a:cxn ang="0">
                                      <a:pos x="T4" y="T5"/>
                                    </a:cxn>
                                    <a:cxn ang="0">
                                      <a:pos x="T6" y="T7"/>
                                    </a:cxn>
                                  </a:cxnLst>
                                  <a:rect l="T8" t="T9" r="T10" b="T11"/>
                                  <a:pathLst>
                                    <a:path w="317983" h="132461">
                                      <a:moveTo>
                                        <a:pt x="167818" y="0"/>
                                      </a:moveTo>
                                      <a:cubicBezTo>
                                        <a:pt x="192786" y="1067"/>
                                        <a:pt x="226339" y="8992"/>
                                        <a:pt x="246177" y="17323"/>
                                      </a:cubicBezTo>
                                      <a:cubicBezTo>
                                        <a:pt x="282168" y="32436"/>
                                        <a:pt x="317983" y="68123"/>
                                        <a:pt x="288010" y="85954"/>
                                      </a:cubicBezTo>
                                      <a:cubicBezTo>
                                        <a:pt x="209855" y="132461"/>
                                        <a:pt x="99923" y="106249"/>
                                        <a:pt x="0" y="111099"/>
                                      </a:cubicBezTo>
                                    </a:path>
                                  </a:pathLst>
                                </a:custGeom>
                                <a:noFill/>
                                <a:ln w="13310"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1" name="Shape 5128"/>
                              <wps:cNvSpPr>
                                <a:spLocks/>
                              </wps:cNvSpPr>
                              <wps:spPr bwMode="auto">
                                <a:xfrm>
                                  <a:off x="1149736" y="0"/>
                                  <a:ext cx="317983" cy="132461"/>
                                </a:xfrm>
                                <a:custGeom>
                                  <a:avLst/>
                                  <a:gdLst>
                                    <a:gd name="T0" fmla="*/ 150165 w 317983"/>
                                    <a:gd name="T1" fmla="*/ 0 h 132461"/>
                                    <a:gd name="T2" fmla="*/ 71806 w 317983"/>
                                    <a:gd name="T3" fmla="*/ 17323 h 132461"/>
                                    <a:gd name="T4" fmla="*/ 29972 w 317983"/>
                                    <a:gd name="T5" fmla="*/ 85954 h 132461"/>
                                    <a:gd name="T6" fmla="*/ 317983 w 317983"/>
                                    <a:gd name="T7" fmla="*/ 111099 h 132461"/>
                                    <a:gd name="T8" fmla="*/ 0 w 317983"/>
                                    <a:gd name="T9" fmla="*/ 0 h 132461"/>
                                    <a:gd name="T10" fmla="*/ 317983 w 317983"/>
                                    <a:gd name="T11" fmla="*/ 132461 h 132461"/>
                                  </a:gdLst>
                                  <a:ahLst/>
                                  <a:cxnLst>
                                    <a:cxn ang="0">
                                      <a:pos x="T0" y="T1"/>
                                    </a:cxn>
                                    <a:cxn ang="0">
                                      <a:pos x="T2" y="T3"/>
                                    </a:cxn>
                                    <a:cxn ang="0">
                                      <a:pos x="T4" y="T5"/>
                                    </a:cxn>
                                    <a:cxn ang="0">
                                      <a:pos x="T6" y="T7"/>
                                    </a:cxn>
                                  </a:cxnLst>
                                  <a:rect l="T8" t="T9" r="T10" b="T11"/>
                                  <a:pathLst>
                                    <a:path w="317983" h="132461">
                                      <a:moveTo>
                                        <a:pt x="150165" y="0"/>
                                      </a:moveTo>
                                      <a:cubicBezTo>
                                        <a:pt x="125197" y="1067"/>
                                        <a:pt x="91643" y="8992"/>
                                        <a:pt x="71806" y="17323"/>
                                      </a:cubicBezTo>
                                      <a:cubicBezTo>
                                        <a:pt x="35814" y="32436"/>
                                        <a:pt x="0" y="68123"/>
                                        <a:pt x="29972" y="85954"/>
                                      </a:cubicBezTo>
                                      <a:cubicBezTo>
                                        <a:pt x="108128" y="132461"/>
                                        <a:pt x="218059" y="106249"/>
                                        <a:pt x="317983" y="111099"/>
                                      </a:cubicBezTo>
                                    </a:path>
                                  </a:pathLst>
                                </a:custGeom>
                                <a:noFill/>
                                <a:ln w="13310"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2" name="Shape 5129"/>
                              <wps:cNvSpPr>
                                <a:spLocks/>
                              </wps:cNvSpPr>
                              <wps:spPr bwMode="auto">
                                <a:xfrm>
                                  <a:off x="294856" y="17331"/>
                                  <a:ext cx="71806" cy="68605"/>
                                </a:xfrm>
                                <a:custGeom>
                                  <a:avLst/>
                                  <a:gdLst>
                                    <a:gd name="T0" fmla="*/ 0 w 71806"/>
                                    <a:gd name="T1" fmla="*/ 0 h 68605"/>
                                    <a:gd name="T2" fmla="*/ 41834 w 71806"/>
                                    <a:gd name="T3" fmla="*/ 68605 h 68605"/>
                                    <a:gd name="T4" fmla="*/ 0 w 71806"/>
                                    <a:gd name="T5" fmla="*/ 0 h 68605"/>
                                    <a:gd name="T6" fmla="*/ 71806 w 71806"/>
                                    <a:gd name="T7" fmla="*/ 68605 h 68605"/>
                                  </a:gdLst>
                                  <a:ahLst/>
                                  <a:cxnLst>
                                    <a:cxn ang="0">
                                      <a:pos x="T0" y="T1"/>
                                    </a:cxn>
                                    <a:cxn ang="0">
                                      <a:pos x="T2" y="T3"/>
                                    </a:cxn>
                                  </a:cxnLst>
                                  <a:rect l="T4" t="T5" r="T6" b="T7"/>
                                  <a:pathLst>
                                    <a:path w="71806" h="68605">
                                      <a:moveTo>
                                        <a:pt x="0" y="0"/>
                                      </a:moveTo>
                                      <a:cubicBezTo>
                                        <a:pt x="35992" y="15087"/>
                                        <a:pt x="71806" y="50800"/>
                                        <a:pt x="41834" y="68605"/>
                                      </a:cubicBezTo>
                                    </a:path>
                                  </a:pathLst>
                                </a:custGeom>
                                <a:noFill/>
                                <a:ln w="11100"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3" name="Shape 5130"/>
                              <wps:cNvSpPr>
                                <a:spLocks/>
                              </wps:cNvSpPr>
                              <wps:spPr bwMode="auto">
                                <a:xfrm>
                                  <a:off x="184475" y="173157"/>
                                  <a:ext cx="1134466" cy="315773"/>
                                </a:xfrm>
                                <a:custGeom>
                                  <a:avLst/>
                                  <a:gdLst>
                                    <a:gd name="T0" fmla="*/ 51562 w 1134466"/>
                                    <a:gd name="T1" fmla="*/ 0 h 315773"/>
                                    <a:gd name="T2" fmla="*/ 1082878 w 1134466"/>
                                    <a:gd name="T3" fmla="*/ 0 h 315773"/>
                                    <a:gd name="T4" fmla="*/ 1134466 w 1134466"/>
                                    <a:gd name="T5" fmla="*/ 45110 h 315773"/>
                                    <a:gd name="T6" fmla="*/ 1134466 w 1134466"/>
                                    <a:gd name="T7" fmla="*/ 270663 h 315773"/>
                                    <a:gd name="T8" fmla="*/ 1082878 w 1134466"/>
                                    <a:gd name="T9" fmla="*/ 315773 h 315773"/>
                                    <a:gd name="T10" fmla="*/ 51562 w 1134466"/>
                                    <a:gd name="T11" fmla="*/ 315773 h 315773"/>
                                    <a:gd name="T12" fmla="*/ 0 w 1134466"/>
                                    <a:gd name="T13" fmla="*/ 270663 h 315773"/>
                                    <a:gd name="T14" fmla="*/ 0 w 1134466"/>
                                    <a:gd name="T15" fmla="*/ 45110 h 315773"/>
                                    <a:gd name="T16" fmla="*/ 51562 w 1134466"/>
                                    <a:gd name="T17" fmla="*/ 0 h 315773"/>
                                    <a:gd name="T18" fmla="*/ 0 w 1134466"/>
                                    <a:gd name="T19" fmla="*/ 0 h 315773"/>
                                    <a:gd name="T20" fmla="*/ 1134466 w 1134466"/>
                                    <a:gd name="T21" fmla="*/ 315773 h 315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34466" h="315773">
                                      <a:moveTo>
                                        <a:pt x="51562" y="0"/>
                                      </a:moveTo>
                                      <a:lnTo>
                                        <a:pt x="1082878" y="0"/>
                                      </a:lnTo>
                                      <a:cubicBezTo>
                                        <a:pt x="1111352" y="0"/>
                                        <a:pt x="1134466" y="20193"/>
                                        <a:pt x="1134466" y="45110"/>
                                      </a:cubicBezTo>
                                      <a:lnTo>
                                        <a:pt x="1134466" y="270663"/>
                                      </a:lnTo>
                                      <a:cubicBezTo>
                                        <a:pt x="1134466" y="295580"/>
                                        <a:pt x="1111352" y="315773"/>
                                        <a:pt x="1082878" y="315773"/>
                                      </a:cubicBezTo>
                                      <a:lnTo>
                                        <a:pt x="51562" y="315773"/>
                                      </a:lnTo>
                                      <a:cubicBezTo>
                                        <a:pt x="23089" y="315773"/>
                                        <a:pt x="0" y="295580"/>
                                        <a:pt x="0" y="270663"/>
                                      </a:cubicBezTo>
                                      <a:lnTo>
                                        <a:pt x="0" y="45110"/>
                                      </a:lnTo>
                                      <a:cubicBezTo>
                                        <a:pt x="0" y="20193"/>
                                        <a:pt x="23089" y="0"/>
                                        <a:pt x="51562" y="0"/>
                                      </a:cubicBezTo>
                                      <a:close/>
                                    </a:path>
                                  </a:pathLst>
                                </a:custGeom>
                                <a:noFill/>
                                <a:ln w="889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4" name="Shape 5131"/>
                              <wps:cNvSpPr>
                                <a:spLocks/>
                              </wps:cNvSpPr>
                              <wps:spPr bwMode="auto">
                                <a:xfrm>
                                  <a:off x="383619" y="342898"/>
                                  <a:ext cx="36754" cy="83439"/>
                                </a:xfrm>
                                <a:custGeom>
                                  <a:avLst/>
                                  <a:gdLst>
                                    <a:gd name="T0" fmla="*/ 26518 w 36754"/>
                                    <a:gd name="T1" fmla="*/ 0 h 83439"/>
                                    <a:gd name="T2" fmla="*/ 36754 w 36754"/>
                                    <a:gd name="T3" fmla="*/ 5842 h 83439"/>
                                    <a:gd name="T4" fmla="*/ 22073 w 36754"/>
                                    <a:gd name="T5" fmla="*/ 83439 h 83439"/>
                                    <a:gd name="T6" fmla="*/ 0 w 36754"/>
                                    <a:gd name="T7" fmla="*/ 81585 h 83439"/>
                                    <a:gd name="T8" fmla="*/ 13564 w 36754"/>
                                    <a:gd name="T9" fmla="*/ 7341 h 83439"/>
                                    <a:gd name="T10" fmla="*/ 26518 w 36754"/>
                                    <a:gd name="T11" fmla="*/ 0 h 83439"/>
                                    <a:gd name="T12" fmla="*/ 0 w 36754"/>
                                    <a:gd name="T13" fmla="*/ 0 h 83439"/>
                                    <a:gd name="T14" fmla="*/ 36754 w 36754"/>
                                    <a:gd name="T15" fmla="*/ 83439 h 83439"/>
                                  </a:gdLst>
                                  <a:ahLst/>
                                  <a:cxnLst>
                                    <a:cxn ang="0">
                                      <a:pos x="T0" y="T1"/>
                                    </a:cxn>
                                    <a:cxn ang="0">
                                      <a:pos x="T2" y="T3"/>
                                    </a:cxn>
                                    <a:cxn ang="0">
                                      <a:pos x="T4" y="T5"/>
                                    </a:cxn>
                                    <a:cxn ang="0">
                                      <a:pos x="T6" y="T7"/>
                                    </a:cxn>
                                    <a:cxn ang="0">
                                      <a:pos x="T8" y="T9"/>
                                    </a:cxn>
                                    <a:cxn ang="0">
                                      <a:pos x="T10" y="T11"/>
                                    </a:cxn>
                                  </a:cxnLst>
                                  <a:rect l="T12" t="T13" r="T14" b="T15"/>
                                  <a:pathLst>
                                    <a:path w="36754" h="83439">
                                      <a:moveTo>
                                        <a:pt x="26518" y="0"/>
                                      </a:moveTo>
                                      <a:lnTo>
                                        <a:pt x="36754" y="5842"/>
                                      </a:lnTo>
                                      <a:lnTo>
                                        <a:pt x="22073" y="83439"/>
                                      </a:lnTo>
                                      <a:lnTo>
                                        <a:pt x="0" y="81585"/>
                                      </a:lnTo>
                                      <a:lnTo>
                                        <a:pt x="13564" y="7341"/>
                                      </a:lnTo>
                                      <a:lnTo>
                                        <a:pt x="26518"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55" name="Shape 5132"/>
                              <wps:cNvSpPr>
                                <a:spLocks/>
                              </wps:cNvSpPr>
                              <wps:spPr bwMode="auto">
                                <a:xfrm>
                                  <a:off x="383619" y="342898"/>
                                  <a:ext cx="36754" cy="83439"/>
                                </a:xfrm>
                                <a:custGeom>
                                  <a:avLst/>
                                  <a:gdLst>
                                    <a:gd name="T0" fmla="*/ 0 w 36754"/>
                                    <a:gd name="T1" fmla="*/ 81585 h 83439"/>
                                    <a:gd name="T2" fmla="*/ 22073 w 36754"/>
                                    <a:gd name="T3" fmla="*/ 83439 h 83439"/>
                                    <a:gd name="T4" fmla="*/ 36754 w 36754"/>
                                    <a:gd name="T5" fmla="*/ 5842 h 83439"/>
                                    <a:gd name="T6" fmla="*/ 26518 w 36754"/>
                                    <a:gd name="T7" fmla="*/ 0 h 83439"/>
                                    <a:gd name="T8" fmla="*/ 13564 w 36754"/>
                                    <a:gd name="T9" fmla="*/ 7341 h 83439"/>
                                    <a:gd name="T10" fmla="*/ 0 w 36754"/>
                                    <a:gd name="T11" fmla="*/ 81585 h 83439"/>
                                    <a:gd name="T12" fmla="*/ 0 w 36754"/>
                                    <a:gd name="T13" fmla="*/ 0 h 83439"/>
                                    <a:gd name="T14" fmla="*/ 36754 w 36754"/>
                                    <a:gd name="T15" fmla="*/ 83439 h 83439"/>
                                  </a:gdLst>
                                  <a:ahLst/>
                                  <a:cxnLst>
                                    <a:cxn ang="0">
                                      <a:pos x="T0" y="T1"/>
                                    </a:cxn>
                                    <a:cxn ang="0">
                                      <a:pos x="T2" y="T3"/>
                                    </a:cxn>
                                    <a:cxn ang="0">
                                      <a:pos x="T4" y="T5"/>
                                    </a:cxn>
                                    <a:cxn ang="0">
                                      <a:pos x="T6" y="T7"/>
                                    </a:cxn>
                                    <a:cxn ang="0">
                                      <a:pos x="T8" y="T9"/>
                                    </a:cxn>
                                    <a:cxn ang="0">
                                      <a:pos x="T10" y="T11"/>
                                    </a:cxn>
                                  </a:cxnLst>
                                  <a:rect l="T12" t="T13" r="T14" b="T15"/>
                                  <a:pathLst>
                                    <a:path w="36754" h="83439">
                                      <a:moveTo>
                                        <a:pt x="0" y="81585"/>
                                      </a:moveTo>
                                      <a:lnTo>
                                        <a:pt x="22073" y="83439"/>
                                      </a:lnTo>
                                      <a:lnTo>
                                        <a:pt x="36754" y="5842"/>
                                      </a:lnTo>
                                      <a:lnTo>
                                        <a:pt x="26518" y="0"/>
                                      </a:lnTo>
                                      <a:lnTo>
                                        <a:pt x="13564" y="7341"/>
                                      </a:lnTo>
                                      <a:lnTo>
                                        <a:pt x="0" y="8158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6" name="Shape 5133"/>
                              <wps:cNvSpPr>
                                <a:spLocks/>
                              </wps:cNvSpPr>
                              <wps:spPr bwMode="auto">
                                <a:xfrm>
                                  <a:off x="403291" y="234256"/>
                                  <a:ext cx="37236" cy="90094"/>
                                </a:xfrm>
                                <a:custGeom>
                                  <a:avLst/>
                                  <a:gdLst>
                                    <a:gd name="T0" fmla="*/ 27254 w 37236"/>
                                    <a:gd name="T1" fmla="*/ 0 h 90094"/>
                                    <a:gd name="T2" fmla="*/ 37033 w 37236"/>
                                    <a:gd name="T3" fmla="*/ 4826 h 90094"/>
                                    <a:gd name="T4" fmla="*/ 37236 w 37236"/>
                                    <a:gd name="T5" fmla="*/ 5385 h 90094"/>
                                    <a:gd name="T6" fmla="*/ 22631 w 37236"/>
                                    <a:gd name="T7" fmla="*/ 82194 h 90094"/>
                                    <a:gd name="T8" fmla="*/ 10185 w 37236"/>
                                    <a:gd name="T9" fmla="*/ 90094 h 90094"/>
                                    <a:gd name="T10" fmla="*/ 0 w 37236"/>
                                    <a:gd name="T11" fmla="*/ 80899 h 90094"/>
                                    <a:gd name="T12" fmla="*/ 14859 w 37236"/>
                                    <a:gd name="T13" fmla="*/ 4953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37033" y="4826"/>
                                      </a:lnTo>
                                      <a:lnTo>
                                        <a:pt x="37236" y="5385"/>
                                      </a:lnTo>
                                      <a:lnTo>
                                        <a:pt x="22631" y="82194"/>
                                      </a:lnTo>
                                      <a:lnTo>
                                        <a:pt x="10185" y="90094"/>
                                      </a:lnTo>
                                      <a:lnTo>
                                        <a:pt x="0" y="80899"/>
                                      </a:lnTo>
                                      <a:lnTo>
                                        <a:pt x="14859" y="4953"/>
                                      </a:lnTo>
                                      <a:lnTo>
                                        <a:pt x="2725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57" name="Shape 5134"/>
                              <wps:cNvSpPr>
                                <a:spLocks/>
                              </wps:cNvSpPr>
                              <wps:spPr bwMode="auto">
                                <a:xfrm>
                                  <a:off x="403291" y="234256"/>
                                  <a:ext cx="37236" cy="90094"/>
                                </a:xfrm>
                                <a:custGeom>
                                  <a:avLst/>
                                  <a:gdLst>
                                    <a:gd name="T0" fmla="*/ 27254 w 37236"/>
                                    <a:gd name="T1" fmla="*/ 0 h 90094"/>
                                    <a:gd name="T2" fmla="*/ 14859 w 37236"/>
                                    <a:gd name="T3" fmla="*/ 4953 h 90094"/>
                                    <a:gd name="T4" fmla="*/ 0 w 37236"/>
                                    <a:gd name="T5" fmla="*/ 80899 h 90094"/>
                                    <a:gd name="T6" fmla="*/ 10185 w 37236"/>
                                    <a:gd name="T7" fmla="*/ 90094 h 90094"/>
                                    <a:gd name="T8" fmla="*/ 22631 w 37236"/>
                                    <a:gd name="T9" fmla="*/ 82194 h 90094"/>
                                    <a:gd name="T10" fmla="*/ 37236 w 37236"/>
                                    <a:gd name="T11" fmla="*/ 5385 h 90094"/>
                                    <a:gd name="T12" fmla="*/ 37033 w 37236"/>
                                    <a:gd name="T13" fmla="*/ 4826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14859" y="4953"/>
                                      </a:lnTo>
                                      <a:lnTo>
                                        <a:pt x="0" y="80899"/>
                                      </a:lnTo>
                                      <a:lnTo>
                                        <a:pt x="10185" y="90094"/>
                                      </a:lnTo>
                                      <a:lnTo>
                                        <a:pt x="22631" y="82194"/>
                                      </a:lnTo>
                                      <a:lnTo>
                                        <a:pt x="37236" y="5385"/>
                                      </a:lnTo>
                                      <a:lnTo>
                                        <a:pt x="37033" y="4826"/>
                                      </a:lnTo>
                                      <a:lnTo>
                                        <a:pt x="2725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8" name="Shape 5135"/>
                              <wps:cNvSpPr>
                                <a:spLocks/>
                              </wps:cNvSpPr>
                              <wps:spPr bwMode="auto">
                                <a:xfrm>
                                  <a:off x="364396" y="207183"/>
                                  <a:ext cx="138201" cy="22885"/>
                                </a:xfrm>
                                <a:custGeom>
                                  <a:avLst/>
                                  <a:gdLst>
                                    <a:gd name="T0" fmla="*/ 11659 w 138201"/>
                                    <a:gd name="T1" fmla="*/ 0 h 22885"/>
                                    <a:gd name="T2" fmla="*/ 133172 w 138201"/>
                                    <a:gd name="T3" fmla="*/ 0 h 22885"/>
                                    <a:gd name="T4" fmla="*/ 138201 w 138201"/>
                                    <a:gd name="T5" fmla="*/ 8128 h 22885"/>
                                    <a:gd name="T6" fmla="*/ 130988 w 138201"/>
                                    <a:gd name="T7" fmla="*/ 22885 h 22885"/>
                                    <a:gd name="T8" fmla="*/ 9271 w 138201"/>
                                    <a:gd name="T9" fmla="*/ 22885 h 22885"/>
                                    <a:gd name="T10" fmla="*/ 0 w 138201"/>
                                    <a:gd name="T11" fmla="*/ 9576 h 22885"/>
                                    <a:gd name="T12" fmla="*/ 11659 w 138201"/>
                                    <a:gd name="T13" fmla="*/ 0 h 22885"/>
                                    <a:gd name="T14" fmla="*/ 0 w 138201"/>
                                    <a:gd name="T15" fmla="*/ 0 h 22885"/>
                                    <a:gd name="T16" fmla="*/ 138201 w 138201"/>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1" h="22885">
                                      <a:moveTo>
                                        <a:pt x="11659" y="0"/>
                                      </a:moveTo>
                                      <a:lnTo>
                                        <a:pt x="133172" y="0"/>
                                      </a:lnTo>
                                      <a:lnTo>
                                        <a:pt x="138201" y="8128"/>
                                      </a:lnTo>
                                      <a:lnTo>
                                        <a:pt x="130988" y="22885"/>
                                      </a:lnTo>
                                      <a:lnTo>
                                        <a:pt x="9271" y="22885"/>
                                      </a:lnTo>
                                      <a:lnTo>
                                        <a:pt x="0" y="9576"/>
                                      </a:lnTo>
                                      <a:lnTo>
                                        <a:pt x="1165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59" name="Shape 5136"/>
                              <wps:cNvSpPr>
                                <a:spLocks/>
                              </wps:cNvSpPr>
                              <wps:spPr bwMode="auto">
                                <a:xfrm>
                                  <a:off x="364396" y="207183"/>
                                  <a:ext cx="138201" cy="22885"/>
                                </a:xfrm>
                                <a:custGeom>
                                  <a:avLst/>
                                  <a:gdLst>
                                    <a:gd name="T0" fmla="*/ 11659 w 138201"/>
                                    <a:gd name="T1" fmla="*/ 0 h 22885"/>
                                    <a:gd name="T2" fmla="*/ 0 w 138201"/>
                                    <a:gd name="T3" fmla="*/ 9576 h 22885"/>
                                    <a:gd name="T4" fmla="*/ 9271 w 138201"/>
                                    <a:gd name="T5" fmla="*/ 22885 h 22885"/>
                                    <a:gd name="T6" fmla="*/ 130988 w 138201"/>
                                    <a:gd name="T7" fmla="*/ 22885 h 22885"/>
                                    <a:gd name="T8" fmla="*/ 138201 w 138201"/>
                                    <a:gd name="T9" fmla="*/ 8128 h 22885"/>
                                    <a:gd name="T10" fmla="*/ 133172 w 138201"/>
                                    <a:gd name="T11" fmla="*/ 0 h 22885"/>
                                    <a:gd name="T12" fmla="*/ 11659 w 138201"/>
                                    <a:gd name="T13" fmla="*/ 0 h 22885"/>
                                    <a:gd name="T14" fmla="*/ 0 w 138201"/>
                                    <a:gd name="T15" fmla="*/ 0 h 22885"/>
                                    <a:gd name="T16" fmla="*/ 138201 w 138201"/>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1" h="22885">
                                      <a:moveTo>
                                        <a:pt x="11659" y="0"/>
                                      </a:moveTo>
                                      <a:lnTo>
                                        <a:pt x="0" y="9576"/>
                                      </a:lnTo>
                                      <a:lnTo>
                                        <a:pt x="9271" y="22885"/>
                                      </a:lnTo>
                                      <a:lnTo>
                                        <a:pt x="130988" y="22885"/>
                                      </a:lnTo>
                                      <a:lnTo>
                                        <a:pt x="138201" y="8128"/>
                                      </a:lnTo>
                                      <a:lnTo>
                                        <a:pt x="133172" y="0"/>
                                      </a:lnTo>
                                      <a:lnTo>
                                        <a:pt x="11659"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0" name="Shape 5137"/>
                              <wps:cNvSpPr>
                                <a:spLocks/>
                              </wps:cNvSpPr>
                              <wps:spPr bwMode="auto">
                                <a:xfrm>
                                  <a:off x="479260" y="223903"/>
                                  <a:ext cx="41554" cy="104115"/>
                                </a:xfrm>
                                <a:custGeom>
                                  <a:avLst/>
                                  <a:gdLst>
                                    <a:gd name="T0" fmla="*/ 28829 w 41554"/>
                                    <a:gd name="T1" fmla="*/ 0 h 104115"/>
                                    <a:gd name="T2" fmla="*/ 41554 w 41554"/>
                                    <a:gd name="T3" fmla="*/ 14834 h 104115"/>
                                    <a:gd name="T4" fmla="*/ 24283 w 41554"/>
                                    <a:gd name="T5" fmla="*/ 104115 h 104115"/>
                                    <a:gd name="T6" fmla="*/ 9398 w 41554"/>
                                    <a:gd name="T7" fmla="*/ 104115 h 104115"/>
                                    <a:gd name="T8" fmla="*/ 0 w 41554"/>
                                    <a:gd name="T9" fmla="*/ 92584 h 104115"/>
                                    <a:gd name="T10" fmla="*/ 17323 w 41554"/>
                                    <a:gd name="T11" fmla="*/ 11836 h 104115"/>
                                    <a:gd name="T12" fmla="*/ 28829 w 41554"/>
                                    <a:gd name="T13" fmla="*/ 0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28829" y="0"/>
                                      </a:moveTo>
                                      <a:lnTo>
                                        <a:pt x="41554" y="14834"/>
                                      </a:lnTo>
                                      <a:lnTo>
                                        <a:pt x="24283" y="104115"/>
                                      </a:lnTo>
                                      <a:lnTo>
                                        <a:pt x="9398" y="104115"/>
                                      </a:lnTo>
                                      <a:lnTo>
                                        <a:pt x="0" y="92584"/>
                                      </a:lnTo>
                                      <a:lnTo>
                                        <a:pt x="17323" y="11836"/>
                                      </a:lnTo>
                                      <a:lnTo>
                                        <a:pt x="2882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61" name="Shape 5138"/>
                              <wps:cNvSpPr>
                                <a:spLocks/>
                              </wps:cNvSpPr>
                              <wps:spPr bwMode="auto">
                                <a:xfrm>
                                  <a:off x="479260" y="223903"/>
                                  <a:ext cx="41554" cy="104115"/>
                                </a:xfrm>
                                <a:custGeom>
                                  <a:avLst/>
                                  <a:gdLst>
                                    <a:gd name="T0" fmla="*/ 41554 w 41554"/>
                                    <a:gd name="T1" fmla="*/ 14834 h 104115"/>
                                    <a:gd name="T2" fmla="*/ 28829 w 41554"/>
                                    <a:gd name="T3" fmla="*/ 0 h 104115"/>
                                    <a:gd name="T4" fmla="*/ 17323 w 41554"/>
                                    <a:gd name="T5" fmla="*/ 11836 h 104115"/>
                                    <a:gd name="T6" fmla="*/ 0 w 41554"/>
                                    <a:gd name="T7" fmla="*/ 92584 h 104115"/>
                                    <a:gd name="T8" fmla="*/ 9398 w 41554"/>
                                    <a:gd name="T9" fmla="*/ 104115 h 104115"/>
                                    <a:gd name="T10" fmla="*/ 24283 w 41554"/>
                                    <a:gd name="T11" fmla="*/ 104115 h 104115"/>
                                    <a:gd name="T12" fmla="*/ 41554 w 41554"/>
                                    <a:gd name="T13" fmla="*/ 14834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41554" y="14834"/>
                                      </a:moveTo>
                                      <a:lnTo>
                                        <a:pt x="28829" y="0"/>
                                      </a:lnTo>
                                      <a:lnTo>
                                        <a:pt x="17323" y="11836"/>
                                      </a:lnTo>
                                      <a:lnTo>
                                        <a:pt x="0" y="92584"/>
                                      </a:lnTo>
                                      <a:lnTo>
                                        <a:pt x="9398" y="104115"/>
                                      </a:lnTo>
                                      <a:lnTo>
                                        <a:pt x="24283" y="104115"/>
                                      </a:lnTo>
                                      <a:lnTo>
                                        <a:pt x="41554" y="1483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2" name="Shape 5139"/>
                              <wps:cNvSpPr>
                                <a:spLocks/>
                              </wps:cNvSpPr>
                              <wps:spPr bwMode="auto">
                                <a:xfrm>
                                  <a:off x="324406" y="220345"/>
                                  <a:ext cx="44958" cy="107671"/>
                                </a:xfrm>
                                <a:custGeom>
                                  <a:avLst/>
                                  <a:gdLst>
                                    <a:gd name="T0" fmla="*/ 32156 w 44958"/>
                                    <a:gd name="T1" fmla="*/ 0 h 107671"/>
                                    <a:gd name="T2" fmla="*/ 44958 w 44958"/>
                                    <a:gd name="T3" fmla="*/ 15545 h 107671"/>
                                    <a:gd name="T4" fmla="*/ 28549 w 44958"/>
                                    <a:gd name="T5" fmla="*/ 94462 h 107671"/>
                                    <a:gd name="T6" fmla="*/ 15189 w 44958"/>
                                    <a:gd name="T7" fmla="*/ 107671 h 107671"/>
                                    <a:gd name="T8" fmla="*/ 0 w 44958"/>
                                    <a:gd name="T9" fmla="*/ 107671 h 107671"/>
                                    <a:gd name="T10" fmla="*/ 19152 w 44958"/>
                                    <a:gd name="T11" fmla="*/ 7442 h 107671"/>
                                    <a:gd name="T12" fmla="*/ 32156 w 44958"/>
                                    <a:gd name="T13" fmla="*/ 0 h 107671"/>
                                    <a:gd name="T14" fmla="*/ 0 w 44958"/>
                                    <a:gd name="T15" fmla="*/ 0 h 107671"/>
                                    <a:gd name="T16" fmla="*/ 44958 w 44958"/>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58" h="107671">
                                      <a:moveTo>
                                        <a:pt x="32156" y="0"/>
                                      </a:moveTo>
                                      <a:lnTo>
                                        <a:pt x="44958" y="15545"/>
                                      </a:lnTo>
                                      <a:lnTo>
                                        <a:pt x="28549" y="94462"/>
                                      </a:lnTo>
                                      <a:lnTo>
                                        <a:pt x="15189" y="107671"/>
                                      </a:lnTo>
                                      <a:lnTo>
                                        <a:pt x="0" y="107671"/>
                                      </a:lnTo>
                                      <a:lnTo>
                                        <a:pt x="19152" y="7442"/>
                                      </a:lnTo>
                                      <a:lnTo>
                                        <a:pt x="3215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63" name="Shape 5140"/>
                              <wps:cNvSpPr>
                                <a:spLocks/>
                              </wps:cNvSpPr>
                              <wps:spPr bwMode="auto">
                                <a:xfrm>
                                  <a:off x="324406" y="220345"/>
                                  <a:ext cx="44958" cy="107671"/>
                                </a:xfrm>
                                <a:custGeom>
                                  <a:avLst/>
                                  <a:gdLst>
                                    <a:gd name="T0" fmla="*/ 19152 w 44958"/>
                                    <a:gd name="T1" fmla="*/ 7442 h 107671"/>
                                    <a:gd name="T2" fmla="*/ 32156 w 44958"/>
                                    <a:gd name="T3" fmla="*/ 0 h 107671"/>
                                    <a:gd name="T4" fmla="*/ 44958 w 44958"/>
                                    <a:gd name="T5" fmla="*/ 15545 h 107671"/>
                                    <a:gd name="T6" fmla="*/ 28549 w 44958"/>
                                    <a:gd name="T7" fmla="*/ 94462 h 107671"/>
                                    <a:gd name="T8" fmla="*/ 15189 w 44958"/>
                                    <a:gd name="T9" fmla="*/ 107671 h 107671"/>
                                    <a:gd name="T10" fmla="*/ 0 w 44958"/>
                                    <a:gd name="T11" fmla="*/ 107671 h 107671"/>
                                    <a:gd name="T12" fmla="*/ 19152 w 44958"/>
                                    <a:gd name="T13" fmla="*/ 7442 h 107671"/>
                                    <a:gd name="T14" fmla="*/ 0 w 44958"/>
                                    <a:gd name="T15" fmla="*/ 0 h 107671"/>
                                    <a:gd name="T16" fmla="*/ 44958 w 44958"/>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58" h="107671">
                                      <a:moveTo>
                                        <a:pt x="19152" y="7442"/>
                                      </a:moveTo>
                                      <a:lnTo>
                                        <a:pt x="32156" y="0"/>
                                      </a:lnTo>
                                      <a:lnTo>
                                        <a:pt x="44958" y="15545"/>
                                      </a:lnTo>
                                      <a:lnTo>
                                        <a:pt x="28549" y="94462"/>
                                      </a:lnTo>
                                      <a:lnTo>
                                        <a:pt x="15189" y="107671"/>
                                      </a:lnTo>
                                      <a:lnTo>
                                        <a:pt x="0" y="107671"/>
                                      </a:lnTo>
                                      <a:lnTo>
                                        <a:pt x="19152" y="744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4" name="Shape 5141"/>
                              <wps:cNvSpPr>
                                <a:spLocks/>
                              </wps:cNvSpPr>
                              <wps:spPr bwMode="auto">
                                <a:xfrm>
                                  <a:off x="305877" y="333571"/>
                                  <a:ext cx="41961" cy="104648"/>
                                </a:xfrm>
                                <a:custGeom>
                                  <a:avLst/>
                                  <a:gdLst>
                                    <a:gd name="T0" fmla="*/ 16967 w 41961"/>
                                    <a:gd name="T1" fmla="*/ 0 h 104648"/>
                                    <a:gd name="T2" fmla="*/ 33884 w 41961"/>
                                    <a:gd name="T3" fmla="*/ 330 h 104648"/>
                                    <a:gd name="T4" fmla="*/ 41961 w 41961"/>
                                    <a:gd name="T5" fmla="*/ 12370 h 104648"/>
                                    <a:gd name="T6" fmla="*/ 26162 w 41961"/>
                                    <a:gd name="T7" fmla="*/ 91719 h 104648"/>
                                    <a:gd name="T8" fmla="*/ 15037 w 41961"/>
                                    <a:gd name="T9" fmla="*/ 104648 h 104648"/>
                                    <a:gd name="T10" fmla="*/ 0 w 41961"/>
                                    <a:gd name="T11" fmla="*/ 87249 h 104648"/>
                                    <a:gd name="T12" fmla="*/ 16967 w 41961"/>
                                    <a:gd name="T13" fmla="*/ 0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16967" y="0"/>
                                      </a:moveTo>
                                      <a:lnTo>
                                        <a:pt x="33884" y="330"/>
                                      </a:lnTo>
                                      <a:lnTo>
                                        <a:pt x="41961" y="12370"/>
                                      </a:lnTo>
                                      <a:lnTo>
                                        <a:pt x="26162" y="91719"/>
                                      </a:lnTo>
                                      <a:lnTo>
                                        <a:pt x="15037" y="104648"/>
                                      </a:lnTo>
                                      <a:lnTo>
                                        <a:pt x="0" y="87249"/>
                                      </a:lnTo>
                                      <a:lnTo>
                                        <a:pt x="16967"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65" name="Shape 5142"/>
                              <wps:cNvSpPr>
                                <a:spLocks/>
                              </wps:cNvSpPr>
                              <wps:spPr bwMode="auto">
                                <a:xfrm>
                                  <a:off x="305877" y="333571"/>
                                  <a:ext cx="41961" cy="104648"/>
                                </a:xfrm>
                                <a:custGeom>
                                  <a:avLst/>
                                  <a:gdLst>
                                    <a:gd name="T0" fmla="*/ 0 w 41961"/>
                                    <a:gd name="T1" fmla="*/ 87249 h 104648"/>
                                    <a:gd name="T2" fmla="*/ 15037 w 41961"/>
                                    <a:gd name="T3" fmla="*/ 104648 h 104648"/>
                                    <a:gd name="T4" fmla="*/ 26162 w 41961"/>
                                    <a:gd name="T5" fmla="*/ 91719 h 104648"/>
                                    <a:gd name="T6" fmla="*/ 41961 w 41961"/>
                                    <a:gd name="T7" fmla="*/ 12370 h 104648"/>
                                    <a:gd name="T8" fmla="*/ 33884 w 41961"/>
                                    <a:gd name="T9" fmla="*/ 330 h 104648"/>
                                    <a:gd name="T10" fmla="*/ 16967 w 41961"/>
                                    <a:gd name="T11" fmla="*/ 0 h 104648"/>
                                    <a:gd name="T12" fmla="*/ 0 w 41961"/>
                                    <a:gd name="T13" fmla="*/ 87249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0" y="87249"/>
                                      </a:moveTo>
                                      <a:lnTo>
                                        <a:pt x="15037" y="104648"/>
                                      </a:lnTo>
                                      <a:lnTo>
                                        <a:pt x="26162" y="91719"/>
                                      </a:lnTo>
                                      <a:lnTo>
                                        <a:pt x="41961" y="12370"/>
                                      </a:lnTo>
                                      <a:lnTo>
                                        <a:pt x="33884" y="330"/>
                                      </a:lnTo>
                                      <a:lnTo>
                                        <a:pt x="16967" y="0"/>
                                      </a:lnTo>
                                      <a:lnTo>
                                        <a:pt x="0" y="8724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6" name="Shape 5143"/>
                              <wps:cNvSpPr>
                                <a:spLocks/>
                              </wps:cNvSpPr>
                              <wps:spPr bwMode="auto">
                                <a:xfrm>
                                  <a:off x="458699" y="334101"/>
                                  <a:ext cx="43916" cy="107950"/>
                                </a:xfrm>
                                <a:custGeom>
                                  <a:avLst/>
                                  <a:gdLst>
                                    <a:gd name="T0" fmla="*/ 29083 w 43916"/>
                                    <a:gd name="T1" fmla="*/ 0 h 107950"/>
                                    <a:gd name="T2" fmla="*/ 43916 w 43916"/>
                                    <a:gd name="T3" fmla="*/ 0 h 107950"/>
                                    <a:gd name="T4" fmla="*/ 24993 w 43916"/>
                                    <a:gd name="T5" fmla="*/ 100965 h 107950"/>
                                    <a:gd name="T6" fmla="*/ 10338 w 43916"/>
                                    <a:gd name="T7" fmla="*/ 107950 h 107950"/>
                                    <a:gd name="T8" fmla="*/ 0 w 43916"/>
                                    <a:gd name="T9" fmla="*/ 92228 h 107950"/>
                                    <a:gd name="T10" fmla="*/ 17272 w 43916"/>
                                    <a:gd name="T11" fmla="*/ 11836 h 107950"/>
                                    <a:gd name="T12" fmla="*/ 29083 w 43916"/>
                                    <a:gd name="T13" fmla="*/ 0 h 107950"/>
                                    <a:gd name="T14" fmla="*/ 0 w 43916"/>
                                    <a:gd name="T15" fmla="*/ 0 h 107950"/>
                                    <a:gd name="T16" fmla="*/ 43916 w 43916"/>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6" h="107950">
                                      <a:moveTo>
                                        <a:pt x="29083" y="0"/>
                                      </a:moveTo>
                                      <a:lnTo>
                                        <a:pt x="43916" y="0"/>
                                      </a:lnTo>
                                      <a:lnTo>
                                        <a:pt x="24993" y="100965"/>
                                      </a:lnTo>
                                      <a:lnTo>
                                        <a:pt x="10338" y="107950"/>
                                      </a:lnTo>
                                      <a:lnTo>
                                        <a:pt x="0" y="92228"/>
                                      </a:lnTo>
                                      <a:lnTo>
                                        <a:pt x="17272" y="11836"/>
                                      </a:lnTo>
                                      <a:lnTo>
                                        <a:pt x="2908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67" name="Shape 5144"/>
                              <wps:cNvSpPr>
                                <a:spLocks/>
                              </wps:cNvSpPr>
                              <wps:spPr bwMode="auto">
                                <a:xfrm>
                                  <a:off x="458699" y="334101"/>
                                  <a:ext cx="43916" cy="107950"/>
                                </a:xfrm>
                                <a:custGeom>
                                  <a:avLst/>
                                  <a:gdLst>
                                    <a:gd name="T0" fmla="*/ 24993 w 43916"/>
                                    <a:gd name="T1" fmla="*/ 100965 h 107950"/>
                                    <a:gd name="T2" fmla="*/ 10338 w 43916"/>
                                    <a:gd name="T3" fmla="*/ 107950 h 107950"/>
                                    <a:gd name="T4" fmla="*/ 0 w 43916"/>
                                    <a:gd name="T5" fmla="*/ 92228 h 107950"/>
                                    <a:gd name="T6" fmla="*/ 17272 w 43916"/>
                                    <a:gd name="T7" fmla="*/ 11836 h 107950"/>
                                    <a:gd name="T8" fmla="*/ 29083 w 43916"/>
                                    <a:gd name="T9" fmla="*/ 0 h 107950"/>
                                    <a:gd name="T10" fmla="*/ 43916 w 43916"/>
                                    <a:gd name="T11" fmla="*/ 0 h 107950"/>
                                    <a:gd name="T12" fmla="*/ 24993 w 43916"/>
                                    <a:gd name="T13" fmla="*/ 100965 h 107950"/>
                                    <a:gd name="T14" fmla="*/ 0 w 43916"/>
                                    <a:gd name="T15" fmla="*/ 0 h 107950"/>
                                    <a:gd name="T16" fmla="*/ 43916 w 43916"/>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6" h="107950">
                                      <a:moveTo>
                                        <a:pt x="24993" y="100965"/>
                                      </a:moveTo>
                                      <a:lnTo>
                                        <a:pt x="10338" y="107950"/>
                                      </a:lnTo>
                                      <a:lnTo>
                                        <a:pt x="0" y="92228"/>
                                      </a:lnTo>
                                      <a:lnTo>
                                        <a:pt x="17272" y="11836"/>
                                      </a:lnTo>
                                      <a:lnTo>
                                        <a:pt x="29083" y="0"/>
                                      </a:lnTo>
                                      <a:lnTo>
                                        <a:pt x="43916" y="0"/>
                                      </a:lnTo>
                                      <a:lnTo>
                                        <a:pt x="24993" y="10096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8" name="Shape 5145"/>
                              <wps:cNvSpPr>
                                <a:spLocks/>
                              </wps:cNvSpPr>
                              <wps:spPr bwMode="auto">
                                <a:xfrm>
                                  <a:off x="324094" y="432001"/>
                                  <a:ext cx="140767" cy="22911"/>
                                </a:xfrm>
                                <a:custGeom>
                                  <a:avLst/>
                                  <a:gdLst>
                                    <a:gd name="T0" fmla="*/ 9271 w 140767"/>
                                    <a:gd name="T1" fmla="*/ 0 h 22911"/>
                                    <a:gd name="T2" fmla="*/ 130988 w 140767"/>
                                    <a:gd name="T3" fmla="*/ 0 h 22911"/>
                                    <a:gd name="T4" fmla="*/ 140767 w 140767"/>
                                    <a:gd name="T5" fmla="*/ 13539 h 22911"/>
                                    <a:gd name="T6" fmla="*/ 138075 w 140767"/>
                                    <a:gd name="T7" fmla="*/ 22911 h 22911"/>
                                    <a:gd name="T8" fmla="*/ 8331 w 140767"/>
                                    <a:gd name="T9" fmla="*/ 22911 h 22911"/>
                                    <a:gd name="T10" fmla="*/ 0 w 140767"/>
                                    <a:gd name="T11" fmla="*/ 13335 h 22911"/>
                                    <a:gd name="T12" fmla="*/ 9271 w 140767"/>
                                    <a:gd name="T13" fmla="*/ 0 h 22911"/>
                                    <a:gd name="T14" fmla="*/ 0 w 140767"/>
                                    <a:gd name="T15" fmla="*/ 0 h 22911"/>
                                    <a:gd name="T16" fmla="*/ 140767 w 140767"/>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67" h="22911">
                                      <a:moveTo>
                                        <a:pt x="9271" y="0"/>
                                      </a:moveTo>
                                      <a:lnTo>
                                        <a:pt x="130988" y="0"/>
                                      </a:lnTo>
                                      <a:lnTo>
                                        <a:pt x="140767" y="13539"/>
                                      </a:lnTo>
                                      <a:lnTo>
                                        <a:pt x="138075" y="22911"/>
                                      </a:lnTo>
                                      <a:lnTo>
                                        <a:pt x="8331" y="22911"/>
                                      </a:lnTo>
                                      <a:lnTo>
                                        <a:pt x="0" y="13335"/>
                                      </a:lnTo>
                                      <a:lnTo>
                                        <a:pt x="927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69" name="Shape 5146"/>
                              <wps:cNvSpPr>
                                <a:spLocks/>
                              </wps:cNvSpPr>
                              <wps:spPr bwMode="auto">
                                <a:xfrm>
                                  <a:off x="324094" y="432001"/>
                                  <a:ext cx="140767" cy="22911"/>
                                </a:xfrm>
                                <a:custGeom>
                                  <a:avLst/>
                                  <a:gdLst>
                                    <a:gd name="T0" fmla="*/ 8331 w 140767"/>
                                    <a:gd name="T1" fmla="*/ 22911 h 22911"/>
                                    <a:gd name="T2" fmla="*/ 0 w 140767"/>
                                    <a:gd name="T3" fmla="*/ 13335 h 22911"/>
                                    <a:gd name="T4" fmla="*/ 9271 w 140767"/>
                                    <a:gd name="T5" fmla="*/ 0 h 22911"/>
                                    <a:gd name="T6" fmla="*/ 130988 w 140767"/>
                                    <a:gd name="T7" fmla="*/ 0 h 22911"/>
                                    <a:gd name="T8" fmla="*/ 140767 w 140767"/>
                                    <a:gd name="T9" fmla="*/ 13539 h 22911"/>
                                    <a:gd name="T10" fmla="*/ 138075 w 140767"/>
                                    <a:gd name="T11" fmla="*/ 22911 h 22911"/>
                                    <a:gd name="T12" fmla="*/ 8331 w 140767"/>
                                    <a:gd name="T13" fmla="*/ 22911 h 22911"/>
                                    <a:gd name="T14" fmla="*/ 0 w 140767"/>
                                    <a:gd name="T15" fmla="*/ 0 h 22911"/>
                                    <a:gd name="T16" fmla="*/ 140767 w 140767"/>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67" h="22911">
                                      <a:moveTo>
                                        <a:pt x="8331" y="22911"/>
                                      </a:moveTo>
                                      <a:lnTo>
                                        <a:pt x="0" y="13335"/>
                                      </a:lnTo>
                                      <a:lnTo>
                                        <a:pt x="9271" y="0"/>
                                      </a:lnTo>
                                      <a:lnTo>
                                        <a:pt x="130988" y="0"/>
                                      </a:lnTo>
                                      <a:lnTo>
                                        <a:pt x="140767" y="13539"/>
                                      </a:lnTo>
                                      <a:lnTo>
                                        <a:pt x="138075" y="22911"/>
                                      </a:lnTo>
                                      <a:lnTo>
                                        <a:pt x="8331" y="2291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0" name="Shape 5147"/>
                              <wps:cNvSpPr>
                                <a:spLocks/>
                              </wps:cNvSpPr>
                              <wps:spPr bwMode="auto">
                                <a:xfrm>
                                  <a:off x="347068" y="322635"/>
                                  <a:ext cx="61976" cy="18974"/>
                                </a:xfrm>
                                <a:custGeom>
                                  <a:avLst/>
                                  <a:gdLst>
                                    <a:gd name="T0" fmla="*/ 8484 w 61976"/>
                                    <a:gd name="T1" fmla="*/ 0 h 18974"/>
                                    <a:gd name="T2" fmla="*/ 54661 w 61976"/>
                                    <a:gd name="T3" fmla="*/ 0 h 18974"/>
                                    <a:gd name="T4" fmla="*/ 61976 w 61976"/>
                                    <a:gd name="T5" fmla="*/ 9525 h 18974"/>
                                    <a:gd name="T6" fmla="*/ 53873 w 61976"/>
                                    <a:gd name="T7" fmla="*/ 18948 h 18974"/>
                                    <a:gd name="T8" fmla="*/ 7519 w 61976"/>
                                    <a:gd name="T9" fmla="*/ 18974 h 18974"/>
                                    <a:gd name="T10" fmla="*/ 0 w 61976"/>
                                    <a:gd name="T11" fmla="*/ 8510 h 18974"/>
                                    <a:gd name="T12" fmla="*/ 8484 w 61976"/>
                                    <a:gd name="T13" fmla="*/ 0 h 18974"/>
                                    <a:gd name="T14" fmla="*/ 0 w 61976"/>
                                    <a:gd name="T15" fmla="*/ 0 h 18974"/>
                                    <a:gd name="T16" fmla="*/ 61976 w 61976"/>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1976" h="18974">
                                      <a:moveTo>
                                        <a:pt x="8484" y="0"/>
                                      </a:moveTo>
                                      <a:lnTo>
                                        <a:pt x="54661" y="0"/>
                                      </a:lnTo>
                                      <a:lnTo>
                                        <a:pt x="61976" y="9525"/>
                                      </a:lnTo>
                                      <a:lnTo>
                                        <a:pt x="53873" y="18948"/>
                                      </a:lnTo>
                                      <a:lnTo>
                                        <a:pt x="7519" y="18974"/>
                                      </a:lnTo>
                                      <a:lnTo>
                                        <a:pt x="0" y="8510"/>
                                      </a:lnTo>
                                      <a:lnTo>
                                        <a:pt x="84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71" name="Shape 5148"/>
                              <wps:cNvSpPr>
                                <a:spLocks/>
                              </wps:cNvSpPr>
                              <wps:spPr bwMode="auto">
                                <a:xfrm>
                                  <a:off x="347068" y="322635"/>
                                  <a:ext cx="61976" cy="18974"/>
                                </a:xfrm>
                                <a:custGeom>
                                  <a:avLst/>
                                  <a:gdLst>
                                    <a:gd name="T0" fmla="*/ 7519 w 61976"/>
                                    <a:gd name="T1" fmla="*/ 18974 h 18974"/>
                                    <a:gd name="T2" fmla="*/ 0 w 61976"/>
                                    <a:gd name="T3" fmla="*/ 8510 h 18974"/>
                                    <a:gd name="T4" fmla="*/ 8484 w 61976"/>
                                    <a:gd name="T5" fmla="*/ 0 h 18974"/>
                                    <a:gd name="T6" fmla="*/ 54661 w 61976"/>
                                    <a:gd name="T7" fmla="*/ 0 h 18974"/>
                                    <a:gd name="T8" fmla="*/ 61976 w 61976"/>
                                    <a:gd name="T9" fmla="*/ 9525 h 18974"/>
                                    <a:gd name="T10" fmla="*/ 53873 w 61976"/>
                                    <a:gd name="T11" fmla="*/ 18948 h 18974"/>
                                    <a:gd name="T12" fmla="*/ 7519 w 61976"/>
                                    <a:gd name="T13" fmla="*/ 18974 h 18974"/>
                                    <a:gd name="T14" fmla="*/ 0 w 61976"/>
                                    <a:gd name="T15" fmla="*/ 0 h 18974"/>
                                    <a:gd name="T16" fmla="*/ 61976 w 61976"/>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1976" h="18974">
                                      <a:moveTo>
                                        <a:pt x="7519" y="18974"/>
                                      </a:moveTo>
                                      <a:lnTo>
                                        <a:pt x="0" y="8510"/>
                                      </a:lnTo>
                                      <a:lnTo>
                                        <a:pt x="8484" y="0"/>
                                      </a:lnTo>
                                      <a:lnTo>
                                        <a:pt x="54661" y="0"/>
                                      </a:lnTo>
                                      <a:lnTo>
                                        <a:pt x="61976" y="9525"/>
                                      </a:lnTo>
                                      <a:lnTo>
                                        <a:pt x="53873" y="18948"/>
                                      </a:lnTo>
                                      <a:lnTo>
                                        <a:pt x="7519" y="1897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2" name="Shape 5149"/>
                              <wps:cNvSpPr>
                                <a:spLocks/>
                              </wps:cNvSpPr>
                              <wps:spPr bwMode="auto">
                                <a:xfrm>
                                  <a:off x="419585" y="322458"/>
                                  <a:ext cx="60071" cy="19152"/>
                                </a:xfrm>
                                <a:custGeom>
                                  <a:avLst/>
                                  <a:gdLst>
                                    <a:gd name="T0" fmla="*/ 8509 w 60071"/>
                                    <a:gd name="T1" fmla="*/ 0 h 19152"/>
                                    <a:gd name="T2" fmla="*/ 52731 w 60071"/>
                                    <a:gd name="T3" fmla="*/ 0 h 19152"/>
                                    <a:gd name="T4" fmla="*/ 60071 w 60071"/>
                                    <a:gd name="T5" fmla="*/ 9551 h 19152"/>
                                    <a:gd name="T6" fmla="*/ 50013 w 60071"/>
                                    <a:gd name="T7" fmla="*/ 19152 h 19152"/>
                                    <a:gd name="T8" fmla="*/ 7519 w 60071"/>
                                    <a:gd name="T9" fmla="*/ 19152 h 19152"/>
                                    <a:gd name="T10" fmla="*/ 0 w 60071"/>
                                    <a:gd name="T11" fmla="*/ 8509 h 19152"/>
                                    <a:gd name="T12" fmla="*/ 8509 w 60071"/>
                                    <a:gd name="T13" fmla="*/ 0 h 19152"/>
                                    <a:gd name="T14" fmla="*/ 0 w 60071"/>
                                    <a:gd name="T15" fmla="*/ 0 h 19152"/>
                                    <a:gd name="T16" fmla="*/ 60071 w 60071"/>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71" h="19152">
                                      <a:moveTo>
                                        <a:pt x="8509" y="0"/>
                                      </a:moveTo>
                                      <a:lnTo>
                                        <a:pt x="52731" y="0"/>
                                      </a:lnTo>
                                      <a:lnTo>
                                        <a:pt x="60071" y="9551"/>
                                      </a:lnTo>
                                      <a:lnTo>
                                        <a:pt x="50013" y="19152"/>
                                      </a:lnTo>
                                      <a:lnTo>
                                        <a:pt x="7519" y="19152"/>
                                      </a:lnTo>
                                      <a:lnTo>
                                        <a:pt x="0" y="8509"/>
                                      </a:lnTo>
                                      <a:lnTo>
                                        <a:pt x="850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73" name="Shape 5150"/>
                              <wps:cNvSpPr>
                                <a:spLocks/>
                              </wps:cNvSpPr>
                              <wps:spPr bwMode="auto">
                                <a:xfrm>
                                  <a:off x="419585" y="322458"/>
                                  <a:ext cx="60071" cy="19152"/>
                                </a:xfrm>
                                <a:custGeom>
                                  <a:avLst/>
                                  <a:gdLst>
                                    <a:gd name="T0" fmla="*/ 7519 w 60071"/>
                                    <a:gd name="T1" fmla="*/ 19152 h 19152"/>
                                    <a:gd name="T2" fmla="*/ 0 w 60071"/>
                                    <a:gd name="T3" fmla="*/ 8509 h 19152"/>
                                    <a:gd name="T4" fmla="*/ 8509 w 60071"/>
                                    <a:gd name="T5" fmla="*/ 0 h 19152"/>
                                    <a:gd name="T6" fmla="*/ 52731 w 60071"/>
                                    <a:gd name="T7" fmla="*/ 0 h 19152"/>
                                    <a:gd name="T8" fmla="*/ 60071 w 60071"/>
                                    <a:gd name="T9" fmla="*/ 9551 h 19152"/>
                                    <a:gd name="T10" fmla="*/ 50013 w 60071"/>
                                    <a:gd name="T11" fmla="*/ 19152 h 19152"/>
                                    <a:gd name="T12" fmla="*/ 7519 w 60071"/>
                                    <a:gd name="T13" fmla="*/ 19152 h 19152"/>
                                    <a:gd name="T14" fmla="*/ 0 w 60071"/>
                                    <a:gd name="T15" fmla="*/ 0 h 19152"/>
                                    <a:gd name="T16" fmla="*/ 60071 w 60071"/>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71" h="19152">
                                      <a:moveTo>
                                        <a:pt x="7519" y="19152"/>
                                      </a:moveTo>
                                      <a:lnTo>
                                        <a:pt x="0" y="8509"/>
                                      </a:lnTo>
                                      <a:lnTo>
                                        <a:pt x="8509" y="0"/>
                                      </a:lnTo>
                                      <a:lnTo>
                                        <a:pt x="52731" y="0"/>
                                      </a:lnTo>
                                      <a:lnTo>
                                        <a:pt x="60071" y="9551"/>
                                      </a:lnTo>
                                      <a:lnTo>
                                        <a:pt x="50013" y="19152"/>
                                      </a:lnTo>
                                      <a:lnTo>
                                        <a:pt x="7519" y="1915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 name="Shape 5151"/>
                              <wps:cNvSpPr>
                                <a:spLocks/>
                              </wps:cNvSpPr>
                              <wps:spPr bwMode="auto">
                                <a:xfrm>
                                  <a:off x="608223" y="342898"/>
                                  <a:ext cx="36779" cy="83439"/>
                                </a:xfrm>
                                <a:custGeom>
                                  <a:avLst/>
                                  <a:gdLst>
                                    <a:gd name="T0" fmla="*/ 26518 w 36779"/>
                                    <a:gd name="T1" fmla="*/ 0 h 83439"/>
                                    <a:gd name="T2" fmla="*/ 36779 w 36779"/>
                                    <a:gd name="T3" fmla="*/ 5842 h 83439"/>
                                    <a:gd name="T4" fmla="*/ 22098 w 36779"/>
                                    <a:gd name="T5" fmla="*/ 83439 h 83439"/>
                                    <a:gd name="T6" fmla="*/ 0 w 36779"/>
                                    <a:gd name="T7" fmla="*/ 81585 h 83439"/>
                                    <a:gd name="T8" fmla="*/ 13589 w 36779"/>
                                    <a:gd name="T9" fmla="*/ 7341 h 83439"/>
                                    <a:gd name="T10" fmla="*/ 26518 w 36779"/>
                                    <a:gd name="T11" fmla="*/ 0 h 83439"/>
                                    <a:gd name="T12" fmla="*/ 0 w 36779"/>
                                    <a:gd name="T13" fmla="*/ 0 h 83439"/>
                                    <a:gd name="T14" fmla="*/ 36779 w 36779"/>
                                    <a:gd name="T15" fmla="*/ 83439 h 83439"/>
                                  </a:gdLst>
                                  <a:ahLst/>
                                  <a:cxnLst>
                                    <a:cxn ang="0">
                                      <a:pos x="T0" y="T1"/>
                                    </a:cxn>
                                    <a:cxn ang="0">
                                      <a:pos x="T2" y="T3"/>
                                    </a:cxn>
                                    <a:cxn ang="0">
                                      <a:pos x="T4" y="T5"/>
                                    </a:cxn>
                                    <a:cxn ang="0">
                                      <a:pos x="T6" y="T7"/>
                                    </a:cxn>
                                    <a:cxn ang="0">
                                      <a:pos x="T8" y="T9"/>
                                    </a:cxn>
                                    <a:cxn ang="0">
                                      <a:pos x="T10" y="T11"/>
                                    </a:cxn>
                                  </a:cxnLst>
                                  <a:rect l="T12" t="T13" r="T14" b="T15"/>
                                  <a:pathLst>
                                    <a:path w="36779" h="83439">
                                      <a:moveTo>
                                        <a:pt x="26518" y="0"/>
                                      </a:moveTo>
                                      <a:lnTo>
                                        <a:pt x="36779" y="5842"/>
                                      </a:lnTo>
                                      <a:lnTo>
                                        <a:pt x="22098" y="83439"/>
                                      </a:lnTo>
                                      <a:lnTo>
                                        <a:pt x="0" y="81585"/>
                                      </a:lnTo>
                                      <a:lnTo>
                                        <a:pt x="13589" y="7341"/>
                                      </a:lnTo>
                                      <a:lnTo>
                                        <a:pt x="26518"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75" name="Shape 5152"/>
                              <wps:cNvSpPr>
                                <a:spLocks/>
                              </wps:cNvSpPr>
                              <wps:spPr bwMode="auto">
                                <a:xfrm>
                                  <a:off x="608223" y="342898"/>
                                  <a:ext cx="36779" cy="83439"/>
                                </a:xfrm>
                                <a:custGeom>
                                  <a:avLst/>
                                  <a:gdLst>
                                    <a:gd name="T0" fmla="*/ 0 w 36779"/>
                                    <a:gd name="T1" fmla="*/ 81585 h 83439"/>
                                    <a:gd name="T2" fmla="*/ 22098 w 36779"/>
                                    <a:gd name="T3" fmla="*/ 83439 h 83439"/>
                                    <a:gd name="T4" fmla="*/ 36779 w 36779"/>
                                    <a:gd name="T5" fmla="*/ 5842 h 83439"/>
                                    <a:gd name="T6" fmla="*/ 26518 w 36779"/>
                                    <a:gd name="T7" fmla="*/ 0 h 83439"/>
                                    <a:gd name="T8" fmla="*/ 13589 w 36779"/>
                                    <a:gd name="T9" fmla="*/ 7341 h 83439"/>
                                    <a:gd name="T10" fmla="*/ 0 w 36779"/>
                                    <a:gd name="T11" fmla="*/ 81585 h 83439"/>
                                    <a:gd name="T12" fmla="*/ 0 w 36779"/>
                                    <a:gd name="T13" fmla="*/ 0 h 83439"/>
                                    <a:gd name="T14" fmla="*/ 36779 w 36779"/>
                                    <a:gd name="T15" fmla="*/ 83439 h 83439"/>
                                  </a:gdLst>
                                  <a:ahLst/>
                                  <a:cxnLst>
                                    <a:cxn ang="0">
                                      <a:pos x="T0" y="T1"/>
                                    </a:cxn>
                                    <a:cxn ang="0">
                                      <a:pos x="T2" y="T3"/>
                                    </a:cxn>
                                    <a:cxn ang="0">
                                      <a:pos x="T4" y="T5"/>
                                    </a:cxn>
                                    <a:cxn ang="0">
                                      <a:pos x="T6" y="T7"/>
                                    </a:cxn>
                                    <a:cxn ang="0">
                                      <a:pos x="T8" y="T9"/>
                                    </a:cxn>
                                    <a:cxn ang="0">
                                      <a:pos x="T10" y="T11"/>
                                    </a:cxn>
                                  </a:cxnLst>
                                  <a:rect l="T12" t="T13" r="T14" b="T15"/>
                                  <a:pathLst>
                                    <a:path w="36779" h="83439">
                                      <a:moveTo>
                                        <a:pt x="0" y="81585"/>
                                      </a:moveTo>
                                      <a:lnTo>
                                        <a:pt x="22098" y="83439"/>
                                      </a:lnTo>
                                      <a:lnTo>
                                        <a:pt x="36779" y="5842"/>
                                      </a:lnTo>
                                      <a:lnTo>
                                        <a:pt x="26518" y="0"/>
                                      </a:lnTo>
                                      <a:lnTo>
                                        <a:pt x="13589" y="7341"/>
                                      </a:lnTo>
                                      <a:lnTo>
                                        <a:pt x="0" y="8158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6" name="Shape 5153"/>
                              <wps:cNvSpPr>
                                <a:spLocks/>
                              </wps:cNvSpPr>
                              <wps:spPr bwMode="auto">
                                <a:xfrm>
                                  <a:off x="627896" y="234256"/>
                                  <a:ext cx="37236" cy="90094"/>
                                </a:xfrm>
                                <a:custGeom>
                                  <a:avLst/>
                                  <a:gdLst>
                                    <a:gd name="T0" fmla="*/ 27254 w 37236"/>
                                    <a:gd name="T1" fmla="*/ 0 h 90094"/>
                                    <a:gd name="T2" fmla="*/ 37033 w 37236"/>
                                    <a:gd name="T3" fmla="*/ 4826 h 90094"/>
                                    <a:gd name="T4" fmla="*/ 37236 w 37236"/>
                                    <a:gd name="T5" fmla="*/ 5385 h 90094"/>
                                    <a:gd name="T6" fmla="*/ 22657 w 37236"/>
                                    <a:gd name="T7" fmla="*/ 82194 h 90094"/>
                                    <a:gd name="T8" fmla="*/ 10211 w 37236"/>
                                    <a:gd name="T9" fmla="*/ 90094 h 90094"/>
                                    <a:gd name="T10" fmla="*/ 0 w 37236"/>
                                    <a:gd name="T11" fmla="*/ 80899 h 90094"/>
                                    <a:gd name="T12" fmla="*/ 14859 w 37236"/>
                                    <a:gd name="T13" fmla="*/ 4953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37033" y="4826"/>
                                      </a:lnTo>
                                      <a:lnTo>
                                        <a:pt x="37236" y="5385"/>
                                      </a:lnTo>
                                      <a:lnTo>
                                        <a:pt x="22657" y="82194"/>
                                      </a:lnTo>
                                      <a:lnTo>
                                        <a:pt x="10211" y="90094"/>
                                      </a:lnTo>
                                      <a:lnTo>
                                        <a:pt x="0" y="80899"/>
                                      </a:lnTo>
                                      <a:lnTo>
                                        <a:pt x="14859" y="4953"/>
                                      </a:lnTo>
                                      <a:lnTo>
                                        <a:pt x="2725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77" name="Shape 5154"/>
                              <wps:cNvSpPr>
                                <a:spLocks/>
                              </wps:cNvSpPr>
                              <wps:spPr bwMode="auto">
                                <a:xfrm>
                                  <a:off x="627896" y="234256"/>
                                  <a:ext cx="37236" cy="90094"/>
                                </a:xfrm>
                                <a:custGeom>
                                  <a:avLst/>
                                  <a:gdLst>
                                    <a:gd name="T0" fmla="*/ 27254 w 37236"/>
                                    <a:gd name="T1" fmla="*/ 0 h 90094"/>
                                    <a:gd name="T2" fmla="*/ 14859 w 37236"/>
                                    <a:gd name="T3" fmla="*/ 4953 h 90094"/>
                                    <a:gd name="T4" fmla="*/ 0 w 37236"/>
                                    <a:gd name="T5" fmla="*/ 80899 h 90094"/>
                                    <a:gd name="T6" fmla="*/ 10211 w 37236"/>
                                    <a:gd name="T7" fmla="*/ 90094 h 90094"/>
                                    <a:gd name="T8" fmla="*/ 22657 w 37236"/>
                                    <a:gd name="T9" fmla="*/ 82194 h 90094"/>
                                    <a:gd name="T10" fmla="*/ 37236 w 37236"/>
                                    <a:gd name="T11" fmla="*/ 5385 h 90094"/>
                                    <a:gd name="T12" fmla="*/ 37033 w 37236"/>
                                    <a:gd name="T13" fmla="*/ 4826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14859" y="4953"/>
                                      </a:lnTo>
                                      <a:lnTo>
                                        <a:pt x="0" y="80899"/>
                                      </a:lnTo>
                                      <a:lnTo>
                                        <a:pt x="10211" y="90094"/>
                                      </a:lnTo>
                                      <a:lnTo>
                                        <a:pt x="22657" y="82194"/>
                                      </a:lnTo>
                                      <a:lnTo>
                                        <a:pt x="37236" y="5385"/>
                                      </a:lnTo>
                                      <a:lnTo>
                                        <a:pt x="37033" y="4826"/>
                                      </a:lnTo>
                                      <a:lnTo>
                                        <a:pt x="2725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8" name="Shape 5155"/>
                              <wps:cNvSpPr>
                                <a:spLocks/>
                              </wps:cNvSpPr>
                              <wps:spPr bwMode="auto">
                                <a:xfrm>
                                  <a:off x="588995" y="207183"/>
                                  <a:ext cx="138202" cy="22885"/>
                                </a:xfrm>
                                <a:custGeom>
                                  <a:avLst/>
                                  <a:gdLst>
                                    <a:gd name="T0" fmla="*/ 11684 w 138202"/>
                                    <a:gd name="T1" fmla="*/ 0 h 22885"/>
                                    <a:gd name="T2" fmla="*/ 133172 w 138202"/>
                                    <a:gd name="T3" fmla="*/ 0 h 22885"/>
                                    <a:gd name="T4" fmla="*/ 138202 w 138202"/>
                                    <a:gd name="T5" fmla="*/ 8128 h 22885"/>
                                    <a:gd name="T6" fmla="*/ 130988 w 138202"/>
                                    <a:gd name="T7" fmla="*/ 22885 h 22885"/>
                                    <a:gd name="T8" fmla="*/ 9297 w 138202"/>
                                    <a:gd name="T9" fmla="*/ 22885 h 22885"/>
                                    <a:gd name="T10" fmla="*/ 0 w 138202"/>
                                    <a:gd name="T11" fmla="*/ 9576 h 22885"/>
                                    <a:gd name="T12" fmla="*/ 11684 w 138202"/>
                                    <a:gd name="T13" fmla="*/ 0 h 22885"/>
                                    <a:gd name="T14" fmla="*/ 0 w 138202"/>
                                    <a:gd name="T15" fmla="*/ 0 h 22885"/>
                                    <a:gd name="T16" fmla="*/ 138202 w 138202"/>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2" h="22885">
                                      <a:moveTo>
                                        <a:pt x="11684" y="0"/>
                                      </a:moveTo>
                                      <a:lnTo>
                                        <a:pt x="133172" y="0"/>
                                      </a:lnTo>
                                      <a:lnTo>
                                        <a:pt x="138202" y="8128"/>
                                      </a:lnTo>
                                      <a:lnTo>
                                        <a:pt x="130988" y="22885"/>
                                      </a:lnTo>
                                      <a:lnTo>
                                        <a:pt x="9297" y="22885"/>
                                      </a:lnTo>
                                      <a:lnTo>
                                        <a:pt x="0" y="9576"/>
                                      </a:lnTo>
                                      <a:lnTo>
                                        <a:pt x="116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79" name="Shape 5156"/>
                              <wps:cNvSpPr>
                                <a:spLocks/>
                              </wps:cNvSpPr>
                              <wps:spPr bwMode="auto">
                                <a:xfrm>
                                  <a:off x="588995" y="207183"/>
                                  <a:ext cx="138202" cy="22885"/>
                                </a:xfrm>
                                <a:custGeom>
                                  <a:avLst/>
                                  <a:gdLst>
                                    <a:gd name="T0" fmla="*/ 11684 w 138202"/>
                                    <a:gd name="T1" fmla="*/ 0 h 22885"/>
                                    <a:gd name="T2" fmla="*/ 0 w 138202"/>
                                    <a:gd name="T3" fmla="*/ 9576 h 22885"/>
                                    <a:gd name="T4" fmla="*/ 9297 w 138202"/>
                                    <a:gd name="T5" fmla="*/ 22885 h 22885"/>
                                    <a:gd name="T6" fmla="*/ 130988 w 138202"/>
                                    <a:gd name="T7" fmla="*/ 22885 h 22885"/>
                                    <a:gd name="T8" fmla="*/ 138202 w 138202"/>
                                    <a:gd name="T9" fmla="*/ 8128 h 22885"/>
                                    <a:gd name="T10" fmla="*/ 133172 w 138202"/>
                                    <a:gd name="T11" fmla="*/ 0 h 22885"/>
                                    <a:gd name="T12" fmla="*/ 11684 w 138202"/>
                                    <a:gd name="T13" fmla="*/ 0 h 22885"/>
                                    <a:gd name="T14" fmla="*/ 0 w 138202"/>
                                    <a:gd name="T15" fmla="*/ 0 h 22885"/>
                                    <a:gd name="T16" fmla="*/ 138202 w 138202"/>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2" h="22885">
                                      <a:moveTo>
                                        <a:pt x="11684" y="0"/>
                                      </a:moveTo>
                                      <a:lnTo>
                                        <a:pt x="0" y="9576"/>
                                      </a:lnTo>
                                      <a:lnTo>
                                        <a:pt x="9297" y="22885"/>
                                      </a:lnTo>
                                      <a:lnTo>
                                        <a:pt x="130988" y="22885"/>
                                      </a:lnTo>
                                      <a:lnTo>
                                        <a:pt x="138202" y="8128"/>
                                      </a:lnTo>
                                      <a:lnTo>
                                        <a:pt x="133172" y="0"/>
                                      </a:lnTo>
                                      <a:lnTo>
                                        <a:pt x="1168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0" name="Shape 5157"/>
                              <wps:cNvSpPr>
                                <a:spLocks/>
                              </wps:cNvSpPr>
                              <wps:spPr bwMode="auto">
                                <a:xfrm>
                                  <a:off x="703862" y="223903"/>
                                  <a:ext cx="41554" cy="104115"/>
                                </a:xfrm>
                                <a:custGeom>
                                  <a:avLst/>
                                  <a:gdLst>
                                    <a:gd name="T0" fmla="*/ 28829 w 41554"/>
                                    <a:gd name="T1" fmla="*/ 0 h 104115"/>
                                    <a:gd name="T2" fmla="*/ 41554 w 41554"/>
                                    <a:gd name="T3" fmla="*/ 14834 h 104115"/>
                                    <a:gd name="T4" fmla="*/ 24308 w 41554"/>
                                    <a:gd name="T5" fmla="*/ 104115 h 104115"/>
                                    <a:gd name="T6" fmla="*/ 9398 w 41554"/>
                                    <a:gd name="T7" fmla="*/ 104115 h 104115"/>
                                    <a:gd name="T8" fmla="*/ 0 w 41554"/>
                                    <a:gd name="T9" fmla="*/ 92584 h 104115"/>
                                    <a:gd name="T10" fmla="*/ 17323 w 41554"/>
                                    <a:gd name="T11" fmla="*/ 11836 h 104115"/>
                                    <a:gd name="T12" fmla="*/ 28829 w 41554"/>
                                    <a:gd name="T13" fmla="*/ 0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28829" y="0"/>
                                      </a:moveTo>
                                      <a:lnTo>
                                        <a:pt x="41554" y="14834"/>
                                      </a:lnTo>
                                      <a:lnTo>
                                        <a:pt x="24308" y="104115"/>
                                      </a:lnTo>
                                      <a:lnTo>
                                        <a:pt x="9398" y="104115"/>
                                      </a:lnTo>
                                      <a:lnTo>
                                        <a:pt x="0" y="92584"/>
                                      </a:lnTo>
                                      <a:lnTo>
                                        <a:pt x="17323" y="11836"/>
                                      </a:lnTo>
                                      <a:lnTo>
                                        <a:pt x="2882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81" name="Shape 5158"/>
                              <wps:cNvSpPr>
                                <a:spLocks/>
                              </wps:cNvSpPr>
                              <wps:spPr bwMode="auto">
                                <a:xfrm>
                                  <a:off x="703862" y="223903"/>
                                  <a:ext cx="41554" cy="104115"/>
                                </a:xfrm>
                                <a:custGeom>
                                  <a:avLst/>
                                  <a:gdLst>
                                    <a:gd name="T0" fmla="*/ 41554 w 41554"/>
                                    <a:gd name="T1" fmla="*/ 14834 h 104115"/>
                                    <a:gd name="T2" fmla="*/ 28829 w 41554"/>
                                    <a:gd name="T3" fmla="*/ 0 h 104115"/>
                                    <a:gd name="T4" fmla="*/ 17323 w 41554"/>
                                    <a:gd name="T5" fmla="*/ 11836 h 104115"/>
                                    <a:gd name="T6" fmla="*/ 0 w 41554"/>
                                    <a:gd name="T7" fmla="*/ 92584 h 104115"/>
                                    <a:gd name="T8" fmla="*/ 9398 w 41554"/>
                                    <a:gd name="T9" fmla="*/ 104115 h 104115"/>
                                    <a:gd name="T10" fmla="*/ 24308 w 41554"/>
                                    <a:gd name="T11" fmla="*/ 104115 h 104115"/>
                                    <a:gd name="T12" fmla="*/ 41554 w 41554"/>
                                    <a:gd name="T13" fmla="*/ 14834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41554" y="14834"/>
                                      </a:moveTo>
                                      <a:lnTo>
                                        <a:pt x="28829" y="0"/>
                                      </a:lnTo>
                                      <a:lnTo>
                                        <a:pt x="17323" y="11836"/>
                                      </a:lnTo>
                                      <a:lnTo>
                                        <a:pt x="0" y="92584"/>
                                      </a:lnTo>
                                      <a:lnTo>
                                        <a:pt x="9398" y="104115"/>
                                      </a:lnTo>
                                      <a:lnTo>
                                        <a:pt x="24308" y="104115"/>
                                      </a:lnTo>
                                      <a:lnTo>
                                        <a:pt x="41554" y="1483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2" name="Shape 5159"/>
                              <wps:cNvSpPr>
                                <a:spLocks/>
                              </wps:cNvSpPr>
                              <wps:spPr bwMode="auto">
                                <a:xfrm>
                                  <a:off x="549003" y="220345"/>
                                  <a:ext cx="44983" cy="107671"/>
                                </a:xfrm>
                                <a:custGeom>
                                  <a:avLst/>
                                  <a:gdLst>
                                    <a:gd name="T0" fmla="*/ 32182 w 44983"/>
                                    <a:gd name="T1" fmla="*/ 0 h 107671"/>
                                    <a:gd name="T2" fmla="*/ 44983 w 44983"/>
                                    <a:gd name="T3" fmla="*/ 15545 h 107671"/>
                                    <a:gd name="T4" fmla="*/ 28549 w 44983"/>
                                    <a:gd name="T5" fmla="*/ 94462 h 107671"/>
                                    <a:gd name="T6" fmla="*/ 15215 w 44983"/>
                                    <a:gd name="T7" fmla="*/ 107671 h 107671"/>
                                    <a:gd name="T8" fmla="*/ 0 w 44983"/>
                                    <a:gd name="T9" fmla="*/ 107671 h 107671"/>
                                    <a:gd name="T10" fmla="*/ 19152 w 44983"/>
                                    <a:gd name="T11" fmla="*/ 7442 h 107671"/>
                                    <a:gd name="T12" fmla="*/ 32182 w 44983"/>
                                    <a:gd name="T13" fmla="*/ 0 h 107671"/>
                                    <a:gd name="T14" fmla="*/ 0 w 44983"/>
                                    <a:gd name="T15" fmla="*/ 0 h 107671"/>
                                    <a:gd name="T16" fmla="*/ 44983 w 44983"/>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3" h="107671">
                                      <a:moveTo>
                                        <a:pt x="32182" y="0"/>
                                      </a:moveTo>
                                      <a:lnTo>
                                        <a:pt x="44983" y="15545"/>
                                      </a:lnTo>
                                      <a:lnTo>
                                        <a:pt x="28549" y="94462"/>
                                      </a:lnTo>
                                      <a:lnTo>
                                        <a:pt x="15215" y="107671"/>
                                      </a:lnTo>
                                      <a:lnTo>
                                        <a:pt x="0" y="107671"/>
                                      </a:lnTo>
                                      <a:lnTo>
                                        <a:pt x="19152" y="7442"/>
                                      </a:lnTo>
                                      <a:lnTo>
                                        <a:pt x="32182"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83" name="Shape 5160"/>
                              <wps:cNvSpPr>
                                <a:spLocks/>
                              </wps:cNvSpPr>
                              <wps:spPr bwMode="auto">
                                <a:xfrm>
                                  <a:off x="549003" y="220345"/>
                                  <a:ext cx="44983" cy="107671"/>
                                </a:xfrm>
                                <a:custGeom>
                                  <a:avLst/>
                                  <a:gdLst>
                                    <a:gd name="T0" fmla="*/ 19152 w 44983"/>
                                    <a:gd name="T1" fmla="*/ 7442 h 107671"/>
                                    <a:gd name="T2" fmla="*/ 32182 w 44983"/>
                                    <a:gd name="T3" fmla="*/ 0 h 107671"/>
                                    <a:gd name="T4" fmla="*/ 44983 w 44983"/>
                                    <a:gd name="T5" fmla="*/ 15545 h 107671"/>
                                    <a:gd name="T6" fmla="*/ 28549 w 44983"/>
                                    <a:gd name="T7" fmla="*/ 94462 h 107671"/>
                                    <a:gd name="T8" fmla="*/ 15215 w 44983"/>
                                    <a:gd name="T9" fmla="*/ 107671 h 107671"/>
                                    <a:gd name="T10" fmla="*/ 0 w 44983"/>
                                    <a:gd name="T11" fmla="*/ 107671 h 107671"/>
                                    <a:gd name="T12" fmla="*/ 19152 w 44983"/>
                                    <a:gd name="T13" fmla="*/ 7442 h 107671"/>
                                    <a:gd name="T14" fmla="*/ 0 w 44983"/>
                                    <a:gd name="T15" fmla="*/ 0 h 107671"/>
                                    <a:gd name="T16" fmla="*/ 44983 w 44983"/>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3" h="107671">
                                      <a:moveTo>
                                        <a:pt x="19152" y="7442"/>
                                      </a:moveTo>
                                      <a:lnTo>
                                        <a:pt x="32182" y="0"/>
                                      </a:lnTo>
                                      <a:lnTo>
                                        <a:pt x="44983" y="15545"/>
                                      </a:lnTo>
                                      <a:lnTo>
                                        <a:pt x="28549" y="94462"/>
                                      </a:lnTo>
                                      <a:lnTo>
                                        <a:pt x="15215" y="107671"/>
                                      </a:lnTo>
                                      <a:lnTo>
                                        <a:pt x="0" y="107671"/>
                                      </a:lnTo>
                                      <a:lnTo>
                                        <a:pt x="19152" y="744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4" name="Shape 5161"/>
                              <wps:cNvSpPr>
                                <a:spLocks/>
                              </wps:cNvSpPr>
                              <wps:spPr bwMode="auto">
                                <a:xfrm>
                                  <a:off x="530482" y="333571"/>
                                  <a:ext cx="41961" cy="104648"/>
                                </a:xfrm>
                                <a:custGeom>
                                  <a:avLst/>
                                  <a:gdLst>
                                    <a:gd name="T0" fmla="*/ 16967 w 41961"/>
                                    <a:gd name="T1" fmla="*/ 0 h 104648"/>
                                    <a:gd name="T2" fmla="*/ 33858 w 41961"/>
                                    <a:gd name="T3" fmla="*/ 330 h 104648"/>
                                    <a:gd name="T4" fmla="*/ 41961 w 41961"/>
                                    <a:gd name="T5" fmla="*/ 12370 h 104648"/>
                                    <a:gd name="T6" fmla="*/ 26162 w 41961"/>
                                    <a:gd name="T7" fmla="*/ 91719 h 104648"/>
                                    <a:gd name="T8" fmla="*/ 15037 w 41961"/>
                                    <a:gd name="T9" fmla="*/ 104648 h 104648"/>
                                    <a:gd name="T10" fmla="*/ 0 w 41961"/>
                                    <a:gd name="T11" fmla="*/ 87249 h 104648"/>
                                    <a:gd name="T12" fmla="*/ 16967 w 41961"/>
                                    <a:gd name="T13" fmla="*/ 0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16967" y="0"/>
                                      </a:moveTo>
                                      <a:lnTo>
                                        <a:pt x="33858" y="330"/>
                                      </a:lnTo>
                                      <a:lnTo>
                                        <a:pt x="41961" y="12370"/>
                                      </a:lnTo>
                                      <a:lnTo>
                                        <a:pt x="26162" y="91719"/>
                                      </a:lnTo>
                                      <a:lnTo>
                                        <a:pt x="15037" y="104648"/>
                                      </a:lnTo>
                                      <a:lnTo>
                                        <a:pt x="0" y="87249"/>
                                      </a:lnTo>
                                      <a:lnTo>
                                        <a:pt x="16967"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85" name="Shape 5162"/>
                              <wps:cNvSpPr>
                                <a:spLocks/>
                              </wps:cNvSpPr>
                              <wps:spPr bwMode="auto">
                                <a:xfrm>
                                  <a:off x="530482" y="333571"/>
                                  <a:ext cx="41961" cy="104648"/>
                                </a:xfrm>
                                <a:custGeom>
                                  <a:avLst/>
                                  <a:gdLst>
                                    <a:gd name="T0" fmla="*/ 0 w 41961"/>
                                    <a:gd name="T1" fmla="*/ 87249 h 104648"/>
                                    <a:gd name="T2" fmla="*/ 15037 w 41961"/>
                                    <a:gd name="T3" fmla="*/ 104648 h 104648"/>
                                    <a:gd name="T4" fmla="*/ 26162 w 41961"/>
                                    <a:gd name="T5" fmla="*/ 91719 h 104648"/>
                                    <a:gd name="T6" fmla="*/ 41961 w 41961"/>
                                    <a:gd name="T7" fmla="*/ 12370 h 104648"/>
                                    <a:gd name="T8" fmla="*/ 33858 w 41961"/>
                                    <a:gd name="T9" fmla="*/ 330 h 104648"/>
                                    <a:gd name="T10" fmla="*/ 16967 w 41961"/>
                                    <a:gd name="T11" fmla="*/ 0 h 104648"/>
                                    <a:gd name="T12" fmla="*/ 0 w 41961"/>
                                    <a:gd name="T13" fmla="*/ 87249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0" y="87249"/>
                                      </a:moveTo>
                                      <a:lnTo>
                                        <a:pt x="15037" y="104648"/>
                                      </a:lnTo>
                                      <a:lnTo>
                                        <a:pt x="26162" y="91719"/>
                                      </a:lnTo>
                                      <a:lnTo>
                                        <a:pt x="41961" y="12370"/>
                                      </a:lnTo>
                                      <a:lnTo>
                                        <a:pt x="33858" y="330"/>
                                      </a:lnTo>
                                      <a:lnTo>
                                        <a:pt x="16967" y="0"/>
                                      </a:lnTo>
                                      <a:lnTo>
                                        <a:pt x="0" y="8724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6" name="Shape 5163"/>
                              <wps:cNvSpPr>
                                <a:spLocks/>
                              </wps:cNvSpPr>
                              <wps:spPr bwMode="auto">
                                <a:xfrm>
                                  <a:off x="683275" y="334101"/>
                                  <a:ext cx="43917" cy="107950"/>
                                </a:xfrm>
                                <a:custGeom>
                                  <a:avLst/>
                                  <a:gdLst>
                                    <a:gd name="T0" fmla="*/ 29134 w 43917"/>
                                    <a:gd name="T1" fmla="*/ 0 h 107950"/>
                                    <a:gd name="T2" fmla="*/ 43917 w 43917"/>
                                    <a:gd name="T3" fmla="*/ 0 h 107950"/>
                                    <a:gd name="T4" fmla="*/ 25019 w 43917"/>
                                    <a:gd name="T5" fmla="*/ 100965 h 107950"/>
                                    <a:gd name="T6" fmla="*/ 10363 w 43917"/>
                                    <a:gd name="T7" fmla="*/ 107950 h 107950"/>
                                    <a:gd name="T8" fmla="*/ 0 w 43917"/>
                                    <a:gd name="T9" fmla="*/ 92228 h 107950"/>
                                    <a:gd name="T10" fmla="*/ 17323 w 43917"/>
                                    <a:gd name="T11" fmla="*/ 11836 h 107950"/>
                                    <a:gd name="T12" fmla="*/ 29134 w 43917"/>
                                    <a:gd name="T13" fmla="*/ 0 h 107950"/>
                                    <a:gd name="T14" fmla="*/ 0 w 43917"/>
                                    <a:gd name="T15" fmla="*/ 0 h 107950"/>
                                    <a:gd name="T16" fmla="*/ 43917 w 4391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7" h="107950">
                                      <a:moveTo>
                                        <a:pt x="29134" y="0"/>
                                      </a:moveTo>
                                      <a:lnTo>
                                        <a:pt x="43917" y="0"/>
                                      </a:lnTo>
                                      <a:lnTo>
                                        <a:pt x="25019" y="100965"/>
                                      </a:lnTo>
                                      <a:lnTo>
                                        <a:pt x="10363" y="107950"/>
                                      </a:lnTo>
                                      <a:lnTo>
                                        <a:pt x="0" y="92228"/>
                                      </a:lnTo>
                                      <a:lnTo>
                                        <a:pt x="17323" y="11836"/>
                                      </a:lnTo>
                                      <a:lnTo>
                                        <a:pt x="2913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87" name="Shape 5164"/>
                              <wps:cNvSpPr>
                                <a:spLocks/>
                              </wps:cNvSpPr>
                              <wps:spPr bwMode="auto">
                                <a:xfrm>
                                  <a:off x="683275" y="334101"/>
                                  <a:ext cx="43917" cy="107950"/>
                                </a:xfrm>
                                <a:custGeom>
                                  <a:avLst/>
                                  <a:gdLst>
                                    <a:gd name="T0" fmla="*/ 25019 w 43917"/>
                                    <a:gd name="T1" fmla="*/ 100965 h 107950"/>
                                    <a:gd name="T2" fmla="*/ 10363 w 43917"/>
                                    <a:gd name="T3" fmla="*/ 107950 h 107950"/>
                                    <a:gd name="T4" fmla="*/ 0 w 43917"/>
                                    <a:gd name="T5" fmla="*/ 92228 h 107950"/>
                                    <a:gd name="T6" fmla="*/ 17323 w 43917"/>
                                    <a:gd name="T7" fmla="*/ 11836 h 107950"/>
                                    <a:gd name="T8" fmla="*/ 29134 w 43917"/>
                                    <a:gd name="T9" fmla="*/ 0 h 107950"/>
                                    <a:gd name="T10" fmla="*/ 43917 w 43917"/>
                                    <a:gd name="T11" fmla="*/ 0 h 107950"/>
                                    <a:gd name="T12" fmla="*/ 25019 w 43917"/>
                                    <a:gd name="T13" fmla="*/ 100965 h 107950"/>
                                    <a:gd name="T14" fmla="*/ 0 w 43917"/>
                                    <a:gd name="T15" fmla="*/ 0 h 107950"/>
                                    <a:gd name="T16" fmla="*/ 43917 w 4391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7" h="107950">
                                      <a:moveTo>
                                        <a:pt x="25019" y="100965"/>
                                      </a:moveTo>
                                      <a:lnTo>
                                        <a:pt x="10363" y="107950"/>
                                      </a:lnTo>
                                      <a:lnTo>
                                        <a:pt x="0" y="92228"/>
                                      </a:lnTo>
                                      <a:lnTo>
                                        <a:pt x="17323" y="11836"/>
                                      </a:lnTo>
                                      <a:lnTo>
                                        <a:pt x="29134" y="0"/>
                                      </a:lnTo>
                                      <a:lnTo>
                                        <a:pt x="43917" y="0"/>
                                      </a:lnTo>
                                      <a:lnTo>
                                        <a:pt x="25019" y="10096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8" name="Shape 5165"/>
                              <wps:cNvSpPr>
                                <a:spLocks/>
                              </wps:cNvSpPr>
                              <wps:spPr bwMode="auto">
                                <a:xfrm>
                                  <a:off x="548721" y="432001"/>
                                  <a:ext cx="140741" cy="22911"/>
                                </a:xfrm>
                                <a:custGeom>
                                  <a:avLst/>
                                  <a:gdLst>
                                    <a:gd name="T0" fmla="*/ 9271 w 140741"/>
                                    <a:gd name="T1" fmla="*/ 0 h 22911"/>
                                    <a:gd name="T2" fmla="*/ 130937 w 140741"/>
                                    <a:gd name="T3" fmla="*/ 0 h 22911"/>
                                    <a:gd name="T4" fmla="*/ 140741 w 140741"/>
                                    <a:gd name="T5" fmla="*/ 13539 h 22911"/>
                                    <a:gd name="T6" fmla="*/ 138049 w 140741"/>
                                    <a:gd name="T7" fmla="*/ 22911 h 22911"/>
                                    <a:gd name="T8" fmla="*/ 8306 w 140741"/>
                                    <a:gd name="T9" fmla="*/ 22911 h 22911"/>
                                    <a:gd name="T10" fmla="*/ 0 w 140741"/>
                                    <a:gd name="T11" fmla="*/ 13335 h 22911"/>
                                    <a:gd name="T12" fmla="*/ 9271 w 140741"/>
                                    <a:gd name="T13" fmla="*/ 0 h 22911"/>
                                    <a:gd name="T14" fmla="*/ 0 w 140741"/>
                                    <a:gd name="T15" fmla="*/ 0 h 22911"/>
                                    <a:gd name="T16" fmla="*/ 140741 w 140741"/>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41" h="22911">
                                      <a:moveTo>
                                        <a:pt x="9271" y="0"/>
                                      </a:moveTo>
                                      <a:lnTo>
                                        <a:pt x="130937" y="0"/>
                                      </a:lnTo>
                                      <a:lnTo>
                                        <a:pt x="140741" y="13539"/>
                                      </a:lnTo>
                                      <a:lnTo>
                                        <a:pt x="138049" y="22911"/>
                                      </a:lnTo>
                                      <a:lnTo>
                                        <a:pt x="8306" y="22911"/>
                                      </a:lnTo>
                                      <a:lnTo>
                                        <a:pt x="0" y="13335"/>
                                      </a:lnTo>
                                      <a:lnTo>
                                        <a:pt x="927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89" name="Shape 5166"/>
                              <wps:cNvSpPr>
                                <a:spLocks/>
                              </wps:cNvSpPr>
                              <wps:spPr bwMode="auto">
                                <a:xfrm>
                                  <a:off x="548721" y="432001"/>
                                  <a:ext cx="140741" cy="22911"/>
                                </a:xfrm>
                                <a:custGeom>
                                  <a:avLst/>
                                  <a:gdLst>
                                    <a:gd name="T0" fmla="*/ 8306 w 140741"/>
                                    <a:gd name="T1" fmla="*/ 22911 h 22911"/>
                                    <a:gd name="T2" fmla="*/ 0 w 140741"/>
                                    <a:gd name="T3" fmla="*/ 13335 h 22911"/>
                                    <a:gd name="T4" fmla="*/ 9271 w 140741"/>
                                    <a:gd name="T5" fmla="*/ 0 h 22911"/>
                                    <a:gd name="T6" fmla="*/ 130937 w 140741"/>
                                    <a:gd name="T7" fmla="*/ 0 h 22911"/>
                                    <a:gd name="T8" fmla="*/ 140741 w 140741"/>
                                    <a:gd name="T9" fmla="*/ 13539 h 22911"/>
                                    <a:gd name="T10" fmla="*/ 138049 w 140741"/>
                                    <a:gd name="T11" fmla="*/ 22911 h 22911"/>
                                    <a:gd name="T12" fmla="*/ 8306 w 140741"/>
                                    <a:gd name="T13" fmla="*/ 22911 h 22911"/>
                                    <a:gd name="T14" fmla="*/ 0 w 140741"/>
                                    <a:gd name="T15" fmla="*/ 0 h 22911"/>
                                    <a:gd name="T16" fmla="*/ 140741 w 140741"/>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41" h="22911">
                                      <a:moveTo>
                                        <a:pt x="8306" y="22911"/>
                                      </a:moveTo>
                                      <a:lnTo>
                                        <a:pt x="0" y="13335"/>
                                      </a:lnTo>
                                      <a:lnTo>
                                        <a:pt x="9271" y="0"/>
                                      </a:lnTo>
                                      <a:lnTo>
                                        <a:pt x="130937" y="0"/>
                                      </a:lnTo>
                                      <a:lnTo>
                                        <a:pt x="140741" y="13539"/>
                                      </a:lnTo>
                                      <a:lnTo>
                                        <a:pt x="138049" y="22911"/>
                                      </a:lnTo>
                                      <a:lnTo>
                                        <a:pt x="8306" y="2291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0" name="Shape 5167"/>
                              <wps:cNvSpPr>
                                <a:spLocks/>
                              </wps:cNvSpPr>
                              <wps:spPr bwMode="auto">
                                <a:xfrm>
                                  <a:off x="571670" y="322635"/>
                                  <a:ext cx="62001" cy="18974"/>
                                </a:xfrm>
                                <a:custGeom>
                                  <a:avLst/>
                                  <a:gdLst>
                                    <a:gd name="T0" fmla="*/ 8509 w 62001"/>
                                    <a:gd name="T1" fmla="*/ 0 h 18974"/>
                                    <a:gd name="T2" fmla="*/ 54661 w 62001"/>
                                    <a:gd name="T3" fmla="*/ 0 h 18974"/>
                                    <a:gd name="T4" fmla="*/ 62001 w 62001"/>
                                    <a:gd name="T5" fmla="*/ 9525 h 18974"/>
                                    <a:gd name="T6" fmla="*/ 53899 w 62001"/>
                                    <a:gd name="T7" fmla="*/ 18948 h 18974"/>
                                    <a:gd name="T8" fmla="*/ 7544 w 62001"/>
                                    <a:gd name="T9" fmla="*/ 18974 h 18974"/>
                                    <a:gd name="T10" fmla="*/ 0 w 62001"/>
                                    <a:gd name="T11" fmla="*/ 8510 h 18974"/>
                                    <a:gd name="T12" fmla="*/ 8509 w 62001"/>
                                    <a:gd name="T13" fmla="*/ 0 h 18974"/>
                                    <a:gd name="T14" fmla="*/ 0 w 62001"/>
                                    <a:gd name="T15" fmla="*/ 0 h 18974"/>
                                    <a:gd name="T16" fmla="*/ 62001 w 62001"/>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2001" h="18974">
                                      <a:moveTo>
                                        <a:pt x="8509" y="0"/>
                                      </a:moveTo>
                                      <a:lnTo>
                                        <a:pt x="54661" y="0"/>
                                      </a:lnTo>
                                      <a:lnTo>
                                        <a:pt x="62001" y="9525"/>
                                      </a:lnTo>
                                      <a:lnTo>
                                        <a:pt x="53899" y="18948"/>
                                      </a:lnTo>
                                      <a:lnTo>
                                        <a:pt x="7544" y="18974"/>
                                      </a:lnTo>
                                      <a:lnTo>
                                        <a:pt x="0" y="8510"/>
                                      </a:lnTo>
                                      <a:lnTo>
                                        <a:pt x="850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91" name="Shape 5168"/>
                              <wps:cNvSpPr>
                                <a:spLocks/>
                              </wps:cNvSpPr>
                              <wps:spPr bwMode="auto">
                                <a:xfrm>
                                  <a:off x="571670" y="322635"/>
                                  <a:ext cx="62001" cy="18974"/>
                                </a:xfrm>
                                <a:custGeom>
                                  <a:avLst/>
                                  <a:gdLst>
                                    <a:gd name="T0" fmla="*/ 7544 w 62001"/>
                                    <a:gd name="T1" fmla="*/ 18974 h 18974"/>
                                    <a:gd name="T2" fmla="*/ 0 w 62001"/>
                                    <a:gd name="T3" fmla="*/ 8510 h 18974"/>
                                    <a:gd name="T4" fmla="*/ 8509 w 62001"/>
                                    <a:gd name="T5" fmla="*/ 0 h 18974"/>
                                    <a:gd name="T6" fmla="*/ 54661 w 62001"/>
                                    <a:gd name="T7" fmla="*/ 0 h 18974"/>
                                    <a:gd name="T8" fmla="*/ 62001 w 62001"/>
                                    <a:gd name="T9" fmla="*/ 9525 h 18974"/>
                                    <a:gd name="T10" fmla="*/ 53899 w 62001"/>
                                    <a:gd name="T11" fmla="*/ 18948 h 18974"/>
                                    <a:gd name="T12" fmla="*/ 7544 w 62001"/>
                                    <a:gd name="T13" fmla="*/ 18974 h 18974"/>
                                    <a:gd name="T14" fmla="*/ 0 w 62001"/>
                                    <a:gd name="T15" fmla="*/ 0 h 18974"/>
                                    <a:gd name="T16" fmla="*/ 62001 w 62001"/>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2001" h="18974">
                                      <a:moveTo>
                                        <a:pt x="7544" y="18974"/>
                                      </a:moveTo>
                                      <a:lnTo>
                                        <a:pt x="0" y="8510"/>
                                      </a:lnTo>
                                      <a:lnTo>
                                        <a:pt x="8509" y="0"/>
                                      </a:lnTo>
                                      <a:lnTo>
                                        <a:pt x="54661" y="0"/>
                                      </a:lnTo>
                                      <a:lnTo>
                                        <a:pt x="62001" y="9525"/>
                                      </a:lnTo>
                                      <a:lnTo>
                                        <a:pt x="53899" y="18948"/>
                                      </a:lnTo>
                                      <a:lnTo>
                                        <a:pt x="7544" y="1897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2" name="Shape 5169"/>
                              <wps:cNvSpPr>
                                <a:spLocks/>
                              </wps:cNvSpPr>
                              <wps:spPr bwMode="auto">
                                <a:xfrm>
                                  <a:off x="644205" y="322458"/>
                                  <a:ext cx="60046" cy="19152"/>
                                </a:xfrm>
                                <a:custGeom>
                                  <a:avLst/>
                                  <a:gdLst>
                                    <a:gd name="T0" fmla="*/ 8484 w 60046"/>
                                    <a:gd name="T1" fmla="*/ 0 h 19152"/>
                                    <a:gd name="T2" fmla="*/ 52705 w 60046"/>
                                    <a:gd name="T3" fmla="*/ 0 h 19152"/>
                                    <a:gd name="T4" fmla="*/ 60046 w 60046"/>
                                    <a:gd name="T5" fmla="*/ 9551 h 19152"/>
                                    <a:gd name="T6" fmla="*/ 50013 w 60046"/>
                                    <a:gd name="T7" fmla="*/ 19152 h 19152"/>
                                    <a:gd name="T8" fmla="*/ 7519 w 60046"/>
                                    <a:gd name="T9" fmla="*/ 19152 h 19152"/>
                                    <a:gd name="T10" fmla="*/ 0 w 60046"/>
                                    <a:gd name="T11" fmla="*/ 8509 h 19152"/>
                                    <a:gd name="T12" fmla="*/ 8484 w 60046"/>
                                    <a:gd name="T13" fmla="*/ 0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8484" y="0"/>
                                      </a:moveTo>
                                      <a:lnTo>
                                        <a:pt x="52705" y="0"/>
                                      </a:lnTo>
                                      <a:lnTo>
                                        <a:pt x="60046" y="9551"/>
                                      </a:lnTo>
                                      <a:lnTo>
                                        <a:pt x="50013" y="19152"/>
                                      </a:lnTo>
                                      <a:lnTo>
                                        <a:pt x="7519" y="19152"/>
                                      </a:lnTo>
                                      <a:lnTo>
                                        <a:pt x="0" y="8509"/>
                                      </a:lnTo>
                                      <a:lnTo>
                                        <a:pt x="84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93" name="Shape 5170"/>
                              <wps:cNvSpPr>
                                <a:spLocks/>
                              </wps:cNvSpPr>
                              <wps:spPr bwMode="auto">
                                <a:xfrm>
                                  <a:off x="644205" y="322458"/>
                                  <a:ext cx="60046" cy="19152"/>
                                </a:xfrm>
                                <a:custGeom>
                                  <a:avLst/>
                                  <a:gdLst>
                                    <a:gd name="T0" fmla="*/ 7519 w 60046"/>
                                    <a:gd name="T1" fmla="*/ 19152 h 19152"/>
                                    <a:gd name="T2" fmla="*/ 0 w 60046"/>
                                    <a:gd name="T3" fmla="*/ 8509 h 19152"/>
                                    <a:gd name="T4" fmla="*/ 8484 w 60046"/>
                                    <a:gd name="T5" fmla="*/ 0 h 19152"/>
                                    <a:gd name="T6" fmla="*/ 52705 w 60046"/>
                                    <a:gd name="T7" fmla="*/ 0 h 19152"/>
                                    <a:gd name="T8" fmla="*/ 60046 w 60046"/>
                                    <a:gd name="T9" fmla="*/ 9551 h 19152"/>
                                    <a:gd name="T10" fmla="*/ 50013 w 60046"/>
                                    <a:gd name="T11" fmla="*/ 19152 h 19152"/>
                                    <a:gd name="T12" fmla="*/ 7519 w 60046"/>
                                    <a:gd name="T13" fmla="*/ 19152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7519" y="19152"/>
                                      </a:moveTo>
                                      <a:lnTo>
                                        <a:pt x="0" y="8509"/>
                                      </a:lnTo>
                                      <a:lnTo>
                                        <a:pt x="8484" y="0"/>
                                      </a:lnTo>
                                      <a:lnTo>
                                        <a:pt x="52705" y="0"/>
                                      </a:lnTo>
                                      <a:lnTo>
                                        <a:pt x="60046" y="9551"/>
                                      </a:lnTo>
                                      <a:lnTo>
                                        <a:pt x="50013" y="19152"/>
                                      </a:lnTo>
                                      <a:lnTo>
                                        <a:pt x="7519" y="1915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4" name="Shape 5171"/>
                              <wps:cNvSpPr>
                                <a:spLocks/>
                              </wps:cNvSpPr>
                              <wps:spPr bwMode="auto">
                                <a:xfrm>
                                  <a:off x="833803" y="342898"/>
                                  <a:ext cx="36754" cy="83439"/>
                                </a:xfrm>
                                <a:custGeom>
                                  <a:avLst/>
                                  <a:gdLst>
                                    <a:gd name="T0" fmla="*/ 26518 w 36754"/>
                                    <a:gd name="T1" fmla="*/ 0 h 83439"/>
                                    <a:gd name="T2" fmla="*/ 36754 w 36754"/>
                                    <a:gd name="T3" fmla="*/ 5842 h 83439"/>
                                    <a:gd name="T4" fmla="*/ 22073 w 36754"/>
                                    <a:gd name="T5" fmla="*/ 83439 h 83439"/>
                                    <a:gd name="T6" fmla="*/ 0 w 36754"/>
                                    <a:gd name="T7" fmla="*/ 81585 h 83439"/>
                                    <a:gd name="T8" fmla="*/ 13564 w 36754"/>
                                    <a:gd name="T9" fmla="*/ 7341 h 83439"/>
                                    <a:gd name="T10" fmla="*/ 26518 w 36754"/>
                                    <a:gd name="T11" fmla="*/ 0 h 83439"/>
                                    <a:gd name="T12" fmla="*/ 0 w 36754"/>
                                    <a:gd name="T13" fmla="*/ 0 h 83439"/>
                                    <a:gd name="T14" fmla="*/ 36754 w 36754"/>
                                    <a:gd name="T15" fmla="*/ 83439 h 83439"/>
                                  </a:gdLst>
                                  <a:ahLst/>
                                  <a:cxnLst>
                                    <a:cxn ang="0">
                                      <a:pos x="T0" y="T1"/>
                                    </a:cxn>
                                    <a:cxn ang="0">
                                      <a:pos x="T2" y="T3"/>
                                    </a:cxn>
                                    <a:cxn ang="0">
                                      <a:pos x="T4" y="T5"/>
                                    </a:cxn>
                                    <a:cxn ang="0">
                                      <a:pos x="T6" y="T7"/>
                                    </a:cxn>
                                    <a:cxn ang="0">
                                      <a:pos x="T8" y="T9"/>
                                    </a:cxn>
                                    <a:cxn ang="0">
                                      <a:pos x="T10" y="T11"/>
                                    </a:cxn>
                                  </a:cxnLst>
                                  <a:rect l="T12" t="T13" r="T14" b="T15"/>
                                  <a:pathLst>
                                    <a:path w="36754" h="83439">
                                      <a:moveTo>
                                        <a:pt x="26518" y="0"/>
                                      </a:moveTo>
                                      <a:lnTo>
                                        <a:pt x="36754" y="5842"/>
                                      </a:lnTo>
                                      <a:lnTo>
                                        <a:pt x="22073" y="83439"/>
                                      </a:lnTo>
                                      <a:lnTo>
                                        <a:pt x="0" y="81585"/>
                                      </a:lnTo>
                                      <a:lnTo>
                                        <a:pt x="13564" y="7341"/>
                                      </a:lnTo>
                                      <a:lnTo>
                                        <a:pt x="26518"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95" name="Shape 5172"/>
                              <wps:cNvSpPr>
                                <a:spLocks/>
                              </wps:cNvSpPr>
                              <wps:spPr bwMode="auto">
                                <a:xfrm>
                                  <a:off x="833803" y="342898"/>
                                  <a:ext cx="36754" cy="83439"/>
                                </a:xfrm>
                                <a:custGeom>
                                  <a:avLst/>
                                  <a:gdLst>
                                    <a:gd name="T0" fmla="*/ 0 w 36754"/>
                                    <a:gd name="T1" fmla="*/ 81585 h 83439"/>
                                    <a:gd name="T2" fmla="*/ 22073 w 36754"/>
                                    <a:gd name="T3" fmla="*/ 83439 h 83439"/>
                                    <a:gd name="T4" fmla="*/ 36754 w 36754"/>
                                    <a:gd name="T5" fmla="*/ 5842 h 83439"/>
                                    <a:gd name="T6" fmla="*/ 26518 w 36754"/>
                                    <a:gd name="T7" fmla="*/ 0 h 83439"/>
                                    <a:gd name="T8" fmla="*/ 13564 w 36754"/>
                                    <a:gd name="T9" fmla="*/ 7341 h 83439"/>
                                    <a:gd name="T10" fmla="*/ 0 w 36754"/>
                                    <a:gd name="T11" fmla="*/ 81585 h 83439"/>
                                    <a:gd name="T12" fmla="*/ 0 w 36754"/>
                                    <a:gd name="T13" fmla="*/ 0 h 83439"/>
                                    <a:gd name="T14" fmla="*/ 36754 w 36754"/>
                                    <a:gd name="T15" fmla="*/ 83439 h 83439"/>
                                  </a:gdLst>
                                  <a:ahLst/>
                                  <a:cxnLst>
                                    <a:cxn ang="0">
                                      <a:pos x="T0" y="T1"/>
                                    </a:cxn>
                                    <a:cxn ang="0">
                                      <a:pos x="T2" y="T3"/>
                                    </a:cxn>
                                    <a:cxn ang="0">
                                      <a:pos x="T4" y="T5"/>
                                    </a:cxn>
                                    <a:cxn ang="0">
                                      <a:pos x="T6" y="T7"/>
                                    </a:cxn>
                                    <a:cxn ang="0">
                                      <a:pos x="T8" y="T9"/>
                                    </a:cxn>
                                    <a:cxn ang="0">
                                      <a:pos x="T10" y="T11"/>
                                    </a:cxn>
                                  </a:cxnLst>
                                  <a:rect l="T12" t="T13" r="T14" b="T15"/>
                                  <a:pathLst>
                                    <a:path w="36754" h="83439">
                                      <a:moveTo>
                                        <a:pt x="0" y="81585"/>
                                      </a:moveTo>
                                      <a:lnTo>
                                        <a:pt x="22073" y="83439"/>
                                      </a:lnTo>
                                      <a:lnTo>
                                        <a:pt x="36754" y="5842"/>
                                      </a:lnTo>
                                      <a:lnTo>
                                        <a:pt x="26518" y="0"/>
                                      </a:lnTo>
                                      <a:lnTo>
                                        <a:pt x="13564" y="7341"/>
                                      </a:lnTo>
                                      <a:lnTo>
                                        <a:pt x="0" y="8158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6" name="Shape 5173"/>
                              <wps:cNvSpPr>
                                <a:spLocks/>
                              </wps:cNvSpPr>
                              <wps:spPr bwMode="auto">
                                <a:xfrm>
                                  <a:off x="853478" y="234256"/>
                                  <a:ext cx="37236" cy="90094"/>
                                </a:xfrm>
                                <a:custGeom>
                                  <a:avLst/>
                                  <a:gdLst>
                                    <a:gd name="T0" fmla="*/ 27254 w 37236"/>
                                    <a:gd name="T1" fmla="*/ 0 h 90094"/>
                                    <a:gd name="T2" fmla="*/ 37033 w 37236"/>
                                    <a:gd name="T3" fmla="*/ 4826 h 90094"/>
                                    <a:gd name="T4" fmla="*/ 37236 w 37236"/>
                                    <a:gd name="T5" fmla="*/ 5385 h 90094"/>
                                    <a:gd name="T6" fmla="*/ 22631 w 37236"/>
                                    <a:gd name="T7" fmla="*/ 82194 h 90094"/>
                                    <a:gd name="T8" fmla="*/ 10185 w 37236"/>
                                    <a:gd name="T9" fmla="*/ 90094 h 90094"/>
                                    <a:gd name="T10" fmla="*/ 0 w 37236"/>
                                    <a:gd name="T11" fmla="*/ 80899 h 90094"/>
                                    <a:gd name="T12" fmla="*/ 14859 w 37236"/>
                                    <a:gd name="T13" fmla="*/ 4953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37033" y="4826"/>
                                      </a:lnTo>
                                      <a:lnTo>
                                        <a:pt x="37236" y="5385"/>
                                      </a:lnTo>
                                      <a:lnTo>
                                        <a:pt x="22631" y="82194"/>
                                      </a:lnTo>
                                      <a:lnTo>
                                        <a:pt x="10185" y="90094"/>
                                      </a:lnTo>
                                      <a:lnTo>
                                        <a:pt x="0" y="80899"/>
                                      </a:lnTo>
                                      <a:lnTo>
                                        <a:pt x="14859" y="4953"/>
                                      </a:lnTo>
                                      <a:lnTo>
                                        <a:pt x="2725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97" name="Shape 5174"/>
                              <wps:cNvSpPr>
                                <a:spLocks/>
                              </wps:cNvSpPr>
                              <wps:spPr bwMode="auto">
                                <a:xfrm>
                                  <a:off x="853478" y="234256"/>
                                  <a:ext cx="37236" cy="90094"/>
                                </a:xfrm>
                                <a:custGeom>
                                  <a:avLst/>
                                  <a:gdLst>
                                    <a:gd name="T0" fmla="*/ 27254 w 37236"/>
                                    <a:gd name="T1" fmla="*/ 0 h 90094"/>
                                    <a:gd name="T2" fmla="*/ 14859 w 37236"/>
                                    <a:gd name="T3" fmla="*/ 4953 h 90094"/>
                                    <a:gd name="T4" fmla="*/ 0 w 37236"/>
                                    <a:gd name="T5" fmla="*/ 80899 h 90094"/>
                                    <a:gd name="T6" fmla="*/ 10185 w 37236"/>
                                    <a:gd name="T7" fmla="*/ 90094 h 90094"/>
                                    <a:gd name="T8" fmla="*/ 22631 w 37236"/>
                                    <a:gd name="T9" fmla="*/ 82194 h 90094"/>
                                    <a:gd name="T10" fmla="*/ 37236 w 37236"/>
                                    <a:gd name="T11" fmla="*/ 5385 h 90094"/>
                                    <a:gd name="T12" fmla="*/ 37033 w 37236"/>
                                    <a:gd name="T13" fmla="*/ 4826 h 90094"/>
                                    <a:gd name="T14" fmla="*/ 27254 w 37236"/>
                                    <a:gd name="T15" fmla="*/ 0 h 90094"/>
                                    <a:gd name="T16" fmla="*/ 0 w 37236"/>
                                    <a:gd name="T17" fmla="*/ 0 h 90094"/>
                                    <a:gd name="T18" fmla="*/ 37236 w 37236"/>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36" h="90094">
                                      <a:moveTo>
                                        <a:pt x="27254" y="0"/>
                                      </a:moveTo>
                                      <a:lnTo>
                                        <a:pt x="14859" y="4953"/>
                                      </a:lnTo>
                                      <a:lnTo>
                                        <a:pt x="0" y="80899"/>
                                      </a:lnTo>
                                      <a:lnTo>
                                        <a:pt x="10185" y="90094"/>
                                      </a:lnTo>
                                      <a:lnTo>
                                        <a:pt x="22631" y="82194"/>
                                      </a:lnTo>
                                      <a:lnTo>
                                        <a:pt x="37236" y="5385"/>
                                      </a:lnTo>
                                      <a:lnTo>
                                        <a:pt x="37033" y="4826"/>
                                      </a:lnTo>
                                      <a:lnTo>
                                        <a:pt x="2725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8" name="Shape 5175"/>
                              <wps:cNvSpPr>
                                <a:spLocks/>
                              </wps:cNvSpPr>
                              <wps:spPr bwMode="auto">
                                <a:xfrm>
                                  <a:off x="814581" y="207183"/>
                                  <a:ext cx="138201" cy="22885"/>
                                </a:xfrm>
                                <a:custGeom>
                                  <a:avLst/>
                                  <a:gdLst>
                                    <a:gd name="T0" fmla="*/ 11659 w 138201"/>
                                    <a:gd name="T1" fmla="*/ 0 h 22885"/>
                                    <a:gd name="T2" fmla="*/ 133147 w 138201"/>
                                    <a:gd name="T3" fmla="*/ 0 h 22885"/>
                                    <a:gd name="T4" fmla="*/ 138201 w 138201"/>
                                    <a:gd name="T5" fmla="*/ 8128 h 22885"/>
                                    <a:gd name="T6" fmla="*/ 130963 w 138201"/>
                                    <a:gd name="T7" fmla="*/ 22885 h 22885"/>
                                    <a:gd name="T8" fmla="*/ 9271 w 138201"/>
                                    <a:gd name="T9" fmla="*/ 22885 h 22885"/>
                                    <a:gd name="T10" fmla="*/ 0 w 138201"/>
                                    <a:gd name="T11" fmla="*/ 9576 h 22885"/>
                                    <a:gd name="T12" fmla="*/ 11659 w 138201"/>
                                    <a:gd name="T13" fmla="*/ 0 h 22885"/>
                                    <a:gd name="T14" fmla="*/ 0 w 138201"/>
                                    <a:gd name="T15" fmla="*/ 0 h 22885"/>
                                    <a:gd name="T16" fmla="*/ 138201 w 138201"/>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1" h="22885">
                                      <a:moveTo>
                                        <a:pt x="11659" y="0"/>
                                      </a:moveTo>
                                      <a:lnTo>
                                        <a:pt x="133147" y="0"/>
                                      </a:lnTo>
                                      <a:lnTo>
                                        <a:pt x="138201" y="8128"/>
                                      </a:lnTo>
                                      <a:lnTo>
                                        <a:pt x="130963" y="22885"/>
                                      </a:lnTo>
                                      <a:lnTo>
                                        <a:pt x="9271" y="22885"/>
                                      </a:lnTo>
                                      <a:lnTo>
                                        <a:pt x="0" y="9576"/>
                                      </a:lnTo>
                                      <a:lnTo>
                                        <a:pt x="1165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899" name="Shape 5176"/>
                              <wps:cNvSpPr>
                                <a:spLocks/>
                              </wps:cNvSpPr>
                              <wps:spPr bwMode="auto">
                                <a:xfrm>
                                  <a:off x="814581" y="207183"/>
                                  <a:ext cx="138201" cy="22885"/>
                                </a:xfrm>
                                <a:custGeom>
                                  <a:avLst/>
                                  <a:gdLst>
                                    <a:gd name="T0" fmla="*/ 11659 w 138201"/>
                                    <a:gd name="T1" fmla="*/ 0 h 22885"/>
                                    <a:gd name="T2" fmla="*/ 0 w 138201"/>
                                    <a:gd name="T3" fmla="*/ 9576 h 22885"/>
                                    <a:gd name="T4" fmla="*/ 9271 w 138201"/>
                                    <a:gd name="T5" fmla="*/ 22885 h 22885"/>
                                    <a:gd name="T6" fmla="*/ 130963 w 138201"/>
                                    <a:gd name="T7" fmla="*/ 22885 h 22885"/>
                                    <a:gd name="T8" fmla="*/ 138201 w 138201"/>
                                    <a:gd name="T9" fmla="*/ 8128 h 22885"/>
                                    <a:gd name="T10" fmla="*/ 133147 w 138201"/>
                                    <a:gd name="T11" fmla="*/ 0 h 22885"/>
                                    <a:gd name="T12" fmla="*/ 11659 w 138201"/>
                                    <a:gd name="T13" fmla="*/ 0 h 22885"/>
                                    <a:gd name="T14" fmla="*/ 0 w 138201"/>
                                    <a:gd name="T15" fmla="*/ 0 h 22885"/>
                                    <a:gd name="T16" fmla="*/ 138201 w 138201"/>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1" h="22885">
                                      <a:moveTo>
                                        <a:pt x="11659" y="0"/>
                                      </a:moveTo>
                                      <a:lnTo>
                                        <a:pt x="0" y="9576"/>
                                      </a:lnTo>
                                      <a:lnTo>
                                        <a:pt x="9271" y="22885"/>
                                      </a:lnTo>
                                      <a:lnTo>
                                        <a:pt x="130963" y="22885"/>
                                      </a:lnTo>
                                      <a:lnTo>
                                        <a:pt x="138201" y="8128"/>
                                      </a:lnTo>
                                      <a:lnTo>
                                        <a:pt x="133147" y="0"/>
                                      </a:lnTo>
                                      <a:lnTo>
                                        <a:pt x="11659"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0" name="Shape 5177"/>
                              <wps:cNvSpPr>
                                <a:spLocks/>
                              </wps:cNvSpPr>
                              <wps:spPr bwMode="auto">
                                <a:xfrm>
                                  <a:off x="929444" y="223903"/>
                                  <a:ext cx="41554" cy="104115"/>
                                </a:xfrm>
                                <a:custGeom>
                                  <a:avLst/>
                                  <a:gdLst>
                                    <a:gd name="T0" fmla="*/ 28829 w 41554"/>
                                    <a:gd name="T1" fmla="*/ 0 h 104115"/>
                                    <a:gd name="T2" fmla="*/ 41554 w 41554"/>
                                    <a:gd name="T3" fmla="*/ 14834 h 104115"/>
                                    <a:gd name="T4" fmla="*/ 24283 w 41554"/>
                                    <a:gd name="T5" fmla="*/ 104115 h 104115"/>
                                    <a:gd name="T6" fmla="*/ 9373 w 41554"/>
                                    <a:gd name="T7" fmla="*/ 104115 h 104115"/>
                                    <a:gd name="T8" fmla="*/ 0 w 41554"/>
                                    <a:gd name="T9" fmla="*/ 92584 h 104115"/>
                                    <a:gd name="T10" fmla="*/ 17323 w 41554"/>
                                    <a:gd name="T11" fmla="*/ 11836 h 104115"/>
                                    <a:gd name="T12" fmla="*/ 28829 w 41554"/>
                                    <a:gd name="T13" fmla="*/ 0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28829" y="0"/>
                                      </a:moveTo>
                                      <a:lnTo>
                                        <a:pt x="41554" y="14834"/>
                                      </a:lnTo>
                                      <a:lnTo>
                                        <a:pt x="24283" y="104115"/>
                                      </a:lnTo>
                                      <a:lnTo>
                                        <a:pt x="9373" y="104115"/>
                                      </a:lnTo>
                                      <a:lnTo>
                                        <a:pt x="0" y="92584"/>
                                      </a:lnTo>
                                      <a:lnTo>
                                        <a:pt x="17323" y="11836"/>
                                      </a:lnTo>
                                      <a:lnTo>
                                        <a:pt x="2882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01" name="Shape 5178"/>
                              <wps:cNvSpPr>
                                <a:spLocks/>
                              </wps:cNvSpPr>
                              <wps:spPr bwMode="auto">
                                <a:xfrm>
                                  <a:off x="929444" y="223903"/>
                                  <a:ext cx="41554" cy="104115"/>
                                </a:xfrm>
                                <a:custGeom>
                                  <a:avLst/>
                                  <a:gdLst>
                                    <a:gd name="T0" fmla="*/ 41554 w 41554"/>
                                    <a:gd name="T1" fmla="*/ 14834 h 104115"/>
                                    <a:gd name="T2" fmla="*/ 28829 w 41554"/>
                                    <a:gd name="T3" fmla="*/ 0 h 104115"/>
                                    <a:gd name="T4" fmla="*/ 17323 w 41554"/>
                                    <a:gd name="T5" fmla="*/ 11836 h 104115"/>
                                    <a:gd name="T6" fmla="*/ 0 w 41554"/>
                                    <a:gd name="T7" fmla="*/ 92584 h 104115"/>
                                    <a:gd name="T8" fmla="*/ 9373 w 41554"/>
                                    <a:gd name="T9" fmla="*/ 104115 h 104115"/>
                                    <a:gd name="T10" fmla="*/ 24283 w 41554"/>
                                    <a:gd name="T11" fmla="*/ 104115 h 104115"/>
                                    <a:gd name="T12" fmla="*/ 41554 w 41554"/>
                                    <a:gd name="T13" fmla="*/ 14834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41554" y="14834"/>
                                      </a:moveTo>
                                      <a:lnTo>
                                        <a:pt x="28829" y="0"/>
                                      </a:lnTo>
                                      <a:lnTo>
                                        <a:pt x="17323" y="11836"/>
                                      </a:lnTo>
                                      <a:lnTo>
                                        <a:pt x="0" y="92584"/>
                                      </a:lnTo>
                                      <a:lnTo>
                                        <a:pt x="9373" y="104115"/>
                                      </a:lnTo>
                                      <a:lnTo>
                                        <a:pt x="24283" y="104115"/>
                                      </a:lnTo>
                                      <a:lnTo>
                                        <a:pt x="41554" y="1483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2" name="Shape 5179"/>
                              <wps:cNvSpPr>
                                <a:spLocks/>
                              </wps:cNvSpPr>
                              <wps:spPr bwMode="auto">
                                <a:xfrm>
                                  <a:off x="774593" y="220345"/>
                                  <a:ext cx="44983" cy="107671"/>
                                </a:xfrm>
                                <a:custGeom>
                                  <a:avLst/>
                                  <a:gdLst>
                                    <a:gd name="T0" fmla="*/ 32156 w 44983"/>
                                    <a:gd name="T1" fmla="*/ 0 h 107671"/>
                                    <a:gd name="T2" fmla="*/ 44983 w 44983"/>
                                    <a:gd name="T3" fmla="*/ 15545 h 107671"/>
                                    <a:gd name="T4" fmla="*/ 28549 w 44983"/>
                                    <a:gd name="T5" fmla="*/ 94462 h 107671"/>
                                    <a:gd name="T6" fmla="*/ 15189 w 44983"/>
                                    <a:gd name="T7" fmla="*/ 107671 h 107671"/>
                                    <a:gd name="T8" fmla="*/ 0 w 44983"/>
                                    <a:gd name="T9" fmla="*/ 107671 h 107671"/>
                                    <a:gd name="T10" fmla="*/ 19152 w 44983"/>
                                    <a:gd name="T11" fmla="*/ 7442 h 107671"/>
                                    <a:gd name="T12" fmla="*/ 32156 w 44983"/>
                                    <a:gd name="T13" fmla="*/ 0 h 107671"/>
                                    <a:gd name="T14" fmla="*/ 0 w 44983"/>
                                    <a:gd name="T15" fmla="*/ 0 h 107671"/>
                                    <a:gd name="T16" fmla="*/ 44983 w 44983"/>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3" h="107671">
                                      <a:moveTo>
                                        <a:pt x="32156" y="0"/>
                                      </a:moveTo>
                                      <a:lnTo>
                                        <a:pt x="44983" y="15545"/>
                                      </a:lnTo>
                                      <a:lnTo>
                                        <a:pt x="28549" y="94462"/>
                                      </a:lnTo>
                                      <a:lnTo>
                                        <a:pt x="15189" y="107671"/>
                                      </a:lnTo>
                                      <a:lnTo>
                                        <a:pt x="0" y="107671"/>
                                      </a:lnTo>
                                      <a:lnTo>
                                        <a:pt x="19152" y="7442"/>
                                      </a:lnTo>
                                      <a:lnTo>
                                        <a:pt x="3215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03" name="Shape 5180"/>
                              <wps:cNvSpPr>
                                <a:spLocks/>
                              </wps:cNvSpPr>
                              <wps:spPr bwMode="auto">
                                <a:xfrm>
                                  <a:off x="774593" y="220345"/>
                                  <a:ext cx="44983" cy="107671"/>
                                </a:xfrm>
                                <a:custGeom>
                                  <a:avLst/>
                                  <a:gdLst>
                                    <a:gd name="T0" fmla="*/ 19152 w 44983"/>
                                    <a:gd name="T1" fmla="*/ 7442 h 107671"/>
                                    <a:gd name="T2" fmla="*/ 32156 w 44983"/>
                                    <a:gd name="T3" fmla="*/ 0 h 107671"/>
                                    <a:gd name="T4" fmla="*/ 44983 w 44983"/>
                                    <a:gd name="T5" fmla="*/ 15545 h 107671"/>
                                    <a:gd name="T6" fmla="*/ 28549 w 44983"/>
                                    <a:gd name="T7" fmla="*/ 94462 h 107671"/>
                                    <a:gd name="T8" fmla="*/ 15189 w 44983"/>
                                    <a:gd name="T9" fmla="*/ 107671 h 107671"/>
                                    <a:gd name="T10" fmla="*/ 0 w 44983"/>
                                    <a:gd name="T11" fmla="*/ 107671 h 107671"/>
                                    <a:gd name="T12" fmla="*/ 19152 w 44983"/>
                                    <a:gd name="T13" fmla="*/ 7442 h 107671"/>
                                    <a:gd name="T14" fmla="*/ 0 w 44983"/>
                                    <a:gd name="T15" fmla="*/ 0 h 107671"/>
                                    <a:gd name="T16" fmla="*/ 44983 w 44983"/>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3" h="107671">
                                      <a:moveTo>
                                        <a:pt x="19152" y="7442"/>
                                      </a:moveTo>
                                      <a:lnTo>
                                        <a:pt x="32156" y="0"/>
                                      </a:lnTo>
                                      <a:lnTo>
                                        <a:pt x="44983" y="15545"/>
                                      </a:lnTo>
                                      <a:lnTo>
                                        <a:pt x="28549" y="94462"/>
                                      </a:lnTo>
                                      <a:lnTo>
                                        <a:pt x="15189" y="107671"/>
                                      </a:lnTo>
                                      <a:lnTo>
                                        <a:pt x="0" y="107671"/>
                                      </a:lnTo>
                                      <a:lnTo>
                                        <a:pt x="19152" y="744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4" name="Shape 5181"/>
                              <wps:cNvSpPr>
                                <a:spLocks/>
                              </wps:cNvSpPr>
                              <wps:spPr bwMode="auto">
                                <a:xfrm>
                                  <a:off x="756061" y="333571"/>
                                  <a:ext cx="41961" cy="104648"/>
                                </a:xfrm>
                                <a:custGeom>
                                  <a:avLst/>
                                  <a:gdLst>
                                    <a:gd name="T0" fmla="*/ 16967 w 41961"/>
                                    <a:gd name="T1" fmla="*/ 0 h 104648"/>
                                    <a:gd name="T2" fmla="*/ 33884 w 41961"/>
                                    <a:gd name="T3" fmla="*/ 330 h 104648"/>
                                    <a:gd name="T4" fmla="*/ 41961 w 41961"/>
                                    <a:gd name="T5" fmla="*/ 12370 h 104648"/>
                                    <a:gd name="T6" fmla="*/ 26162 w 41961"/>
                                    <a:gd name="T7" fmla="*/ 91719 h 104648"/>
                                    <a:gd name="T8" fmla="*/ 15037 w 41961"/>
                                    <a:gd name="T9" fmla="*/ 104648 h 104648"/>
                                    <a:gd name="T10" fmla="*/ 0 w 41961"/>
                                    <a:gd name="T11" fmla="*/ 87249 h 104648"/>
                                    <a:gd name="T12" fmla="*/ 16967 w 41961"/>
                                    <a:gd name="T13" fmla="*/ 0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16967" y="0"/>
                                      </a:moveTo>
                                      <a:lnTo>
                                        <a:pt x="33884" y="330"/>
                                      </a:lnTo>
                                      <a:lnTo>
                                        <a:pt x="41961" y="12370"/>
                                      </a:lnTo>
                                      <a:lnTo>
                                        <a:pt x="26162" y="91719"/>
                                      </a:lnTo>
                                      <a:lnTo>
                                        <a:pt x="15037" y="104648"/>
                                      </a:lnTo>
                                      <a:lnTo>
                                        <a:pt x="0" y="87249"/>
                                      </a:lnTo>
                                      <a:lnTo>
                                        <a:pt x="16967"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05" name="Shape 5182"/>
                              <wps:cNvSpPr>
                                <a:spLocks/>
                              </wps:cNvSpPr>
                              <wps:spPr bwMode="auto">
                                <a:xfrm>
                                  <a:off x="756061" y="333571"/>
                                  <a:ext cx="41961" cy="104648"/>
                                </a:xfrm>
                                <a:custGeom>
                                  <a:avLst/>
                                  <a:gdLst>
                                    <a:gd name="T0" fmla="*/ 0 w 41961"/>
                                    <a:gd name="T1" fmla="*/ 87249 h 104648"/>
                                    <a:gd name="T2" fmla="*/ 15037 w 41961"/>
                                    <a:gd name="T3" fmla="*/ 104648 h 104648"/>
                                    <a:gd name="T4" fmla="*/ 26162 w 41961"/>
                                    <a:gd name="T5" fmla="*/ 91719 h 104648"/>
                                    <a:gd name="T6" fmla="*/ 41961 w 41961"/>
                                    <a:gd name="T7" fmla="*/ 12370 h 104648"/>
                                    <a:gd name="T8" fmla="*/ 33884 w 41961"/>
                                    <a:gd name="T9" fmla="*/ 330 h 104648"/>
                                    <a:gd name="T10" fmla="*/ 16967 w 41961"/>
                                    <a:gd name="T11" fmla="*/ 0 h 104648"/>
                                    <a:gd name="T12" fmla="*/ 0 w 41961"/>
                                    <a:gd name="T13" fmla="*/ 87249 h 104648"/>
                                    <a:gd name="T14" fmla="*/ 0 w 41961"/>
                                    <a:gd name="T15" fmla="*/ 0 h 104648"/>
                                    <a:gd name="T16" fmla="*/ 41961 w 41961"/>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61" h="104648">
                                      <a:moveTo>
                                        <a:pt x="0" y="87249"/>
                                      </a:moveTo>
                                      <a:lnTo>
                                        <a:pt x="15037" y="104648"/>
                                      </a:lnTo>
                                      <a:lnTo>
                                        <a:pt x="26162" y="91719"/>
                                      </a:lnTo>
                                      <a:lnTo>
                                        <a:pt x="41961" y="12370"/>
                                      </a:lnTo>
                                      <a:lnTo>
                                        <a:pt x="33884" y="330"/>
                                      </a:lnTo>
                                      <a:lnTo>
                                        <a:pt x="16967" y="0"/>
                                      </a:lnTo>
                                      <a:lnTo>
                                        <a:pt x="0" y="8724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6" name="Shape 5183"/>
                              <wps:cNvSpPr>
                                <a:spLocks/>
                              </wps:cNvSpPr>
                              <wps:spPr bwMode="auto">
                                <a:xfrm>
                                  <a:off x="908833" y="334101"/>
                                  <a:ext cx="43967" cy="107950"/>
                                </a:xfrm>
                                <a:custGeom>
                                  <a:avLst/>
                                  <a:gdLst>
                                    <a:gd name="T0" fmla="*/ 29133 w 43967"/>
                                    <a:gd name="T1" fmla="*/ 0 h 107950"/>
                                    <a:gd name="T2" fmla="*/ 43967 w 43967"/>
                                    <a:gd name="T3" fmla="*/ 0 h 107950"/>
                                    <a:gd name="T4" fmla="*/ 25044 w 43967"/>
                                    <a:gd name="T5" fmla="*/ 100965 h 107950"/>
                                    <a:gd name="T6" fmla="*/ 10363 w 43967"/>
                                    <a:gd name="T7" fmla="*/ 107950 h 107950"/>
                                    <a:gd name="T8" fmla="*/ 0 w 43967"/>
                                    <a:gd name="T9" fmla="*/ 92228 h 107950"/>
                                    <a:gd name="T10" fmla="*/ 17323 w 43967"/>
                                    <a:gd name="T11" fmla="*/ 11836 h 107950"/>
                                    <a:gd name="T12" fmla="*/ 29133 w 43967"/>
                                    <a:gd name="T13" fmla="*/ 0 h 107950"/>
                                    <a:gd name="T14" fmla="*/ 0 w 43967"/>
                                    <a:gd name="T15" fmla="*/ 0 h 107950"/>
                                    <a:gd name="T16" fmla="*/ 43967 w 4396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67" h="107950">
                                      <a:moveTo>
                                        <a:pt x="29133" y="0"/>
                                      </a:moveTo>
                                      <a:lnTo>
                                        <a:pt x="43967" y="0"/>
                                      </a:lnTo>
                                      <a:lnTo>
                                        <a:pt x="25044" y="100965"/>
                                      </a:lnTo>
                                      <a:lnTo>
                                        <a:pt x="10363" y="107950"/>
                                      </a:lnTo>
                                      <a:lnTo>
                                        <a:pt x="0" y="92228"/>
                                      </a:lnTo>
                                      <a:lnTo>
                                        <a:pt x="17323" y="11836"/>
                                      </a:lnTo>
                                      <a:lnTo>
                                        <a:pt x="2913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07" name="Shape 5184"/>
                              <wps:cNvSpPr>
                                <a:spLocks/>
                              </wps:cNvSpPr>
                              <wps:spPr bwMode="auto">
                                <a:xfrm>
                                  <a:off x="908833" y="334101"/>
                                  <a:ext cx="43967" cy="107950"/>
                                </a:xfrm>
                                <a:custGeom>
                                  <a:avLst/>
                                  <a:gdLst>
                                    <a:gd name="T0" fmla="*/ 25044 w 43967"/>
                                    <a:gd name="T1" fmla="*/ 100965 h 107950"/>
                                    <a:gd name="T2" fmla="*/ 10363 w 43967"/>
                                    <a:gd name="T3" fmla="*/ 107950 h 107950"/>
                                    <a:gd name="T4" fmla="*/ 0 w 43967"/>
                                    <a:gd name="T5" fmla="*/ 92228 h 107950"/>
                                    <a:gd name="T6" fmla="*/ 17323 w 43967"/>
                                    <a:gd name="T7" fmla="*/ 11836 h 107950"/>
                                    <a:gd name="T8" fmla="*/ 29133 w 43967"/>
                                    <a:gd name="T9" fmla="*/ 0 h 107950"/>
                                    <a:gd name="T10" fmla="*/ 43967 w 43967"/>
                                    <a:gd name="T11" fmla="*/ 0 h 107950"/>
                                    <a:gd name="T12" fmla="*/ 25044 w 43967"/>
                                    <a:gd name="T13" fmla="*/ 100965 h 107950"/>
                                    <a:gd name="T14" fmla="*/ 0 w 43967"/>
                                    <a:gd name="T15" fmla="*/ 0 h 107950"/>
                                    <a:gd name="T16" fmla="*/ 43967 w 4396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67" h="107950">
                                      <a:moveTo>
                                        <a:pt x="25044" y="100965"/>
                                      </a:moveTo>
                                      <a:lnTo>
                                        <a:pt x="10363" y="107950"/>
                                      </a:lnTo>
                                      <a:lnTo>
                                        <a:pt x="0" y="92228"/>
                                      </a:lnTo>
                                      <a:lnTo>
                                        <a:pt x="17323" y="11836"/>
                                      </a:lnTo>
                                      <a:lnTo>
                                        <a:pt x="29133" y="0"/>
                                      </a:lnTo>
                                      <a:lnTo>
                                        <a:pt x="43967" y="0"/>
                                      </a:lnTo>
                                      <a:lnTo>
                                        <a:pt x="25044" y="10096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8" name="Shape 5185"/>
                              <wps:cNvSpPr>
                                <a:spLocks/>
                              </wps:cNvSpPr>
                              <wps:spPr bwMode="auto">
                                <a:xfrm>
                                  <a:off x="774278" y="432001"/>
                                  <a:ext cx="140767" cy="22911"/>
                                </a:xfrm>
                                <a:custGeom>
                                  <a:avLst/>
                                  <a:gdLst>
                                    <a:gd name="T0" fmla="*/ 9271 w 140767"/>
                                    <a:gd name="T1" fmla="*/ 0 h 22911"/>
                                    <a:gd name="T2" fmla="*/ 130963 w 140767"/>
                                    <a:gd name="T3" fmla="*/ 0 h 22911"/>
                                    <a:gd name="T4" fmla="*/ 140767 w 140767"/>
                                    <a:gd name="T5" fmla="*/ 13539 h 22911"/>
                                    <a:gd name="T6" fmla="*/ 138049 w 140767"/>
                                    <a:gd name="T7" fmla="*/ 22911 h 22911"/>
                                    <a:gd name="T8" fmla="*/ 8331 w 140767"/>
                                    <a:gd name="T9" fmla="*/ 22911 h 22911"/>
                                    <a:gd name="T10" fmla="*/ 0 w 140767"/>
                                    <a:gd name="T11" fmla="*/ 13335 h 22911"/>
                                    <a:gd name="T12" fmla="*/ 9271 w 140767"/>
                                    <a:gd name="T13" fmla="*/ 0 h 22911"/>
                                    <a:gd name="T14" fmla="*/ 0 w 140767"/>
                                    <a:gd name="T15" fmla="*/ 0 h 22911"/>
                                    <a:gd name="T16" fmla="*/ 140767 w 140767"/>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67" h="22911">
                                      <a:moveTo>
                                        <a:pt x="9271" y="0"/>
                                      </a:moveTo>
                                      <a:lnTo>
                                        <a:pt x="130963" y="0"/>
                                      </a:lnTo>
                                      <a:lnTo>
                                        <a:pt x="140767" y="13539"/>
                                      </a:lnTo>
                                      <a:lnTo>
                                        <a:pt x="138049" y="22911"/>
                                      </a:lnTo>
                                      <a:lnTo>
                                        <a:pt x="8331" y="22911"/>
                                      </a:lnTo>
                                      <a:lnTo>
                                        <a:pt x="0" y="13335"/>
                                      </a:lnTo>
                                      <a:lnTo>
                                        <a:pt x="927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09" name="Shape 5186"/>
                              <wps:cNvSpPr>
                                <a:spLocks/>
                              </wps:cNvSpPr>
                              <wps:spPr bwMode="auto">
                                <a:xfrm>
                                  <a:off x="774278" y="432001"/>
                                  <a:ext cx="140767" cy="22911"/>
                                </a:xfrm>
                                <a:custGeom>
                                  <a:avLst/>
                                  <a:gdLst>
                                    <a:gd name="T0" fmla="*/ 8331 w 140767"/>
                                    <a:gd name="T1" fmla="*/ 22911 h 22911"/>
                                    <a:gd name="T2" fmla="*/ 0 w 140767"/>
                                    <a:gd name="T3" fmla="*/ 13335 h 22911"/>
                                    <a:gd name="T4" fmla="*/ 9271 w 140767"/>
                                    <a:gd name="T5" fmla="*/ 0 h 22911"/>
                                    <a:gd name="T6" fmla="*/ 130963 w 140767"/>
                                    <a:gd name="T7" fmla="*/ 0 h 22911"/>
                                    <a:gd name="T8" fmla="*/ 140767 w 140767"/>
                                    <a:gd name="T9" fmla="*/ 13539 h 22911"/>
                                    <a:gd name="T10" fmla="*/ 138049 w 140767"/>
                                    <a:gd name="T11" fmla="*/ 22911 h 22911"/>
                                    <a:gd name="T12" fmla="*/ 8331 w 140767"/>
                                    <a:gd name="T13" fmla="*/ 22911 h 22911"/>
                                    <a:gd name="T14" fmla="*/ 0 w 140767"/>
                                    <a:gd name="T15" fmla="*/ 0 h 22911"/>
                                    <a:gd name="T16" fmla="*/ 140767 w 140767"/>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67" h="22911">
                                      <a:moveTo>
                                        <a:pt x="8331" y="22911"/>
                                      </a:moveTo>
                                      <a:lnTo>
                                        <a:pt x="0" y="13335"/>
                                      </a:lnTo>
                                      <a:lnTo>
                                        <a:pt x="9271" y="0"/>
                                      </a:lnTo>
                                      <a:lnTo>
                                        <a:pt x="130963" y="0"/>
                                      </a:lnTo>
                                      <a:lnTo>
                                        <a:pt x="140767" y="13539"/>
                                      </a:lnTo>
                                      <a:lnTo>
                                        <a:pt x="138049" y="22911"/>
                                      </a:lnTo>
                                      <a:lnTo>
                                        <a:pt x="8331" y="2291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0" name="Shape 5187"/>
                              <wps:cNvSpPr>
                                <a:spLocks/>
                              </wps:cNvSpPr>
                              <wps:spPr bwMode="auto">
                                <a:xfrm>
                                  <a:off x="797253" y="322635"/>
                                  <a:ext cx="61976" cy="18974"/>
                                </a:xfrm>
                                <a:custGeom>
                                  <a:avLst/>
                                  <a:gdLst>
                                    <a:gd name="T0" fmla="*/ 8484 w 61976"/>
                                    <a:gd name="T1" fmla="*/ 0 h 18974"/>
                                    <a:gd name="T2" fmla="*/ 54661 w 61976"/>
                                    <a:gd name="T3" fmla="*/ 0 h 18974"/>
                                    <a:gd name="T4" fmla="*/ 61976 w 61976"/>
                                    <a:gd name="T5" fmla="*/ 9525 h 18974"/>
                                    <a:gd name="T6" fmla="*/ 53873 w 61976"/>
                                    <a:gd name="T7" fmla="*/ 18948 h 18974"/>
                                    <a:gd name="T8" fmla="*/ 7519 w 61976"/>
                                    <a:gd name="T9" fmla="*/ 18974 h 18974"/>
                                    <a:gd name="T10" fmla="*/ 0 w 61976"/>
                                    <a:gd name="T11" fmla="*/ 8510 h 18974"/>
                                    <a:gd name="T12" fmla="*/ 8484 w 61976"/>
                                    <a:gd name="T13" fmla="*/ 0 h 18974"/>
                                    <a:gd name="T14" fmla="*/ 0 w 61976"/>
                                    <a:gd name="T15" fmla="*/ 0 h 18974"/>
                                    <a:gd name="T16" fmla="*/ 61976 w 61976"/>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1976" h="18974">
                                      <a:moveTo>
                                        <a:pt x="8484" y="0"/>
                                      </a:moveTo>
                                      <a:lnTo>
                                        <a:pt x="54661" y="0"/>
                                      </a:lnTo>
                                      <a:lnTo>
                                        <a:pt x="61976" y="9525"/>
                                      </a:lnTo>
                                      <a:lnTo>
                                        <a:pt x="53873" y="18948"/>
                                      </a:lnTo>
                                      <a:lnTo>
                                        <a:pt x="7519" y="18974"/>
                                      </a:lnTo>
                                      <a:lnTo>
                                        <a:pt x="0" y="8510"/>
                                      </a:lnTo>
                                      <a:lnTo>
                                        <a:pt x="84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11" name="Shape 5188"/>
                              <wps:cNvSpPr>
                                <a:spLocks/>
                              </wps:cNvSpPr>
                              <wps:spPr bwMode="auto">
                                <a:xfrm>
                                  <a:off x="797253" y="322635"/>
                                  <a:ext cx="61976" cy="18974"/>
                                </a:xfrm>
                                <a:custGeom>
                                  <a:avLst/>
                                  <a:gdLst>
                                    <a:gd name="T0" fmla="*/ 7519 w 61976"/>
                                    <a:gd name="T1" fmla="*/ 18974 h 18974"/>
                                    <a:gd name="T2" fmla="*/ 0 w 61976"/>
                                    <a:gd name="T3" fmla="*/ 8510 h 18974"/>
                                    <a:gd name="T4" fmla="*/ 8484 w 61976"/>
                                    <a:gd name="T5" fmla="*/ 0 h 18974"/>
                                    <a:gd name="T6" fmla="*/ 54661 w 61976"/>
                                    <a:gd name="T7" fmla="*/ 0 h 18974"/>
                                    <a:gd name="T8" fmla="*/ 61976 w 61976"/>
                                    <a:gd name="T9" fmla="*/ 9525 h 18974"/>
                                    <a:gd name="T10" fmla="*/ 53873 w 61976"/>
                                    <a:gd name="T11" fmla="*/ 18948 h 18974"/>
                                    <a:gd name="T12" fmla="*/ 7519 w 61976"/>
                                    <a:gd name="T13" fmla="*/ 18974 h 18974"/>
                                    <a:gd name="T14" fmla="*/ 0 w 61976"/>
                                    <a:gd name="T15" fmla="*/ 0 h 18974"/>
                                    <a:gd name="T16" fmla="*/ 61976 w 61976"/>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1976" h="18974">
                                      <a:moveTo>
                                        <a:pt x="7519" y="18974"/>
                                      </a:moveTo>
                                      <a:lnTo>
                                        <a:pt x="0" y="8510"/>
                                      </a:lnTo>
                                      <a:lnTo>
                                        <a:pt x="8484" y="0"/>
                                      </a:lnTo>
                                      <a:lnTo>
                                        <a:pt x="54661" y="0"/>
                                      </a:lnTo>
                                      <a:lnTo>
                                        <a:pt x="61976" y="9525"/>
                                      </a:lnTo>
                                      <a:lnTo>
                                        <a:pt x="53873" y="18948"/>
                                      </a:lnTo>
                                      <a:lnTo>
                                        <a:pt x="7519" y="1897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2" name="Shape 5189"/>
                              <wps:cNvSpPr>
                                <a:spLocks/>
                              </wps:cNvSpPr>
                              <wps:spPr bwMode="auto">
                                <a:xfrm>
                                  <a:off x="869772" y="322458"/>
                                  <a:ext cx="60046" cy="19152"/>
                                </a:xfrm>
                                <a:custGeom>
                                  <a:avLst/>
                                  <a:gdLst>
                                    <a:gd name="T0" fmla="*/ 8509 w 60046"/>
                                    <a:gd name="T1" fmla="*/ 0 h 19152"/>
                                    <a:gd name="T2" fmla="*/ 52731 w 60046"/>
                                    <a:gd name="T3" fmla="*/ 0 h 19152"/>
                                    <a:gd name="T4" fmla="*/ 60046 w 60046"/>
                                    <a:gd name="T5" fmla="*/ 9551 h 19152"/>
                                    <a:gd name="T6" fmla="*/ 50013 w 60046"/>
                                    <a:gd name="T7" fmla="*/ 19152 h 19152"/>
                                    <a:gd name="T8" fmla="*/ 7519 w 60046"/>
                                    <a:gd name="T9" fmla="*/ 19152 h 19152"/>
                                    <a:gd name="T10" fmla="*/ 0 w 60046"/>
                                    <a:gd name="T11" fmla="*/ 8509 h 19152"/>
                                    <a:gd name="T12" fmla="*/ 8509 w 60046"/>
                                    <a:gd name="T13" fmla="*/ 0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8509" y="0"/>
                                      </a:moveTo>
                                      <a:lnTo>
                                        <a:pt x="52731" y="0"/>
                                      </a:lnTo>
                                      <a:lnTo>
                                        <a:pt x="60046" y="9551"/>
                                      </a:lnTo>
                                      <a:lnTo>
                                        <a:pt x="50013" y="19152"/>
                                      </a:lnTo>
                                      <a:lnTo>
                                        <a:pt x="7519" y="19152"/>
                                      </a:lnTo>
                                      <a:lnTo>
                                        <a:pt x="0" y="8509"/>
                                      </a:lnTo>
                                      <a:lnTo>
                                        <a:pt x="850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13" name="Shape 5190"/>
                              <wps:cNvSpPr>
                                <a:spLocks/>
                              </wps:cNvSpPr>
                              <wps:spPr bwMode="auto">
                                <a:xfrm>
                                  <a:off x="869772" y="322458"/>
                                  <a:ext cx="60046" cy="19152"/>
                                </a:xfrm>
                                <a:custGeom>
                                  <a:avLst/>
                                  <a:gdLst>
                                    <a:gd name="T0" fmla="*/ 7519 w 60046"/>
                                    <a:gd name="T1" fmla="*/ 19152 h 19152"/>
                                    <a:gd name="T2" fmla="*/ 0 w 60046"/>
                                    <a:gd name="T3" fmla="*/ 8509 h 19152"/>
                                    <a:gd name="T4" fmla="*/ 8509 w 60046"/>
                                    <a:gd name="T5" fmla="*/ 0 h 19152"/>
                                    <a:gd name="T6" fmla="*/ 52731 w 60046"/>
                                    <a:gd name="T7" fmla="*/ 0 h 19152"/>
                                    <a:gd name="T8" fmla="*/ 60046 w 60046"/>
                                    <a:gd name="T9" fmla="*/ 9551 h 19152"/>
                                    <a:gd name="T10" fmla="*/ 50013 w 60046"/>
                                    <a:gd name="T11" fmla="*/ 19152 h 19152"/>
                                    <a:gd name="T12" fmla="*/ 7519 w 60046"/>
                                    <a:gd name="T13" fmla="*/ 19152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7519" y="19152"/>
                                      </a:moveTo>
                                      <a:lnTo>
                                        <a:pt x="0" y="8509"/>
                                      </a:lnTo>
                                      <a:lnTo>
                                        <a:pt x="8509" y="0"/>
                                      </a:lnTo>
                                      <a:lnTo>
                                        <a:pt x="52731" y="0"/>
                                      </a:lnTo>
                                      <a:lnTo>
                                        <a:pt x="60046" y="9551"/>
                                      </a:lnTo>
                                      <a:lnTo>
                                        <a:pt x="50013" y="19152"/>
                                      </a:lnTo>
                                      <a:lnTo>
                                        <a:pt x="7519" y="1915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4" name="Shape 5191"/>
                              <wps:cNvSpPr>
                                <a:spLocks/>
                              </wps:cNvSpPr>
                              <wps:spPr bwMode="auto">
                                <a:xfrm>
                                  <a:off x="1060336" y="342898"/>
                                  <a:ext cx="36779" cy="83439"/>
                                </a:xfrm>
                                <a:custGeom>
                                  <a:avLst/>
                                  <a:gdLst>
                                    <a:gd name="T0" fmla="*/ 26543 w 36779"/>
                                    <a:gd name="T1" fmla="*/ 0 h 83439"/>
                                    <a:gd name="T2" fmla="*/ 36779 w 36779"/>
                                    <a:gd name="T3" fmla="*/ 5842 h 83439"/>
                                    <a:gd name="T4" fmla="*/ 22098 w 36779"/>
                                    <a:gd name="T5" fmla="*/ 83439 h 83439"/>
                                    <a:gd name="T6" fmla="*/ 0 w 36779"/>
                                    <a:gd name="T7" fmla="*/ 81585 h 83439"/>
                                    <a:gd name="T8" fmla="*/ 13589 w 36779"/>
                                    <a:gd name="T9" fmla="*/ 7341 h 83439"/>
                                    <a:gd name="T10" fmla="*/ 26543 w 36779"/>
                                    <a:gd name="T11" fmla="*/ 0 h 83439"/>
                                    <a:gd name="T12" fmla="*/ 0 w 36779"/>
                                    <a:gd name="T13" fmla="*/ 0 h 83439"/>
                                    <a:gd name="T14" fmla="*/ 36779 w 36779"/>
                                    <a:gd name="T15" fmla="*/ 83439 h 83439"/>
                                  </a:gdLst>
                                  <a:ahLst/>
                                  <a:cxnLst>
                                    <a:cxn ang="0">
                                      <a:pos x="T0" y="T1"/>
                                    </a:cxn>
                                    <a:cxn ang="0">
                                      <a:pos x="T2" y="T3"/>
                                    </a:cxn>
                                    <a:cxn ang="0">
                                      <a:pos x="T4" y="T5"/>
                                    </a:cxn>
                                    <a:cxn ang="0">
                                      <a:pos x="T6" y="T7"/>
                                    </a:cxn>
                                    <a:cxn ang="0">
                                      <a:pos x="T8" y="T9"/>
                                    </a:cxn>
                                    <a:cxn ang="0">
                                      <a:pos x="T10" y="T11"/>
                                    </a:cxn>
                                  </a:cxnLst>
                                  <a:rect l="T12" t="T13" r="T14" b="T15"/>
                                  <a:pathLst>
                                    <a:path w="36779" h="83439">
                                      <a:moveTo>
                                        <a:pt x="26543" y="0"/>
                                      </a:moveTo>
                                      <a:lnTo>
                                        <a:pt x="36779" y="5842"/>
                                      </a:lnTo>
                                      <a:lnTo>
                                        <a:pt x="22098" y="83439"/>
                                      </a:lnTo>
                                      <a:lnTo>
                                        <a:pt x="0" y="81585"/>
                                      </a:lnTo>
                                      <a:lnTo>
                                        <a:pt x="13589" y="7341"/>
                                      </a:lnTo>
                                      <a:lnTo>
                                        <a:pt x="2654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15" name="Shape 5192"/>
                              <wps:cNvSpPr>
                                <a:spLocks/>
                              </wps:cNvSpPr>
                              <wps:spPr bwMode="auto">
                                <a:xfrm>
                                  <a:off x="1060336" y="342898"/>
                                  <a:ext cx="36779" cy="83439"/>
                                </a:xfrm>
                                <a:custGeom>
                                  <a:avLst/>
                                  <a:gdLst>
                                    <a:gd name="T0" fmla="*/ 0 w 36779"/>
                                    <a:gd name="T1" fmla="*/ 81585 h 83439"/>
                                    <a:gd name="T2" fmla="*/ 22098 w 36779"/>
                                    <a:gd name="T3" fmla="*/ 83439 h 83439"/>
                                    <a:gd name="T4" fmla="*/ 36779 w 36779"/>
                                    <a:gd name="T5" fmla="*/ 5842 h 83439"/>
                                    <a:gd name="T6" fmla="*/ 26543 w 36779"/>
                                    <a:gd name="T7" fmla="*/ 0 h 83439"/>
                                    <a:gd name="T8" fmla="*/ 13589 w 36779"/>
                                    <a:gd name="T9" fmla="*/ 7341 h 83439"/>
                                    <a:gd name="T10" fmla="*/ 0 w 36779"/>
                                    <a:gd name="T11" fmla="*/ 81585 h 83439"/>
                                    <a:gd name="T12" fmla="*/ 0 w 36779"/>
                                    <a:gd name="T13" fmla="*/ 0 h 83439"/>
                                    <a:gd name="T14" fmla="*/ 36779 w 36779"/>
                                    <a:gd name="T15" fmla="*/ 83439 h 83439"/>
                                  </a:gdLst>
                                  <a:ahLst/>
                                  <a:cxnLst>
                                    <a:cxn ang="0">
                                      <a:pos x="T0" y="T1"/>
                                    </a:cxn>
                                    <a:cxn ang="0">
                                      <a:pos x="T2" y="T3"/>
                                    </a:cxn>
                                    <a:cxn ang="0">
                                      <a:pos x="T4" y="T5"/>
                                    </a:cxn>
                                    <a:cxn ang="0">
                                      <a:pos x="T6" y="T7"/>
                                    </a:cxn>
                                    <a:cxn ang="0">
                                      <a:pos x="T8" y="T9"/>
                                    </a:cxn>
                                    <a:cxn ang="0">
                                      <a:pos x="T10" y="T11"/>
                                    </a:cxn>
                                  </a:cxnLst>
                                  <a:rect l="T12" t="T13" r="T14" b="T15"/>
                                  <a:pathLst>
                                    <a:path w="36779" h="83439">
                                      <a:moveTo>
                                        <a:pt x="0" y="81585"/>
                                      </a:moveTo>
                                      <a:lnTo>
                                        <a:pt x="22098" y="83439"/>
                                      </a:lnTo>
                                      <a:lnTo>
                                        <a:pt x="36779" y="5842"/>
                                      </a:lnTo>
                                      <a:lnTo>
                                        <a:pt x="26543" y="0"/>
                                      </a:lnTo>
                                      <a:lnTo>
                                        <a:pt x="13589" y="7341"/>
                                      </a:lnTo>
                                      <a:lnTo>
                                        <a:pt x="0" y="8158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6" name="Shape 5193"/>
                              <wps:cNvSpPr>
                                <a:spLocks/>
                              </wps:cNvSpPr>
                              <wps:spPr bwMode="auto">
                                <a:xfrm>
                                  <a:off x="1080008" y="234256"/>
                                  <a:ext cx="37262" cy="90094"/>
                                </a:xfrm>
                                <a:custGeom>
                                  <a:avLst/>
                                  <a:gdLst>
                                    <a:gd name="T0" fmla="*/ 27254 w 37262"/>
                                    <a:gd name="T1" fmla="*/ 0 h 90094"/>
                                    <a:gd name="T2" fmla="*/ 37033 w 37262"/>
                                    <a:gd name="T3" fmla="*/ 4826 h 90094"/>
                                    <a:gd name="T4" fmla="*/ 37262 w 37262"/>
                                    <a:gd name="T5" fmla="*/ 5385 h 90094"/>
                                    <a:gd name="T6" fmla="*/ 22657 w 37262"/>
                                    <a:gd name="T7" fmla="*/ 82194 h 90094"/>
                                    <a:gd name="T8" fmla="*/ 10211 w 37262"/>
                                    <a:gd name="T9" fmla="*/ 90094 h 90094"/>
                                    <a:gd name="T10" fmla="*/ 0 w 37262"/>
                                    <a:gd name="T11" fmla="*/ 80899 h 90094"/>
                                    <a:gd name="T12" fmla="*/ 14859 w 37262"/>
                                    <a:gd name="T13" fmla="*/ 4953 h 90094"/>
                                    <a:gd name="T14" fmla="*/ 27254 w 37262"/>
                                    <a:gd name="T15" fmla="*/ 0 h 90094"/>
                                    <a:gd name="T16" fmla="*/ 0 w 37262"/>
                                    <a:gd name="T17" fmla="*/ 0 h 90094"/>
                                    <a:gd name="T18" fmla="*/ 37262 w 37262"/>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62" h="90094">
                                      <a:moveTo>
                                        <a:pt x="27254" y="0"/>
                                      </a:moveTo>
                                      <a:lnTo>
                                        <a:pt x="37033" y="4826"/>
                                      </a:lnTo>
                                      <a:lnTo>
                                        <a:pt x="37262" y="5385"/>
                                      </a:lnTo>
                                      <a:lnTo>
                                        <a:pt x="22657" y="82194"/>
                                      </a:lnTo>
                                      <a:lnTo>
                                        <a:pt x="10211" y="90094"/>
                                      </a:lnTo>
                                      <a:lnTo>
                                        <a:pt x="0" y="80899"/>
                                      </a:lnTo>
                                      <a:lnTo>
                                        <a:pt x="14859" y="4953"/>
                                      </a:lnTo>
                                      <a:lnTo>
                                        <a:pt x="2725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17" name="Shape 5194"/>
                              <wps:cNvSpPr>
                                <a:spLocks/>
                              </wps:cNvSpPr>
                              <wps:spPr bwMode="auto">
                                <a:xfrm>
                                  <a:off x="1080008" y="234256"/>
                                  <a:ext cx="37262" cy="90094"/>
                                </a:xfrm>
                                <a:custGeom>
                                  <a:avLst/>
                                  <a:gdLst>
                                    <a:gd name="T0" fmla="*/ 27254 w 37262"/>
                                    <a:gd name="T1" fmla="*/ 0 h 90094"/>
                                    <a:gd name="T2" fmla="*/ 14859 w 37262"/>
                                    <a:gd name="T3" fmla="*/ 4953 h 90094"/>
                                    <a:gd name="T4" fmla="*/ 0 w 37262"/>
                                    <a:gd name="T5" fmla="*/ 80899 h 90094"/>
                                    <a:gd name="T6" fmla="*/ 10211 w 37262"/>
                                    <a:gd name="T7" fmla="*/ 90094 h 90094"/>
                                    <a:gd name="T8" fmla="*/ 22657 w 37262"/>
                                    <a:gd name="T9" fmla="*/ 82194 h 90094"/>
                                    <a:gd name="T10" fmla="*/ 37262 w 37262"/>
                                    <a:gd name="T11" fmla="*/ 5385 h 90094"/>
                                    <a:gd name="T12" fmla="*/ 37033 w 37262"/>
                                    <a:gd name="T13" fmla="*/ 4826 h 90094"/>
                                    <a:gd name="T14" fmla="*/ 27254 w 37262"/>
                                    <a:gd name="T15" fmla="*/ 0 h 90094"/>
                                    <a:gd name="T16" fmla="*/ 0 w 37262"/>
                                    <a:gd name="T17" fmla="*/ 0 h 90094"/>
                                    <a:gd name="T18" fmla="*/ 37262 w 37262"/>
                                    <a:gd name="T19" fmla="*/ 90094 h 9009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262" h="90094">
                                      <a:moveTo>
                                        <a:pt x="27254" y="0"/>
                                      </a:moveTo>
                                      <a:lnTo>
                                        <a:pt x="14859" y="4953"/>
                                      </a:lnTo>
                                      <a:lnTo>
                                        <a:pt x="0" y="80899"/>
                                      </a:lnTo>
                                      <a:lnTo>
                                        <a:pt x="10211" y="90094"/>
                                      </a:lnTo>
                                      <a:lnTo>
                                        <a:pt x="22657" y="82194"/>
                                      </a:lnTo>
                                      <a:lnTo>
                                        <a:pt x="37262" y="5385"/>
                                      </a:lnTo>
                                      <a:lnTo>
                                        <a:pt x="37033" y="4826"/>
                                      </a:lnTo>
                                      <a:lnTo>
                                        <a:pt x="2725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8" name="Shape 5195"/>
                              <wps:cNvSpPr>
                                <a:spLocks/>
                              </wps:cNvSpPr>
                              <wps:spPr bwMode="auto">
                                <a:xfrm>
                                  <a:off x="1041110" y="207183"/>
                                  <a:ext cx="138202" cy="22885"/>
                                </a:xfrm>
                                <a:custGeom>
                                  <a:avLst/>
                                  <a:gdLst>
                                    <a:gd name="T0" fmla="*/ 11684 w 138202"/>
                                    <a:gd name="T1" fmla="*/ 0 h 22885"/>
                                    <a:gd name="T2" fmla="*/ 133172 w 138202"/>
                                    <a:gd name="T3" fmla="*/ 0 h 22885"/>
                                    <a:gd name="T4" fmla="*/ 138202 w 138202"/>
                                    <a:gd name="T5" fmla="*/ 8128 h 22885"/>
                                    <a:gd name="T6" fmla="*/ 130988 w 138202"/>
                                    <a:gd name="T7" fmla="*/ 22885 h 22885"/>
                                    <a:gd name="T8" fmla="*/ 9297 w 138202"/>
                                    <a:gd name="T9" fmla="*/ 22885 h 22885"/>
                                    <a:gd name="T10" fmla="*/ 0 w 138202"/>
                                    <a:gd name="T11" fmla="*/ 9576 h 22885"/>
                                    <a:gd name="T12" fmla="*/ 11684 w 138202"/>
                                    <a:gd name="T13" fmla="*/ 0 h 22885"/>
                                    <a:gd name="T14" fmla="*/ 0 w 138202"/>
                                    <a:gd name="T15" fmla="*/ 0 h 22885"/>
                                    <a:gd name="T16" fmla="*/ 138202 w 138202"/>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2" h="22885">
                                      <a:moveTo>
                                        <a:pt x="11684" y="0"/>
                                      </a:moveTo>
                                      <a:lnTo>
                                        <a:pt x="133172" y="0"/>
                                      </a:lnTo>
                                      <a:lnTo>
                                        <a:pt x="138202" y="8128"/>
                                      </a:lnTo>
                                      <a:lnTo>
                                        <a:pt x="130988" y="22885"/>
                                      </a:lnTo>
                                      <a:lnTo>
                                        <a:pt x="9297" y="22885"/>
                                      </a:lnTo>
                                      <a:lnTo>
                                        <a:pt x="0" y="9576"/>
                                      </a:lnTo>
                                      <a:lnTo>
                                        <a:pt x="116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19" name="Shape 5196"/>
                              <wps:cNvSpPr>
                                <a:spLocks/>
                              </wps:cNvSpPr>
                              <wps:spPr bwMode="auto">
                                <a:xfrm>
                                  <a:off x="1041110" y="207183"/>
                                  <a:ext cx="138202" cy="22885"/>
                                </a:xfrm>
                                <a:custGeom>
                                  <a:avLst/>
                                  <a:gdLst>
                                    <a:gd name="T0" fmla="*/ 11684 w 138202"/>
                                    <a:gd name="T1" fmla="*/ 0 h 22885"/>
                                    <a:gd name="T2" fmla="*/ 0 w 138202"/>
                                    <a:gd name="T3" fmla="*/ 9576 h 22885"/>
                                    <a:gd name="T4" fmla="*/ 9297 w 138202"/>
                                    <a:gd name="T5" fmla="*/ 22885 h 22885"/>
                                    <a:gd name="T6" fmla="*/ 130988 w 138202"/>
                                    <a:gd name="T7" fmla="*/ 22885 h 22885"/>
                                    <a:gd name="T8" fmla="*/ 138202 w 138202"/>
                                    <a:gd name="T9" fmla="*/ 8128 h 22885"/>
                                    <a:gd name="T10" fmla="*/ 133172 w 138202"/>
                                    <a:gd name="T11" fmla="*/ 0 h 22885"/>
                                    <a:gd name="T12" fmla="*/ 11684 w 138202"/>
                                    <a:gd name="T13" fmla="*/ 0 h 22885"/>
                                    <a:gd name="T14" fmla="*/ 0 w 138202"/>
                                    <a:gd name="T15" fmla="*/ 0 h 22885"/>
                                    <a:gd name="T16" fmla="*/ 138202 w 138202"/>
                                    <a:gd name="T17" fmla="*/ 22885 h 22885"/>
                                  </a:gdLst>
                                  <a:ahLst/>
                                  <a:cxnLst>
                                    <a:cxn ang="0">
                                      <a:pos x="T0" y="T1"/>
                                    </a:cxn>
                                    <a:cxn ang="0">
                                      <a:pos x="T2" y="T3"/>
                                    </a:cxn>
                                    <a:cxn ang="0">
                                      <a:pos x="T4" y="T5"/>
                                    </a:cxn>
                                    <a:cxn ang="0">
                                      <a:pos x="T6" y="T7"/>
                                    </a:cxn>
                                    <a:cxn ang="0">
                                      <a:pos x="T8" y="T9"/>
                                    </a:cxn>
                                    <a:cxn ang="0">
                                      <a:pos x="T10" y="T11"/>
                                    </a:cxn>
                                    <a:cxn ang="0">
                                      <a:pos x="T12" y="T13"/>
                                    </a:cxn>
                                  </a:cxnLst>
                                  <a:rect l="T14" t="T15" r="T16" b="T17"/>
                                  <a:pathLst>
                                    <a:path w="138202" h="22885">
                                      <a:moveTo>
                                        <a:pt x="11684" y="0"/>
                                      </a:moveTo>
                                      <a:lnTo>
                                        <a:pt x="0" y="9576"/>
                                      </a:lnTo>
                                      <a:lnTo>
                                        <a:pt x="9297" y="22885"/>
                                      </a:lnTo>
                                      <a:lnTo>
                                        <a:pt x="130988" y="22885"/>
                                      </a:lnTo>
                                      <a:lnTo>
                                        <a:pt x="138202" y="8128"/>
                                      </a:lnTo>
                                      <a:lnTo>
                                        <a:pt x="133172" y="0"/>
                                      </a:lnTo>
                                      <a:lnTo>
                                        <a:pt x="11684"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0" name="Shape 5197"/>
                              <wps:cNvSpPr>
                                <a:spLocks/>
                              </wps:cNvSpPr>
                              <wps:spPr bwMode="auto">
                                <a:xfrm>
                                  <a:off x="1155977" y="223903"/>
                                  <a:ext cx="41554" cy="104115"/>
                                </a:xfrm>
                                <a:custGeom>
                                  <a:avLst/>
                                  <a:gdLst>
                                    <a:gd name="T0" fmla="*/ 28829 w 41554"/>
                                    <a:gd name="T1" fmla="*/ 0 h 104115"/>
                                    <a:gd name="T2" fmla="*/ 41554 w 41554"/>
                                    <a:gd name="T3" fmla="*/ 14834 h 104115"/>
                                    <a:gd name="T4" fmla="*/ 24308 w 41554"/>
                                    <a:gd name="T5" fmla="*/ 104115 h 104115"/>
                                    <a:gd name="T6" fmla="*/ 9398 w 41554"/>
                                    <a:gd name="T7" fmla="*/ 104115 h 104115"/>
                                    <a:gd name="T8" fmla="*/ 0 w 41554"/>
                                    <a:gd name="T9" fmla="*/ 92584 h 104115"/>
                                    <a:gd name="T10" fmla="*/ 17348 w 41554"/>
                                    <a:gd name="T11" fmla="*/ 11836 h 104115"/>
                                    <a:gd name="T12" fmla="*/ 28829 w 41554"/>
                                    <a:gd name="T13" fmla="*/ 0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28829" y="0"/>
                                      </a:moveTo>
                                      <a:lnTo>
                                        <a:pt x="41554" y="14834"/>
                                      </a:lnTo>
                                      <a:lnTo>
                                        <a:pt x="24308" y="104115"/>
                                      </a:lnTo>
                                      <a:lnTo>
                                        <a:pt x="9398" y="104115"/>
                                      </a:lnTo>
                                      <a:lnTo>
                                        <a:pt x="0" y="92584"/>
                                      </a:lnTo>
                                      <a:lnTo>
                                        <a:pt x="17348" y="11836"/>
                                      </a:lnTo>
                                      <a:lnTo>
                                        <a:pt x="2882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21" name="Shape 5198"/>
                              <wps:cNvSpPr>
                                <a:spLocks/>
                              </wps:cNvSpPr>
                              <wps:spPr bwMode="auto">
                                <a:xfrm>
                                  <a:off x="1155977" y="223903"/>
                                  <a:ext cx="41554" cy="104115"/>
                                </a:xfrm>
                                <a:custGeom>
                                  <a:avLst/>
                                  <a:gdLst>
                                    <a:gd name="T0" fmla="*/ 41554 w 41554"/>
                                    <a:gd name="T1" fmla="*/ 14834 h 104115"/>
                                    <a:gd name="T2" fmla="*/ 28829 w 41554"/>
                                    <a:gd name="T3" fmla="*/ 0 h 104115"/>
                                    <a:gd name="T4" fmla="*/ 17348 w 41554"/>
                                    <a:gd name="T5" fmla="*/ 11836 h 104115"/>
                                    <a:gd name="T6" fmla="*/ 0 w 41554"/>
                                    <a:gd name="T7" fmla="*/ 92584 h 104115"/>
                                    <a:gd name="T8" fmla="*/ 9398 w 41554"/>
                                    <a:gd name="T9" fmla="*/ 104115 h 104115"/>
                                    <a:gd name="T10" fmla="*/ 24308 w 41554"/>
                                    <a:gd name="T11" fmla="*/ 104115 h 104115"/>
                                    <a:gd name="T12" fmla="*/ 41554 w 41554"/>
                                    <a:gd name="T13" fmla="*/ 14834 h 104115"/>
                                    <a:gd name="T14" fmla="*/ 0 w 41554"/>
                                    <a:gd name="T15" fmla="*/ 0 h 104115"/>
                                    <a:gd name="T16" fmla="*/ 41554 w 41554"/>
                                    <a:gd name="T17" fmla="*/ 104115 h 104115"/>
                                  </a:gdLst>
                                  <a:ahLst/>
                                  <a:cxnLst>
                                    <a:cxn ang="0">
                                      <a:pos x="T0" y="T1"/>
                                    </a:cxn>
                                    <a:cxn ang="0">
                                      <a:pos x="T2" y="T3"/>
                                    </a:cxn>
                                    <a:cxn ang="0">
                                      <a:pos x="T4" y="T5"/>
                                    </a:cxn>
                                    <a:cxn ang="0">
                                      <a:pos x="T6" y="T7"/>
                                    </a:cxn>
                                    <a:cxn ang="0">
                                      <a:pos x="T8" y="T9"/>
                                    </a:cxn>
                                    <a:cxn ang="0">
                                      <a:pos x="T10" y="T11"/>
                                    </a:cxn>
                                    <a:cxn ang="0">
                                      <a:pos x="T12" y="T13"/>
                                    </a:cxn>
                                  </a:cxnLst>
                                  <a:rect l="T14" t="T15" r="T16" b="T17"/>
                                  <a:pathLst>
                                    <a:path w="41554" h="104115">
                                      <a:moveTo>
                                        <a:pt x="41554" y="14834"/>
                                      </a:moveTo>
                                      <a:lnTo>
                                        <a:pt x="28829" y="0"/>
                                      </a:lnTo>
                                      <a:lnTo>
                                        <a:pt x="17348" y="11836"/>
                                      </a:lnTo>
                                      <a:lnTo>
                                        <a:pt x="0" y="92584"/>
                                      </a:lnTo>
                                      <a:lnTo>
                                        <a:pt x="9398" y="104115"/>
                                      </a:lnTo>
                                      <a:lnTo>
                                        <a:pt x="24308" y="104115"/>
                                      </a:lnTo>
                                      <a:lnTo>
                                        <a:pt x="41554" y="1483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2" name="Shape 5199"/>
                              <wps:cNvSpPr>
                                <a:spLocks/>
                              </wps:cNvSpPr>
                              <wps:spPr bwMode="auto">
                                <a:xfrm>
                                  <a:off x="1001141" y="220345"/>
                                  <a:ext cx="44984" cy="107671"/>
                                </a:xfrm>
                                <a:custGeom>
                                  <a:avLst/>
                                  <a:gdLst>
                                    <a:gd name="T0" fmla="*/ 32157 w 44984"/>
                                    <a:gd name="T1" fmla="*/ 0 h 107671"/>
                                    <a:gd name="T2" fmla="*/ 44984 w 44984"/>
                                    <a:gd name="T3" fmla="*/ 15545 h 107671"/>
                                    <a:gd name="T4" fmla="*/ 28524 w 44984"/>
                                    <a:gd name="T5" fmla="*/ 94462 h 107671"/>
                                    <a:gd name="T6" fmla="*/ 15215 w 44984"/>
                                    <a:gd name="T7" fmla="*/ 107671 h 107671"/>
                                    <a:gd name="T8" fmla="*/ 0 w 44984"/>
                                    <a:gd name="T9" fmla="*/ 107671 h 107671"/>
                                    <a:gd name="T10" fmla="*/ 19126 w 44984"/>
                                    <a:gd name="T11" fmla="*/ 7442 h 107671"/>
                                    <a:gd name="T12" fmla="*/ 32157 w 44984"/>
                                    <a:gd name="T13" fmla="*/ 0 h 107671"/>
                                    <a:gd name="T14" fmla="*/ 0 w 44984"/>
                                    <a:gd name="T15" fmla="*/ 0 h 107671"/>
                                    <a:gd name="T16" fmla="*/ 44984 w 44984"/>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4" h="107671">
                                      <a:moveTo>
                                        <a:pt x="32157" y="0"/>
                                      </a:moveTo>
                                      <a:lnTo>
                                        <a:pt x="44984" y="15545"/>
                                      </a:lnTo>
                                      <a:lnTo>
                                        <a:pt x="28524" y="94462"/>
                                      </a:lnTo>
                                      <a:lnTo>
                                        <a:pt x="15215" y="107671"/>
                                      </a:lnTo>
                                      <a:lnTo>
                                        <a:pt x="0" y="107671"/>
                                      </a:lnTo>
                                      <a:lnTo>
                                        <a:pt x="19126" y="7442"/>
                                      </a:lnTo>
                                      <a:lnTo>
                                        <a:pt x="32157"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23" name="Shape 5200"/>
                              <wps:cNvSpPr>
                                <a:spLocks/>
                              </wps:cNvSpPr>
                              <wps:spPr bwMode="auto">
                                <a:xfrm>
                                  <a:off x="1001141" y="220345"/>
                                  <a:ext cx="44984" cy="107671"/>
                                </a:xfrm>
                                <a:custGeom>
                                  <a:avLst/>
                                  <a:gdLst>
                                    <a:gd name="T0" fmla="*/ 19126 w 44984"/>
                                    <a:gd name="T1" fmla="*/ 7442 h 107671"/>
                                    <a:gd name="T2" fmla="*/ 32157 w 44984"/>
                                    <a:gd name="T3" fmla="*/ 0 h 107671"/>
                                    <a:gd name="T4" fmla="*/ 44984 w 44984"/>
                                    <a:gd name="T5" fmla="*/ 15545 h 107671"/>
                                    <a:gd name="T6" fmla="*/ 28524 w 44984"/>
                                    <a:gd name="T7" fmla="*/ 94462 h 107671"/>
                                    <a:gd name="T8" fmla="*/ 15215 w 44984"/>
                                    <a:gd name="T9" fmla="*/ 107671 h 107671"/>
                                    <a:gd name="T10" fmla="*/ 0 w 44984"/>
                                    <a:gd name="T11" fmla="*/ 107671 h 107671"/>
                                    <a:gd name="T12" fmla="*/ 19126 w 44984"/>
                                    <a:gd name="T13" fmla="*/ 7442 h 107671"/>
                                    <a:gd name="T14" fmla="*/ 0 w 44984"/>
                                    <a:gd name="T15" fmla="*/ 0 h 107671"/>
                                    <a:gd name="T16" fmla="*/ 44984 w 44984"/>
                                    <a:gd name="T17" fmla="*/ 107671 h 107671"/>
                                  </a:gdLst>
                                  <a:ahLst/>
                                  <a:cxnLst>
                                    <a:cxn ang="0">
                                      <a:pos x="T0" y="T1"/>
                                    </a:cxn>
                                    <a:cxn ang="0">
                                      <a:pos x="T2" y="T3"/>
                                    </a:cxn>
                                    <a:cxn ang="0">
                                      <a:pos x="T4" y="T5"/>
                                    </a:cxn>
                                    <a:cxn ang="0">
                                      <a:pos x="T6" y="T7"/>
                                    </a:cxn>
                                    <a:cxn ang="0">
                                      <a:pos x="T8" y="T9"/>
                                    </a:cxn>
                                    <a:cxn ang="0">
                                      <a:pos x="T10" y="T11"/>
                                    </a:cxn>
                                    <a:cxn ang="0">
                                      <a:pos x="T12" y="T13"/>
                                    </a:cxn>
                                  </a:cxnLst>
                                  <a:rect l="T14" t="T15" r="T16" b="T17"/>
                                  <a:pathLst>
                                    <a:path w="44984" h="107671">
                                      <a:moveTo>
                                        <a:pt x="19126" y="7442"/>
                                      </a:moveTo>
                                      <a:lnTo>
                                        <a:pt x="32157" y="0"/>
                                      </a:lnTo>
                                      <a:lnTo>
                                        <a:pt x="44984" y="15545"/>
                                      </a:lnTo>
                                      <a:lnTo>
                                        <a:pt x="28524" y="94462"/>
                                      </a:lnTo>
                                      <a:lnTo>
                                        <a:pt x="15215" y="107671"/>
                                      </a:lnTo>
                                      <a:lnTo>
                                        <a:pt x="0" y="107671"/>
                                      </a:lnTo>
                                      <a:lnTo>
                                        <a:pt x="19126" y="744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4" name="Shape 5201"/>
                              <wps:cNvSpPr>
                                <a:spLocks/>
                              </wps:cNvSpPr>
                              <wps:spPr bwMode="auto">
                                <a:xfrm>
                                  <a:off x="982594" y="333571"/>
                                  <a:ext cx="41986" cy="104648"/>
                                </a:xfrm>
                                <a:custGeom>
                                  <a:avLst/>
                                  <a:gdLst>
                                    <a:gd name="T0" fmla="*/ 16967 w 41986"/>
                                    <a:gd name="T1" fmla="*/ 0 h 104648"/>
                                    <a:gd name="T2" fmla="*/ 33858 w 41986"/>
                                    <a:gd name="T3" fmla="*/ 330 h 104648"/>
                                    <a:gd name="T4" fmla="*/ 41986 w 41986"/>
                                    <a:gd name="T5" fmla="*/ 12370 h 104648"/>
                                    <a:gd name="T6" fmla="*/ 26162 w 41986"/>
                                    <a:gd name="T7" fmla="*/ 91719 h 104648"/>
                                    <a:gd name="T8" fmla="*/ 15037 w 41986"/>
                                    <a:gd name="T9" fmla="*/ 104648 h 104648"/>
                                    <a:gd name="T10" fmla="*/ 0 w 41986"/>
                                    <a:gd name="T11" fmla="*/ 87249 h 104648"/>
                                    <a:gd name="T12" fmla="*/ 16967 w 41986"/>
                                    <a:gd name="T13" fmla="*/ 0 h 104648"/>
                                    <a:gd name="T14" fmla="*/ 0 w 41986"/>
                                    <a:gd name="T15" fmla="*/ 0 h 104648"/>
                                    <a:gd name="T16" fmla="*/ 41986 w 41986"/>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86" h="104648">
                                      <a:moveTo>
                                        <a:pt x="16967" y="0"/>
                                      </a:moveTo>
                                      <a:lnTo>
                                        <a:pt x="33858" y="330"/>
                                      </a:lnTo>
                                      <a:lnTo>
                                        <a:pt x="41986" y="12370"/>
                                      </a:lnTo>
                                      <a:lnTo>
                                        <a:pt x="26162" y="91719"/>
                                      </a:lnTo>
                                      <a:lnTo>
                                        <a:pt x="15037" y="104648"/>
                                      </a:lnTo>
                                      <a:lnTo>
                                        <a:pt x="0" y="87249"/>
                                      </a:lnTo>
                                      <a:lnTo>
                                        <a:pt x="16967"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25" name="Shape 5202"/>
                              <wps:cNvSpPr>
                                <a:spLocks/>
                              </wps:cNvSpPr>
                              <wps:spPr bwMode="auto">
                                <a:xfrm>
                                  <a:off x="982594" y="333571"/>
                                  <a:ext cx="41986" cy="104648"/>
                                </a:xfrm>
                                <a:custGeom>
                                  <a:avLst/>
                                  <a:gdLst>
                                    <a:gd name="T0" fmla="*/ 0 w 41986"/>
                                    <a:gd name="T1" fmla="*/ 87249 h 104648"/>
                                    <a:gd name="T2" fmla="*/ 15037 w 41986"/>
                                    <a:gd name="T3" fmla="*/ 104648 h 104648"/>
                                    <a:gd name="T4" fmla="*/ 26162 w 41986"/>
                                    <a:gd name="T5" fmla="*/ 91719 h 104648"/>
                                    <a:gd name="T6" fmla="*/ 41986 w 41986"/>
                                    <a:gd name="T7" fmla="*/ 12370 h 104648"/>
                                    <a:gd name="T8" fmla="*/ 33858 w 41986"/>
                                    <a:gd name="T9" fmla="*/ 330 h 104648"/>
                                    <a:gd name="T10" fmla="*/ 16967 w 41986"/>
                                    <a:gd name="T11" fmla="*/ 0 h 104648"/>
                                    <a:gd name="T12" fmla="*/ 0 w 41986"/>
                                    <a:gd name="T13" fmla="*/ 87249 h 104648"/>
                                    <a:gd name="T14" fmla="*/ 0 w 41986"/>
                                    <a:gd name="T15" fmla="*/ 0 h 104648"/>
                                    <a:gd name="T16" fmla="*/ 41986 w 41986"/>
                                    <a:gd name="T17" fmla="*/ 104648 h 104648"/>
                                  </a:gdLst>
                                  <a:ahLst/>
                                  <a:cxnLst>
                                    <a:cxn ang="0">
                                      <a:pos x="T0" y="T1"/>
                                    </a:cxn>
                                    <a:cxn ang="0">
                                      <a:pos x="T2" y="T3"/>
                                    </a:cxn>
                                    <a:cxn ang="0">
                                      <a:pos x="T4" y="T5"/>
                                    </a:cxn>
                                    <a:cxn ang="0">
                                      <a:pos x="T6" y="T7"/>
                                    </a:cxn>
                                    <a:cxn ang="0">
                                      <a:pos x="T8" y="T9"/>
                                    </a:cxn>
                                    <a:cxn ang="0">
                                      <a:pos x="T10" y="T11"/>
                                    </a:cxn>
                                    <a:cxn ang="0">
                                      <a:pos x="T12" y="T13"/>
                                    </a:cxn>
                                  </a:cxnLst>
                                  <a:rect l="T14" t="T15" r="T16" b="T17"/>
                                  <a:pathLst>
                                    <a:path w="41986" h="104648">
                                      <a:moveTo>
                                        <a:pt x="0" y="87249"/>
                                      </a:moveTo>
                                      <a:lnTo>
                                        <a:pt x="15037" y="104648"/>
                                      </a:lnTo>
                                      <a:lnTo>
                                        <a:pt x="26162" y="91719"/>
                                      </a:lnTo>
                                      <a:lnTo>
                                        <a:pt x="41986" y="12370"/>
                                      </a:lnTo>
                                      <a:lnTo>
                                        <a:pt x="33858" y="330"/>
                                      </a:lnTo>
                                      <a:lnTo>
                                        <a:pt x="16967" y="0"/>
                                      </a:lnTo>
                                      <a:lnTo>
                                        <a:pt x="0" y="8724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6" name="Shape 5203"/>
                              <wps:cNvSpPr>
                                <a:spLocks/>
                              </wps:cNvSpPr>
                              <wps:spPr bwMode="auto">
                                <a:xfrm>
                                  <a:off x="1135388" y="334101"/>
                                  <a:ext cx="43917" cy="107950"/>
                                </a:xfrm>
                                <a:custGeom>
                                  <a:avLst/>
                                  <a:gdLst>
                                    <a:gd name="T0" fmla="*/ 29134 w 43917"/>
                                    <a:gd name="T1" fmla="*/ 0 h 107950"/>
                                    <a:gd name="T2" fmla="*/ 43917 w 43917"/>
                                    <a:gd name="T3" fmla="*/ 0 h 107950"/>
                                    <a:gd name="T4" fmla="*/ 25019 w 43917"/>
                                    <a:gd name="T5" fmla="*/ 100965 h 107950"/>
                                    <a:gd name="T6" fmla="*/ 10363 w 43917"/>
                                    <a:gd name="T7" fmla="*/ 107950 h 107950"/>
                                    <a:gd name="T8" fmla="*/ 0 w 43917"/>
                                    <a:gd name="T9" fmla="*/ 92228 h 107950"/>
                                    <a:gd name="T10" fmla="*/ 17297 w 43917"/>
                                    <a:gd name="T11" fmla="*/ 11836 h 107950"/>
                                    <a:gd name="T12" fmla="*/ 29134 w 43917"/>
                                    <a:gd name="T13" fmla="*/ 0 h 107950"/>
                                    <a:gd name="T14" fmla="*/ 0 w 43917"/>
                                    <a:gd name="T15" fmla="*/ 0 h 107950"/>
                                    <a:gd name="T16" fmla="*/ 43917 w 4391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7" h="107950">
                                      <a:moveTo>
                                        <a:pt x="29134" y="0"/>
                                      </a:moveTo>
                                      <a:lnTo>
                                        <a:pt x="43917" y="0"/>
                                      </a:lnTo>
                                      <a:lnTo>
                                        <a:pt x="25019" y="100965"/>
                                      </a:lnTo>
                                      <a:lnTo>
                                        <a:pt x="10363" y="107950"/>
                                      </a:lnTo>
                                      <a:lnTo>
                                        <a:pt x="0" y="92228"/>
                                      </a:lnTo>
                                      <a:lnTo>
                                        <a:pt x="17297" y="11836"/>
                                      </a:lnTo>
                                      <a:lnTo>
                                        <a:pt x="2913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27" name="Shape 5204"/>
                              <wps:cNvSpPr>
                                <a:spLocks/>
                              </wps:cNvSpPr>
                              <wps:spPr bwMode="auto">
                                <a:xfrm>
                                  <a:off x="1135388" y="334101"/>
                                  <a:ext cx="43917" cy="107950"/>
                                </a:xfrm>
                                <a:custGeom>
                                  <a:avLst/>
                                  <a:gdLst>
                                    <a:gd name="T0" fmla="*/ 25019 w 43917"/>
                                    <a:gd name="T1" fmla="*/ 100965 h 107950"/>
                                    <a:gd name="T2" fmla="*/ 10363 w 43917"/>
                                    <a:gd name="T3" fmla="*/ 107950 h 107950"/>
                                    <a:gd name="T4" fmla="*/ 0 w 43917"/>
                                    <a:gd name="T5" fmla="*/ 92228 h 107950"/>
                                    <a:gd name="T6" fmla="*/ 17297 w 43917"/>
                                    <a:gd name="T7" fmla="*/ 11836 h 107950"/>
                                    <a:gd name="T8" fmla="*/ 29134 w 43917"/>
                                    <a:gd name="T9" fmla="*/ 0 h 107950"/>
                                    <a:gd name="T10" fmla="*/ 43917 w 43917"/>
                                    <a:gd name="T11" fmla="*/ 0 h 107950"/>
                                    <a:gd name="T12" fmla="*/ 25019 w 43917"/>
                                    <a:gd name="T13" fmla="*/ 100965 h 107950"/>
                                    <a:gd name="T14" fmla="*/ 0 w 43917"/>
                                    <a:gd name="T15" fmla="*/ 0 h 107950"/>
                                    <a:gd name="T16" fmla="*/ 43917 w 43917"/>
                                    <a:gd name="T17" fmla="*/ 107950 h 107950"/>
                                  </a:gdLst>
                                  <a:ahLst/>
                                  <a:cxnLst>
                                    <a:cxn ang="0">
                                      <a:pos x="T0" y="T1"/>
                                    </a:cxn>
                                    <a:cxn ang="0">
                                      <a:pos x="T2" y="T3"/>
                                    </a:cxn>
                                    <a:cxn ang="0">
                                      <a:pos x="T4" y="T5"/>
                                    </a:cxn>
                                    <a:cxn ang="0">
                                      <a:pos x="T6" y="T7"/>
                                    </a:cxn>
                                    <a:cxn ang="0">
                                      <a:pos x="T8" y="T9"/>
                                    </a:cxn>
                                    <a:cxn ang="0">
                                      <a:pos x="T10" y="T11"/>
                                    </a:cxn>
                                    <a:cxn ang="0">
                                      <a:pos x="T12" y="T13"/>
                                    </a:cxn>
                                  </a:cxnLst>
                                  <a:rect l="T14" t="T15" r="T16" b="T17"/>
                                  <a:pathLst>
                                    <a:path w="43917" h="107950">
                                      <a:moveTo>
                                        <a:pt x="25019" y="100965"/>
                                      </a:moveTo>
                                      <a:lnTo>
                                        <a:pt x="10363" y="107950"/>
                                      </a:lnTo>
                                      <a:lnTo>
                                        <a:pt x="0" y="92228"/>
                                      </a:lnTo>
                                      <a:lnTo>
                                        <a:pt x="17297" y="11836"/>
                                      </a:lnTo>
                                      <a:lnTo>
                                        <a:pt x="29134" y="0"/>
                                      </a:lnTo>
                                      <a:lnTo>
                                        <a:pt x="43917" y="0"/>
                                      </a:lnTo>
                                      <a:lnTo>
                                        <a:pt x="25019" y="100965"/>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8" name="Shape 5205"/>
                              <wps:cNvSpPr>
                                <a:spLocks/>
                              </wps:cNvSpPr>
                              <wps:spPr bwMode="auto">
                                <a:xfrm>
                                  <a:off x="1000834" y="432001"/>
                                  <a:ext cx="140741" cy="22911"/>
                                </a:xfrm>
                                <a:custGeom>
                                  <a:avLst/>
                                  <a:gdLst>
                                    <a:gd name="T0" fmla="*/ 9271 w 140741"/>
                                    <a:gd name="T1" fmla="*/ 0 h 22911"/>
                                    <a:gd name="T2" fmla="*/ 130962 w 140741"/>
                                    <a:gd name="T3" fmla="*/ 0 h 22911"/>
                                    <a:gd name="T4" fmla="*/ 140741 w 140741"/>
                                    <a:gd name="T5" fmla="*/ 13539 h 22911"/>
                                    <a:gd name="T6" fmla="*/ 138049 w 140741"/>
                                    <a:gd name="T7" fmla="*/ 22911 h 22911"/>
                                    <a:gd name="T8" fmla="*/ 8306 w 140741"/>
                                    <a:gd name="T9" fmla="*/ 22911 h 22911"/>
                                    <a:gd name="T10" fmla="*/ 0 w 140741"/>
                                    <a:gd name="T11" fmla="*/ 13335 h 22911"/>
                                    <a:gd name="T12" fmla="*/ 9271 w 140741"/>
                                    <a:gd name="T13" fmla="*/ 0 h 22911"/>
                                    <a:gd name="T14" fmla="*/ 0 w 140741"/>
                                    <a:gd name="T15" fmla="*/ 0 h 22911"/>
                                    <a:gd name="T16" fmla="*/ 140741 w 140741"/>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41" h="22911">
                                      <a:moveTo>
                                        <a:pt x="9271" y="0"/>
                                      </a:moveTo>
                                      <a:lnTo>
                                        <a:pt x="130962" y="0"/>
                                      </a:lnTo>
                                      <a:lnTo>
                                        <a:pt x="140741" y="13539"/>
                                      </a:lnTo>
                                      <a:lnTo>
                                        <a:pt x="138049" y="22911"/>
                                      </a:lnTo>
                                      <a:lnTo>
                                        <a:pt x="8306" y="22911"/>
                                      </a:lnTo>
                                      <a:lnTo>
                                        <a:pt x="0" y="13335"/>
                                      </a:lnTo>
                                      <a:lnTo>
                                        <a:pt x="927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29" name="Shape 5206"/>
                              <wps:cNvSpPr>
                                <a:spLocks/>
                              </wps:cNvSpPr>
                              <wps:spPr bwMode="auto">
                                <a:xfrm>
                                  <a:off x="1000834" y="432001"/>
                                  <a:ext cx="140741" cy="22911"/>
                                </a:xfrm>
                                <a:custGeom>
                                  <a:avLst/>
                                  <a:gdLst>
                                    <a:gd name="T0" fmla="*/ 8306 w 140741"/>
                                    <a:gd name="T1" fmla="*/ 22911 h 22911"/>
                                    <a:gd name="T2" fmla="*/ 0 w 140741"/>
                                    <a:gd name="T3" fmla="*/ 13335 h 22911"/>
                                    <a:gd name="T4" fmla="*/ 9271 w 140741"/>
                                    <a:gd name="T5" fmla="*/ 0 h 22911"/>
                                    <a:gd name="T6" fmla="*/ 130962 w 140741"/>
                                    <a:gd name="T7" fmla="*/ 0 h 22911"/>
                                    <a:gd name="T8" fmla="*/ 140741 w 140741"/>
                                    <a:gd name="T9" fmla="*/ 13539 h 22911"/>
                                    <a:gd name="T10" fmla="*/ 138049 w 140741"/>
                                    <a:gd name="T11" fmla="*/ 22911 h 22911"/>
                                    <a:gd name="T12" fmla="*/ 8306 w 140741"/>
                                    <a:gd name="T13" fmla="*/ 22911 h 22911"/>
                                    <a:gd name="T14" fmla="*/ 0 w 140741"/>
                                    <a:gd name="T15" fmla="*/ 0 h 22911"/>
                                    <a:gd name="T16" fmla="*/ 140741 w 140741"/>
                                    <a:gd name="T17" fmla="*/ 22911 h 22911"/>
                                  </a:gdLst>
                                  <a:ahLst/>
                                  <a:cxnLst>
                                    <a:cxn ang="0">
                                      <a:pos x="T0" y="T1"/>
                                    </a:cxn>
                                    <a:cxn ang="0">
                                      <a:pos x="T2" y="T3"/>
                                    </a:cxn>
                                    <a:cxn ang="0">
                                      <a:pos x="T4" y="T5"/>
                                    </a:cxn>
                                    <a:cxn ang="0">
                                      <a:pos x="T6" y="T7"/>
                                    </a:cxn>
                                    <a:cxn ang="0">
                                      <a:pos x="T8" y="T9"/>
                                    </a:cxn>
                                    <a:cxn ang="0">
                                      <a:pos x="T10" y="T11"/>
                                    </a:cxn>
                                    <a:cxn ang="0">
                                      <a:pos x="T12" y="T13"/>
                                    </a:cxn>
                                  </a:cxnLst>
                                  <a:rect l="T14" t="T15" r="T16" b="T17"/>
                                  <a:pathLst>
                                    <a:path w="140741" h="22911">
                                      <a:moveTo>
                                        <a:pt x="8306" y="22911"/>
                                      </a:moveTo>
                                      <a:lnTo>
                                        <a:pt x="0" y="13335"/>
                                      </a:lnTo>
                                      <a:lnTo>
                                        <a:pt x="9271" y="0"/>
                                      </a:lnTo>
                                      <a:lnTo>
                                        <a:pt x="130962" y="0"/>
                                      </a:lnTo>
                                      <a:lnTo>
                                        <a:pt x="140741" y="13539"/>
                                      </a:lnTo>
                                      <a:lnTo>
                                        <a:pt x="138049" y="22911"/>
                                      </a:lnTo>
                                      <a:lnTo>
                                        <a:pt x="8306" y="2291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0" name="Shape 5207"/>
                              <wps:cNvSpPr>
                                <a:spLocks/>
                              </wps:cNvSpPr>
                              <wps:spPr bwMode="auto">
                                <a:xfrm>
                                  <a:off x="1023783" y="322635"/>
                                  <a:ext cx="62001" cy="18974"/>
                                </a:xfrm>
                                <a:custGeom>
                                  <a:avLst/>
                                  <a:gdLst>
                                    <a:gd name="T0" fmla="*/ 8509 w 62001"/>
                                    <a:gd name="T1" fmla="*/ 0 h 18974"/>
                                    <a:gd name="T2" fmla="*/ 54661 w 62001"/>
                                    <a:gd name="T3" fmla="*/ 0 h 18974"/>
                                    <a:gd name="T4" fmla="*/ 62001 w 62001"/>
                                    <a:gd name="T5" fmla="*/ 9525 h 18974"/>
                                    <a:gd name="T6" fmla="*/ 53899 w 62001"/>
                                    <a:gd name="T7" fmla="*/ 18948 h 18974"/>
                                    <a:gd name="T8" fmla="*/ 7544 w 62001"/>
                                    <a:gd name="T9" fmla="*/ 18974 h 18974"/>
                                    <a:gd name="T10" fmla="*/ 0 w 62001"/>
                                    <a:gd name="T11" fmla="*/ 8510 h 18974"/>
                                    <a:gd name="T12" fmla="*/ 8509 w 62001"/>
                                    <a:gd name="T13" fmla="*/ 0 h 18974"/>
                                    <a:gd name="T14" fmla="*/ 0 w 62001"/>
                                    <a:gd name="T15" fmla="*/ 0 h 18974"/>
                                    <a:gd name="T16" fmla="*/ 62001 w 62001"/>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2001" h="18974">
                                      <a:moveTo>
                                        <a:pt x="8509" y="0"/>
                                      </a:moveTo>
                                      <a:lnTo>
                                        <a:pt x="54661" y="0"/>
                                      </a:lnTo>
                                      <a:lnTo>
                                        <a:pt x="62001" y="9525"/>
                                      </a:lnTo>
                                      <a:lnTo>
                                        <a:pt x="53899" y="18948"/>
                                      </a:lnTo>
                                      <a:lnTo>
                                        <a:pt x="7544" y="18974"/>
                                      </a:lnTo>
                                      <a:lnTo>
                                        <a:pt x="0" y="8510"/>
                                      </a:lnTo>
                                      <a:lnTo>
                                        <a:pt x="850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31" name="Shape 5208"/>
                              <wps:cNvSpPr>
                                <a:spLocks/>
                              </wps:cNvSpPr>
                              <wps:spPr bwMode="auto">
                                <a:xfrm>
                                  <a:off x="1023783" y="322635"/>
                                  <a:ext cx="62001" cy="18974"/>
                                </a:xfrm>
                                <a:custGeom>
                                  <a:avLst/>
                                  <a:gdLst>
                                    <a:gd name="T0" fmla="*/ 7544 w 62001"/>
                                    <a:gd name="T1" fmla="*/ 18974 h 18974"/>
                                    <a:gd name="T2" fmla="*/ 0 w 62001"/>
                                    <a:gd name="T3" fmla="*/ 8510 h 18974"/>
                                    <a:gd name="T4" fmla="*/ 8509 w 62001"/>
                                    <a:gd name="T5" fmla="*/ 0 h 18974"/>
                                    <a:gd name="T6" fmla="*/ 54661 w 62001"/>
                                    <a:gd name="T7" fmla="*/ 0 h 18974"/>
                                    <a:gd name="T8" fmla="*/ 62001 w 62001"/>
                                    <a:gd name="T9" fmla="*/ 9525 h 18974"/>
                                    <a:gd name="T10" fmla="*/ 53899 w 62001"/>
                                    <a:gd name="T11" fmla="*/ 18948 h 18974"/>
                                    <a:gd name="T12" fmla="*/ 7544 w 62001"/>
                                    <a:gd name="T13" fmla="*/ 18974 h 18974"/>
                                    <a:gd name="T14" fmla="*/ 0 w 62001"/>
                                    <a:gd name="T15" fmla="*/ 0 h 18974"/>
                                    <a:gd name="T16" fmla="*/ 62001 w 62001"/>
                                    <a:gd name="T17" fmla="*/ 18974 h 18974"/>
                                  </a:gdLst>
                                  <a:ahLst/>
                                  <a:cxnLst>
                                    <a:cxn ang="0">
                                      <a:pos x="T0" y="T1"/>
                                    </a:cxn>
                                    <a:cxn ang="0">
                                      <a:pos x="T2" y="T3"/>
                                    </a:cxn>
                                    <a:cxn ang="0">
                                      <a:pos x="T4" y="T5"/>
                                    </a:cxn>
                                    <a:cxn ang="0">
                                      <a:pos x="T6" y="T7"/>
                                    </a:cxn>
                                    <a:cxn ang="0">
                                      <a:pos x="T8" y="T9"/>
                                    </a:cxn>
                                    <a:cxn ang="0">
                                      <a:pos x="T10" y="T11"/>
                                    </a:cxn>
                                    <a:cxn ang="0">
                                      <a:pos x="T12" y="T13"/>
                                    </a:cxn>
                                  </a:cxnLst>
                                  <a:rect l="T14" t="T15" r="T16" b="T17"/>
                                  <a:pathLst>
                                    <a:path w="62001" h="18974">
                                      <a:moveTo>
                                        <a:pt x="7544" y="18974"/>
                                      </a:moveTo>
                                      <a:lnTo>
                                        <a:pt x="0" y="8510"/>
                                      </a:lnTo>
                                      <a:lnTo>
                                        <a:pt x="8509" y="0"/>
                                      </a:lnTo>
                                      <a:lnTo>
                                        <a:pt x="54661" y="0"/>
                                      </a:lnTo>
                                      <a:lnTo>
                                        <a:pt x="62001" y="9525"/>
                                      </a:lnTo>
                                      <a:lnTo>
                                        <a:pt x="53899" y="18948"/>
                                      </a:lnTo>
                                      <a:lnTo>
                                        <a:pt x="7544" y="18974"/>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2" name="Shape 5209"/>
                              <wps:cNvSpPr>
                                <a:spLocks/>
                              </wps:cNvSpPr>
                              <wps:spPr bwMode="auto">
                                <a:xfrm>
                                  <a:off x="1096325" y="322458"/>
                                  <a:ext cx="60046" cy="19152"/>
                                </a:xfrm>
                                <a:custGeom>
                                  <a:avLst/>
                                  <a:gdLst>
                                    <a:gd name="T0" fmla="*/ 8484 w 60046"/>
                                    <a:gd name="T1" fmla="*/ 0 h 19152"/>
                                    <a:gd name="T2" fmla="*/ 52705 w 60046"/>
                                    <a:gd name="T3" fmla="*/ 0 h 19152"/>
                                    <a:gd name="T4" fmla="*/ 60046 w 60046"/>
                                    <a:gd name="T5" fmla="*/ 9551 h 19152"/>
                                    <a:gd name="T6" fmla="*/ 50013 w 60046"/>
                                    <a:gd name="T7" fmla="*/ 19152 h 19152"/>
                                    <a:gd name="T8" fmla="*/ 7519 w 60046"/>
                                    <a:gd name="T9" fmla="*/ 19152 h 19152"/>
                                    <a:gd name="T10" fmla="*/ 0 w 60046"/>
                                    <a:gd name="T11" fmla="*/ 8509 h 19152"/>
                                    <a:gd name="T12" fmla="*/ 8484 w 60046"/>
                                    <a:gd name="T13" fmla="*/ 0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8484" y="0"/>
                                      </a:moveTo>
                                      <a:lnTo>
                                        <a:pt x="52705" y="0"/>
                                      </a:lnTo>
                                      <a:lnTo>
                                        <a:pt x="60046" y="9551"/>
                                      </a:lnTo>
                                      <a:lnTo>
                                        <a:pt x="50013" y="19152"/>
                                      </a:lnTo>
                                      <a:lnTo>
                                        <a:pt x="7519" y="19152"/>
                                      </a:lnTo>
                                      <a:lnTo>
                                        <a:pt x="0" y="8509"/>
                                      </a:lnTo>
                                      <a:lnTo>
                                        <a:pt x="848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33" name="Shape 5210"/>
                              <wps:cNvSpPr>
                                <a:spLocks/>
                              </wps:cNvSpPr>
                              <wps:spPr bwMode="auto">
                                <a:xfrm>
                                  <a:off x="1096325" y="322458"/>
                                  <a:ext cx="60046" cy="19152"/>
                                </a:xfrm>
                                <a:custGeom>
                                  <a:avLst/>
                                  <a:gdLst>
                                    <a:gd name="T0" fmla="*/ 7519 w 60046"/>
                                    <a:gd name="T1" fmla="*/ 19152 h 19152"/>
                                    <a:gd name="T2" fmla="*/ 0 w 60046"/>
                                    <a:gd name="T3" fmla="*/ 8509 h 19152"/>
                                    <a:gd name="T4" fmla="*/ 8484 w 60046"/>
                                    <a:gd name="T5" fmla="*/ 0 h 19152"/>
                                    <a:gd name="T6" fmla="*/ 52705 w 60046"/>
                                    <a:gd name="T7" fmla="*/ 0 h 19152"/>
                                    <a:gd name="T8" fmla="*/ 60046 w 60046"/>
                                    <a:gd name="T9" fmla="*/ 9551 h 19152"/>
                                    <a:gd name="T10" fmla="*/ 50013 w 60046"/>
                                    <a:gd name="T11" fmla="*/ 19152 h 19152"/>
                                    <a:gd name="T12" fmla="*/ 7519 w 60046"/>
                                    <a:gd name="T13" fmla="*/ 19152 h 19152"/>
                                    <a:gd name="T14" fmla="*/ 0 w 60046"/>
                                    <a:gd name="T15" fmla="*/ 0 h 19152"/>
                                    <a:gd name="T16" fmla="*/ 60046 w 60046"/>
                                    <a:gd name="T17" fmla="*/ 19152 h 19152"/>
                                  </a:gdLst>
                                  <a:ahLst/>
                                  <a:cxnLst>
                                    <a:cxn ang="0">
                                      <a:pos x="T0" y="T1"/>
                                    </a:cxn>
                                    <a:cxn ang="0">
                                      <a:pos x="T2" y="T3"/>
                                    </a:cxn>
                                    <a:cxn ang="0">
                                      <a:pos x="T4" y="T5"/>
                                    </a:cxn>
                                    <a:cxn ang="0">
                                      <a:pos x="T6" y="T7"/>
                                    </a:cxn>
                                    <a:cxn ang="0">
                                      <a:pos x="T8" y="T9"/>
                                    </a:cxn>
                                    <a:cxn ang="0">
                                      <a:pos x="T10" y="T11"/>
                                    </a:cxn>
                                    <a:cxn ang="0">
                                      <a:pos x="T12" y="T13"/>
                                    </a:cxn>
                                  </a:cxnLst>
                                  <a:rect l="T14" t="T15" r="T16" b="T17"/>
                                  <a:pathLst>
                                    <a:path w="60046" h="19152">
                                      <a:moveTo>
                                        <a:pt x="7519" y="19152"/>
                                      </a:moveTo>
                                      <a:lnTo>
                                        <a:pt x="0" y="8509"/>
                                      </a:lnTo>
                                      <a:lnTo>
                                        <a:pt x="8484" y="0"/>
                                      </a:lnTo>
                                      <a:lnTo>
                                        <a:pt x="52705" y="0"/>
                                      </a:lnTo>
                                      <a:lnTo>
                                        <a:pt x="60046" y="9551"/>
                                      </a:lnTo>
                                      <a:lnTo>
                                        <a:pt x="50013" y="19152"/>
                                      </a:lnTo>
                                      <a:lnTo>
                                        <a:pt x="7519" y="1915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4" name="Shape 5211"/>
                              <wps:cNvSpPr>
                                <a:spLocks/>
                              </wps:cNvSpPr>
                              <wps:spPr bwMode="auto">
                                <a:xfrm>
                                  <a:off x="629829" y="519202"/>
                                  <a:ext cx="571449" cy="378257"/>
                                </a:xfrm>
                                <a:custGeom>
                                  <a:avLst/>
                                  <a:gdLst>
                                    <a:gd name="T0" fmla="*/ 135382 w 571449"/>
                                    <a:gd name="T1" fmla="*/ 372643 h 378257"/>
                                    <a:gd name="T2" fmla="*/ 9093 w 571449"/>
                                    <a:gd name="T3" fmla="*/ 260070 h 378257"/>
                                    <a:gd name="T4" fmla="*/ 437947 w 571449"/>
                                    <a:gd name="T5" fmla="*/ 8483 h 378257"/>
                                    <a:gd name="T6" fmla="*/ 565353 w 571449"/>
                                    <a:gd name="T7" fmla="*/ 105664 h 378257"/>
                                    <a:gd name="T8" fmla="*/ 135382 w 571449"/>
                                    <a:gd name="T9" fmla="*/ 372643 h 378257"/>
                                    <a:gd name="T10" fmla="*/ 0 w 571449"/>
                                    <a:gd name="T11" fmla="*/ 0 h 378257"/>
                                    <a:gd name="T12" fmla="*/ 571449 w 571449"/>
                                    <a:gd name="T13" fmla="*/ 378257 h 378257"/>
                                  </a:gdLst>
                                  <a:ahLst/>
                                  <a:cxnLst>
                                    <a:cxn ang="0">
                                      <a:pos x="T0" y="T1"/>
                                    </a:cxn>
                                    <a:cxn ang="0">
                                      <a:pos x="T2" y="T3"/>
                                    </a:cxn>
                                    <a:cxn ang="0">
                                      <a:pos x="T4" y="T5"/>
                                    </a:cxn>
                                    <a:cxn ang="0">
                                      <a:pos x="T6" y="T7"/>
                                    </a:cxn>
                                    <a:cxn ang="0">
                                      <a:pos x="T8" y="T9"/>
                                    </a:cxn>
                                  </a:cxnLst>
                                  <a:rect l="T10" t="T11" r="T12" b="T13"/>
                                  <a:pathLst>
                                    <a:path w="571449" h="378257">
                                      <a:moveTo>
                                        <a:pt x="135382" y="372643"/>
                                      </a:moveTo>
                                      <a:cubicBezTo>
                                        <a:pt x="57912" y="378257"/>
                                        <a:pt x="0" y="319024"/>
                                        <a:pt x="9093" y="260070"/>
                                      </a:cubicBezTo>
                                      <a:cubicBezTo>
                                        <a:pt x="19863" y="190271"/>
                                        <a:pt x="359435" y="16840"/>
                                        <a:pt x="437947" y="8483"/>
                                      </a:cubicBezTo>
                                      <a:cubicBezTo>
                                        <a:pt x="517601" y="0"/>
                                        <a:pt x="571449" y="60427"/>
                                        <a:pt x="565353" y="105664"/>
                                      </a:cubicBezTo>
                                      <a:cubicBezTo>
                                        <a:pt x="556362" y="172262"/>
                                        <a:pt x="215468" y="366826"/>
                                        <a:pt x="135382" y="372643"/>
                                      </a:cubicBezTo>
                                      <a:close/>
                                    </a:path>
                                  </a:pathLst>
                                </a:custGeom>
                                <a:noFill/>
                                <a:ln w="889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5" name="Shape 5212"/>
                              <wps:cNvSpPr>
                                <a:spLocks/>
                              </wps:cNvSpPr>
                              <wps:spPr bwMode="auto">
                                <a:xfrm>
                                  <a:off x="953628" y="560121"/>
                                  <a:ext cx="193624" cy="143993"/>
                                </a:xfrm>
                                <a:custGeom>
                                  <a:avLst/>
                                  <a:gdLst>
                                    <a:gd name="T0" fmla="*/ 96825 w 193624"/>
                                    <a:gd name="T1" fmla="*/ 143993 h 143993"/>
                                    <a:gd name="T2" fmla="*/ 0 w 193624"/>
                                    <a:gd name="T3" fmla="*/ 71983 h 143993"/>
                                    <a:gd name="T4" fmla="*/ 96825 w 193624"/>
                                    <a:gd name="T5" fmla="*/ 0 h 143993"/>
                                    <a:gd name="T6" fmla="*/ 193624 w 193624"/>
                                    <a:gd name="T7" fmla="*/ 71983 h 143993"/>
                                    <a:gd name="T8" fmla="*/ 96825 w 193624"/>
                                    <a:gd name="T9" fmla="*/ 143993 h 143993"/>
                                    <a:gd name="T10" fmla="*/ 0 w 193624"/>
                                    <a:gd name="T11" fmla="*/ 0 h 143993"/>
                                    <a:gd name="T12" fmla="*/ 193624 w 193624"/>
                                    <a:gd name="T13" fmla="*/ 143993 h 143993"/>
                                  </a:gdLst>
                                  <a:ahLst/>
                                  <a:cxnLst>
                                    <a:cxn ang="0">
                                      <a:pos x="T0" y="T1"/>
                                    </a:cxn>
                                    <a:cxn ang="0">
                                      <a:pos x="T2" y="T3"/>
                                    </a:cxn>
                                    <a:cxn ang="0">
                                      <a:pos x="T4" y="T5"/>
                                    </a:cxn>
                                    <a:cxn ang="0">
                                      <a:pos x="T6" y="T7"/>
                                    </a:cxn>
                                    <a:cxn ang="0">
                                      <a:pos x="T8" y="T9"/>
                                    </a:cxn>
                                  </a:cxnLst>
                                  <a:rect l="T10" t="T11" r="T12" b="T13"/>
                                  <a:pathLst>
                                    <a:path w="193624" h="143993">
                                      <a:moveTo>
                                        <a:pt x="96825" y="143993"/>
                                      </a:moveTo>
                                      <a:cubicBezTo>
                                        <a:pt x="43256" y="143993"/>
                                        <a:pt x="0" y="111734"/>
                                        <a:pt x="0" y="71983"/>
                                      </a:cubicBezTo>
                                      <a:cubicBezTo>
                                        <a:pt x="0" y="32258"/>
                                        <a:pt x="43256" y="0"/>
                                        <a:pt x="96825" y="0"/>
                                      </a:cubicBezTo>
                                      <a:cubicBezTo>
                                        <a:pt x="150368" y="0"/>
                                        <a:pt x="193624" y="32258"/>
                                        <a:pt x="193624" y="71983"/>
                                      </a:cubicBezTo>
                                      <a:cubicBezTo>
                                        <a:pt x="193624" y="111734"/>
                                        <a:pt x="150368" y="143993"/>
                                        <a:pt x="96825" y="143993"/>
                                      </a:cubicBezTo>
                                      <a:close/>
                                    </a:path>
                                  </a:pathLst>
                                </a:custGeom>
                                <a:noFill/>
                                <a:ln w="889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6" name="Shape 5213"/>
                              <wps:cNvSpPr>
                                <a:spLocks/>
                              </wps:cNvSpPr>
                              <wps:spPr bwMode="auto">
                                <a:xfrm>
                                  <a:off x="675254" y="717052"/>
                                  <a:ext cx="193649" cy="143993"/>
                                </a:xfrm>
                                <a:custGeom>
                                  <a:avLst/>
                                  <a:gdLst>
                                    <a:gd name="T0" fmla="*/ 96825 w 193649"/>
                                    <a:gd name="T1" fmla="*/ 143993 h 143993"/>
                                    <a:gd name="T2" fmla="*/ 0 w 193649"/>
                                    <a:gd name="T3" fmla="*/ 72009 h 143993"/>
                                    <a:gd name="T4" fmla="*/ 96825 w 193649"/>
                                    <a:gd name="T5" fmla="*/ 0 h 143993"/>
                                    <a:gd name="T6" fmla="*/ 193649 w 193649"/>
                                    <a:gd name="T7" fmla="*/ 72009 h 143993"/>
                                    <a:gd name="T8" fmla="*/ 96825 w 193649"/>
                                    <a:gd name="T9" fmla="*/ 143993 h 143993"/>
                                    <a:gd name="T10" fmla="*/ 0 w 193649"/>
                                    <a:gd name="T11" fmla="*/ 0 h 143993"/>
                                    <a:gd name="T12" fmla="*/ 193649 w 193649"/>
                                    <a:gd name="T13" fmla="*/ 143993 h 143993"/>
                                  </a:gdLst>
                                  <a:ahLst/>
                                  <a:cxnLst>
                                    <a:cxn ang="0">
                                      <a:pos x="T0" y="T1"/>
                                    </a:cxn>
                                    <a:cxn ang="0">
                                      <a:pos x="T2" y="T3"/>
                                    </a:cxn>
                                    <a:cxn ang="0">
                                      <a:pos x="T4" y="T5"/>
                                    </a:cxn>
                                    <a:cxn ang="0">
                                      <a:pos x="T6" y="T7"/>
                                    </a:cxn>
                                    <a:cxn ang="0">
                                      <a:pos x="T8" y="T9"/>
                                    </a:cxn>
                                  </a:cxnLst>
                                  <a:rect l="T10" t="T11" r="T12" b="T13"/>
                                  <a:pathLst>
                                    <a:path w="193649" h="143993">
                                      <a:moveTo>
                                        <a:pt x="96825" y="143993"/>
                                      </a:moveTo>
                                      <a:cubicBezTo>
                                        <a:pt x="43281" y="143993"/>
                                        <a:pt x="0" y="111735"/>
                                        <a:pt x="0" y="72009"/>
                                      </a:cubicBezTo>
                                      <a:cubicBezTo>
                                        <a:pt x="0" y="32258"/>
                                        <a:pt x="43281" y="0"/>
                                        <a:pt x="96825" y="0"/>
                                      </a:cubicBezTo>
                                      <a:cubicBezTo>
                                        <a:pt x="150368" y="0"/>
                                        <a:pt x="193649" y="32258"/>
                                        <a:pt x="193649" y="72009"/>
                                      </a:cubicBezTo>
                                      <a:cubicBezTo>
                                        <a:pt x="193649" y="111735"/>
                                        <a:pt x="150368" y="143993"/>
                                        <a:pt x="96825" y="143993"/>
                                      </a:cubicBezTo>
                                      <a:close/>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7" name="Shape 5214"/>
                              <wps:cNvSpPr>
                                <a:spLocks/>
                              </wps:cNvSpPr>
                              <wps:spPr bwMode="auto">
                                <a:xfrm>
                                  <a:off x="1011100" y="588460"/>
                                  <a:ext cx="74778" cy="74650"/>
                                </a:xfrm>
                                <a:custGeom>
                                  <a:avLst/>
                                  <a:gdLst>
                                    <a:gd name="T0" fmla="*/ 38379 w 74778"/>
                                    <a:gd name="T1" fmla="*/ 0 h 74650"/>
                                    <a:gd name="T2" fmla="*/ 74778 w 74778"/>
                                    <a:gd name="T3" fmla="*/ 74650 h 74650"/>
                                    <a:gd name="T4" fmla="*/ 0 w 74778"/>
                                    <a:gd name="T5" fmla="*/ 74650 h 74650"/>
                                    <a:gd name="T6" fmla="*/ 38379 w 74778"/>
                                    <a:gd name="T7" fmla="*/ 0 h 74650"/>
                                    <a:gd name="T8" fmla="*/ 0 w 74778"/>
                                    <a:gd name="T9" fmla="*/ 0 h 74650"/>
                                    <a:gd name="T10" fmla="*/ 74778 w 74778"/>
                                    <a:gd name="T11" fmla="*/ 74650 h 74650"/>
                                  </a:gdLst>
                                  <a:ahLst/>
                                  <a:cxnLst>
                                    <a:cxn ang="0">
                                      <a:pos x="T0" y="T1"/>
                                    </a:cxn>
                                    <a:cxn ang="0">
                                      <a:pos x="T2" y="T3"/>
                                    </a:cxn>
                                    <a:cxn ang="0">
                                      <a:pos x="T4" y="T5"/>
                                    </a:cxn>
                                    <a:cxn ang="0">
                                      <a:pos x="T6" y="T7"/>
                                    </a:cxn>
                                  </a:cxnLst>
                                  <a:rect l="T8" t="T9" r="T10" b="T11"/>
                                  <a:pathLst>
                                    <a:path w="74778" h="74650">
                                      <a:moveTo>
                                        <a:pt x="38379" y="0"/>
                                      </a:moveTo>
                                      <a:lnTo>
                                        <a:pt x="74778" y="74650"/>
                                      </a:lnTo>
                                      <a:lnTo>
                                        <a:pt x="0" y="74650"/>
                                      </a:lnTo>
                                      <a:lnTo>
                                        <a:pt x="38379"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38" name="Shape 5215"/>
                              <wps:cNvSpPr>
                                <a:spLocks/>
                              </wps:cNvSpPr>
                              <wps:spPr bwMode="auto">
                                <a:xfrm>
                                  <a:off x="1011100" y="588460"/>
                                  <a:ext cx="74778" cy="74650"/>
                                </a:xfrm>
                                <a:custGeom>
                                  <a:avLst/>
                                  <a:gdLst>
                                    <a:gd name="T0" fmla="*/ 74778 w 74778"/>
                                    <a:gd name="T1" fmla="*/ 74650 h 74650"/>
                                    <a:gd name="T2" fmla="*/ 0 w 74778"/>
                                    <a:gd name="T3" fmla="*/ 74650 h 74650"/>
                                    <a:gd name="T4" fmla="*/ 38379 w 74778"/>
                                    <a:gd name="T5" fmla="*/ 0 h 74650"/>
                                    <a:gd name="T6" fmla="*/ 74778 w 74778"/>
                                    <a:gd name="T7" fmla="*/ 74650 h 74650"/>
                                    <a:gd name="T8" fmla="*/ 0 w 74778"/>
                                    <a:gd name="T9" fmla="*/ 0 h 74650"/>
                                    <a:gd name="T10" fmla="*/ 74778 w 74778"/>
                                    <a:gd name="T11" fmla="*/ 74650 h 74650"/>
                                  </a:gdLst>
                                  <a:ahLst/>
                                  <a:cxnLst>
                                    <a:cxn ang="0">
                                      <a:pos x="T0" y="T1"/>
                                    </a:cxn>
                                    <a:cxn ang="0">
                                      <a:pos x="T2" y="T3"/>
                                    </a:cxn>
                                    <a:cxn ang="0">
                                      <a:pos x="T4" y="T5"/>
                                    </a:cxn>
                                    <a:cxn ang="0">
                                      <a:pos x="T6" y="T7"/>
                                    </a:cxn>
                                  </a:cxnLst>
                                  <a:rect l="T8" t="T9" r="T10" b="T11"/>
                                  <a:pathLst>
                                    <a:path w="74778" h="74650">
                                      <a:moveTo>
                                        <a:pt x="74778" y="74650"/>
                                      </a:moveTo>
                                      <a:lnTo>
                                        <a:pt x="0" y="74650"/>
                                      </a:lnTo>
                                      <a:lnTo>
                                        <a:pt x="38379" y="0"/>
                                      </a:lnTo>
                                      <a:lnTo>
                                        <a:pt x="74778" y="74650"/>
                                      </a:lnTo>
                                      <a:close/>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9" name="Shape 5216"/>
                              <wps:cNvSpPr>
                                <a:spLocks/>
                              </wps:cNvSpPr>
                              <wps:spPr bwMode="auto">
                                <a:xfrm>
                                  <a:off x="735609" y="757303"/>
                                  <a:ext cx="74778" cy="74650"/>
                                </a:xfrm>
                                <a:custGeom>
                                  <a:avLst/>
                                  <a:gdLst>
                                    <a:gd name="T0" fmla="*/ 0 w 74778"/>
                                    <a:gd name="T1" fmla="*/ 0 h 74650"/>
                                    <a:gd name="T2" fmla="*/ 74778 w 74778"/>
                                    <a:gd name="T3" fmla="*/ 0 h 74650"/>
                                    <a:gd name="T4" fmla="*/ 38379 w 74778"/>
                                    <a:gd name="T5" fmla="*/ 74650 h 74650"/>
                                    <a:gd name="T6" fmla="*/ 0 w 74778"/>
                                    <a:gd name="T7" fmla="*/ 0 h 74650"/>
                                    <a:gd name="T8" fmla="*/ 0 w 74778"/>
                                    <a:gd name="T9" fmla="*/ 0 h 74650"/>
                                    <a:gd name="T10" fmla="*/ 74778 w 74778"/>
                                    <a:gd name="T11" fmla="*/ 74650 h 74650"/>
                                  </a:gdLst>
                                  <a:ahLst/>
                                  <a:cxnLst>
                                    <a:cxn ang="0">
                                      <a:pos x="T0" y="T1"/>
                                    </a:cxn>
                                    <a:cxn ang="0">
                                      <a:pos x="T2" y="T3"/>
                                    </a:cxn>
                                    <a:cxn ang="0">
                                      <a:pos x="T4" y="T5"/>
                                    </a:cxn>
                                    <a:cxn ang="0">
                                      <a:pos x="T6" y="T7"/>
                                    </a:cxn>
                                  </a:cxnLst>
                                  <a:rect l="T8" t="T9" r="T10" b="T11"/>
                                  <a:pathLst>
                                    <a:path w="74778" h="74650">
                                      <a:moveTo>
                                        <a:pt x="0" y="0"/>
                                      </a:moveTo>
                                      <a:lnTo>
                                        <a:pt x="74778" y="0"/>
                                      </a:lnTo>
                                      <a:lnTo>
                                        <a:pt x="38379" y="74650"/>
                                      </a:lnTo>
                                      <a:lnTo>
                                        <a:pt x="0"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40" name="Shape 5217"/>
                              <wps:cNvSpPr>
                                <a:spLocks/>
                              </wps:cNvSpPr>
                              <wps:spPr bwMode="auto">
                                <a:xfrm>
                                  <a:off x="735609" y="757303"/>
                                  <a:ext cx="74778" cy="74650"/>
                                </a:xfrm>
                                <a:custGeom>
                                  <a:avLst/>
                                  <a:gdLst>
                                    <a:gd name="T0" fmla="*/ 74778 w 74778"/>
                                    <a:gd name="T1" fmla="*/ 0 h 74650"/>
                                    <a:gd name="T2" fmla="*/ 0 w 74778"/>
                                    <a:gd name="T3" fmla="*/ 0 h 74650"/>
                                    <a:gd name="T4" fmla="*/ 38379 w 74778"/>
                                    <a:gd name="T5" fmla="*/ 74650 h 74650"/>
                                    <a:gd name="T6" fmla="*/ 74778 w 74778"/>
                                    <a:gd name="T7" fmla="*/ 0 h 74650"/>
                                    <a:gd name="T8" fmla="*/ 0 w 74778"/>
                                    <a:gd name="T9" fmla="*/ 0 h 74650"/>
                                    <a:gd name="T10" fmla="*/ 74778 w 74778"/>
                                    <a:gd name="T11" fmla="*/ 74650 h 74650"/>
                                  </a:gdLst>
                                  <a:ahLst/>
                                  <a:cxnLst>
                                    <a:cxn ang="0">
                                      <a:pos x="T0" y="T1"/>
                                    </a:cxn>
                                    <a:cxn ang="0">
                                      <a:pos x="T2" y="T3"/>
                                    </a:cxn>
                                    <a:cxn ang="0">
                                      <a:pos x="T4" y="T5"/>
                                    </a:cxn>
                                    <a:cxn ang="0">
                                      <a:pos x="T6" y="T7"/>
                                    </a:cxn>
                                  </a:cxnLst>
                                  <a:rect l="T8" t="T9" r="T10" b="T11"/>
                                  <a:pathLst>
                                    <a:path w="74778" h="74650">
                                      <a:moveTo>
                                        <a:pt x="74778" y="0"/>
                                      </a:moveTo>
                                      <a:lnTo>
                                        <a:pt x="0" y="0"/>
                                      </a:lnTo>
                                      <a:lnTo>
                                        <a:pt x="38379" y="74650"/>
                                      </a:lnTo>
                                      <a:lnTo>
                                        <a:pt x="74778" y="0"/>
                                      </a:lnTo>
                                      <a:close/>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1" name="Shape 5218"/>
                              <wps:cNvSpPr>
                                <a:spLocks/>
                              </wps:cNvSpPr>
                              <wps:spPr bwMode="auto">
                                <a:xfrm>
                                  <a:off x="214833" y="25784"/>
                                  <a:ext cx="0" cy="62585"/>
                                </a:xfrm>
                                <a:custGeom>
                                  <a:avLst/>
                                  <a:gdLst>
                                    <a:gd name="T0" fmla="*/ 0 h 62585"/>
                                    <a:gd name="T1" fmla="*/ 62585 h 62585"/>
                                    <a:gd name="T2" fmla="*/ 0 h 62585"/>
                                    <a:gd name="T3" fmla="*/ 62585 h 62585"/>
                                  </a:gdLst>
                                  <a:ahLst/>
                                  <a:cxnLst>
                                    <a:cxn ang="0">
                                      <a:pos x="0" y="T0"/>
                                    </a:cxn>
                                    <a:cxn ang="0">
                                      <a:pos x="0" y="T1"/>
                                    </a:cxn>
                                  </a:cxnLst>
                                  <a:rect l="0" t="T2" r="0" b="T3"/>
                                  <a:pathLst>
                                    <a:path h="62585">
                                      <a:moveTo>
                                        <a:pt x="0" y="0"/>
                                      </a:moveTo>
                                      <a:lnTo>
                                        <a:pt x="0" y="62585"/>
                                      </a:lnTo>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2" name="Shape 5219"/>
                              <wps:cNvSpPr>
                                <a:spLocks/>
                              </wps:cNvSpPr>
                              <wps:spPr bwMode="auto">
                                <a:xfrm>
                                  <a:off x="1272134" y="25784"/>
                                  <a:ext cx="0" cy="62585"/>
                                </a:xfrm>
                                <a:custGeom>
                                  <a:avLst/>
                                  <a:gdLst>
                                    <a:gd name="T0" fmla="*/ 0 h 62585"/>
                                    <a:gd name="T1" fmla="*/ 62585 h 62585"/>
                                    <a:gd name="T2" fmla="*/ 0 h 62585"/>
                                    <a:gd name="T3" fmla="*/ 62585 h 62585"/>
                                  </a:gdLst>
                                  <a:ahLst/>
                                  <a:cxnLst>
                                    <a:cxn ang="0">
                                      <a:pos x="0" y="T0"/>
                                    </a:cxn>
                                    <a:cxn ang="0">
                                      <a:pos x="0" y="T1"/>
                                    </a:cxn>
                                  </a:cxnLst>
                                  <a:rect l="0" t="T2" r="0" b="T3"/>
                                  <a:pathLst>
                                    <a:path h="62585">
                                      <a:moveTo>
                                        <a:pt x="0" y="0"/>
                                      </a:moveTo>
                                      <a:lnTo>
                                        <a:pt x="0" y="62585"/>
                                      </a:lnTo>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3" name="Shape 5220"/>
                              <wps:cNvSpPr>
                                <a:spLocks/>
                              </wps:cNvSpPr>
                              <wps:spPr bwMode="auto">
                                <a:xfrm>
                                  <a:off x="1294359" y="25784"/>
                                  <a:ext cx="0" cy="62585"/>
                                </a:xfrm>
                                <a:custGeom>
                                  <a:avLst/>
                                  <a:gdLst>
                                    <a:gd name="T0" fmla="*/ 0 h 62585"/>
                                    <a:gd name="T1" fmla="*/ 62585 h 62585"/>
                                    <a:gd name="T2" fmla="*/ 0 h 62585"/>
                                    <a:gd name="T3" fmla="*/ 62585 h 62585"/>
                                  </a:gdLst>
                                  <a:ahLst/>
                                  <a:cxnLst>
                                    <a:cxn ang="0">
                                      <a:pos x="0" y="T0"/>
                                    </a:cxn>
                                    <a:cxn ang="0">
                                      <a:pos x="0" y="T1"/>
                                    </a:cxn>
                                  </a:cxnLst>
                                  <a:rect l="0" t="T2" r="0" b="T3"/>
                                  <a:pathLst>
                                    <a:path h="62585">
                                      <a:moveTo>
                                        <a:pt x="0" y="0"/>
                                      </a:moveTo>
                                      <a:lnTo>
                                        <a:pt x="0" y="62585"/>
                                      </a:lnTo>
                                    </a:path>
                                  </a:pathLst>
                                </a:custGeom>
                                <a:noFill/>
                                <a:ln w="1110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4" name="Shape 78247"/>
                              <wps:cNvSpPr>
                                <a:spLocks/>
                              </wps:cNvSpPr>
                              <wps:spPr bwMode="auto">
                                <a:xfrm>
                                  <a:off x="451541" y="90884"/>
                                  <a:ext cx="26644" cy="57710"/>
                                </a:xfrm>
                                <a:custGeom>
                                  <a:avLst/>
                                  <a:gdLst>
                                    <a:gd name="T0" fmla="*/ 0 w 26644"/>
                                    <a:gd name="T1" fmla="*/ 0 h 57710"/>
                                    <a:gd name="T2" fmla="*/ 26644 w 26644"/>
                                    <a:gd name="T3" fmla="*/ 0 h 57710"/>
                                    <a:gd name="T4" fmla="*/ 26644 w 26644"/>
                                    <a:gd name="T5" fmla="*/ 57710 h 57710"/>
                                    <a:gd name="T6" fmla="*/ 0 w 26644"/>
                                    <a:gd name="T7" fmla="*/ 57710 h 57710"/>
                                    <a:gd name="T8" fmla="*/ 0 w 26644"/>
                                    <a:gd name="T9" fmla="*/ 0 h 57710"/>
                                    <a:gd name="T10" fmla="*/ 0 w 26644"/>
                                    <a:gd name="T11" fmla="*/ 0 h 57710"/>
                                    <a:gd name="T12" fmla="*/ 26644 w 26644"/>
                                    <a:gd name="T13" fmla="*/ 57710 h 57710"/>
                                  </a:gdLst>
                                  <a:ahLst/>
                                  <a:cxnLst>
                                    <a:cxn ang="0">
                                      <a:pos x="T0" y="T1"/>
                                    </a:cxn>
                                    <a:cxn ang="0">
                                      <a:pos x="T2" y="T3"/>
                                    </a:cxn>
                                    <a:cxn ang="0">
                                      <a:pos x="T4" y="T5"/>
                                    </a:cxn>
                                    <a:cxn ang="0">
                                      <a:pos x="T6" y="T7"/>
                                    </a:cxn>
                                    <a:cxn ang="0">
                                      <a:pos x="T8" y="T9"/>
                                    </a:cxn>
                                  </a:cxnLst>
                                  <a:rect l="T10" t="T11" r="T12" b="T13"/>
                                  <a:pathLst>
                                    <a:path w="26644" h="57710">
                                      <a:moveTo>
                                        <a:pt x="0" y="0"/>
                                      </a:moveTo>
                                      <a:lnTo>
                                        <a:pt x="26644" y="0"/>
                                      </a:lnTo>
                                      <a:lnTo>
                                        <a:pt x="26644" y="57710"/>
                                      </a:lnTo>
                                      <a:lnTo>
                                        <a:pt x="0" y="57710"/>
                                      </a:lnTo>
                                      <a:lnTo>
                                        <a:pt x="0" y="0"/>
                                      </a:lnTo>
                                    </a:path>
                                  </a:pathLst>
                                </a:custGeom>
                                <a:solidFill>
                                  <a:srgbClr val="D4CECC"/>
                                </a:solidFill>
                                <a:ln w="8890">
                                  <a:solidFill>
                                    <a:srgbClr val="211D1C"/>
                                  </a:solidFill>
                                  <a:miter lim="100000"/>
                                  <a:headEnd/>
                                  <a:tailEnd/>
                                </a:ln>
                              </wps:spPr>
                              <wps:bodyPr rot="0" vert="horz" wrap="square" lIns="91440" tIns="45720" rIns="91440" bIns="45720" anchor="t" anchorCtr="0" upright="1">
                                <a:noAutofit/>
                              </wps:bodyPr>
                            </wps:wsp>
                            <wps:wsp>
                              <wps:cNvPr id="79945" name="Shape 78248"/>
                              <wps:cNvSpPr>
                                <a:spLocks/>
                              </wps:cNvSpPr>
                              <wps:spPr bwMode="auto">
                                <a:xfrm>
                                  <a:off x="567390" y="90783"/>
                                  <a:ext cx="26746" cy="57708"/>
                                </a:xfrm>
                                <a:custGeom>
                                  <a:avLst/>
                                  <a:gdLst>
                                    <a:gd name="T0" fmla="*/ 0 w 26746"/>
                                    <a:gd name="T1" fmla="*/ 0 h 57708"/>
                                    <a:gd name="T2" fmla="*/ 26746 w 26746"/>
                                    <a:gd name="T3" fmla="*/ 0 h 57708"/>
                                    <a:gd name="T4" fmla="*/ 26746 w 26746"/>
                                    <a:gd name="T5" fmla="*/ 57708 h 57708"/>
                                    <a:gd name="T6" fmla="*/ 0 w 26746"/>
                                    <a:gd name="T7" fmla="*/ 57708 h 57708"/>
                                    <a:gd name="T8" fmla="*/ 0 w 26746"/>
                                    <a:gd name="T9" fmla="*/ 0 h 57708"/>
                                    <a:gd name="T10" fmla="*/ 0 w 26746"/>
                                    <a:gd name="T11" fmla="*/ 0 h 57708"/>
                                    <a:gd name="T12" fmla="*/ 26746 w 26746"/>
                                    <a:gd name="T13" fmla="*/ 57708 h 57708"/>
                                  </a:gdLst>
                                  <a:ahLst/>
                                  <a:cxnLst>
                                    <a:cxn ang="0">
                                      <a:pos x="T0" y="T1"/>
                                    </a:cxn>
                                    <a:cxn ang="0">
                                      <a:pos x="T2" y="T3"/>
                                    </a:cxn>
                                    <a:cxn ang="0">
                                      <a:pos x="T4" y="T5"/>
                                    </a:cxn>
                                    <a:cxn ang="0">
                                      <a:pos x="T6" y="T7"/>
                                    </a:cxn>
                                    <a:cxn ang="0">
                                      <a:pos x="T8" y="T9"/>
                                    </a:cxn>
                                  </a:cxnLst>
                                  <a:rect l="T10" t="T11" r="T12" b="T13"/>
                                  <a:pathLst>
                                    <a:path w="26746" h="57708">
                                      <a:moveTo>
                                        <a:pt x="0" y="0"/>
                                      </a:moveTo>
                                      <a:lnTo>
                                        <a:pt x="26746" y="0"/>
                                      </a:lnTo>
                                      <a:lnTo>
                                        <a:pt x="26746" y="57708"/>
                                      </a:lnTo>
                                      <a:lnTo>
                                        <a:pt x="0" y="57708"/>
                                      </a:lnTo>
                                      <a:lnTo>
                                        <a:pt x="0" y="0"/>
                                      </a:lnTo>
                                    </a:path>
                                  </a:pathLst>
                                </a:custGeom>
                                <a:solidFill>
                                  <a:srgbClr val="D4CECC"/>
                                </a:solidFill>
                                <a:ln w="9830">
                                  <a:solidFill>
                                    <a:srgbClr val="211D1C"/>
                                  </a:solidFill>
                                  <a:miter lim="100000"/>
                                  <a:headEnd/>
                                  <a:tailEnd/>
                                </a:ln>
                              </wps:spPr>
                              <wps:bodyPr rot="0" vert="horz" wrap="square" lIns="91440" tIns="45720" rIns="91440" bIns="45720" anchor="t" anchorCtr="0" upright="1">
                                <a:noAutofit/>
                              </wps:bodyPr>
                            </wps:wsp>
                            <wps:wsp>
                              <wps:cNvPr id="79946" name="Shape 78249"/>
                              <wps:cNvSpPr>
                                <a:spLocks/>
                              </wps:cNvSpPr>
                              <wps:spPr bwMode="auto">
                                <a:xfrm>
                                  <a:off x="683290" y="90783"/>
                                  <a:ext cx="26746" cy="57708"/>
                                </a:xfrm>
                                <a:custGeom>
                                  <a:avLst/>
                                  <a:gdLst>
                                    <a:gd name="T0" fmla="*/ 0 w 26746"/>
                                    <a:gd name="T1" fmla="*/ 0 h 57708"/>
                                    <a:gd name="T2" fmla="*/ 26746 w 26746"/>
                                    <a:gd name="T3" fmla="*/ 0 h 57708"/>
                                    <a:gd name="T4" fmla="*/ 26746 w 26746"/>
                                    <a:gd name="T5" fmla="*/ 57708 h 57708"/>
                                    <a:gd name="T6" fmla="*/ 0 w 26746"/>
                                    <a:gd name="T7" fmla="*/ 57708 h 57708"/>
                                    <a:gd name="T8" fmla="*/ 0 w 26746"/>
                                    <a:gd name="T9" fmla="*/ 0 h 57708"/>
                                    <a:gd name="T10" fmla="*/ 0 w 26746"/>
                                    <a:gd name="T11" fmla="*/ 0 h 57708"/>
                                    <a:gd name="T12" fmla="*/ 26746 w 26746"/>
                                    <a:gd name="T13" fmla="*/ 57708 h 57708"/>
                                  </a:gdLst>
                                  <a:ahLst/>
                                  <a:cxnLst>
                                    <a:cxn ang="0">
                                      <a:pos x="T0" y="T1"/>
                                    </a:cxn>
                                    <a:cxn ang="0">
                                      <a:pos x="T2" y="T3"/>
                                    </a:cxn>
                                    <a:cxn ang="0">
                                      <a:pos x="T4" y="T5"/>
                                    </a:cxn>
                                    <a:cxn ang="0">
                                      <a:pos x="T6" y="T7"/>
                                    </a:cxn>
                                    <a:cxn ang="0">
                                      <a:pos x="T8" y="T9"/>
                                    </a:cxn>
                                  </a:cxnLst>
                                  <a:rect l="T10" t="T11" r="T12" b="T13"/>
                                  <a:pathLst>
                                    <a:path w="26746" h="57708">
                                      <a:moveTo>
                                        <a:pt x="0" y="0"/>
                                      </a:moveTo>
                                      <a:lnTo>
                                        <a:pt x="26746" y="0"/>
                                      </a:lnTo>
                                      <a:lnTo>
                                        <a:pt x="26746" y="57708"/>
                                      </a:lnTo>
                                      <a:lnTo>
                                        <a:pt x="0" y="57708"/>
                                      </a:lnTo>
                                      <a:lnTo>
                                        <a:pt x="0" y="0"/>
                                      </a:lnTo>
                                    </a:path>
                                  </a:pathLst>
                                </a:custGeom>
                                <a:solidFill>
                                  <a:srgbClr val="D4CECC"/>
                                </a:solidFill>
                                <a:ln w="8890">
                                  <a:solidFill>
                                    <a:srgbClr val="211D1C"/>
                                  </a:solidFill>
                                  <a:miter lim="100000"/>
                                  <a:headEnd/>
                                  <a:tailEnd/>
                                </a:ln>
                              </wps:spPr>
                              <wps:bodyPr rot="0" vert="horz" wrap="square" lIns="91440" tIns="45720" rIns="91440" bIns="45720" anchor="t" anchorCtr="0" upright="1">
                                <a:noAutofit/>
                              </wps:bodyPr>
                            </wps:wsp>
                            <wps:wsp>
                              <wps:cNvPr id="79947" name="Shape 78250"/>
                              <wps:cNvSpPr>
                                <a:spLocks/>
                              </wps:cNvSpPr>
                              <wps:spPr bwMode="auto">
                                <a:xfrm>
                                  <a:off x="796981" y="90783"/>
                                  <a:ext cx="26746" cy="57708"/>
                                </a:xfrm>
                                <a:custGeom>
                                  <a:avLst/>
                                  <a:gdLst>
                                    <a:gd name="T0" fmla="*/ 0 w 26746"/>
                                    <a:gd name="T1" fmla="*/ 0 h 57708"/>
                                    <a:gd name="T2" fmla="*/ 26746 w 26746"/>
                                    <a:gd name="T3" fmla="*/ 0 h 57708"/>
                                    <a:gd name="T4" fmla="*/ 26746 w 26746"/>
                                    <a:gd name="T5" fmla="*/ 57708 h 57708"/>
                                    <a:gd name="T6" fmla="*/ 0 w 26746"/>
                                    <a:gd name="T7" fmla="*/ 57708 h 57708"/>
                                    <a:gd name="T8" fmla="*/ 0 w 26746"/>
                                    <a:gd name="T9" fmla="*/ 0 h 57708"/>
                                    <a:gd name="T10" fmla="*/ 0 w 26746"/>
                                    <a:gd name="T11" fmla="*/ 0 h 57708"/>
                                    <a:gd name="T12" fmla="*/ 26746 w 26746"/>
                                    <a:gd name="T13" fmla="*/ 57708 h 57708"/>
                                  </a:gdLst>
                                  <a:ahLst/>
                                  <a:cxnLst>
                                    <a:cxn ang="0">
                                      <a:pos x="T0" y="T1"/>
                                    </a:cxn>
                                    <a:cxn ang="0">
                                      <a:pos x="T2" y="T3"/>
                                    </a:cxn>
                                    <a:cxn ang="0">
                                      <a:pos x="T4" y="T5"/>
                                    </a:cxn>
                                    <a:cxn ang="0">
                                      <a:pos x="T6" y="T7"/>
                                    </a:cxn>
                                    <a:cxn ang="0">
                                      <a:pos x="T8" y="T9"/>
                                    </a:cxn>
                                  </a:cxnLst>
                                  <a:rect l="T10" t="T11" r="T12" b="T13"/>
                                  <a:pathLst>
                                    <a:path w="26746" h="57708">
                                      <a:moveTo>
                                        <a:pt x="0" y="0"/>
                                      </a:moveTo>
                                      <a:lnTo>
                                        <a:pt x="26746" y="0"/>
                                      </a:lnTo>
                                      <a:lnTo>
                                        <a:pt x="26746" y="57708"/>
                                      </a:lnTo>
                                      <a:lnTo>
                                        <a:pt x="0" y="57708"/>
                                      </a:lnTo>
                                      <a:lnTo>
                                        <a:pt x="0" y="0"/>
                                      </a:lnTo>
                                    </a:path>
                                  </a:pathLst>
                                </a:custGeom>
                                <a:solidFill>
                                  <a:srgbClr val="D4CECC"/>
                                </a:solidFill>
                                <a:ln w="8890">
                                  <a:solidFill>
                                    <a:srgbClr val="211D1C"/>
                                  </a:solidFill>
                                  <a:miter lim="100000"/>
                                  <a:headEnd/>
                                  <a:tailEnd/>
                                </a:ln>
                              </wps:spPr>
                              <wps:bodyPr rot="0" vert="horz" wrap="square" lIns="91440" tIns="45720" rIns="91440" bIns="45720" anchor="t" anchorCtr="0" upright="1">
                                <a:noAutofit/>
                              </wps:bodyPr>
                            </wps:wsp>
                            <wps:wsp>
                              <wps:cNvPr id="79948" name="Shape 78251"/>
                              <wps:cNvSpPr>
                                <a:spLocks/>
                              </wps:cNvSpPr>
                              <wps:spPr bwMode="auto">
                                <a:xfrm>
                                  <a:off x="911636" y="90783"/>
                                  <a:ext cx="26746" cy="57708"/>
                                </a:xfrm>
                                <a:custGeom>
                                  <a:avLst/>
                                  <a:gdLst>
                                    <a:gd name="T0" fmla="*/ 0 w 26746"/>
                                    <a:gd name="T1" fmla="*/ 0 h 57708"/>
                                    <a:gd name="T2" fmla="*/ 26746 w 26746"/>
                                    <a:gd name="T3" fmla="*/ 0 h 57708"/>
                                    <a:gd name="T4" fmla="*/ 26746 w 26746"/>
                                    <a:gd name="T5" fmla="*/ 57708 h 57708"/>
                                    <a:gd name="T6" fmla="*/ 0 w 26746"/>
                                    <a:gd name="T7" fmla="*/ 57708 h 57708"/>
                                    <a:gd name="T8" fmla="*/ 0 w 26746"/>
                                    <a:gd name="T9" fmla="*/ 0 h 57708"/>
                                    <a:gd name="T10" fmla="*/ 0 w 26746"/>
                                    <a:gd name="T11" fmla="*/ 0 h 57708"/>
                                    <a:gd name="T12" fmla="*/ 26746 w 26746"/>
                                    <a:gd name="T13" fmla="*/ 57708 h 57708"/>
                                  </a:gdLst>
                                  <a:ahLst/>
                                  <a:cxnLst>
                                    <a:cxn ang="0">
                                      <a:pos x="T0" y="T1"/>
                                    </a:cxn>
                                    <a:cxn ang="0">
                                      <a:pos x="T2" y="T3"/>
                                    </a:cxn>
                                    <a:cxn ang="0">
                                      <a:pos x="T4" y="T5"/>
                                    </a:cxn>
                                    <a:cxn ang="0">
                                      <a:pos x="T6" y="T7"/>
                                    </a:cxn>
                                    <a:cxn ang="0">
                                      <a:pos x="T8" y="T9"/>
                                    </a:cxn>
                                  </a:cxnLst>
                                  <a:rect l="T10" t="T11" r="T12" b="T13"/>
                                  <a:pathLst>
                                    <a:path w="26746" h="57708">
                                      <a:moveTo>
                                        <a:pt x="0" y="0"/>
                                      </a:moveTo>
                                      <a:lnTo>
                                        <a:pt x="26746" y="0"/>
                                      </a:lnTo>
                                      <a:lnTo>
                                        <a:pt x="26746" y="57708"/>
                                      </a:lnTo>
                                      <a:lnTo>
                                        <a:pt x="0" y="57708"/>
                                      </a:lnTo>
                                      <a:lnTo>
                                        <a:pt x="0" y="0"/>
                                      </a:lnTo>
                                    </a:path>
                                  </a:pathLst>
                                </a:custGeom>
                                <a:solidFill>
                                  <a:srgbClr val="D4CECC"/>
                                </a:solidFill>
                                <a:ln w="8890">
                                  <a:solidFill>
                                    <a:srgbClr val="211D1C"/>
                                  </a:solidFill>
                                  <a:miter lim="100000"/>
                                  <a:headEnd/>
                                  <a:tailEnd/>
                                </a:ln>
                              </wps:spPr>
                              <wps:bodyPr rot="0" vert="horz" wrap="square" lIns="91440" tIns="45720" rIns="91440" bIns="45720" anchor="t" anchorCtr="0" upright="1">
                                <a:noAutofit/>
                              </wps:bodyPr>
                            </wps:wsp>
                            <wps:wsp>
                              <wps:cNvPr id="79949" name="Shape 78252"/>
                              <wps:cNvSpPr>
                                <a:spLocks/>
                              </wps:cNvSpPr>
                              <wps:spPr bwMode="auto">
                                <a:xfrm>
                                  <a:off x="1027740" y="90783"/>
                                  <a:ext cx="26746" cy="57708"/>
                                </a:xfrm>
                                <a:custGeom>
                                  <a:avLst/>
                                  <a:gdLst>
                                    <a:gd name="T0" fmla="*/ 0 w 26746"/>
                                    <a:gd name="T1" fmla="*/ 0 h 57708"/>
                                    <a:gd name="T2" fmla="*/ 26746 w 26746"/>
                                    <a:gd name="T3" fmla="*/ 0 h 57708"/>
                                    <a:gd name="T4" fmla="*/ 26746 w 26746"/>
                                    <a:gd name="T5" fmla="*/ 57708 h 57708"/>
                                    <a:gd name="T6" fmla="*/ 0 w 26746"/>
                                    <a:gd name="T7" fmla="*/ 57708 h 57708"/>
                                    <a:gd name="T8" fmla="*/ 0 w 26746"/>
                                    <a:gd name="T9" fmla="*/ 0 h 57708"/>
                                    <a:gd name="T10" fmla="*/ 0 w 26746"/>
                                    <a:gd name="T11" fmla="*/ 0 h 57708"/>
                                    <a:gd name="T12" fmla="*/ 26746 w 26746"/>
                                    <a:gd name="T13" fmla="*/ 57708 h 57708"/>
                                  </a:gdLst>
                                  <a:ahLst/>
                                  <a:cxnLst>
                                    <a:cxn ang="0">
                                      <a:pos x="T0" y="T1"/>
                                    </a:cxn>
                                    <a:cxn ang="0">
                                      <a:pos x="T2" y="T3"/>
                                    </a:cxn>
                                    <a:cxn ang="0">
                                      <a:pos x="T4" y="T5"/>
                                    </a:cxn>
                                    <a:cxn ang="0">
                                      <a:pos x="T6" y="T7"/>
                                    </a:cxn>
                                    <a:cxn ang="0">
                                      <a:pos x="T8" y="T9"/>
                                    </a:cxn>
                                  </a:cxnLst>
                                  <a:rect l="T10" t="T11" r="T12" b="T13"/>
                                  <a:pathLst>
                                    <a:path w="26746" h="57708">
                                      <a:moveTo>
                                        <a:pt x="0" y="0"/>
                                      </a:moveTo>
                                      <a:lnTo>
                                        <a:pt x="26746" y="0"/>
                                      </a:lnTo>
                                      <a:lnTo>
                                        <a:pt x="26746" y="57708"/>
                                      </a:lnTo>
                                      <a:lnTo>
                                        <a:pt x="0" y="57708"/>
                                      </a:lnTo>
                                      <a:lnTo>
                                        <a:pt x="0" y="0"/>
                                      </a:lnTo>
                                    </a:path>
                                  </a:pathLst>
                                </a:custGeom>
                                <a:solidFill>
                                  <a:srgbClr val="D4CECC"/>
                                </a:solidFill>
                                <a:ln w="8890">
                                  <a:solidFill>
                                    <a:srgbClr val="211D1C"/>
                                  </a:solidFill>
                                  <a:miter lim="100000"/>
                                  <a:headEnd/>
                                  <a:tailEnd/>
                                </a:ln>
                              </wps:spPr>
                              <wps:bodyPr rot="0" vert="horz" wrap="square" lIns="91440" tIns="45720" rIns="91440" bIns="45720" anchor="t" anchorCtr="0" upright="1">
                                <a:noAutofit/>
                              </wps:bodyPr>
                            </wps:wsp>
                            <wps:wsp>
                              <wps:cNvPr id="79950" name="Shape 5227"/>
                              <wps:cNvSpPr>
                                <a:spLocks/>
                              </wps:cNvSpPr>
                              <wps:spPr bwMode="auto">
                                <a:xfrm>
                                  <a:off x="1584716" y="348575"/>
                                  <a:ext cx="167818" cy="239750"/>
                                </a:xfrm>
                                <a:custGeom>
                                  <a:avLst/>
                                  <a:gdLst>
                                    <a:gd name="T0" fmla="*/ 76708 w 167818"/>
                                    <a:gd name="T1" fmla="*/ 0 h 239750"/>
                                    <a:gd name="T2" fmla="*/ 167818 w 167818"/>
                                    <a:gd name="T3" fmla="*/ 119888 h 239750"/>
                                    <a:gd name="T4" fmla="*/ 76708 w 167818"/>
                                    <a:gd name="T5" fmla="*/ 239750 h 239750"/>
                                    <a:gd name="T6" fmla="*/ 76708 w 167818"/>
                                    <a:gd name="T7" fmla="*/ 191821 h 239750"/>
                                    <a:gd name="T8" fmla="*/ 0 w 167818"/>
                                    <a:gd name="T9" fmla="*/ 191821 h 239750"/>
                                    <a:gd name="T10" fmla="*/ 0 w 167818"/>
                                    <a:gd name="T11" fmla="*/ 47955 h 239750"/>
                                    <a:gd name="T12" fmla="*/ 76708 w 167818"/>
                                    <a:gd name="T13" fmla="*/ 47955 h 239750"/>
                                    <a:gd name="T14" fmla="*/ 76708 w 167818"/>
                                    <a:gd name="T15" fmla="*/ 0 h 239750"/>
                                    <a:gd name="T16" fmla="*/ 0 w 167818"/>
                                    <a:gd name="T17" fmla="*/ 0 h 239750"/>
                                    <a:gd name="T18" fmla="*/ 167818 w 167818"/>
                                    <a:gd name="T19" fmla="*/ 239750 h 239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7818" h="239750">
                                      <a:moveTo>
                                        <a:pt x="76708" y="0"/>
                                      </a:moveTo>
                                      <a:lnTo>
                                        <a:pt x="167818" y="119888"/>
                                      </a:lnTo>
                                      <a:lnTo>
                                        <a:pt x="76708" y="239750"/>
                                      </a:lnTo>
                                      <a:lnTo>
                                        <a:pt x="76708" y="191821"/>
                                      </a:lnTo>
                                      <a:lnTo>
                                        <a:pt x="0" y="191821"/>
                                      </a:lnTo>
                                      <a:lnTo>
                                        <a:pt x="0" y="47955"/>
                                      </a:lnTo>
                                      <a:lnTo>
                                        <a:pt x="76708" y="47955"/>
                                      </a:lnTo>
                                      <a:lnTo>
                                        <a:pt x="76708"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51" name="Shape 5228"/>
                              <wps:cNvSpPr>
                                <a:spLocks/>
                              </wps:cNvSpPr>
                              <wps:spPr bwMode="auto">
                                <a:xfrm>
                                  <a:off x="1584716" y="348575"/>
                                  <a:ext cx="167818" cy="239750"/>
                                </a:xfrm>
                                <a:custGeom>
                                  <a:avLst/>
                                  <a:gdLst>
                                    <a:gd name="T0" fmla="*/ 0 w 167818"/>
                                    <a:gd name="T1" fmla="*/ 47955 h 239750"/>
                                    <a:gd name="T2" fmla="*/ 0 w 167818"/>
                                    <a:gd name="T3" fmla="*/ 191821 h 239750"/>
                                    <a:gd name="T4" fmla="*/ 76708 w 167818"/>
                                    <a:gd name="T5" fmla="*/ 191821 h 239750"/>
                                    <a:gd name="T6" fmla="*/ 76708 w 167818"/>
                                    <a:gd name="T7" fmla="*/ 239750 h 239750"/>
                                    <a:gd name="T8" fmla="*/ 167818 w 167818"/>
                                    <a:gd name="T9" fmla="*/ 119888 h 239750"/>
                                    <a:gd name="T10" fmla="*/ 76708 w 167818"/>
                                    <a:gd name="T11" fmla="*/ 0 h 239750"/>
                                    <a:gd name="T12" fmla="*/ 76708 w 167818"/>
                                    <a:gd name="T13" fmla="*/ 47955 h 239750"/>
                                    <a:gd name="T14" fmla="*/ 0 w 167818"/>
                                    <a:gd name="T15" fmla="*/ 47955 h 239750"/>
                                    <a:gd name="T16" fmla="*/ 0 w 167818"/>
                                    <a:gd name="T17" fmla="*/ 0 h 239750"/>
                                    <a:gd name="T18" fmla="*/ 167818 w 167818"/>
                                    <a:gd name="T19" fmla="*/ 239750 h 239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7818" h="239750">
                                      <a:moveTo>
                                        <a:pt x="0" y="47955"/>
                                      </a:moveTo>
                                      <a:lnTo>
                                        <a:pt x="0" y="191821"/>
                                      </a:lnTo>
                                      <a:lnTo>
                                        <a:pt x="76708" y="191821"/>
                                      </a:lnTo>
                                      <a:lnTo>
                                        <a:pt x="76708" y="239750"/>
                                      </a:lnTo>
                                      <a:lnTo>
                                        <a:pt x="167818" y="119888"/>
                                      </a:lnTo>
                                      <a:lnTo>
                                        <a:pt x="76708" y="0"/>
                                      </a:lnTo>
                                      <a:lnTo>
                                        <a:pt x="76708" y="47955"/>
                                      </a:lnTo>
                                      <a:lnTo>
                                        <a:pt x="0" y="47955"/>
                                      </a:lnTo>
                                      <a:close/>
                                    </a:path>
                                  </a:pathLst>
                                </a:custGeom>
                                <a:noFill/>
                                <a:ln w="469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2" name="Shape 5229"/>
                              <wps:cNvSpPr>
                                <a:spLocks/>
                              </wps:cNvSpPr>
                              <wps:spPr bwMode="auto">
                                <a:xfrm>
                                  <a:off x="231796" y="615976"/>
                                  <a:ext cx="240233" cy="316916"/>
                                </a:xfrm>
                                <a:custGeom>
                                  <a:avLst/>
                                  <a:gdLst>
                                    <a:gd name="T0" fmla="*/ 240233 w 240233"/>
                                    <a:gd name="T1" fmla="*/ 0 h 316916"/>
                                    <a:gd name="T2" fmla="*/ 164922 w 240233"/>
                                    <a:gd name="T3" fmla="*/ 245948 h 316916"/>
                                    <a:gd name="T4" fmla="*/ 132512 w 240233"/>
                                    <a:gd name="T5" fmla="*/ 221538 h 316916"/>
                                    <a:gd name="T6" fmla="*/ 64744 w 240233"/>
                                    <a:gd name="T7" fmla="*/ 316916 h 316916"/>
                                    <a:gd name="T8" fmla="*/ 0 w 240233"/>
                                    <a:gd name="T9" fmla="*/ 268122 h 316916"/>
                                    <a:gd name="T10" fmla="*/ 67792 w 240233"/>
                                    <a:gd name="T11" fmla="*/ 172745 h 316916"/>
                                    <a:gd name="T12" fmla="*/ 35408 w 240233"/>
                                    <a:gd name="T13" fmla="*/ 148336 h 316916"/>
                                    <a:gd name="T14" fmla="*/ 240233 w 240233"/>
                                    <a:gd name="T15" fmla="*/ 0 h 316916"/>
                                    <a:gd name="T16" fmla="*/ 0 w 240233"/>
                                    <a:gd name="T17" fmla="*/ 0 h 316916"/>
                                    <a:gd name="T18" fmla="*/ 240233 w 240233"/>
                                    <a:gd name="T19" fmla="*/ 316916 h 3169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0233" h="316916">
                                      <a:moveTo>
                                        <a:pt x="240233" y="0"/>
                                      </a:moveTo>
                                      <a:lnTo>
                                        <a:pt x="164922" y="245948"/>
                                      </a:lnTo>
                                      <a:lnTo>
                                        <a:pt x="132512" y="221538"/>
                                      </a:lnTo>
                                      <a:lnTo>
                                        <a:pt x="64744" y="316916"/>
                                      </a:lnTo>
                                      <a:lnTo>
                                        <a:pt x="0" y="268122"/>
                                      </a:lnTo>
                                      <a:lnTo>
                                        <a:pt x="67792" y="172745"/>
                                      </a:lnTo>
                                      <a:lnTo>
                                        <a:pt x="35408" y="148336"/>
                                      </a:lnTo>
                                      <a:lnTo>
                                        <a:pt x="240233"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53" name="Shape 5230"/>
                              <wps:cNvSpPr>
                                <a:spLocks/>
                              </wps:cNvSpPr>
                              <wps:spPr bwMode="auto">
                                <a:xfrm>
                                  <a:off x="231796" y="615976"/>
                                  <a:ext cx="240233" cy="316916"/>
                                </a:xfrm>
                                <a:custGeom>
                                  <a:avLst/>
                                  <a:gdLst>
                                    <a:gd name="T0" fmla="*/ 132512 w 240233"/>
                                    <a:gd name="T1" fmla="*/ 221538 h 316916"/>
                                    <a:gd name="T2" fmla="*/ 64744 w 240233"/>
                                    <a:gd name="T3" fmla="*/ 316916 h 316916"/>
                                    <a:gd name="T4" fmla="*/ 0 w 240233"/>
                                    <a:gd name="T5" fmla="*/ 268122 h 316916"/>
                                    <a:gd name="T6" fmla="*/ 67792 w 240233"/>
                                    <a:gd name="T7" fmla="*/ 172745 h 316916"/>
                                    <a:gd name="T8" fmla="*/ 35408 w 240233"/>
                                    <a:gd name="T9" fmla="*/ 148336 h 316916"/>
                                    <a:gd name="T10" fmla="*/ 240233 w 240233"/>
                                    <a:gd name="T11" fmla="*/ 0 h 316916"/>
                                    <a:gd name="T12" fmla="*/ 164922 w 240233"/>
                                    <a:gd name="T13" fmla="*/ 245948 h 316916"/>
                                    <a:gd name="T14" fmla="*/ 132512 w 240233"/>
                                    <a:gd name="T15" fmla="*/ 221538 h 316916"/>
                                    <a:gd name="T16" fmla="*/ 0 w 240233"/>
                                    <a:gd name="T17" fmla="*/ 0 h 316916"/>
                                    <a:gd name="T18" fmla="*/ 240233 w 240233"/>
                                    <a:gd name="T19" fmla="*/ 316916 h 3169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0233" h="316916">
                                      <a:moveTo>
                                        <a:pt x="132512" y="221538"/>
                                      </a:moveTo>
                                      <a:lnTo>
                                        <a:pt x="64744" y="316916"/>
                                      </a:lnTo>
                                      <a:lnTo>
                                        <a:pt x="0" y="268122"/>
                                      </a:lnTo>
                                      <a:lnTo>
                                        <a:pt x="67792" y="172745"/>
                                      </a:lnTo>
                                      <a:lnTo>
                                        <a:pt x="35408" y="148336"/>
                                      </a:lnTo>
                                      <a:lnTo>
                                        <a:pt x="240233" y="0"/>
                                      </a:lnTo>
                                      <a:lnTo>
                                        <a:pt x="164922" y="245948"/>
                                      </a:lnTo>
                                      <a:lnTo>
                                        <a:pt x="132512" y="221538"/>
                                      </a:lnTo>
                                      <a:close/>
                                    </a:path>
                                  </a:pathLst>
                                </a:custGeom>
                                <a:noFill/>
                                <a:ln w="4801">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4" name="Shape 5231"/>
                              <wps:cNvSpPr>
                                <a:spLocks/>
                              </wps:cNvSpPr>
                              <wps:spPr bwMode="auto">
                                <a:xfrm>
                                  <a:off x="395374" y="559783"/>
                                  <a:ext cx="185369" cy="123495"/>
                                </a:xfrm>
                                <a:custGeom>
                                  <a:avLst/>
                                  <a:gdLst>
                                    <a:gd name="T0" fmla="*/ 92685 w 185369"/>
                                    <a:gd name="T1" fmla="*/ 123495 h 123495"/>
                                    <a:gd name="T2" fmla="*/ 0 w 185369"/>
                                    <a:gd name="T3" fmla="*/ 61747 h 123495"/>
                                    <a:gd name="T4" fmla="*/ 92685 w 185369"/>
                                    <a:gd name="T5" fmla="*/ 0 h 123495"/>
                                    <a:gd name="T6" fmla="*/ 185369 w 185369"/>
                                    <a:gd name="T7" fmla="*/ 61747 h 123495"/>
                                    <a:gd name="T8" fmla="*/ 92685 w 185369"/>
                                    <a:gd name="T9" fmla="*/ 123495 h 123495"/>
                                    <a:gd name="T10" fmla="*/ 0 w 185369"/>
                                    <a:gd name="T11" fmla="*/ 0 h 123495"/>
                                    <a:gd name="T12" fmla="*/ 185369 w 185369"/>
                                    <a:gd name="T13" fmla="*/ 123495 h 123495"/>
                                  </a:gdLst>
                                  <a:ahLst/>
                                  <a:cxnLst>
                                    <a:cxn ang="0">
                                      <a:pos x="T0" y="T1"/>
                                    </a:cxn>
                                    <a:cxn ang="0">
                                      <a:pos x="T2" y="T3"/>
                                    </a:cxn>
                                    <a:cxn ang="0">
                                      <a:pos x="T4" y="T5"/>
                                    </a:cxn>
                                    <a:cxn ang="0">
                                      <a:pos x="T6" y="T7"/>
                                    </a:cxn>
                                    <a:cxn ang="0">
                                      <a:pos x="T8" y="T9"/>
                                    </a:cxn>
                                  </a:cxnLst>
                                  <a:rect l="T10" t="T11" r="T12" b="T13"/>
                                  <a:pathLst>
                                    <a:path w="185369" h="123495">
                                      <a:moveTo>
                                        <a:pt x="92685" y="123495"/>
                                      </a:moveTo>
                                      <a:cubicBezTo>
                                        <a:pt x="41478" y="123495"/>
                                        <a:pt x="0" y="95859"/>
                                        <a:pt x="0" y="61747"/>
                                      </a:cubicBezTo>
                                      <a:cubicBezTo>
                                        <a:pt x="0" y="27610"/>
                                        <a:pt x="41478" y="0"/>
                                        <a:pt x="92685" y="0"/>
                                      </a:cubicBezTo>
                                      <a:cubicBezTo>
                                        <a:pt x="143916" y="0"/>
                                        <a:pt x="185369" y="27610"/>
                                        <a:pt x="185369" y="61747"/>
                                      </a:cubicBezTo>
                                      <a:cubicBezTo>
                                        <a:pt x="185369" y="95859"/>
                                        <a:pt x="143916" y="123495"/>
                                        <a:pt x="92685" y="123495"/>
                                      </a:cubicBezTo>
                                      <a:close/>
                                    </a:path>
                                  </a:pathLst>
                                </a:custGeom>
                                <a:noFill/>
                                <a:ln w="889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5" name="Shape 5232"/>
                              <wps:cNvSpPr>
                                <a:spLocks/>
                              </wps:cNvSpPr>
                              <wps:spPr bwMode="auto">
                                <a:xfrm>
                                  <a:off x="441721" y="590644"/>
                                  <a:ext cx="92685" cy="61747"/>
                                </a:xfrm>
                                <a:custGeom>
                                  <a:avLst/>
                                  <a:gdLst>
                                    <a:gd name="T0" fmla="*/ 46330 w 92685"/>
                                    <a:gd name="T1" fmla="*/ 0 h 61747"/>
                                    <a:gd name="T2" fmla="*/ 92685 w 92685"/>
                                    <a:gd name="T3" fmla="*/ 30886 h 61747"/>
                                    <a:gd name="T4" fmla="*/ 46330 w 92685"/>
                                    <a:gd name="T5" fmla="*/ 61747 h 61747"/>
                                    <a:gd name="T6" fmla="*/ 0 w 92685"/>
                                    <a:gd name="T7" fmla="*/ 30886 h 61747"/>
                                    <a:gd name="T8" fmla="*/ 46330 w 92685"/>
                                    <a:gd name="T9" fmla="*/ 0 h 61747"/>
                                    <a:gd name="T10" fmla="*/ 0 w 92685"/>
                                    <a:gd name="T11" fmla="*/ 0 h 61747"/>
                                    <a:gd name="T12" fmla="*/ 92685 w 92685"/>
                                    <a:gd name="T13" fmla="*/ 61747 h 61747"/>
                                  </a:gdLst>
                                  <a:ahLst/>
                                  <a:cxnLst>
                                    <a:cxn ang="0">
                                      <a:pos x="T0" y="T1"/>
                                    </a:cxn>
                                    <a:cxn ang="0">
                                      <a:pos x="T2" y="T3"/>
                                    </a:cxn>
                                    <a:cxn ang="0">
                                      <a:pos x="T4" y="T5"/>
                                    </a:cxn>
                                    <a:cxn ang="0">
                                      <a:pos x="T6" y="T7"/>
                                    </a:cxn>
                                    <a:cxn ang="0">
                                      <a:pos x="T8" y="T9"/>
                                    </a:cxn>
                                  </a:cxnLst>
                                  <a:rect l="T10" t="T11" r="T12" b="T13"/>
                                  <a:pathLst>
                                    <a:path w="92685" h="61747">
                                      <a:moveTo>
                                        <a:pt x="46330" y="0"/>
                                      </a:moveTo>
                                      <a:cubicBezTo>
                                        <a:pt x="71958" y="0"/>
                                        <a:pt x="92685" y="13818"/>
                                        <a:pt x="92685" y="30886"/>
                                      </a:cubicBezTo>
                                      <a:cubicBezTo>
                                        <a:pt x="92685" y="47955"/>
                                        <a:pt x="71958" y="61747"/>
                                        <a:pt x="46330" y="61747"/>
                                      </a:cubicBezTo>
                                      <a:cubicBezTo>
                                        <a:pt x="20727" y="61747"/>
                                        <a:pt x="0" y="47955"/>
                                        <a:pt x="0" y="30886"/>
                                      </a:cubicBezTo>
                                      <a:cubicBezTo>
                                        <a:pt x="0" y="13818"/>
                                        <a:pt x="20727" y="0"/>
                                        <a:pt x="46330" y="0"/>
                                      </a:cubicBez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956" name="Shape 5233"/>
                              <wps:cNvSpPr>
                                <a:spLocks/>
                              </wps:cNvSpPr>
                              <wps:spPr bwMode="auto">
                                <a:xfrm>
                                  <a:off x="441721" y="590644"/>
                                  <a:ext cx="92685" cy="61747"/>
                                </a:xfrm>
                                <a:custGeom>
                                  <a:avLst/>
                                  <a:gdLst>
                                    <a:gd name="T0" fmla="*/ 92685 w 92685"/>
                                    <a:gd name="T1" fmla="*/ 30886 h 61747"/>
                                    <a:gd name="T2" fmla="*/ 46330 w 92685"/>
                                    <a:gd name="T3" fmla="*/ 0 h 61747"/>
                                    <a:gd name="T4" fmla="*/ 0 w 92685"/>
                                    <a:gd name="T5" fmla="*/ 30886 h 61747"/>
                                    <a:gd name="T6" fmla="*/ 46330 w 92685"/>
                                    <a:gd name="T7" fmla="*/ 61747 h 61747"/>
                                    <a:gd name="T8" fmla="*/ 92685 w 92685"/>
                                    <a:gd name="T9" fmla="*/ 30886 h 61747"/>
                                    <a:gd name="T10" fmla="*/ 0 w 92685"/>
                                    <a:gd name="T11" fmla="*/ 0 h 61747"/>
                                    <a:gd name="T12" fmla="*/ 92685 w 92685"/>
                                    <a:gd name="T13" fmla="*/ 61747 h 61747"/>
                                  </a:gdLst>
                                  <a:ahLst/>
                                  <a:cxnLst>
                                    <a:cxn ang="0">
                                      <a:pos x="T0" y="T1"/>
                                    </a:cxn>
                                    <a:cxn ang="0">
                                      <a:pos x="T2" y="T3"/>
                                    </a:cxn>
                                    <a:cxn ang="0">
                                      <a:pos x="T4" y="T5"/>
                                    </a:cxn>
                                    <a:cxn ang="0">
                                      <a:pos x="T6" y="T7"/>
                                    </a:cxn>
                                    <a:cxn ang="0">
                                      <a:pos x="T8" y="T9"/>
                                    </a:cxn>
                                  </a:cxnLst>
                                  <a:rect l="T10" t="T11" r="T12" b="T13"/>
                                  <a:pathLst>
                                    <a:path w="92685" h="61747">
                                      <a:moveTo>
                                        <a:pt x="92685" y="30886"/>
                                      </a:moveTo>
                                      <a:cubicBezTo>
                                        <a:pt x="92685" y="13818"/>
                                        <a:pt x="71958" y="0"/>
                                        <a:pt x="46330" y="0"/>
                                      </a:cubicBezTo>
                                      <a:cubicBezTo>
                                        <a:pt x="20727" y="0"/>
                                        <a:pt x="0" y="13818"/>
                                        <a:pt x="0" y="30886"/>
                                      </a:cubicBezTo>
                                      <a:cubicBezTo>
                                        <a:pt x="0" y="47955"/>
                                        <a:pt x="20727" y="61747"/>
                                        <a:pt x="46330" y="61747"/>
                                      </a:cubicBezTo>
                                      <a:cubicBezTo>
                                        <a:pt x="71958" y="61747"/>
                                        <a:pt x="92685" y="47955"/>
                                        <a:pt x="92685" y="30886"/>
                                      </a:cubicBezTo>
                                      <a:close/>
                                    </a:path>
                                  </a:pathLst>
                                </a:custGeom>
                                <a:noFill/>
                                <a:ln w="889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4A0AE8" id="Gruppieren 79811" o:spid="_x0000_s1026" style="width:197.15pt;height:59.4pt;mso-position-horizontal-relative:char;mso-position-vertical-relative:line" coordsize="30886,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">
                      <o:lock v:ext="edit" rotation="t" position="t"/>
                      <v:shape id="Shape 5089" o:spid="_x0000_s1027" style="position:absolute;left:20513;top:3012;width:1594;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" path="m13462,l153645,r5816,10389l151105,29210r-140386,l,12243,13462,xe" fillcolor="#181717" stroked="f" strokeweight="0">
                        <v:stroke miterlimit="1" joinstyle="miter"/>
                        <v:path arrowok="t" o:connecttype="custom" o:connectlocs="13462,0;153645,0;159461,10389;151105,29210;10719,29210;0,12243;13462,0" o:connectangles="0,0,0,0,0,0,0" textboxrect="0,0,159461,29210"/>
                      </v:shape>
                      <v:shape id="Shape 5090" o:spid="_x0000_s1028" style="position:absolute;left:20513;top:3012;width:1594;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" path="m13462,l,12243,10719,29210r140386,l159461,10389,153645,,13462,xe" filled="f" strokecolor="#171616" strokeweight=".00989mm">
                        <v:stroke miterlimit="1" joinstyle="miter"/>
                        <v:path arrowok="t" o:connecttype="custom" o:connectlocs="13462,0;0,12243;10719,29210;151105,29210;159461,10389;153645,0;13462,0" o:connectangles="0,0,0,0,0,0,0" textboxrect="0,0,159461,29210"/>
                      </v:shape>
                      <v:shape id="Shape 5091" o:spid="_x0000_s1029" style="position:absolute;left:20052;top:3180;width:518;height:1373;visibility:visible;mso-wrap-style:square;v-text-anchor:top" coordsize="51867,1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" path="m37109,l51867,19862,32919,120497,17526,137337,,137337,22073,9499,37109,xe" fillcolor="#181717" stroked="f" strokeweight="0">
                        <v:stroke miterlimit="1" joinstyle="miter"/>
                        <v:path arrowok="t" o:connecttype="custom" o:connectlocs="37109,0;51867,19862;32919,120497;17526,137337;0,137337;22073,9499;37109,0" o:connectangles="0,0,0,0,0,0,0" textboxrect="0,0,51867,137337"/>
                      </v:shape>
                      <v:shape id="Shape 5092" o:spid="_x0000_s1030" style="position:absolute;left:20052;top:3180;width:518;height:1373;visibility:visible;mso-wrap-style:square;v-text-anchor:top" coordsize="51867,1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" path="m22073,9499l37109,,51867,19862,32919,120497,17526,137337,,137337,22073,9499xe" filled="f" strokecolor="#171616" strokeweight=".00989mm">
                        <v:stroke miterlimit="1" joinstyle="miter"/>
                        <v:path arrowok="t" o:connecttype="custom" o:connectlocs="22073,9499;37109,0;51867,19862;32919,120497;17526,137337;0,137337;22073,9499" o:connectangles="0,0,0,0,0,0,0" textboxrect="0,0,51867,137337"/>
                      </v:shape>
                      <v:shape id="Shape 5093" o:spid="_x0000_s1031" style="position:absolute;left:21601;top:4630;width:506;height:1377;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" path="m33579,l50673,,28854,128753r-16916,8890l,117628,19964,15113,33579,xe" fillcolor="#181717" stroked="f" strokeweight="0">
                        <v:stroke miterlimit="1" joinstyle="miter"/>
                        <v:path arrowok="t" o:connecttype="custom" o:connectlocs="33579,0;50673,0;28854,128753;11938,137643;0,117628;19964,15113;33579,0" o:connectangles="0,0,0,0,0,0,0" textboxrect="0,0,50673,137643"/>
                      </v:shape>
                      <v:shape id="Shape 5094" o:spid="_x0000_s1032" style="position:absolute;left:21601;top:4630;width:506;height:1377;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" path="m28854,128753r-16916,8890l,117628,19964,15113,33579,,50673,,28854,128753xe" filled="f" strokecolor="#171616" strokeweight=".00989mm">
                        <v:stroke miterlimit="1" joinstyle="miter"/>
                        <v:path arrowok="t" o:connecttype="custom" o:connectlocs="28854,128753;11938,137643;0,117628;19964,15113;33579,0;50673,0;28854,128753" o:connectangles="0,0,0,0,0,0,0" textboxrect="0,0,50673,137643"/>
                      </v:shape>
                      <v:shape id="Shape 5095" o:spid="_x0000_s1033" style="position:absolute;left:20048;top:5879;width:1624;height:292;visibility:visible;mso-wrap-style:square;v-text-anchor:top" coordsize="16238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" path="m10719,l151105,r11277,17246l159284,29184r-149683,l,16967,10719,xe" fillcolor="#181717" stroked="f" strokeweight="0">
                        <v:stroke miterlimit="1" joinstyle="miter"/>
                        <v:path arrowok="t" o:connecttype="custom" o:connectlocs="10719,0;151105,0;162382,17246;159284,29184;9601,29184;0,16967;10719,0" o:connectangles="0,0,0,0,0,0,0" textboxrect="0,0,162382,29184"/>
                      </v:shape>
                      <v:shape id="Shape 5096" o:spid="_x0000_s1034" style="position:absolute;left:20048;top:5879;width:1624;height:292;visibility:visible;mso-wrap-style:square;v-text-anchor:top" coordsize="16238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" path="m9601,29184l,16967,10719,,151105,r11277,17246l159284,29184r-149683,xe" filled="f" strokecolor="#171616" strokeweight=".00989mm">
                        <v:stroke miterlimit="1" joinstyle="miter"/>
                        <v:path arrowok="t" o:connecttype="custom" o:connectlocs="9601,29184;0,16967;10719,0;151105,0;162382,17246;159284,29184;9601,29184" o:connectangles="0,0,0,0,0,0,0" textboxrect="0,0,162382,29184"/>
                      </v:shape>
                      <v:shape id="Shape 5097" o:spid="_x0000_s1035" style="position:absolute;left:20313;top:4484;width:715;height:242;visibility:visible;mso-wrap-style:square;v-text-anchor:top" coordsize="71501,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" path="m9779,l63043,r8458,12167l62154,24181r-53467,l,10846,9779,xe" fillcolor="#181717" stroked="f" strokeweight="0">
                        <v:stroke miterlimit="1" joinstyle="miter"/>
                        <v:path arrowok="t" o:connecttype="custom" o:connectlocs="9779,0;63043,0;71501,12167;62154,24181;8687,24181;0,10846;9779,0" o:connectangles="0,0,0,0,0,0,0" textboxrect="0,0,71501,24181"/>
                      </v:shape>
                      <v:shape id="Shape 5098" o:spid="_x0000_s1036" style="position:absolute;left:20313;top:4484;width:715;height:242;visibility:visible;mso-wrap-style:square;v-text-anchor:top" coordsize="7150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" path="m8687,24206l,10846,9804,,63068,r8433,12192l62154,24206r-53467,xe" filled="f" strokecolor="#171616" strokeweight=".00989mm">
                        <v:stroke miterlimit="1" joinstyle="miter"/>
                        <v:path arrowok="t" o:connecttype="custom" o:connectlocs="8687,24206;0,10846;9804,0;63068,0;71501,12192;62154,24206;8687,24206" o:connectangles="0,0,0,0,0,0,0" textboxrect="0,0,71501,24206"/>
                      </v:shape>
                      <v:shape id="Shape 5099" o:spid="_x0000_s1037" style="position:absolute;left:21150;top:4482;width:692;height:244;visibility:visible;mso-wrap-style:square;v-text-anchor:top" coordsize="6926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" path="m9779,l60833,r8433,12192l57683,24409r-49022,l,10871,9779,xe" fillcolor="#181717" stroked="f" strokeweight="0">
                        <v:stroke miterlimit="1" joinstyle="miter"/>
                        <v:path arrowok="t" o:connecttype="custom" o:connectlocs="9779,0;60833,0;69266,12192;57683,24409;8661,24409;0,10871;9779,0" o:connectangles="0,0,0,0,0,0,0" textboxrect="0,0,69266,24409"/>
                      </v:shape>
                      <v:shape id="Shape 5100" o:spid="_x0000_s1038" style="position:absolute;left:21150;top:4482;width:692;height:244;visibility:visible;mso-wrap-style:square;v-text-anchor:top" coordsize="6926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" path="m8661,24409l,10846,9779,,60808,r8458,12167l57709,24409r-49048,xe" filled="f" strokecolor="#171616" strokeweight=".00989mm">
                        <v:stroke miterlimit="1" joinstyle="miter"/>
                        <v:path arrowok="t" o:connecttype="custom" o:connectlocs="8661,24409;0,10846;9779,0;60808,0;69266,12167;57709,24409;8661,24409" o:connectangles="0,0,0,0,0,0,0" textboxrect="0,0,69266,24409"/>
                      </v:shape>
                      <v:shape id="Shape 5101" o:spid="_x0000_s1039" style="position:absolute;left:23115;top:3012;width:1595;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" path="m13462,l153645,r5816,10389l151105,29210r-140386,l,12243,13462,xe" fillcolor="#181717" stroked="f" strokeweight="0">
                        <v:stroke miterlimit="1" joinstyle="miter"/>
                        <v:path arrowok="t" o:connecttype="custom" o:connectlocs="13462,0;153645,0;159461,10389;151105,29210;10719,29210;0,12243;13462,0" o:connectangles="0,0,0,0,0,0,0" textboxrect="0,0,159461,29210"/>
                      </v:shape>
                      <v:shape id="Shape 5102" o:spid="_x0000_s1040" style="position:absolute;left:23115;top:3012;width:1595;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" path="m13462,l,12243,10719,29210r140386,l159461,10389,153645,,13462,xe" filled="f" strokecolor="#171616" strokeweight=".00989mm">
                        <v:stroke miterlimit="1" joinstyle="miter"/>
                        <v:path arrowok="t" o:connecttype="custom" o:connectlocs="13462,0;0,12243;10719,29210;151105,29210;159461,10389;153645,0;13462,0" o:connectangles="0,0,0,0,0,0,0" textboxrect="0,0,159461,29210"/>
                      </v:shape>
                      <v:shape id="Shape 5103" o:spid="_x0000_s1041" style="position:absolute;left:24440;top:3225;width:480;height:1328;visibility:visible;mso-wrap-style:square;v-text-anchor:top" coordsize="47955,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" path="m33274,l47955,18948,28042,132791r-17196,l,118059,19990,15113,33274,xe" fillcolor="#181717" stroked="f" strokeweight="0">
                        <v:stroke miterlimit="1" joinstyle="miter"/>
                        <v:path arrowok="t" o:connecttype="custom" o:connectlocs="33274,0;47955,18948;28042,132791;10846,132791;0,118059;19990,15113;33274,0" o:connectangles="0,0,0,0,0,0,0" textboxrect="0,0,47955,132791"/>
                      </v:shape>
                      <v:shape id="Shape 5104" o:spid="_x0000_s1042" style="position:absolute;left:24440;top:3225;width:480;height:1328;visibility:visible;mso-wrap-style:square;v-text-anchor:top" coordsize="47955,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" path="m47955,18948l33274,,19990,15113,,118059r10846,14732l28042,132791,47955,18948xe" filled="f" strokecolor="#171616" strokeweight=".00989mm">
                        <v:stroke miterlimit="1" joinstyle="miter"/>
                        <v:path arrowok="t" o:connecttype="custom" o:connectlocs="47955,18948;33274,0;19990,15113;0,118059;10846,132791;28042,132791;47955,18948" o:connectangles="0,0,0,0,0,0,0" textboxrect="0,0,47955,132791"/>
                      </v:shape>
                      <v:shape id="Shape 5105" o:spid="_x0000_s1043" style="position:absolute;left:22654;top:3180;width:519;height:1373;visibility:visible;mso-wrap-style:square;v-text-anchor:top" coordsize="51892,1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" path="m37109,l51892,19862,32919,120497,17526,137337,,137337,22073,9499,37109,xe" fillcolor="#181717" stroked="f" strokeweight="0">
                        <v:stroke miterlimit="1" joinstyle="miter"/>
                        <v:path arrowok="t" o:connecttype="custom" o:connectlocs="37109,0;51892,19862;32919,120497;17526,137337;0,137337;22073,9499;37109,0" o:connectangles="0,0,0,0,0,0,0" textboxrect="0,0,51892,137337"/>
                      </v:shape>
                      <v:shape id="Shape 5106" o:spid="_x0000_s1044" style="position:absolute;left:22654;top:3180;width:519;height:1373;visibility:visible;mso-wrap-style:square;v-text-anchor:top" coordsize="51892,1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" path="m22073,9499l37109,,51892,19862,32919,120497,17526,137337,,137337,22073,9499xe" filled="f" strokecolor="#171616" strokeweight=".00989mm">
                        <v:stroke miterlimit="1" joinstyle="miter"/>
                        <v:path arrowok="t" o:connecttype="custom" o:connectlocs="22073,9499;37109,0;51892,19862;32919,120497;17526,137337;0,137337;22073,9499" o:connectangles="0,0,0,0,0,0,0" textboxrect="0,0,51892,137337"/>
                      </v:shape>
                      <v:shape id="Shape 5107" o:spid="_x0000_s1045" style="position:absolute;left:22440;top:4624;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" path="m19583,l39091,432r9347,15367l30175,116967,17348,133426,,111252,19583,xe" fillcolor="#181717" stroked="f" strokeweight="0">
                        <v:stroke miterlimit="1" joinstyle="miter"/>
                        <v:path arrowok="t" o:connecttype="custom" o:connectlocs="19583,0;39091,432;48438,15799;30175,116967;17348,133426;0,111252;19583,0" o:connectangles="0,0,0,0,0,0,0" textboxrect="0,0,48438,133426"/>
                      </v:shape>
                      <v:shape id="Shape 5108" o:spid="_x0000_s1046" style="position:absolute;left:22440;top:4624;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" path="m,111252r17348,22174l30175,116967,48438,15799,39091,432,19583,,,111252xe" filled="f" strokecolor="#171616" strokeweight=".00989mm">
                        <v:stroke miterlimit="1" joinstyle="miter"/>
                        <v:path arrowok="t" o:connecttype="custom" o:connectlocs="0,111252;17348,133426;30175,116967;48438,15799;39091,432;19583,0;0,111252" o:connectangles="0,0,0,0,0,0,0" textboxrect="0,0,48438,133426"/>
                      </v:shape>
                      <v:shape id="Shape 5109" o:spid="_x0000_s1047" style="position:absolute;left:22915;top:4484;width:715;height:242;visibility:visible;mso-wrap-style:square;v-text-anchor:top" coordsize="71501,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" path="m9804,l63068,r8433,12167l62154,24181r-53467,l,10846,9804,xe" fillcolor="#181717" stroked="f" strokeweight="0">
                        <v:stroke miterlimit="1" joinstyle="miter"/>
                        <v:path arrowok="t" o:connecttype="custom" o:connectlocs="9804,0;63068,0;71501,12167;62154,24181;8687,24181;0,10846;9804,0" o:connectangles="0,0,0,0,0,0,0" textboxrect="0,0,71501,24181"/>
                      </v:shape>
                      <v:shape id="Shape 5110" o:spid="_x0000_s1048" style="position:absolute;left:22915;top:4484;width:715;height:242;visibility:visible;mso-wrap-style:square;v-text-anchor:top" coordsize="7150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" path="m8687,24206l,10846,9804,,63068,r8433,12192l62154,24206r-53467,xe" filled="f" strokecolor="#171616" strokeweight=".00989mm">
                        <v:stroke miterlimit="1" joinstyle="miter"/>
                        <v:path arrowok="t" o:connecttype="custom" o:connectlocs="8687,24206;0,10846;9804,0;63068,0;71501,12192;62154,24206;8687,24206" o:connectangles="0,0,0,0,0,0,0" textboxrect="0,0,71501,24206"/>
                      </v:shape>
                      <v:shape id="Shape 5111" o:spid="_x0000_s1049" style="position:absolute;left:23752;top:4482;width:693;height:244;visibility:visible;mso-wrap-style:square;v-text-anchor:top" coordsize="6926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" path="m9779,l60833,r8433,12192l57683,24409r-48996,l,10871,9779,xe" fillcolor="#181717" stroked="f" strokeweight="0">
                        <v:stroke miterlimit="1" joinstyle="miter"/>
                        <v:path arrowok="t" o:connecttype="custom" o:connectlocs="9779,0;60833,0;69266,12192;57683,24409;8687,24409;0,10871;9779,0" o:connectangles="0,0,0,0,0,0,0" textboxrect="0,0,69266,24409"/>
                      </v:shape>
                      <v:shape id="Shape 5112" o:spid="_x0000_s1050" style="position:absolute;left:23752;top:4482;width:693;height:244;visibility:visible;mso-wrap-style:square;v-text-anchor:top" coordsize="6926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" path="m8661,24409l,10846,9779,,60808,r8458,12167l57683,24409r-49022,xe" filled="f" strokecolor="#171616" strokeweight=".00989mm">
                        <v:stroke miterlimit="1" joinstyle="miter"/>
                        <v:path arrowok="t" o:connecttype="custom" o:connectlocs="8661,24409;0,10846;9779,0;60808,0;69266,12167;57683,24409;8661,24409" o:connectangles="0,0,0,0,0,0,0" textboxrect="0,0,69266,24409"/>
                      </v:shape>
                      <v:shape id="Shape 5113" o:spid="_x0000_s1051" style="position:absolute;left:27054;top:3225;width:479;height:1328;visibility:visible;mso-wrap-style:square;v-text-anchor:top" coordsize="47955,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" path="m33274,l47955,18948,28042,132791r-17196,l,118059,19989,15113,33274,xe" fillcolor="#181717" stroked="f" strokeweight="0">
                        <v:stroke miterlimit="1" joinstyle="miter"/>
                        <v:path arrowok="t" o:connecttype="custom" o:connectlocs="33274,0;47955,18948;28042,132791;10846,132791;0,118059;19989,15113;33274,0" o:connectangles="0,0,0,0,0,0,0" textboxrect="0,0,47955,132791"/>
                      </v:shape>
                      <v:shape id="Shape 5114" o:spid="_x0000_s1052" style="position:absolute;left:27054;top:3225;width:479;height:1328;visibility:visible;mso-wrap-style:square;v-text-anchor:top" coordsize="47955,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" path="m47955,18948l33274,,19989,15113,,118059r10846,14732l28042,132791,47955,18948xe" filled="f" strokecolor="#171616" strokeweight=".00989mm">
                        <v:stroke miterlimit="1" joinstyle="miter"/>
                        <v:path arrowok="t" o:connecttype="custom" o:connectlocs="47955,18948;33274,0;19989,15113;0,118059;10846,132791;28042,132791;47955,18948" o:connectangles="0,0,0,0,0,0,0" textboxrect="0,0,47955,132791"/>
                      </v:shape>
                      <v:shape id="Shape 5115" o:spid="_x0000_s1053" style="position:absolute;left:26817;top:4630;width:506;height:1377;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" path="m33579,l50673,,28854,128753r-16916,8890l,117628,19964,15113,33579,xe" fillcolor="#181717" stroked="f" strokeweight="0">
                        <v:stroke miterlimit="1" joinstyle="miter"/>
                        <v:path arrowok="t" o:connecttype="custom" o:connectlocs="33579,0;50673,0;28854,128753;11938,137643;0,117628;19964,15113;33579,0" o:connectangles="0,0,0,0,0,0,0" textboxrect="0,0,50673,137643"/>
                      </v:shape>
                      <v:shape id="Shape 5116" o:spid="_x0000_s1054" style="position:absolute;left:26817;top:4630;width:506;height:1377;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" path="m28854,128753r-16916,8890l,117628,19964,15113,33579,,50673,,28854,128753xe" filled="f" strokecolor="#171616" strokeweight=".00989mm">
                        <v:stroke miterlimit="1" joinstyle="miter"/>
                        <v:path arrowok="t" o:connecttype="custom" o:connectlocs="28854,128753;11938,137643;0,117628;19964,15113;33579,0;50673,0;28854,128753" o:connectangles="0,0,0,0,0,0,0" textboxrect="0,0,50673,137643"/>
                      </v:shape>
                      <v:shape id="Shape 78239" o:spid="_x0000_s1055" style="position:absolute;left:20244;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" path="m,l48590,r,75590l,75590,,e" fillcolor="#d3d2d2" strokecolor="#cecdcd" strokeweight=".40006mm">
                        <v:stroke miterlimit="1" joinstyle="miter"/>
                        <v:path arrowok="t" o:connecttype="custom" o:connectlocs="0,0;48590,0;48590,75590;0,75590;0,0" o:connectangles="0,0,0,0,0" textboxrect="0,0,48590,75590"/>
                      </v:shape>
                      <v:shape id="Shape 78240" o:spid="_x0000_s1056" style="position:absolute;left:2157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" path="m,l48590,r,75590l,75590,,e" fillcolor="#d3d2d2" strokecolor="#cecdcd" strokeweight=".40006mm">
                        <v:stroke miterlimit="1" joinstyle="miter"/>
                        <v:path arrowok="t" o:connecttype="custom" o:connectlocs="0,0;48590,0;48590,75590;0,75590;0,0" o:connectangles="0,0,0,0,0" textboxrect="0,0,48590,75590"/>
                      </v:shape>
                      <v:shape id="Shape 78241" o:spid="_x0000_s1057" style="position:absolute;left:2283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" path="m,l48590,r,75590l,75590,,e" fillcolor="#d3d2d2" strokecolor="#cecdcd" strokeweight=".40006mm">
                        <v:stroke miterlimit="1" joinstyle="miter"/>
                        <v:path arrowok="t" o:connecttype="custom" o:connectlocs="0,0;48590,0;48590,75590;0,75590;0,0" o:connectangles="0,0,0,0,0" textboxrect="0,0,48590,75590"/>
                      </v:shape>
                      <v:shape id="Shape 78242" o:spid="_x0000_s1058" style="position:absolute;left:2409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" path="m,l48590,r,75590l,75590,,e" fillcolor="#d3d2d2" strokecolor="#cecdcd" strokeweight=".40006mm">
                        <v:stroke miterlimit="1" joinstyle="miter"/>
                        <v:path arrowok="t" o:connecttype="custom" o:connectlocs="0,0;48590,0;48590,75590;0,75590;0,0" o:connectangles="0,0,0,0,0" textboxrect="0,0,48590,75590"/>
                      </v:shape>
                      <v:shape id="Shape 78243" o:spid="_x0000_s1059" style="position:absolute;left:2535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44" o:spid="_x0000_s1060" style="position:absolute;left:2661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45" o:spid="_x0000_s1061" style="position:absolute;left:2787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46" o:spid="_x0000_s1062" style="position:absolute;left:29136;top:1862;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5125" o:spid="_x0000_s1063" style="position:absolute;left:19362;top:1841;width:11524;height:4612;visibility:visible;mso-wrap-style:square;v-text-anchor:top" coordsize="1152322,4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" path="m52375,l1099947,v28930,,52375,29490,52375,65887l1152322,395275v,36398,-23445,65888,-52375,65888l52375,461163c23444,461163,,431673,,395275l,65887c,29490,23444,,52375,xe" filled="f" strokecolor="#171616" strokeweight=".40006mm">
                        <v:stroke miterlimit="1" joinstyle="miter"/>
                        <v:path arrowok="t" o:connecttype="custom" o:connectlocs="52375,0;1099947,0;1152322,65887;1152322,395275;1099947,461163;52375,461163;0,395275;0,65887;52375,0" o:connectangles="0,0,0,0,0,0,0,0,0" textboxrect="0,0,1152322,461163"/>
                      </v:shape>
                      <v:shape id="Shape 5126" o:spid="_x0000_s1064" style="position:absolute;width:15175;height:9369;visibility:visible;mso-wrap-style:square;v-text-anchor:top" coordsize="1517548,9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" path="m213360,l152374,47498,120167,68123,87706,89383,42062,114783v,,-42062,54711,-30505,260121c26949,648233,285978,936727,716762,936727v11862,,74829,178,86691,178c1234237,936905,1490599,648233,1505991,374904v11557,-205410,-30505,-260121,-30505,-260121l1391640,68123,1304188,,213360,xe" filled="f" strokecolor="#211d1c" strokeweight=".36972mm">
                        <v:stroke miterlimit="1" joinstyle="miter"/>
                        <v:path arrowok="t" o:connecttype="custom" o:connectlocs="213360,0;152374,47498;120167,68123;87706,89383;42062,114783;11557,374904;716762,936727;803453,936905;1505991,374904;1475486,114783;1391640,68123;1304188,0;213360,0" o:connectangles="0,0,0,0,0,0,0,0,0,0,0,0,0" textboxrect="0,0,1517548,936905"/>
                      </v:shape>
                      <v:shape id="Shape 5127" o:spid="_x0000_s1065" style="position:absolute;left:486;width:3180;height:1324;visibility:visible;mso-wrap-style:square;v-text-anchor:top" coordsize="317983,1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" path="m167818,v24968,1067,58521,8992,78359,17323c282168,32436,317983,68123,288010,85954,209855,132461,99923,106249,,111099e" filled="f" strokecolor="#211d1c" strokeweight=".36972mm">
                        <v:stroke miterlimit="1" joinstyle="miter" endcap="round"/>
                        <v:path arrowok="t" o:connecttype="custom" o:connectlocs="167818,0;246177,17323;288010,85954;0,111099" o:connectangles="0,0,0,0" textboxrect="0,0,317983,132461"/>
                      </v:shape>
                      <v:shape id="Shape 5128" o:spid="_x0000_s1066" style="position:absolute;left:11497;width:3180;height:1324;visibility:visible;mso-wrap-style:square;v-text-anchor:top" coordsize="317983,1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" path="m150165,c125197,1067,91643,8992,71806,17323,35814,32436,,68123,29972,85954v78156,46507,188087,20295,288011,25145e" filled="f" strokecolor="#211d1c" strokeweight=".36972mm">
                        <v:stroke miterlimit="1" joinstyle="miter" endcap="round"/>
                        <v:path arrowok="t" o:connecttype="custom" o:connectlocs="150165,0;71806,17323;29972,85954;317983,111099" o:connectangles="0,0,0,0" textboxrect="0,0,317983,132461"/>
                      </v:shape>
                      <v:shape id="Shape 5129" o:spid="_x0000_s1067" style="position:absolute;left:2948;top:173;width:718;height:686;visibility:visible;mso-wrap-style:square;v-text-anchor:top" coordsize="71806,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" path="m,c35992,15087,71806,50800,41834,68605e" filled="f" strokecolor="#211d1c" strokeweight=".30833mm">
                        <v:stroke miterlimit="1" joinstyle="miter" endcap="round"/>
                        <v:path arrowok="t" o:connecttype="custom" o:connectlocs="0,0;41834,68605" o:connectangles="0,0" textboxrect="0,0,71806,68605"/>
                      </v:shape>
                      <v:shape id="Shape 5130" o:spid="_x0000_s1068" style="position:absolute;left:1844;top:1731;width:11345;height:3158;visibility:visible;mso-wrap-style:square;v-text-anchor:top" coordsize="1134466,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" path="m51562,l1082878,v28474,,51588,20193,51588,45110l1134466,270663v,24917,-23114,45110,-51588,45110l51562,315773c23089,315773,,295580,,270663l,45110c,20193,23089,,51562,xe" filled="f" strokecolor="#211d1c" strokeweight=".7pt">
                        <v:stroke miterlimit="1" joinstyle="miter"/>
                        <v:path arrowok="t" o:connecttype="custom" o:connectlocs="51562,0;1082878,0;1134466,45110;1134466,270663;1082878,315773;51562,315773;0,270663;0,45110;51562,0" o:connectangles="0,0,0,0,0,0,0,0,0" textboxrect="0,0,1134466,315773"/>
                      </v:shape>
                      <v:shape id="Shape 5131" o:spid="_x0000_s1069" style="position:absolute;left:3836;top:3428;width:367;height:835;visibility:visible;mso-wrap-style:square;v-text-anchor:top" coordsize="36754,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" path="m26518,l36754,5842,22073,83439,,81585,13564,7341,26518,xe" fillcolor="#d4cecc" stroked="f" strokeweight="0">
                        <v:stroke miterlimit="1" joinstyle="miter"/>
                        <v:path arrowok="t" o:connecttype="custom" o:connectlocs="26518,0;36754,5842;22073,83439;0,81585;13564,7341;26518,0" o:connectangles="0,0,0,0,0,0" textboxrect="0,0,36754,83439"/>
                      </v:shape>
                      <v:shape id="Shape 5132" o:spid="_x0000_s1070" style="position:absolute;left:3836;top:3428;width:367;height:835;visibility:visible;mso-wrap-style:square;v-text-anchor:top" coordsize="36754,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" path="m,81585r22073,1854l36754,5842,26518,,13564,7341,,81585xe" filled="f" strokecolor="#cfc9c7" strokeweight=".00989mm">
                        <v:stroke miterlimit="1" joinstyle="miter"/>
                        <v:path arrowok="t" o:connecttype="custom" o:connectlocs="0,81585;22073,83439;36754,5842;26518,0;13564,7341;0,81585" o:connectangles="0,0,0,0,0,0" textboxrect="0,0,36754,83439"/>
                      </v:shape>
                      <v:shape id="Shape 5133" o:spid="_x0000_s1071" style="position:absolute;left:4032;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" path="m27254,r9779,4826l37236,5385,22631,82194,10185,90094,,80899,14859,4953,27254,xe" fillcolor="#d4cecc" stroked="f" strokeweight="0">
                        <v:stroke miterlimit="1" joinstyle="miter"/>
                        <v:path arrowok="t" o:connecttype="custom" o:connectlocs="27254,0;37033,4826;37236,5385;22631,82194;10185,90094;0,80899;14859,4953;27254,0" o:connectangles="0,0,0,0,0,0,0,0" textboxrect="0,0,37236,90094"/>
                      </v:shape>
                      <v:shape id="Shape 5134" o:spid="_x0000_s1072" style="position:absolute;left:4032;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" path="m27254,l14859,4953,,80899r10185,9195l22631,82194,37236,5385r-203,-559l27254,xe" filled="f" strokecolor="#cfc9c7" strokeweight=".00989mm">
                        <v:stroke miterlimit="1" joinstyle="miter"/>
                        <v:path arrowok="t" o:connecttype="custom" o:connectlocs="27254,0;14859,4953;0,80899;10185,90094;22631,82194;37236,5385;37033,4826;27254,0" o:connectangles="0,0,0,0,0,0,0,0" textboxrect="0,0,37236,90094"/>
                      </v:shape>
                      <v:shape id="Shape 5135" o:spid="_x0000_s1073" style="position:absolute;left:3643;top:2071;width:1382;height:229;visibility:visible;mso-wrap-style:square;v-text-anchor:top" coordsize="138201,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" path="m11659,l133172,r5029,8128l130988,22885r-121717,l,9576,11659,xe" fillcolor="#d4cecc" stroked="f" strokeweight="0">
                        <v:stroke miterlimit="1" joinstyle="miter"/>
                        <v:path arrowok="t" o:connecttype="custom" o:connectlocs="11659,0;133172,0;138201,8128;130988,22885;9271,22885;0,9576;11659,0" o:connectangles="0,0,0,0,0,0,0" textboxrect="0,0,138201,22885"/>
                      </v:shape>
                      <v:shape id="Shape 5136" o:spid="_x0000_s1074" style="position:absolute;left:3643;top:2071;width:1382;height:229;visibility:visible;mso-wrap-style:square;v-text-anchor:top" coordsize="138201,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" path="m11659,l,9576,9271,22885r121717,l138201,8128,133172,,11659,xe" filled="f" strokecolor="#cfc9c7" strokeweight=".00989mm">
                        <v:stroke miterlimit="1" joinstyle="miter"/>
                        <v:path arrowok="t" o:connecttype="custom" o:connectlocs="11659,0;0,9576;9271,22885;130988,22885;138201,8128;133172,0;11659,0" o:connectangles="0,0,0,0,0,0,0" textboxrect="0,0,138201,22885"/>
                      </v:shape>
                      <v:shape id="Shape 5137" o:spid="_x0000_s1075" style="position:absolute;left:4792;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" path="m28829,l41554,14834,24283,104115r-14885,l,92584,17323,11836,28829,xe" fillcolor="#d4cecc" stroked="f" strokeweight="0">
                        <v:stroke miterlimit="1" joinstyle="miter"/>
                        <v:path arrowok="t" o:connecttype="custom" o:connectlocs="28829,0;41554,14834;24283,104115;9398,104115;0,92584;17323,11836;28829,0" o:connectangles="0,0,0,0,0,0,0" textboxrect="0,0,41554,104115"/>
                      </v:shape>
                      <v:shape id="Shape 5138" o:spid="_x0000_s1076" style="position:absolute;left:4792;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" path="m41554,14834l28829,,17323,11836,,92584r9398,11531l24283,104115,41554,14834xe" filled="f" strokecolor="#cfc9c7" strokeweight=".00989mm">
                        <v:stroke miterlimit="1" joinstyle="miter"/>
                        <v:path arrowok="t" o:connecttype="custom" o:connectlocs="41554,14834;28829,0;17323,11836;0,92584;9398,104115;24283,104115;41554,14834" o:connectangles="0,0,0,0,0,0,0" textboxrect="0,0,41554,104115"/>
                      </v:shape>
                      <v:shape id="Shape 5139" o:spid="_x0000_s1077" style="position:absolute;left:3244;top:2203;width:449;height:1077;visibility:visible;mso-wrap-style:square;v-text-anchor:top" coordsize="44958,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" path="m32156,l44958,15545,28549,94462,15189,107671,,107671,19152,7442,32156,xe" fillcolor="#d4cecc" stroked="f" strokeweight="0">
                        <v:stroke miterlimit="1" joinstyle="miter"/>
                        <v:path arrowok="t" o:connecttype="custom" o:connectlocs="32156,0;44958,15545;28549,94462;15189,107671;0,107671;19152,7442;32156,0" o:connectangles="0,0,0,0,0,0,0" textboxrect="0,0,44958,107671"/>
                      </v:shape>
                      <v:shape id="Shape 5140" o:spid="_x0000_s1078" style="position:absolute;left:3244;top:2203;width:449;height:1077;visibility:visible;mso-wrap-style:square;v-text-anchor:top" coordsize="44958,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" path="m19152,7442l32156,,44958,15545,28549,94462,15189,107671,,107671,19152,7442xe" filled="f" strokecolor="#cfc9c7" strokeweight=".00989mm">
                        <v:stroke miterlimit="1" joinstyle="miter"/>
                        <v:path arrowok="t" o:connecttype="custom" o:connectlocs="19152,7442;32156,0;44958,15545;28549,94462;15189,107671;0,107671;19152,7442" o:connectangles="0,0,0,0,0,0,0" textboxrect="0,0,44958,107671"/>
                      </v:shape>
                      <v:shape id="Shape 5141" o:spid="_x0000_s1079" style="position:absolute;left:3058;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" path="m16967,l33884,330r8077,12040l26162,91719,15037,104648,,87249,16967,xe" fillcolor="#d4cecc" stroked="f" strokeweight="0">
                        <v:stroke miterlimit="1" joinstyle="miter"/>
                        <v:path arrowok="t" o:connecttype="custom" o:connectlocs="16967,0;33884,330;41961,12370;26162,91719;15037,104648;0,87249;16967,0" o:connectangles="0,0,0,0,0,0,0" textboxrect="0,0,41961,104648"/>
                      </v:shape>
                      <v:shape id="Shape 5142" o:spid="_x0000_s1080" style="position:absolute;left:3058;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" path="m,87249r15037,17399l26162,91719,41961,12370,33884,330,16967,,,87249xe" filled="f" strokecolor="#cfc9c7" strokeweight=".00989mm">
                        <v:stroke miterlimit="1" joinstyle="miter"/>
                        <v:path arrowok="t" o:connecttype="custom" o:connectlocs="0,87249;15037,104648;26162,91719;41961,12370;33884,330;16967,0;0,87249" o:connectangles="0,0,0,0,0,0,0" textboxrect="0,0,41961,104648"/>
                      </v:shape>
                      <v:shape id="Shape 5143" o:spid="_x0000_s1081" style="position:absolute;left:4586;top:3341;width:440;height:1079;visibility:visible;mso-wrap-style:square;v-text-anchor:top" coordsize="4391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" path="m29083,l43916,,24993,100965r-14655,6985l,92228,17272,11836,29083,xe" fillcolor="#d4cecc" stroked="f" strokeweight="0">
                        <v:stroke miterlimit="1" joinstyle="miter"/>
                        <v:path arrowok="t" o:connecttype="custom" o:connectlocs="29083,0;43916,0;24993,100965;10338,107950;0,92228;17272,11836;29083,0" o:connectangles="0,0,0,0,0,0,0" textboxrect="0,0,43916,107950"/>
                      </v:shape>
                      <v:shape id="Shape 5144" o:spid="_x0000_s1082" style="position:absolute;left:4586;top:3341;width:440;height:1079;visibility:visible;mso-wrap-style:square;v-text-anchor:top" coordsize="4391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" path="m24993,100965r-14655,6985l,92228,17272,11836,29083,,43916,,24993,100965xe" filled="f" strokecolor="#cfc9c7" strokeweight=".00989mm">
                        <v:stroke miterlimit="1" joinstyle="miter"/>
                        <v:path arrowok="t" o:connecttype="custom" o:connectlocs="24993,100965;10338,107950;0,92228;17272,11836;29083,0;43916,0;24993,100965" o:connectangles="0,0,0,0,0,0,0" textboxrect="0,0,43916,107950"/>
                      </v:shape>
                      <v:shape id="Shape 5145" o:spid="_x0000_s1083" style="position:absolute;left:3240;top:4320;width:1408;height:229;visibility:visible;mso-wrap-style:square;v-text-anchor:top" coordsize="140767,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" path="m9271,l130988,r9779,13539l138075,22911r-129744,l,13335,9271,xe" fillcolor="#d4cecc" stroked="f" strokeweight="0">
                        <v:stroke miterlimit="1" joinstyle="miter"/>
                        <v:path arrowok="t" o:connecttype="custom" o:connectlocs="9271,0;130988,0;140767,13539;138075,22911;8331,22911;0,13335;9271,0" o:connectangles="0,0,0,0,0,0,0" textboxrect="0,0,140767,22911"/>
                      </v:shape>
                      <v:shape id="Shape 5146" o:spid="_x0000_s1084" style="position:absolute;left:3240;top:4320;width:1408;height:229;visibility:visible;mso-wrap-style:square;v-text-anchor:top" coordsize="140767,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" path="m8331,22911l,13335,9271,,130988,r9779,13539l138075,22911r-129744,xe" filled="f" strokecolor="#cfc9c7" strokeweight=".00989mm">
                        <v:stroke miterlimit="1" joinstyle="miter"/>
                        <v:path arrowok="t" o:connecttype="custom" o:connectlocs="8331,22911;0,13335;9271,0;130988,0;140767,13539;138075,22911;8331,22911" o:connectangles="0,0,0,0,0,0,0" textboxrect="0,0,140767,22911"/>
                      </v:shape>
                      <v:shape id="Shape 5147" o:spid="_x0000_s1085" style="position:absolute;left:3470;top:3226;width:620;height:190;visibility:visible;mso-wrap-style:square;v-text-anchor:top" coordsize="61976,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" path="m8484,l54661,r7315,9525l53873,18948r-46354,26l,8510,8484,xe" fillcolor="#d4cecc" stroked="f" strokeweight="0">
                        <v:stroke miterlimit="1" joinstyle="miter"/>
                        <v:path arrowok="t" o:connecttype="custom" o:connectlocs="8484,0;54661,0;61976,9525;53873,18948;7519,18974;0,8510;8484,0" o:connectangles="0,0,0,0,0,0,0" textboxrect="0,0,61976,18974"/>
                      </v:shape>
                      <v:shape id="Shape 5148" o:spid="_x0000_s1086" style="position:absolute;left:3470;top:3226;width:620;height:190;visibility:visible;mso-wrap-style:square;v-text-anchor:top" coordsize="61976,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" path="m7519,18974l,8510,8484,,54661,r7315,9525l53873,18948r-46354,26xe" filled="f" strokecolor="#cfc9c7" strokeweight=".00989mm">
                        <v:stroke miterlimit="1" joinstyle="miter"/>
                        <v:path arrowok="t" o:connecttype="custom" o:connectlocs="7519,18974;0,8510;8484,0;54661,0;61976,9525;53873,18948;7519,18974" o:connectangles="0,0,0,0,0,0,0" textboxrect="0,0,61976,18974"/>
                      </v:shape>
                      <v:shape id="Shape 5149" o:spid="_x0000_s1087" style="position:absolute;left:4195;top:3224;width:601;height:192;visibility:visible;mso-wrap-style:square;v-text-anchor:top" coordsize="60071,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" path="m8509,l52731,r7340,9551l50013,19152r-42494,l,8509,8509,xe" fillcolor="#d4cecc" stroked="f" strokeweight="0">
                        <v:stroke miterlimit="1" joinstyle="miter"/>
                        <v:path arrowok="t" o:connecttype="custom" o:connectlocs="8509,0;52731,0;60071,9551;50013,19152;7519,19152;0,8509;8509,0" o:connectangles="0,0,0,0,0,0,0" textboxrect="0,0,60071,19152"/>
                      </v:shape>
                      <v:shape id="Shape 5150" o:spid="_x0000_s1088" style="position:absolute;left:4195;top:3224;width:601;height:192;visibility:visible;mso-wrap-style:square;v-text-anchor:top" coordsize="60071,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" path="m7519,19152l,8509,8509,,52731,r7340,9551l50013,19152r-42494,xe" filled="f" strokecolor="#cfc9c7" strokeweight=".00989mm">
                        <v:stroke miterlimit="1" joinstyle="miter"/>
                        <v:path arrowok="t" o:connecttype="custom" o:connectlocs="7519,19152;0,8509;8509,0;52731,0;60071,9551;50013,19152;7519,19152" o:connectangles="0,0,0,0,0,0,0" textboxrect="0,0,60071,19152"/>
                      </v:shape>
                      <v:shape id="Shape 5151" o:spid="_x0000_s1089" style="position:absolute;left:6082;top:3428;width:368;height:835;visibility:visible;mso-wrap-style:square;v-text-anchor:top" coordsize="36779,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" path="m26518,l36779,5842,22098,83439,,81585,13589,7341,26518,xe" fillcolor="#d4cecc" stroked="f" strokeweight="0">
                        <v:stroke miterlimit="1" joinstyle="miter"/>
                        <v:path arrowok="t" o:connecttype="custom" o:connectlocs="26518,0;36779,5842;22098,83439;0,81585;13589,7341;26518,0" o:connectangles="0,0,0,0,0,0" textboxrect="0,0,36779,83439"/>
                      </v:shape>
                      <v:shape id="Shape 5152" o:spid="_x0000_s1090" style="position:absolute;left:6082;top:3428;width:368;height:835;visibility:visible;mso-wrap-style:square;v-text-anchor:top" coordsize="36779,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" path="m,81585r22098,1854l36779,5842,26518,,13589,7341,,81585xe" filled="f" strokecolor="#cfc9c7" strokeweight=".00989mm">
                        <v:stroke miterlimit="1" joinstyle="miter"/>
                        <v:path arrowok="t" o:connecttype="custom" o:connectlocs="0,81585;22098,83439;36779,5842;26518,0;13589,7341;0,81585" o:connectangles="0,0,0,0,0,0" textboxrect="0,0,36779,83439"/>
                      </v:shape>
                      <v:shape id="Shape 5153" o:spid="_x0000_s1091" style="position:absolute;left:6278;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" path="m27254,r9779,4826l37236,5385,22657,82194,10211,90094,,80899,14859,4953,27254,xe" fillcolor="#d4cecc" stroked="f" strokeweight="0">
                        <v:stroke miterlimit="1" joinstyle="miter"/>
                        <v:path arrowok="t" o:connecttype="custom" o:connectlocs="27254,0;37033,4826;37236,5385;22657,82194;10211,90094;0,80899;14859,4953;27254,0" o:connectangles="0,0,0,0,0,0,0,0" textboxrect="0,0,37236,90094"/>
                      </v:shape>
                      <v:shape id="Shape 5154" o:spid="_x0000_s1092" style="position:absolute;left:6278;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" path="m27254,l14859,4953,,80899r10211,9195l22657,82194,37236,5385r-203,-559l27254,xe" filled="f" strokecolor="#cfc9c7" strokeweight=".00989mm">
                        <v:stroke miterlimit="1" joinstyle="miter"/>
                        <v:path arrowok="t" o:connecttype="custom" o:connectlocs="27254,0;14859,4953;0,80899;10211,90094;22657,82194;37236,5385;37033,4826;27254,0" o:connectangles="0,0,0,0,0,0,0,0" textboxrect="0,0,37236,90094"/>
                      </v:shape>
                      <v:shape id="Shape 5155" o:spid="_x0000_s1093" style="position:absolute;left:5889;top:2071;width:1382;height:229;visibility:visible;mso-wrap-style:square;v-text-anchor:top" coordsize="138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" path="m11684,l133172,r5030,8128l130988,22885r-121691,l,9576,11684,xe" fillcolor="#d4cecc" stroked="f" strokeweight="0">
                        <v:stroke miterlimit="1" joinstyle="miter"/>
                        <v:path arrowok="t" o:connecttype="custom" o:connectlocs="11684,0;133172,0;138202,8128;130988,22885;9297,22885;0,9576;11684,0" o:connectangles="0,0,0,0,0,0,0" textboxrect="0,0,138202,22885"/>
                      </v:shape>
                      <v:shape id="Shape 5156" o:spid="_x0000_s1094" style="position:absolute;left:5889;top:2071;width:1382;height:229;visibility:visible;mso-wrap-style:square;v-text-anchor:top" coordsize="138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" path="m11684,l,9576,9297,22885r121691,l138202,8128,133172,,11684,xe" filled="f" strokecolor="#cfc9c7" strokeweight=".00989mm">
                        <v:stroke miterlimit="1" joinstyle="miter"/>
                        <v:path arrowok="t" o:connecttype="custom" o:connectlocs="11684,0;0,9576;9297,22885;130988,22885;138202,8128;133172,0;11684,0" o:connectangles="0,0,0,0,0,0,0" textboxrect="0,0,138202,22885"/>
                      </v:shape>
                      <v:shape id="Shape 5157" o:spid="_x0000_s1095" style="position:absolute;left:7038;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" path="m28829,l41554,14834,24308,104115r-14910,l,92584,17323,11836,28829,xe" fillcolor="#d4cecc" stroked="f" strokeweight="0">
                        <v:stroke miterlimit="1" joinstyle="miter"/>
                        <v:path arrowok="t" o:connecttype="custom" o:connectlocs="28829,0;41554,14834;24308,104115;9398,104115;0,92584;17323,11836;28829,0" o:connectangles="0,0,0,0,0,0,0" textboxrect="0,0,41554,104115"/>
                      </v:shape>
                      <v:shape id="Shape 5158" o:spid="_x0000_s1096" style="position:absolute;left:7038;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" path="m41554,14834l28829,,17323,11836,,92584r9398,11531l24308,104115,41554,14834xe" filled="f" strokecolor="#cfc9c7" strokeweight=".00989mm">
                        <v:stroke miterlimit="1" joinstyle="miter"/>
                        <v:path arrowok="t" o:connecttype="custom" o:connectlocs="41554,14834;28829,0;17323,11836;0,92584;9398,104115;24308,104115;41554,14834" o:connectangles="0,0,0,0,0,0,0" textboxrect="0,0,41554,104115"/>
                      </v:shape>
                      <v:shape id="Shape 5159" o:spid="_x0000_s1097" style="position:absolute;left:5490;top:2203;width:449;height:1077;visibility:visible;mso-wrap-style:square;v-text-anchor:top" coordsize="44983,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" path="m32182,l44983,15545,28549,94462,15215,107671,,107671,19152,7442,32182,xe" fillcolor="#d4cecc" stroked="f" strokeweight="0">
                        <v:stroke miterlimit="1" joinstyle="miter"/>
                        <v:path arrowok="t" o:connecttype="custom" o:connectlocs="32182,0;44983,15545;28549,94462;15215,107671;0,107671;19152,7442;32182,0" o:connectangles="0,0,0,0,0,0,0" textboxrect="0,0,44983,107671"/>
                      </v:shape>
                      <v:shape id="Shape 5160" o:spid="_x0000_s1098" style="position:absolute;left:5490;top:2203;width:449;height:1077;visibility:visible;mso-wrap-style:square;v-text-anchor:top" coordsize="44983,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" path="m19152,7442l32182,,44983,15545,28549,94462,15215,107671,,107671,19152,7442xe" filled="f" strokecolor="#cfc9c7" strokeweight=".00989mm">
                        <v:stroke miterlimit="1" joinstyle="miter"/>
                        <v:path arrowok="t" o:connecttype="custom" o:connectlocs="19152,7442;32182,0;44983,15545;28549,94462;15215,107671;0,107671;19152,7442" o:connectangles="0,0,0,0,0,0,0" textboxrect="0,0,44983,107671"/>
                      </v:shape>
                      <v:shape id="Shape 5161" o:spid="_x0000_s1099" style="position:absolute;left:5304;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" path="m16967,l33858,330r8103,12040l26162,91719,15037,104648,,87249,16967,xe" fillcolor="#d4cecc" stroked="f" strokeweight="0">
                        <v:stroke miterlimit="1" joinstyle="miter"/>
                        <v:path arrowok="t" o:connecttype="custom" o:connectlocs="16967,0;33858,330;41961,12370;26162,91719;15037,104648;0,87249;16967,0" o:connectangles="0,0,0,0,0,0,0" textboxrect="0,0,41961,104648"/>
                      </v:shape>
                      <v:shape id="Shape 5162" o:spid="_x0000_s1100" style="position:absolute;left:5304;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" path="m,87249r15037,17399l26162,91719,41961,12370,33858,330,16967,,,87249xe" filled="f" strokecolor="#cfc9c7" strokeweight=".00989mm">
                        <v:stroke miterlimit="1" joinstyle="miter"/>
                        <v:path arrowok="t" o:connecttype="custom" o:connectlocs="0,87249;15037,104648;26162,91719;41961,12370;33858,330;16967,0;0,87249" o:connectangles="0,0,0,0,0,0,0" textboxrect="0,0,41961,104648"/>
                      </v:shape>
                      <v:shape id="Shape 5163" o:spid="_x0000_s1101" style="position:absolute;left:6832;top:3341;width:439;height:1079;visibility:visible;mso-wrap-style:square;v-text-anchor:top" coordsize="4391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" path="m29134,l43917,,25019,100965r-14656,6985l,92228,17323,11836,29134,xe" fillcolor="#d4cecc" stroked="f" strokeweight="0">
                        <v:stroke miterlimit="1" joinstyle="miter"/>
                        <v:path arrowok="t" o:connecttype="custom" o:connectlocs="29134,0;43917,0;25019,100965;10363,107950;0,92228;17323,11836;29134,0" o:connectangles="0,0,0,0,0,0,0" textboxrect="0,0,43917,107950"/>
                      </v:shape>
                      <v:shape id="Shape 5164" o:spid="_x0000_s1102" style="position:absolute;left:6832;top:3341;width:439;height:1079;visibility:visible;mso-wrap-style:square;v-text-anchor:top" coordsize="4391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" path="m25019,100965r-14656,6985l,92228,17323,11836,29134,,43917,,25019,100965xe" filled="f" strokecolor="#cfc9c7" strokeweight=".00989mm">
                        <v:stroke miterlimit="1" joinstyle="miter"/>
                        <v:path arrowok="t" o:connecttype="custom" o:connectlocs="25019,100965;10363,107950;0,92228;17323,11836;29134,0;43917,0;25019,100965" o:connectangles="0,0,0,0,0,0,0" textboxrect="0,0,43917,107950"/>
                      </v:shape>
                      <v:shape id="Shape 5165" o:spid="_x0000_s1103" style="position:absolute;left:5487;top:4320;width:1407;height:229;visibility:visible;mso-wrap-style:square;v-text-anchor:top" coordsize="14074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" path="m9271,l130937,r9804,13539l138049,22911r-129743,l,13335,9271,xe" fillcolor="#d4cecc" stroked="f" strokeweight="0">
                        <v:stroke miterlimit="1" joinstyle="miter"/>
                        <v:path arrowok="t" o:connecttype="custom" o:connectlocs="9271,0;130937,0;140741,13539;138049,22911;8306,22911;0,13335;9271,0" o:connectangles="0,0,0,0,0,0,0" textboxrect="0,0,140741,22911"/>
                      </v:shape>
                      <v:shape id="Shape 5166" o:spid="_x0000_s1104" style="position:absolute;left:5487;top:4320;width:1407;height:229;visibility:visible;mso-wrap-style:square;v-text-anchor:top" coordsize="14074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" path="m8306,22911l,13335,9271,,130937,r9804,13539l138049,22911r-129743,xe" filled="f" strokecolor="#cfc9c7" strokeweight=".00989mm">
                        <v:stroke miterlimit="1" joinstyle="miter"/>
                        <v:path arrowok="t" o:connecttype="custom" o:connectlocs="8306,22911;0,13335;9271,0;130937,0;140741,13539;138049,22911;8306,22911" o:connectangles="0,0,0,0,0,0,0" textboxrect="0,0,140741,22911"/>
                      </v:shape>
                      <v:shape id="Shape 5167" o:spid="_x0000_s1105" style="position:absolute;left:5716;top:3226;width:620;height:190;visibility:visible;mso-wrap-style:square;v-text-anchor:top" coordsize="6200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" path="m8509,l54661,r7340,9525l53899,18948r-46355,26l,8510,8509,xe" fillcolor="#d4cecc" stroked="f" strokeweight="0">
                        <v:stroke miterlimit="1" joinstyle="miter"/>
                        <v:path arrowok="t" o:connecttype="custom" o:connectlocs="8509,0;54661,0;62001,9525;53899,18948;7544,18974;0,8510;8509,0" o:connectangles="0,0,0,0,0,0,0" textboxrect="0,0,62001,18974"/>
                      </v:shape>
                      <v:shape id="Shape 5168" o:spid="_x0000_s1106" style="position:absolute;left:5716;top:3226;width:620;height:190;visibility:visible;mso-wrap-style:square;v-text-anchor:top" coordsize="6200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" path="m7544,18974l,8510,8509,,54661,r7340,9525l53899,18948r-46355,26xe" filled="f" strokecolor="#cfc9c7" strokeweight=".00989mm">
                        <v:stroke miterlimit="1" joinstyle="miter"/>
                        <v:path arrowok="t" o:connecttype="custom" o:connectlocs="7544,18974;0,8510;8509,0;54661,0;62001,9525;53899,18948;7544,18974" o:connectangles="0,0,0,0,0,0,0" textboxrect="0,0,62001,18974"/>
                      </v:shape>
                      <v:shape id="Shape 5169" o:spid="_x0000_s1107" style="position:absolute;left:6442;top:3224;width:600;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" path="m8484,l52705,r7341,9551l50013,19152r-42494,l,8509,8484,xe" fillcolor="#d4cecc" stroked="f" strokeweight="0">
                        <v:stroke miterlimit="1" joinstyle="miter"/>
                        <v:path arrowok="t" o:connecttype="custom" o:connectlocs="8484,0;52705,0;60046,9551;50013,19152;7519,19152;0,8509;8484,0" o:connectangles="0,0,0,0,0,0,0" textboxrect="0,0,60046,19152"/>
                      </v:shape>
                      <v:shape id="Shape 5170" o:spid="_x0000_s1108" style="position:absolute;left:6442;top:3224;width:600;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" path="m7519,19152l,8509,8484,,52705,r7341,9551l50013,19152r-42494,xe" filled="f" strokecolor="#cfc9c7" strokeweight=".00989mm">
                        <v:stroke miterlimit="1" joinstyle="miter"/>
                        <v:path arrowok="t" o:connecttype="custom" o:connectlocs="7519,19152;0,8509;8484,0;52705,0;60046,9551;50013,19152;7519,19152" o:connectangles="0,0,0,0,0,0,0" textboxrect="0,0,60046,19152"/>
                      </v:shape>
                      <v:shape id="Shape 5171" o:spid="_x0000_s1109" style="position:absolute;left:8338;top:3428;width:367;height:835;visibility:visible;mso-wrap-style:square;v-text-anchor:top" coordsize="36754,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" path="m26518,l36754,5842,22073,83439,,81585,13564,7341,26518,xe" fillcolor="#d4cecc" stroked="f" strokeweight="0">
                        <v:stroke miterlimit="1" joinstyle="miter"/>
                        <v:path arrowok="t" o:connecttype="custom" o:connectlocs="26518,0;36754,5842;22073,83439;0,81585;13564,7341;26518,0" o:connectangles="0,0,0,0,0,0" textboxrect="0,0,36754,83439"/>
                      </v:shape>
                      <v:shape id="Shape 5172" o:spid="_x0000_s1110" style="position:absolute;left:8338;top:3428;width:367;height:835;visibility:visible;mso-wrap-style:square;v-text-anchor:top" coordsize="36754,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" path="m,81585r22073,1854l36754,5842,26518,,13564,7341,,81585xe" filled="f" strokecolor="#cfc9c7" strokeweight=".00989mm">
                        <v:stroke miterlimit="1" joinstyle="miter"/>
                        <v:path arrowok="t" o:connecttype="custom" o:connectlocs="0,81585;22073,83439;36754,5842;26518,0;13564,7341;0,81585" o:connectangles="0,0,0,0,0,0" textboxrect="0,0,36754,83439"/>
                      </v:shape>
                      <v:shape id="Shape 5173" o:spid="_x0000_s1111" style="position:absolute;left:8534;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" path="m27254,r9779,4826l37236,5385,22631,82194,10185,90094,,80899,14859,4953,27254,xe" fillcolor="#d4cecc" stroked="f" strokeweight="0">
                        <v:stroke miterlimit="1" joinstyle="miter"/>
                        <v:path arrowok="t" o:connecttype="custom" o:connectlocs="27254,0;37033,4826;37236,5385;22631,82194;10185,90094;0,80899;14859,4953;27254,0" o:connectangles="0,0,0,0,0,0,0,0" textboxrect="0,0,37236,90094"/>
                      </v:shape>
                      <v:shape id="Shape 5174" o:spid="_x0000_s1112" style="position:absolute;left:8534;top:2342;width:373;height:901;visibility:visible;mso-wrap-style:square;v-text-anchor:top" coordsize="37236,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" path="m27254,l14859,4953,,80899r10185,9195l22631,82194,37236,5385r-203,-559l27254,xe" filled="f" strokecolor="#cfc9c7" strokeweight=".00989mm">
                        <v:stroke miterlimit="1" joinstyle="miter"/>
                        <v:path arrowok="t" o:connecttype="custom" o:connectlocs="27254,0;14859,4953;0,80899;10185,90094;22631,82194;37236,5385;37033,4826;27254,0" o:connectangles="0,0,0,0,0,0,0,0" textboxrect="0,0,37236,90094"/>
                      </v:shape>
                      <v:shape id="Shape 5175" o:spid="_x0000_s1113" style="position:absolute;left:8145;top:2071;width:1382;height:229;visibility:visible;mso-wrap-style:square;v-text-anchor:top" coordsize="138201,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" path="m11659,l133147,r5054,8128l130963,22885r-121692,l,9576,11659,xe" fillcolor="#d4cecc" stroked="f" strokeweight="0">
                        <v:stroke miterlimit="1" joinstyle="miter"/>
                        <v:path arrowok="t" o:connecttype="custom" o:connectlocs="11659,0;133147,0;138201,8128;130963,22885;9271,22885;0,9576;11659,0" o:connectangles="0,0,0,0,0,0,0" textboxrect="0,0,138201,22885"/>
                      </v:shape>
                      <v:shape id="Shape 5176" o:spid="_x0000_s1114" style="position:absolute;left:8145;top:2071;width:1382;height:229;visibility:visible;mso-wrap-style:square;v-text-anchor:top" coordsize="138201,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" path="m11659,l,9576,9271,22885r121692,l138201,8128,133147,,11659,xe" filled="f" strokecolor="#cfc9c7" strokeweight=".00989mm">
                        <v:stroke miterlimit="1" joinstyle="miter"/>
                        <v:path arrowok="t" o:connecttype="custom" o:connectlocs="11659,0;0,9576;9271,22885;130963,22885;138201,8128;133147,0;11659,0" o:connectangles="0,0,0,0,0,0,0" textboxrect="0,0,138201,22885"/>
                      </v:shape>
                      <v:shape id="Shape 5177" o:spid="_x0000_s1115" style="position:absolute;left:9294;top:2239;width:415;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" path="m28829,l41554,14834,24283,104115r-14910,l,92584,17323,11836,28829,xe" fillcolor="#d4cecc" stroked="f" strokeweight="0">
                        <v:stroke miterlimit="1" joinstyle="miter"/>
                        <v:path arrowok="t" o:connecttype="custom" o:connectlocs="28829,0;41554,14834;24283,104115;9373,104115;0,92584;17323,11836;28829,0" o:connectangles="0,0,0,0,0,0,0" textboxrect="0,0,41554,104115"/>
                      </v:shape>
                      <v:shape id="Shape 5178" o:spid="_x0000_s1116" style="position:absolute;left:9294;top:2239;width:415;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" path="m41554,14834l28829,,17323,11836,,92584r9373,11531l24283,104115,41554,14834xe" filled="f" strokecolor="#cfc9c7" strokeweight=".00989mm">
                        <v:stroke miterlimit="1" joinstyle="miter"/>
                        <v:path arrowok="t" o:connecttype="custom" o:connectlocs="41554,14834;28829,0;17323,11836;0,92584;9373,104115;24283,104115;41554,14834" o:connectangles="0,0,0,0,0,0,0" textboxrect="0,0,41554,104115"/>
                      </v:shape>
                      <v:shape id="Shape 5179" o:spid="_x0000_s1117" style="position:absolute;left:7745;top:2203;width:450;height:1077;visibility:visible;mso-wrap-style:square;v-text-anchor:top" coordsize="44983,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" path="m32156,l44983,15545,28549,94462,15189,107671,,107671,19152,7442,32156,xe" fillcolor="#d4cecc" stroked="f" strokeweight="0">
                        <v:stroke miterlimit="1" joinstyle="miter"/>
                        <v:path arrowok="t" o:connecttype="custom" o:connectlocs="32156,0;44983,15545;28549,94462;15189,107671;0,107671;19152,7442;32156,0" o:connectangles="0,0,0,0,0,0,0" textboxrect="0,0,44983,107671"/>
                      </v:shape>
                      <v:shape id="Shape 5180" o:spid="_x0000_s1118" style="position:absolute;left:7745;top:2203;width:450;height:1077;visibility:visible;mso-wrap-style:square;v-text-anchor:top" coordsize="44983,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" path="m19152,7442l32156,,44983,15545,28549,94462,15189,107671,,107671,19152,7442xe" filled="f" strokecolor="#cfc9c7" strokeweight=".00989mm">
                        <v:stroke miterlimit="1" joinstyle="miter"/>
                        <v:path arrowok="t" o:connecttype="custom" o:connectlocs="19152,7442;32156,0;44983,15545;28549,94462;15189,107671;0,107671;19152,7442" o:connectangles="0,0,0,0,0,0,0" textboxrect="0,0,44983,107671"/>
                      </v:shape>
                      <v:shape id="Shape 5181" o:spid="_x0000_s1119" style="position:absolute;left:7560;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" path="m16967,l33884,330r8077,12040l26162,91719,15037,104648,,87249,16967,xe" fillcolor="#d4cecc" stroked="f" strokeweight="0">
                        <v:stroke miterlimit="1" joinstyle="miter"/>
                        <v:path arrowok="t" o:connecttype="custom" o:connectlocs="16967,0;33884,330;41961,12370;26162,91719;15037,104648;0,87249;16967,0" o:connectangles="0,0,0,0,0,0,0" textboxrect="0,0,41961,104648"/>
                      </v:shape>
                      <v:shape id="Shape 5182" o:spid="_x0000_s1120" style="position:absolute;left:7560;top:3335;width:420;height:1047;visibility:visible;mso-wrap-style:square;v-text-anchor:top" coordsize="41961,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" path="m,87249r15037,17399l26162,91719,41961,12370,33884,330,16967,,,87249xe" filled="f" strokecolor="#cfc9c7" strokeweight=".00989mm">
                        <v:stroke miterlimit="1" joinstyle="miter"/>
                        <v:path arrowok="t" o:connecttype="custom" o:connectlocs="0,87249;15037,104648;26162,91719;41961,12370;33884,330;16967,0;0,87249" o:connectangles="0,0,0,0,0,0,0" textboxrect="0,0,41961,104648"/>
                      </v:shape>
                      <v:shape id="Shape 5183" o:spid="_x0000_s1121" style="position:absolute;left:9088;top:3341;width:440;height:1079;visibility:visible;mso-wrap-style:square;v-text-anchor:top" coordsize="4396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" path="m29133,l43967,,25044,100965r-14681,6985l,92228,17323,11836,29133,xe" fillcolor="#d4cecc" stroked="f" strokeweight="0">
                        <v:stroke miterlimit="1" joinstyle="miter"/>
                        <v:path arrowok="t" o:connecttype="custom" o:connectlocs="29133,0;43967,0;25044,100965;10363,107950;0,92228;17323,11836;29133,0" o:connectangles="0,0,0,0,0,0,0" textboxrect="0,0,43967,107950"/>
                      </v:shape>
                      <v:shape id="Shape 5184" o:spid="_x0000_s1122" style="position:absolute;left:9088;top:3341;width:440;height:1079;visibility:visible;mso-wrap-style:square;v-text-anchor:top" coordsize="4396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" path="m25044,100965r-14681,6985l,92228,17323,11836,29133,,43967,,25044,100965xe" filled="f" strokecolor="#cfc9c7" strokeweight=".00989mm">
                        <v:stroke miterlimit="1" joinstyle="miter"/>
                        <v:path arrowok="t" o:connecttype="custom" o:connectlocs="25044,100965;10363,107950;0,92228;17323,11836;29133,0;43967,0;25044,100965" o:connectangles="0,0,0,0,0,0,0" textboxrect="0,0,43967,107950"/>
                      </v:shape>
                      <v:shape id="Shape 5185" o:spid="_x0000_s1123" style="position:absolute;left:7742;top:4320;width:1408;height:229;visibility:visible;mso-wrap-style:square;v-text-anchor:top" coordsize="140767,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" path="m9271,l130963,r9804,13539l138049,22911r-129718,l,13335,9271,xe" fillcolor="#d4cecc" stroked="f" strokeweight="0">
                        <v:stroke miterlimit="1" joinstyle="miter"/>
                        <v:path arrowok="t" o:connecttype="custom" o:connectlocs="9271,0;130963,0;140767,13539;138049,22911;8331,22911;0,13335;9271,0" o:connectangles="0,0,0,0,0,0,0" textboxrect="0,0,140767,22911"/>
                      </v:shape>
                      <v:shape id="Shape 5186" o:spid="_x0000_s1124" style="position:absolute;left:7742;top:4320;width:1408;height:229;visibility:visible;mso-wrap-style:square;v-text-anchor:top" coordsize="140767,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" path="m8331,22911l,13335,9271,,130963,r9804,13539l138049,22911r-129718,xe" filled="f" strokecolor="#cfc9c7" strokeweight=".00989mm">
                        <v:stroke miterlimit="1" joinstyle="miter"/>
                        <v:path arrowok="t" o:connecttype="custom" o:connectlocs="8331,22911;0,13335;9271,0;130963,0;140767,13539;138049,22911;8331,22911" o:connectangles="0,0,0,0,0,0,0" textboxrect="0,0,140767,22911"/>
                      </v:shape>
                      <v:shape id="Shape 5187" o:spid="_x0000_s1125" style="position:absolute;left:7972;top:3226;width:620;height:190;visibility:visible;mso-wrap-style:square;v-text-anchor:top" coordsize="61976,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" path="m8484,l54661,r7315,9525l53873,18948r-46354,26l,8510,8484,xe" fillcolor="#d4cecc" stroked="f" strokeweight="0">
                        <v:stroke miterlimit="1" joinstyle="miter"/>
                        <v:path arrowok="t" o:connecttype="custom" o:connectlocs="8484,0;54661,0;61976,9525;53873,18948;7519,18974;0,8510;8484,0" o:connectangles="0,0,0,0,0,0,0" textboxrect="0,0,61976,18974"/>
                      </v:shape>
                      <v:shape id="Shape 5188" o:spid="_x0000_s1126" style="position:absolute;left:7972;top:3226;width:620;height:190;visibility:visible;mso-wrap-style:square;v-text-anchor:top" coordsize="61976,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" path="m7519,18974l,8510,8484,,54661,r7315,9525l53873,18948r-46354,26xe" filled="f" strokecolor="#cfc9c7" strokeweight=".00989mm">
                        <v:stroke miterlimit="1" joinstyle="miter"/>
                        <v:path arrowok="t" o:connecttype="custom" o:connectlocs="7519,18974;0,8510;8484,0;54661,0;61976,9525;53873,18948;7519,18974" o:connectangles="0,0,0,0,0,0,0" textboxrect="0,0,61976,18974"/>
                      </v:shape>
                      <v:shape id="Shape 5189" o:spid="_x0000_s1127" style="position:absolute;left:8697;top:3224;width:601;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" path="m8509,l52731,r7315,9551l50013,19152r-42494,l,8509,8509,xe" fillcolor="#d4cecc" stroked="f" strokeweight="0">
                        <v:stroke miterlimit="1" joinstyle="miter"/>
                        <v:path arrowok="t" o:connecttype="custom" o:connectlocs="8509,0;52731,0;60046,9551;50013,19152;7519,19152;0,8509;8509,0" o:connectangles="0,0,0,0,0,0,0" textboxrect="0,0,60046,19152"/>
                      </v:shape>
                      <v:shape id="Shape 5190" o:spid="_x0000_s1128" style="position:absolute;left:8697;top:3224;width:601;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" path="m7519,19152l,8509,8509,,52731,r7315,9551l50013,19152r-42494,xe" filled="f" strokecolor="#cfc9c7" strokeweight=".00989mm">
                        <v:stroke miterlimit="1" joinstyle="miter"/>
                        <v:path arrowok="t" o:connecttype="custom" o:connectlocs="7519,19152;0,8509;8509,0;52731,0;60046,9551;50013,19152;7519,19152" o:connectangles="0,0,0,0,0,0,0" textboxrect="0,0,60046,19152"/>
                      </v:shape>
                      <v:shape id="Shape 5191" o:spid="_x0000_s1129" style="position:absolute;left:10603;top:3428;width:368;height:835;visibility:visible;mso-wrap-style:square;v-text-anchor:top" coordsize="36779,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" path="m26543,l36779,5842,22098,83439,,81585,13589,7341,26543,xe" fillcolor="#d4cecc" stroked="f" strokeweight="0">
                        <v:stroke miterlimit="1" joinstyle="miter"/>
                        <v:path arrowok="t" o:connecttype="custom" o:connectlocs="26543,0;36779,5842;22098,83439;0,81585;13589,7341;26543,0" o:connectangles="0,0,0,0,0,0" textboxrect="0,0,36779,83439"/>
                      </v:shape>
                      <v:shape id="Shape 5192" o:spid="_x0000_s1130" style="position:absolute;left:10603;top:3428;width:368;height:835;visibility:visible;mso-wrap-style:square;v-text-anchor:top" coordsize="36779,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" path="m,81585r22098,1854l36779,5842,26543,,13589,7341,,81585xe" filled="f" strokecolor="#cfc9c7" strokeweight=".00989mm">
                        <v:stroke miterlimit="1" joinstyle="miter"/>
                        <v:path arrowok="t" o:connecttype="custom" o:connectlocs="0,81585;22098,83439;36779,5842;26543,0;13589,7341;0,81585" o:connectangles="0,0,0,0,0,0" textboxrect="0,0,36779,83439"/>
                      </v:shape>
                      <v:shape id="Shape 5193" o:spid="_x0000_s1131" style="position:absolute;left:10800;top:2342;width:372;height:901;visibility:visible;mso-wrap-style:square;v-text-anchor:top" coordsize="37262,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" path="m27254,r9779,4826l37262,5385,22657,82194,10211,90094,,80899,14859,4953,27254,xe" fillcolor="#d4cecc" stroked="f" strokeweight="0">
                        <v:stroke miterlimit="1" joinstyle="miter"/>
                        <v:path arrowok="t" o:connecttype="custom" o:connectlocs="27254,0;37033,4826;37262,5385;22657,82194;10211,90094;0,80899;14859,4953;27254,0" o:connectangles="0,0,0,0,0,0,0,0" textboxrect="0,0,37262,90094"/>
                      </v:shape>
                      <v:shape id="Shape 5194" o:spid="_x0000_s1132" style="position:absolute;left:10800;top:2342;width:372;height:901;visibility:visible;mso-wrap-style:square;v-text-anchor:top" coordsize="37262,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" path="m27254,l14859,4953,,80899r10211,9195l22657,82194,37262,5385r-229,-559l27254,xe" filled="f" strokecolor="#cfc9c7" strokeweight=".00989mm">
                        <v:stroke miterlimit="1" joinstyle="miter"/>
                        <v:path arrowok="t" o:connecttype="custom" o:connectlocs="27254,0;14859,4953;0,80899;10211,90094;22657,82194;37262,5385;37033,4826;27254,0" o:connectangles="0,0,0,0,0,0,0,0" textboxrect="0,0,37262,90094"/>
                      </v:shape>
                      <v:shape id="Shape 5195" o:spid="_x0000_s1133" style="position:absolute;left:10411;top:2071;width:1382;height:229;visibility:visible;mso-wrap-style:square;v-text-anchor:top" coordsize="138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" path="m11684,l133172,r5030,8128l130988,22885r-121691,l,9576,11684,xe" fillcolor="#d4cecc" stroked="f" strokeweight="0">
                        <v:stroke miterlimit="1" joinstyle="miter"/>
                        <v:path arrowok="t" o:connecttype="custom" o:connectlocs="11684,0;133172,0;138202,8128;130988,22885;9297,22885;0,9576;11684,0" o:connectangles="0,0,0,0,0,0,0" textboxrect="0,0,138202,22885"/>
                      </v:shape>
                      <v:shape id="Shape 5196" o:spid="_x0000_s1134" style="position:absolute;left:10411;top:2071;width:1382;height:229;visibility:visible;mso-wrap-style:square;v-text-anchor:top" coordsize="138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" path="m11684,l,9576,9297,22885r121691,l138202,8128,133172,,11684,xe" filled="f" strokecolor="#cfc9c7" strokeweight=".00989mm">
                        <v:stroke miterlimit="1" joinstyle="miter"/>
                        <v:path arrowok="t" o:connecttype="custom" o:connectlocs="11684,0;0,9576;9297,22885;130988,22885;138202,8128;133172,0;11684,0" o:connectangles="0,0,0,0,0,0,0" textboxrect="0,0,138202,22885"/>
                      </v:shape>
                      <v:shape id="Shape 5197" o:spid="_x0000_s1135" style="position:absolute;left:11559;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" path="m28829,l41554,14834,24308,104115r-14910,l,92584,17348,11836,28829,xe" fillcolor="#d4cecc" stroked="f" strokeweight="0">
                        <v:stroke miterlimit="1" joinstyle="miter"/>
                        <v:path arrowok="t" o:connecttype="custom" o:connectlocs="28829,0;41554,14834;24308,104115;9398,104115;0,92584;17348,11836;28829,0" o:connectangles="0,0,0,0,0,0,0" textboxrect="0,0,41554,104115"/>
                      </v:shape>
                      <v:shape id="Shape 5198" o:spid="_x0000_s1136" style="position:absolute;left:11559;top:2239;width:416;height:1041;visibility:visible;mso-wrap-style:square;v-text-anchor:top" coordsize="41554,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" path="m41554,14834l28829,,17348,11836,,92584r9398,11531l24308,104115,41554,14834xe" filled="f" strokecolor="#cfc9c7" strokeweight=".00989mm">
                        <v:stroke miterlimit="1" joinstyle="miter"/>
                        <v:path arrowok="t" o:connecttype="custom" o:connectlocs="41554,14834;28829,0;17348,11836;0,92584;9398,104115;24308,104115;41554,14834" o:connectangles="0,0,0,0,0,0,0" textboxrect="0,0,41554,104115"/>
                      </v:shape>
                      <v:shape id="Shape 5199" o:spid="_x0000_s1137" style="position:absolute;left:10011;top:2203;width:450;height:1077;visibility:visible;mso-wrap-style:square;v-text-anchor:top" coordsize="44984,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" path="m32157,l44984,15545,28524,94462,15215,107671,,107671,19126,7442,32157,xe" fillcolor="#d4cecc" stroked="f" strokeweight="0">
                        <v:stroke miterlimit="1" joinstyle="miter"/>
                        <v:path arrowok="t" o:connecttype="custom" o:connectlocs="32157,0;44984,15545;28524,94462;15215,107671;0,107671;19126,7442;32157,0" o:connectangles="0,0,0,0,0,0,0" textboxrect="0,0,44984,107671"/>
                      </v:shape>
                      <v:shape id="Shape 5200" o:spid="_x0000_s1138" style="position:absolute;left:10011;top:2203;width:450;height:1077;visibility:visible;mso-wrap-style:square;v-text-anchor:top" coordsize="44984,10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" path="m19126,7442l32157,,44984,15545,28524,94462,15215,107671,,107671,19126,7442xe" filled="f" strokecolor="#cfc9c7" strokeweight=".00989mm">
                        <v:stroke miterlimit="1" joinstyle="miter"/>
                        <v:path arrowok="t" o:connecttype="custom" o:connectlocs="19126,7442;32157,0;44984,15545;28524,94462;15215,107671;0,107671;19126,7442" o:connectangles="0,0,0,0,0,0,0" textboxrect="0,0,44984,107671"/>
                      </v:shape>
                      <v:shape id="Shape 5201" o:spid="_x0000_s1139" style="position:absolute;left:9825;top:3335;width:420;height:1047;visibility:visible;mso-wrap-style:square;v-text-anchor:top" coordsize="41986,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" path="m16967,l33858,330r8128,12040l26162,91719,15037,104648,,87249,16967,xe" fillcolor="#d4cecc" stroked="f" strokeweight="0">
                        <v:stroke miterlimit="1" joinstyle="miter"/>
                        <v:path arrowok="t" o:connecttype="custom" o:connectlocs="16967,0;33858,330;41986,12370;26162,91719;15037,104648;0,87249;16967,0" o:connectangles="0,0,0,0,0,0,0" textboxrect="0,0,41986,104648"/>
                      </v:shape>
                      <v:shape id="Shape 5202" o:spid="_x0000_s1140" style="position:absolute;left:9825;top:3335;width:420;height:1047;visibility:visible;mso-wrap-style:square;v-text-anchor:top" coordsize="41986,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" path="m,87249r15037,17399l26162,91719,41986,12370,33858,330,16967,,,87249xe" filled="f" strokecolor="#cfc9c7" strokeweight=".00989mm">
                        <v:stroke miterlimit="1" joinstyle="miter"/>
                        <v:path arrowok="t" o:connecttype="custom" o:connectlocs="0,87249;15037,104648;26162,91719;41986,12370;33858,330;16967,0;0,87249" o:connectangles="0,0,0,0,0,0,0" textboxrect="0,0,41986,104648"/>
                      </v:shape>
                      <v:shape id="Shape 5203" o:spid="_x0000_s1141" style="position:absolute;left:11353;top:3341;width:440;height:1079;visibility:visible;mso-wrap-style:square;v-text-anchor:top" coordsize="4391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" path="m29134,l43917,,25019,100965r-14656,6985l,92228,17297,11836,29134,xe" fillcolor="#d4cecc" stroked="f" strokeweight="0">
                        <v:stroke miterlimit="1" joinstyle="miter"/>
                        <v:path arrowok="t" o:connecttype="custom" o:connectlocs="29134,0;43917,0;25019,100965;10363,107950;0,92228;17297,11836;29134,0" o:connectangles="0,0,0,0,0,0,0" textboxrect="0,0,43917,107950"/>
                      </v:shape>
                      <v:shape id="Shape 5204" o:spid="_x0000_s1142" style="position:absolute;left:11353;top:3341;width:440;height:1079;visibility:visible;mso-wrap-style:square;v-text-anchor:top" coordsize="43917,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" path="m25019,100965r-14656,6985l,92228,17297,11836,29134,,43917,,25019,100965xe" filled="f" strokecolor="#cfc9c7" strokeweight=".00989mm">
                        <v:stroke miterlimit="1" joinstyle="miter"/>
                        <v:path arrowok="t" o:connecttype="custom" o:connectlocs="25019,100965;10363,107950;0,92228;17297,11836;29134,0;43917,0;25019,100965" o:connectangles="0,0,0,0,0,0,0" textboxrect="0,0,43917,107950"/>
                      </v:shape>
                      <v:shape id="Shape 5205" o:spid="_x0000_s1143" style="position:absolute;left:10008;top:4320;width:1407;height:229;visibility:visible;mso-wrap-style:square;v-text-anchor:top" coordsize="14074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" path="m9271,l130962,r9779,13539l138049,22911r-129743,l,13335,9271,xe" fillcolor="#d4cecc" stroked="f" strokeweight="0">
                        <v:stroke miterlimit="1" joinstyle="miter"/>
                        <v:path arrowok="t" o:connecttype="custom" o:connectlocs="9271,0;130962,0;140741,13539;138049,22911;8306,22911;0,13335;9271,0" o:connectangles="0,0,0,0,0,0,0" textboxrect="0,0,140741,22911"/>
                      </v:shape>
                      <v:shape id="Shape 5206" o:spid="_x0000_s1144" style="position:absolute;left:10008;top:4320;width:1407;height:229;visibility:visible;mso-wrap-style:square;v-text-anchor:top" coordsize="14074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" path="m8306,22911l,13335,9271,,130962,r9779,13539l138049,22911r-129743,xe" filled="f" strokecolor="#cfc9c7" strokeweight=".00989mm">
                        <v:stroke miterlimit="1" joinstyle="miter"/>
                        <v:path arrowok="t" o:connecttype="custom" o:connectlocs="8306,22911;0,13335;9271,0;130962,0;140741,13539;138049,22911;8306,22911" o:connectangles="0,0,0,0,0,0,0" textboxrect="0,0,140741,22911"/>
                      </v:shape>
                      <v:shape id="Shape 5207" o:spid="_x0000_s1145" style="position:absolute;left:10237;top:3226;width:620;height:190;visibility:visible;mso-wrap-style:square;v-text-anchor:top" coordsize="6200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" path="m8509,l54661,r7340,9525l53899,18948r-46355,26l,8510,8509,xe" fillcolor="#d4cecc" stroked="f" strokeweight="0">
                        <v:stroke miterlimit="1" joinstyle="miter"/>
                        <v:path arrowok="t" o:connecttype="custom" o:connectlocs="8509,0;54661,0;62001,9525;53899,18948;7544,18974;0,8510;8509,0" o:connectangles="0,0,0,0,0,0,0" textboxrect="0,0,62001,18974"/>
                      </v:shape>
                      <v:shape id="Shape 5208" o:spid="_x0000_s1146" style="position:absolute;left:10237;top:3226;width:620;height:190;visibility:visible;mso-wrap-style:square;v-text-anchor:top" coordsize="6200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" path="m7544,18974l,8510,8509,,54661,r7340,9525l53899,18948r-46355,26xe" filled="f" strokecolor="#cfc9c7" strokeweight=".00989mm">
                        <v:stroke miterlimit="1" joinstyle="miter"/>
                        <v:path arrowok="t" o:connecttype="custom" o:connectlocs="7544,18974;0,8510;8509,0;54661,0;62001,9525;53899,18948;7544,18974" o:connectangles="0,0,0,0,0,0,0" textboxrect="0,0,62001,18974"/>
                      </v:shape>
                      <v:shape id="Shape 5209" o:spid="_x0000_s1147" style="position:absolute;left:10963;top:3224;width:600;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" path="m8484,l52705,r7341,9551l50013,19152r-42494,l,8509,8484,xe" fillcolor="#d4cecc" stroked="f" strokeweight="0">
                        <v:stroke miterlimit="1" joinstyle="miter"/>
                        <v:path arrowok="t" o:connecttype="custom" o:connectlocs="8484,0;52705,0;60046,9551;50013,19152;7519,19152;0,8509;8484,0" o:connectangles="0,0,0,0,0,0,0" textboxrect="0,0,60046,19152"/>
                      </v:shape>
                      <v:shape id="Shape 5210" o:spid="_x0000_s1148" style="position:absolute;left:10963;top:3224;width:600;height:192;visibility:visible;mso-wrap-style:square;v-text-anchor:top" coordsize="60046,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" path="m7519,19152l,8509,8484,,52705,r7341,9551l50013,19152r-42494,xe" filled="f" strokecolor="#cfc9c7" strokeweight=".00989mm">
                        <v:stroke miterlimit="1" joinstyle="miter"/>
                        <v:path arrowok="t" o:connecttype="custom" o:connectlocs="7519,19152;0,8509;8484,0;52705,0;60046,9551;50013,19152;7519,19152" o:connectangles="0,0,0,0,0,0,0" textboxrect="0,0,60046,19152"/>
                      </v:shape>
                      <v:shape id="Shape 5211" o:spid="_x0000_s1149" style="position:absolute;left:6298;top:5192;width:5714;height:3782;visibility:visible;mso-wrap-style:square;v-text-anchor:top" coordsize="571449,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" path="m135382,372643c57912,378257,,319024,9093,260070,19863,190271,359435,16840,437947,8483,517601,,571449,60427,565353,105664,556362,172262,215468,366826,135382,372643xe" filled="f" strokecolor="#211d1c" strokeweight=".7pt">
                        <v:stroke miterlimit="1" joinstyle="miter"/>
                        <v:path arrowok="t" o:connecttype="custom" o:connectlocs="135382,372643;9093,260070;437947,8483;565353,105664;135382,372643" o:connectangles="0,0,0,0,0" textboxrect="0,0,571449,378257"/>
                      </v:shape>
                      <v:shape id="Shape 5212" o:spid="_x0000_s1150" style="position:absolute;left:9536;top:5601;width:1936;height:1440;visibility:visible;mso-wrap-style:square;v-text-anchor:top" coordsize="193624,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" path="m96825,143993c43256,143993,,111734,,71983,,32258,43256,,96825,v53543,,96799,32258,96799,71983c193624,111734,150368,143993,96825,143993xe" filled="f" strokecolor="#211d1c" strokeweight=".7pt">
                        <v:stroke miterlimit="1" joinstyle="miter"/>
                        <v:path arrowok="t" o:connecttype="custom" o:connectlocs="96825,143993;0,71983;96825,0;193624,71983;96825,143993" o:connectangles="0,0,0,0,0" textboxrect="0,0,193624,143993"/>
                      </v:shape>
                      <v:shape id="Shape 5213" o:spid="_x0000_s1151" style="position:absolute;left:6752;top:7170;width:1937;height:1440;visibility:visible;mso-wrap-style:square;v-text-anchor:top" coordsize="193649,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" path="m96825,143993c43281,143993,,111735,,72009,,32258,43281,,96825,v53543,,96824,32258,96824,72009c193649,111735,150368,143993,96825,143993xe" filled="f" strokecolor="#211d1c" strokeweight=".30833mm">
                        <v:stroke miterlimit="1" joinstyle="miter"/>
                        <v:path arrowok="t" o:connecttype="custom" o:connectlocs="96825,143993;0,72009;96825,0;193649,72009;96825,143993" o:connectangles="0,0,0,0,0" textboxrect="0,0,193649,143993"/>
                      </v:shape>
                      <v:shape id="Shape 5214" o:spid="_x0000_s1152" style="position:absolute;left:10111;top:5884;width:747;height:747;visibility:visible;mso-wrap-style:square;v-text-anchor:top" coordsize="74778,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" path="m38379,l74778,74650,,74650,38379,xe" fillcolor="#221e1d" stroked="f" strokeweight="0">
                        <v:stroke miterlimit="1" joinstyle="miter"/>
                        <v:path arrowok="t" o:connecttype="custom" o:connectlocs="38379,0;74778,74650;0,74650;38379,0" o:connectangles="0,0,0,0" textboxrect="0,0,74778,74650"/>
                      </v:shape>
                      <v:shape id="Shape 5215" o:spid="_x0000_s1153" style="position:absolute;left:10111;top:5884;width:747;height:747;visibility:visible;mso-wrap-style:square;v-text-anchor:top" coordsize="74778,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" path="m74778,74650l,74650,38379,,74778,74650xe" filled="f" strokecolor="#211d1c" strokeweight=".30833mm">
                        <v:stroke miterlimit="1" joinstyle="miter"/>
                        <v:path arrowok="t" o:connecttype="custom" o:connectlocs="74778,74650;0,74650;38379,0;74778,74650" o:connectangles="0,0,0,0" textboxrect="0,0,74778,74650"/>
                      </v:shape>
                      <v:shape id="Shape 5216" o:spid="_x0000_s1154" style="position:absolute;left:7356;top:7573;width:747;height:746;visibility:visible;mso-wrap-style:square;v-text-anchor:top" coordsize="74778,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" path="m,l74778,,38379,74650,,xe" fillcolor="#221e1d" stroked="f" strokeweight="0">
                        <v:stroke miterlimit="1" joinstyle="miter"/>
                        <v:path arrowok="t" o:connecttype="custom" o:connectlocs="0,0;74778,0;38379,74650;0,0" o:connectangles="0,0,0,0" textboxrect="0,0,74778,74650"/>
                      </v:shape>
                      <v:shape id="Shape 5217" o:spid="_x0000_s1155" style="position:absolute;left:7356;top:7573;width:747;height:746;visibility:visible;mso-wrap-style:square;v-text-anchor:top" coordsize="74778,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" path="m74778,l,,38379,74650,74778,xe" filled="f" strokecolor="#211d1c" strokeweight=".30833mm">
                        <v:stroke miterlimit="1" joinstyle="miter"/>
                        <v:path arrowok="t" o:connecttype="custom" o:connectlocs="74778,0;0,0;38379,74650;74778,0" o:connectangles="0,0,0,0" textboxrect="0,0,74778,74650"/>
                      </v:shape>
                      <v:shape id="Shape 5218" o:spid="_x0000_s1156" style="position:absolute;left:2148;top:257;width:0;height:626;visibility:visible;mso-wrap-style:square;v-text-anchor:top" coordsize="0,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" path="m,l,62585e" filled="f" strokecolor="#211d1c" strokeweight=".30833mm">
                        <v:stroke miterlimit="1" joinstyle="miter"/>
                        <v:path arrowok="t" o:connecttype="custom" o:connectlocs="0,0;0,62585" o:connectangles="0,0" textboxrect="0,0,0,62585"/>
                      </v:shape>
                      <v:shape id="Shape 5219" o:spid="_x0000_s1157" style="position:absolute;left:12721;top:257;width:0;height:626;visibility:visible;mso-wrap-style:square;v-text-anchor:top" coordsize="0,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" path="m,l,62585e" filled="f" strokecolor="#211d1c" strokeweight=".30833mm">
                        <v:stroke miterlimit="1" joinstyle="miter"/>
                        <v:path arrowok="t" o:connecttype="custom" o:connectlocs="0,0;0,62585" o:connectangles="0,0" textboxrect="0,0,0,62585"/>
                      </v:shape>
                      <v:shape id="Shape 5220" o:spid="_x0000_s1158" style="position:absolute;left:12943;top:257;width:0;height:626;visibility:visible;mso-wrap-style:square;v-text-anchor:top" coordsize="0,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" path="m,l,62585e" filled="f" strokecolor="#211d1c" strokeweight=".30833mm">
                        <v:stroke miterlimit="1" joinstyle="miter"/>
                        <v:path arrowok="t" o:connecttype="custom" o:connectlocs="0,0;0,62585" o:connectangles="0,0" textboxrect="0,0,0,62585"/>
                      </v:shape>
                      <v:shape id="Shape 78247" o:spid="_x0000_s1159" style="position:absolute;left:4515;top:908;width:266;height:577;visibility:visible;mso-wrap-style:square;v-text-anchor:top" coordsize="26644,5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" path="m,l26644,r,57710l,57710,,e" fillcolor="#d4cecc" strokecolor="#211d1c" strokeweight=".7pt">
                        <v:stroke miterlimit="1" joinstyle="miter"/>
                        <v:path arrowok="t" o:connecttype="custom" o:connectlocs="0,0;26644,0;26644,57710;0,57710;0,0" o:connectangles="0,0,0,0,0" textboxrect="0,0,26644,57710"/>
                      </v:shape>
                      <v:shape id="Shape 78248" o:spid="_x0000_s1160" style="position:absolute;left:5673;top:907;width:268;height:577;visibility:visible;mso-wrap-style:square;v-text-anchor:top" coordsize="2674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" path="m,l26746,r,57708l,57708,,e" fillcolor="#d4cecc" strokecolor="#211d1c" strokeweight=".27306mm">
                        <v:stroke miterlimit="1" joinstyle="miter"/>
                        <v:path arrowok="t" o:connecttype="custom" o:connectlocs="0,0;26746,0;26746,57708;0,57708;0,0" o:connectangles="0,0,0,0,0" textboxrect="0,0,26746,57708"/>
                      </v:shape>
                      <v:shape id="Shape 78249" o:spid="_x0000_s1161" style="position:absolute;left:6832;top:907;width:268;height:577;visibility:visible;mso-wrap-style:square;v-text-anchor:top" coordsize="2674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" path="m,l26746,r,57708l,57708,,e" fillcolor="#d4cecc" strokecolor="#211d1c" strokeweight=".7pt">
                        <v:stroke miterlimit="1" joinstyle="miter"/>
                        <v:path arrowok="t" o:connecttype="custom" o:connectlocs="0,0;26746,0;26746,57708;0,57708;0,0" o:connectangles="0,0,0,0,0" textboxrect="0,0,26746,57708"/>
                      </v:shape>
                      <v:shape id="Shape 78250" o:spid="_x0000_s1162" style="position:absolute;left:7969;top:907;width:268;height:577;visibility:visible;mso-wrap-style:square;v-text-anchor:top" coordsize="2674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" path="m,l26746,r,57708l,57708,,e" fillcolor="#d4cecc" strokecolor="#211d1c" strokeweight=".7pt">
                        <v:stroke miterlimit="1" joinstyle="miter"/>
                        <v:path arrowok="t" o:connecttype="custom" o:connectlocs="0,0;26746,0;26746,57708;0,57708;0,0" o:connectangles="0,0,0,0,0" textboxrect="0,0,26746,57708"/>
                      </v:shape>
                      <v:shape id="Shape 78251" o:spid="_x0000_s1163" style="position:absolute;left:9116;top:907;width:267;height:577;visibility:visible;mso-wrap-style:square;v-text-anchor:top" coordsize="2674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" path="m,l26746,r,57708l,57708,,e" fillcolor="#d4cecc" strokecolor="#211d1c" strokeweight=".7pt">
                        <v:stroke miterlimit="1" joinstyle="miter"/>
                        <v:path arrowok="t" o:connecttype="custom" o:connectlocs="0,0;26746,0;26746,57708;0,57708;0,0" o:connectangles="0,0,0,0,0" textboxrect="0,0,26746,57708"/>
                      </v:shape>
                      <v:shape id="Shape 78252" o:spid="_x0000_s1164" style="position:absolute;left:10277;top:907;width:267;height:577;visibility:visible;mso-wrap-style:square;v-text-anchor:top" coordsize="2674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" path="m,l26746,r,57708l,57708,,e" fillcolor="#d4cecc" strokecolor="#211d1c" strokeweight=".7pt">
                        <v:stroke miterlimit="1" joinstyle="miter"/>
                        <v:path arrowok="t" o:connecttype="custom" o:connectlocs="0,0;26746,0;26746,57708;0,57708;0,0" o:connectangles="0,0,0,0,0" textboxrect="0,0,26746,57708"/>
                      </v:shape>
                      <v:shape id="Shape 5227" o:spid="_x0000_s1165" style="position:absolute;left:15847;top:3485;width:1678;height:2398;visibility:visible;mso-wrap-style:square;v-text-anchor:top" coordsize="167818,2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" path="m76708,r91110,119888l76708,239750r,-47929l,191821,,47955r76708,l76708,xe" fillcolor="#221e1d" stroked="f" strokeweight="0">
                        <v:stroke miterlimit="1" joinstyle="miter"/>
                        <v:path arrowok="t" o:connecttype="custom" o:connectlocs="76708,0;167818,119888;76708,239750;76708,191821;0,191821;0,47955;76708,47955;76708,0" o:connectangles="0,0,0,0,0,0,0,0" textboxrect="0,0,167818,239750"/>
                      </v:shape>
                      <v:shape id="Shape 5228" o:spid="_x0000_s1166" style="position:absolute;left:15847;top:3485;width:1678;height:2398;visibility:visible;mso-wrap-style:square;v-text-anchor:top" coordsize="167818,2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" path="m,47955l,191821r76708,l76708,239750,167818,119888,76708,r,47955l,47955xe" filled="f" strokecolor="#211d1c" strokeweight=".37pt">
                        <v:stroke miterlimit="1" joinstyle="miter"/>
                        <v:path arrowok="t" o:connecttype="custom" o:connectlocs="0,47955;0,191821;76708,191821;76708,239750;167818,119888;76708,0;76708,47955;0,47955" o:connectangles="0,0,0,0,0,0,0,0" textboxrect="0,0,167818,239750"/>
                      </v:shape>
                      <v:shape id="Shape 5229" o:spid="_x0000_s1167" style="position:absolute;left:2317;top:6159;width:2403;height:3169;visibility:visible;mso-wrap-style:square;v-text-anchor:top" coordsize="240233,3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" path="m240233,l164922,245948,132512,221538,64744,316916,,268122,67792,172745,35408,148336,240233,xe" fillcolor="#221e1d" stroked="f" strokeweight="0">
                        <v:stroke miterlimit="1" joinstyle="miter"/>
                        <v:path arrowok="t" o:connecttype="custom" o:connectlocs="240233,0;164922,245948;132512,221538;64744,316916;0,268122;67792,172745;35408,148336;240233,0" o:connectangles="0,0,0,0,0,0,0,0" textboxrect="0,0,240233,316916"/>
                      </v:shape>
                      <v:shape id="Shape 5230" o:spid="_x0000_s1168" style="position:absolute;left:2317;top:6159;width:2403;height:3169;visibility:visible;mso-wrap-style:square;v-text-anchor:top" coordsize="240233,3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" path="m132512,221538l64744,316916,,268122,67792,172745,35408,148336,240233,,164922,245948,132512,221538xe" filled="f" strokecolor="#211d1c" strokeweight=".1334mm">
                        <v:stroke miterlimit="1" joinstyle="miter"/>
                        <v:path arrowok="t" o:connecttype="custom" o:connectlocs="132512,221538;64744,316916;0,268122;67792,172745;35408,148336;240233,0;164922,245948;132512,221538" o:connectangles="0,0,0,0,0,0,0,0" textboxrect="0,0,240233,316916"/>
                      </v:shape>
                      <v:shape id="Shape 5231" o:spid="_x0000_s1169" style="position:absolute;left:3953;top:5597;width:1854;height:1235;visibility:visible;mso-wrap-style:square;v-text-anchor:top" coordsize="185369,1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" path="m92685,123495c41478,123495,,95859,,61747,,27610,41478,,92685,v51231,,92684,27610,92684,61747c185369,95859,143916,123495,92685,123495xe" filled="f" strokecolor="#211d1c" strokeweight=".7pt">
                        <v:stroke miterlimit="1" joinstyle="miter"/>
                        <v:path arrowok="t" o:connecttype="custom" o:connectlocs="92685,123495;0,61747;92685,0;185369,61747;92685,123495" o:connectangles="0,0,0,0,0" textboxrect="0,0,185369,123495"/>
                      </v:shape>
                      <v:shape id="Shape 5232" o:spid="_x0000_s1170" style="position:absolute;left:4417;top:5906;width:927;height:617;visibility:visible;mso-wrap-style:square;v-text-anchor:top" coordsize="92685,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" path="m46330,c71958,,92685,13818,92685,30886v,17069,-20727,30861,-46355,30861c20727,61747,,47955,,30886,,13818,20727,,46330,xe" fillcolor="#221e1d" stroked="f" strokeweight="0">
                        <v:stroke miterlimit="1" joinstyle="miter"/>
                        <v:path arrowok="t" o:connecttype="custom" o:connectlocs="46330,0;92685,30886;46330,61747;0,30886;46330,0" o:connectangles="0,0,0,0,0" textboxrect="0,0,92685,61747"/>
                      </v:shape>
                      <v:shape id="Shape 5233" o:spid="_x0000_s1171" style="position:absolute;left:4417;top:5906;width:927;height:617;visibility:visible;mso-wrap-style:square;v-text-anchor:top" coordsize="92685,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" path="m92685,30886c92685,13818,71958,,46330,,20727,,,13818,,30886,,47955,20727,61747,46330,61747v25628,,46355,-13792,46355,-30861xe" filled="f" strokecolor="#211d1c" strokeweight=".7pt">
                        <v:stroke miterlimit="1" joinstyle="miter"/>
                        <v:path arrowok="t" o:connecttype="custom" o:connectlocs="92685,30886;46330,0;0,30886;46330,61747;92685,30886" o:connectangles="0,0,0,0,0" textboxrect="0,0,92685,61747"/>
                      </v:shape>
                      <w10:anchorlock/>
                    </v:group>
                  </w:pict>
                </mc:Fallback>
              </mc:AlternateContent>
            </w:r>
          </w:p>
        </w:tc>
      </w:tr>
      <w:tr w:rsidR="00116439" w:rsidRPr="00663269" w14:paraId="7E9E32B1" w14:textId="77777777" w:rsidTr="00EF136A">
        <w:trPr>
          <w:trHeight w:val="693"/>
        </w:trPr>
        <w:tc>
          <w:tcPr>
            <w:tcW w:w="5000" w:type="pct"/>
            <w:gridSpan w:val="3"/>
            <w:tcBorders>
              <w:top w:val="single" w:sz="12" w:space="0" w:color="181717"/>
              <w:left w:val="single" w:sz="12" w:space="0" w:color="181717"/>
              <w:bottom w:val="single" w:sz="12" w:space="0" w:color="181717"/>
              <w:right w:val="single" w:sz="12" w:space="0" w:color="181717"/>
            </w:tcBorders>
          </w:tcPr>
          <w:p w14:paraId="0D2AB122" w14:textId="77777777" w:rsidR="00116439" w:rsidRPr="00663269" w:rsidRDefault="00116439" w:rsidP="00EF136A">
            <w:pPr>
              <w:spacing w:line="259" w:lineRule="auto"/>
              <w:rPr>
                <w:rFonts w:cs="Arial"/>
                <w:color w:val="575757" w:themeColor="background2"/>
                <w:lang w:val="en-GB"/>
              </w:rPr>
            </w:pPr>
            <w:proofErr w:type="spellStart"/>
            <w:r w:rsidRPr="00663269">
              <w:rPr>
                <w:rFonts w:cs="Arial"/>
                <w:b/>
                <w:color w:val="575757" w:themeColor="background2"/>
                <w:lang w:val="en-GB"/>
              </w:rPr>
              <w:t>Régler</w:t>
            </w:r>
            <w:proofErr w:type="spellEnd"/>
            <w:r w:rsidRPr="00663269">
              <w:rPr>
                <w:rFonts w:cs="Arial"/>
                <w:b/>
                <w:color w:val="575757" w:themeColor="background2"/>
                <w:lang w:val="en-GB"/>
              </w:rPr>
              <w:t xml:space="preserve"> </w:t>
            </w:r>
            <w:proofErr w:type="spellStart"/>
            <w:r w:rsidRPr="00663269">
              <w:rPr>
                <w:rFonts w:cs="Arial"/>
                <w:b/>
                <w:color w:val="575757" w:themeColor="background2"/>
                <w:lang w:val="en-GB"/>
              </w:rPr>
              <w:t>d'autres</w:t>
            </w:r>
            <w:proofErr w:type="spellEnd"/>
            <w:r w:rsidRPr="00663269">
              <w:rPr>
                <w:rFonts w:cs="Arial"/>
                <w:b/>
                <w:color w:val="575757" w:themeColor="background2"/>
                <w:lang w:val="en-GB"/>
              </w:rPr>
              <w:t xml:space="preserve"> </w:t>
            </w:r>
            <w:proofErr w:type="spellStart"/>
            <w:r w:rsidRPr="00663269">
              <w:rPr>
                <w:rFonts w:cs="Arial"/>
                <w:b/>
                <w:color w:val="575757" w:themeColor="background2"/>
                <w:lang w:val="en-GB"/>
              </w:rPr>
              <w:t>paramètres</w:t>
            </w:r>
            <w:proofErr w:type="spellEnd"/>
          </w:p>
          <w:p w14:paraId="39DA1681" w14:textId="77777777" w:rsidR="00116439" w:rsidRPr="00663269" w:rsidRDefault="00116439" w:rsidP="00EF136A">
            <w:pPr>
              <w:spacing w:line="259" w:lineRule="auto"/>
              <w:rPr>
                <w:rFonts w:cs="Arial"/>
                <w:color w:val="575757" w:themeColor="background2"/>
                <w:lang w:val="en-GB"/>
              </w:rPr>
            </w:pPr>
            <w:proofErr w:type="gramStart"/>
            <w:r w:rsidRPr="00663269">
              <w:rPr>
                <w:rFonts w:cs="Arial"/>
                <w:color w:val="575757" w:themeColor="background2"/>
                <w:lang w:val="en-GB"/>
              </w:rPr>
              <w:t xml:space="preserve">►  </w:t>
            </w:r>
            <w:proofErr w:type="spellStart"/>
            <w:r w:rsidRPr="00663269">
              <w:rPr>
                <w:rFonts w:cs="Arial"/>
                <w:color w:val="575757" w:themeColor="background2"/>
                <w:lang w:val="en-GB"/>
              </w:rPr>
              <w:t>Appuyez</w:t>
            </w:r>
            <w:proofErr w:type="spellEnd"/>
            <w:proofErr w:type="gramEnd"/>
            <w:r w:rsidRPr="00663269">
              <w:rPr>
                <w:rFonts w:cs="Arial"/>
                <w:color w:val="575757" w:themeColor="background2"/>
                <w:lang w:val="en-GB"/>
              </w:rPr>
              <w:t xml:space="preserve"> sur [▲] </w:t>
            </w:r>
            <w:proofErr w:type="spellStart"/>
            <w:r w:rsidRPr="00663269">
              <w:rPr>
                <w:rFonts w:cs="Arial"/>
                <w:color w:val="575757" w:themeColor="background2"/>
                <w:lang w:val="en-GB"/>
              </w:rPr>
              <w:t>ou</w:t>
            </w:r>
            <w:proofErr w:type="spellEnd"/>
            <w:r w:rsidRPr="00663269">
              <w:rPr>
                <w:rFonts w:cs="Arial"/>
                <w:color w:val="575757" w:themeColor="background2"/>
                <w:lang w:val="en-GB"/>
              </w:rPr>
              <w:t xml:space="preserve"> [▼] </w:t>
            </w:r>
            <w:proofErr w:type="spellStart"/>
            <w:r w:rsidRPr="00663269">
              <w:rPr>
                <w:rFonts w:cs="Arial"/>
                <w:color w:val="575757" w:themeColor="background2"/>
                <w:lang w:val="en-GB"/>
              </w:rPr>
              <w:t>jusqu'à</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l'affichage</w:t>
            </w:r>
            <w:proofErr w:type="spellEnd"/>
            <w:r w:rsidRPr="00663269">
              <w:rPr>
                <w:rFonts w:cs="Arial"/>
                <w:color w:val="575757" w:themeColor="background2"/>
                <w:lang w:val="en-GB"/>
              </w:rPr>
              <w:t xml:space="preserve"> du </w:t>
            </w:r>
            <w:proofErr w:type="spellStart"/>
            <w:r w:rsidRPr="00663269">
              <w:rPr>
                <w:rFonts w:cs="Arial"/>
                <w:color w:val="575757" w:themeColor="background2"/>
                <w:lang w:val="en-GB"/>
              </w:rPr>
              <w:t>paramètre</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demandé</w:t>
            </w:r>
            <w:proofErr w:type="spellEnd"/>
            <w:r w:rsidRPr="00663269">
              <w:rPr>
                <w:rFonts w:cs="Arial"/>
                <w:color w:val="575757" w:themeColor="background2"/>
                <w:lang w:val="en-GB"/>
              </w:rPr>
              <w:t>.</w:t>
            </w:r>
          </w:p>
        </w:tc>
      </w:tr>
      <w:tr w:rsidR="00116439" w:rsidRPr="00663269" w14:paraId="326B8B14" w14:textId="77777777" w:rsidTr="00EF136A">
        <w:trPr>
          <w:trHeight w:val="693"/>
        </w:trPr>
        <w:tc>
          <w:tcPr>
            <w:tcW w:w="5000" w:type="pct"/>
            <w:gridSpan w:val="3"/>
            <w:tcBorders>
              <w:top w:val="single" w:sz="12" w:space="0" w:color="181717"/>
              <w:left w:val="single" w:sz="12" w:space="0" w:color="181717"/>
              <w:bottom w:val="single" w:sz="12" w:space="0" w:color="181717"/>
              <w:right w:val="single" w:sz="12" w:space="0" w:color="181717"/>
            </w:tcBorders>
          </w:tcPr>
          <w:p w14:paraId="160BBCB8" w14:textId="77777777" w:rsidR="00116439" w:rsidRPr="00663269" w:rsidRDefault="00116439" w:rsidP="00EF136A">
            <w:pPr>
              <w:spacing w:line="259" w:lineRule="auto"/>
              <w:rPr>
                <w:rFonts w:cs="Arial"/>
                <w:color w:val="575757" w:themeColor="background2"/>
                <w:lang w:val="en-GB"/>
              </w:rPr>
            </w:pPr>
            <w:proofErr w:type="spellStart"/>
            <w:r w:rsidRPr="00663269">
              <w:rPr>
                <w:rFonts w:cs="Arial"/>
                <w:b/>
                <w:color w:val="575757" w:themeColor="background2"/>
                <w:lang w:val="en-GB"/>
              </w:rPr>
              <w:t>Terminer</w:t>
            </w:r>
            <w:proofErr w:type="spellEnd"/>
            <w:r w:rsidRPr="00663269">
              <w:rPr>
                <w:rFonts w:cs="Arial"/>
                <w:b/>
                <w:color w:val="575757" w:themeColor="background2"/>
                <w:lang w:val="en-GB"/>
              </w:rPr>
              <w:t xml:space="preserve"> le </w:t>
            </w:r>
            <w:proofErr w:type="spellStart"/>
            <w:r w:rsidRPr="00663269">
              <w:rPr>
                <w:rFonts w:cs="Arial"/>
                <w:b/>
                <w:color w:val="575757" w:themeColor="background2"/>
                <w:lang w:val="en-GB"/>
              </w:rPr>
              <w:t>réglage</w:t>
            </w:r>
            <w:proofErr w:type="spellEnd"/>
            <w:r w:rsidRPr="00663269">
              <w:rPr>
                <w:rFonts w:cs="Arial"/>
                <w:b/>
                <w:color w:val="575757" w:themeColor="background2"/>
                <w:lang w:val="en-GB"/>
              </w:rPr>
              <w:t xml:space="preserve"> des </w:t>
            </w:r>
            <w:proofErr w:type="spellStart"/>
            <w:r w:rsidRPr="00663269">
              <w:rPr>
                <w:rFonts w:cs="Arial"/>
                <w:b/>
                <w:color w:val="575757" w:themeColor="background2"/>
                <w:lang w:val="en-GB"/>
              </w:rPr>
              <w:t>paramètres</w:t>
            </w:r>
            <w:proofErr w:type="spellEnd"/>
          </w:p>
          <w:p w14:paraId="5B53A19B" w14:textId="77777777" w:rsidR="00116439" w:rsidRPr="00663269" w:rsidRDefault="00116439" w:rsidP="00EF136A">
            <w:pPr>
              <w:spacing w:line="259" w:lineRule="auto"/>
              <w:rPr>
                <w:rFonts w:cs="Arial"/>
                <w:color w:val="575757" w:themeColor="background2"/>
                <w:lang w:val="en-GB"/>
              </w:rPr>
            </w:pPr>
            <w:r w:rsidRPr="00663269">
              <w:rPr>
                <w:rFonts w:cs="Arial"/>
                <w:color w:val="575757" w:themeColor="background2"/>
                <w:lang w:val="en-GB"/>
              </w:rPr>
              <w:t xml:space="preserve">► </w:t>
            </w:r>
            <w:proofErr w:type="spellStart"/>
            <w:r w:rsidRPr="00663269">
              <w:rPr>
                <w:rFonts w:cs="Arial"/>
                <w:color w:val="575757" w:themeColor="background2"/>
                <w:lang w:val="en-GB"/>
              </w:rPr>
              <w:t>Appuyez</w:t>
            </w:r>
            <w:proofErr w:type="spellEnd"/>
            <w:r w:rsidRPr="00663269">
              <w:rPr>
                <w:rFonts w:cs="Arial"/>
                <w:color w:val="575757" w:themeColor="background2"/>
                <w:lang w:val="en-GB"/>
              </w:rPr>
              <w:t xml:space="preserve"> sur [▲] </w:t>
            </w:r>
            <w:proofErr w:type="spellStart"/>
            <w:r w:rsidRPr="00663269">
              <w:rPr>
                <w:rFonts w:cs="Arial"/>
                <w:color w:val="575757" w:themeColor="background2"/>
                <w:lang w:val="en-GB"/>
              </w:rPr>
              <w:t>ou</w:t>
            </w:r>
            <w:proofErr w:type="spellEnd"/>
            <w:r w:rsidRPr="00663269">
              <w:rPr>
                <w:rFonts w:cs="Arial"/>
                <w:color w:val="575757" w:themeColor="background2"/>
                <w:lang w:val="en-GB"/>
              </w:rPr>
              <w:t xml:space="preserve"> sur [▼] </w:t>
            </w:r>
            <w:proofErr w:type="spellStart"/>
            <w:r w:rsidRPr="00663269">
              <w:rPr>
                <w:rFonts w:cs="Arial"/>
                <w:color w:val="575757" w:themeColor="background2"/>
                <w:lang w:val="en-GB"/>
              </w:rPr>
              <w:t>plusieurs</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fois</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jusqu’à</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ce</w:t>
            </w:r>
            <w:proofErr w:type="spellEnd"/>
            <w:r w:rsidRPr="00663269">
              <w:rPr>
                <w:rFonts w:cs="Arial"/>
                <w:color w:val="575757" w:themeColor="background2"/>
                <w:lang w:val="en-GB"/>
              </w:rPr>
              <w:t xml:space="preserve"> que la </w:t>
            </w:r>
            <w:proofErr w:type="spellStart"/>
            <w:r w:rsidRPr="00663269">
              <w:rPr>
                <w:rFonts w:cs="Arial"/>
                <w:color w:val="575757" w:themeColor="background2"/>
                <w:lang w:val="en-GB"/>
              </w:rPr>
              <w:t>valeur</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mesurée</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actuelle</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soit</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affichée</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ou</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attendez</w:t>
            </w:r>
            <w:proofErr w:type="spellEnd"/>
            <w:r w:rsidRPr="00663269">
              <w:rPr>
                <w:rFonts w:cs="Arial"/>
                <w:color w:val="575757" w:themeColor="background2"/>
                <w:lang w:val="en-GB"/>
              </w:rPr>
              <w:t xml:space="preserve"> 30 s. &gt; </w:t>
            </w:r>
            <w:proofErr w:type="spellStart"/>
            <w:r w:rsidRPr="00663269">
              <w:rPr>
                <w:rFonts w:cs="Arial"/>
                <w:color w:val="575757" w:themeColor="background2"/>
                <w:lang w:val="en-GB"/>
              </w:rPr>
              <w:t>L’unité</w:t>
            </w:r>
            <w:proofErr w:type="spellEnd"/>
            <w:r w:rsidRPr="00663269">
              <w:rPr>
                <w:rFonts w:cs="Arial"/>
                <w:color w:val="575757" w:themeColor="background2"/>
                <w:lang w:val="en-GB"/>
              </w:rPr>
              <w:t xml:space="preserve"> </w:t>
            </w:r>
            <w:proofErr w:type="spellStart"/>
            <w:r w:rsidRPr="00663269">
              <w:rPr>
                <w:rFonts w:cs="Arial"/>
                <w:color w:val="575757" w:themeColor="background2"/>
                <w:lang w:val="en-GB"/>
              </w:rPr>
              <w:t>retourne</w:t>
            </w:r>
            <w:proofErr w:type="spellEnd"/>
            <w:r w:rsidRPr="00663269">
              <w:rPr>
                <w:rFonts w:cs="Arial"/>
                <w:color w:val="575757" w:themeColor="background2"/>
                <w:lang w:val="en-GB"/>
              </w:rPr>
              <w:t xml:space="preserve"> à </w:t>
            </w:r>
            <w:proofErr w:type="spellStart"/>
            <w:r w:rsidRPr="00663269">
              <w:rPr>
                <w:rFonts w:cs="Arial"/>
                <w:color w:val="575757" w:themeColor="background2"/>
                <w:lang w:val="en-GB"/>
              </w:rPr>
              <w:t>l’affichage</w:t>
            </w:r>
            <w:proofErr w:type="spellEnd"/>
            <w:r w:rsidRPr="00663269">
              <w:rPr>
                <w:rFonts w:cs="Arial"/>
                <w:color w:val="575757" w:themeColor="background2"/>
                <w:lang w:val="en-GB"/>
              </w:rPr>
              <w:t xml:space="preserve"> de la </w:t>
            </w:r>
            <w:proofErr w:type="spellStart"/>
            <w:r w:rsidRPr="00663269">
              <w:rPr>
                <w:rFonts w:cs="Arial"/>
                <w:color w:val="575757" w:themeColor="background2"/>
                <w:lang w:val="en-GB"/>
              </w:rPr>
              <w:t>valeur</w:t>
            </w:r>
            <w:proofErr w:type="spellEnd"/>
            <w:r w:rsidRPr="00663269">
              <w:rPr>
                <w:rFonts w:cs="Arial"/>
                <w:color w:val="575757" w:themeColor="background2"/>
                <w:lang w:val="en-GB"/>
              </w:rPr>
              <w:t xml:space="preserve"> du </w:t>
            </w:r>
            <w:proofErr w:type="spellStart"/>
            <w:r w:rsidRPr="00663269">
              <w:rPr>
                <w:rFonts w:cs="Arial"/>
                <w:color w:val="575757" w:themeColor="background2"/>
                <w:lang w:val="en-GB"/>
              </w:rPr>
              <w:t>processus</w:t>
            </w:r>
            <w:proofErr w:type="spellEnd"/>
            <w:r w:rsidRPr="00663269">
              <w:rPr>
                <w:rFonts w:cs="Arial"/>
                <w:color w:val="575757" w:themeColor="background2"/>
                <w:lang w:val="en-GB"/>
              </w:rPr>
              <w:t>.</w:t>
            </w:r>
          </w:p>
        </w:tc>
      </w:tr>
    </w:tbl>
    <w:p w14:paraId="7B851090" w14:textId="77777777" w:rsidR="00116439" w:rsidRPr="00663269" w:rsidRDefault="00116439" w:rsidP="00116439">
      <w:pPr>
        <w:pStyle w:val="Textkrper"/>
      </w:pPr>
      <w:proofErr w:type="spellStart"/>
      <w:r w:rsidRPr="00663269">
        <w:lastRenderedPageBreak/>
        <w:t>Chaque</w:t>
      </w:r>
      <w:proofErr w:type="spellEnd"/>
      <w:r w:rsidRPr="00663269">
        <w:t xml:space="preserve"> </w:t>
      </w:r>
      <w:proofErr w:type="spellStart"/>
      <w:r w:rsidRPr="00663269">
        <w:t>paramètre</w:t>
      </w:r>
      <w:proofErr w:type="spellEnd"/>
      <w:r w:rsidRPr="00663269">
        <w:t xml:space="preserve"> </w:t>
      </w:r>
      <w:proofErr w:type="spellStart"/>
      <w:r w:rsidRPr="00663269">
        <w:t>nécessite</w:t>
      </w:r>
      <w:proofErr w:type="spellEnd"/>
      <w:r w:rsidRPr="00663269">
        <w:t xml:space="preserve"> 3 </w:t>
      </w:r>
      <w:proofErr w:type="spellStart"/>
      <w:proofErr w:type="gramStart"/>
      <w:r w:rsidRPr="00663269">
        <w:t>étapes</w:t>
      </w:r>
      <w:proofErr w:type="spellEnd"/>
      <w:r w:rsidRPr="00663269">
        <w:t xml:space="preserve"> :</w:t>
      </w:r>
      <w:proofErr w:type="gramEnd"/>
    </w:p>
    <w:p w14:paraId="3AD960EB" w14:textId="77777777" w:rsidR="00116439" w:rsidRPr="00663269" w:rsidRDefault="00116439" w:rsidP="00116439">
      <w:pPr>
        <w:pStyle w:val="TableText"/>
        <w:rPr>
          <w:rFonts w:ascii="Arial" w:hAnsi="Arial" w:cs="Arial"/>
        </w:rPr>
      </w:pPr>
    </w:p>
    <w:p w14:paraId="4067F3E8" w14:textId="26EF6FD8" w:rsidR="00116439" w:rsidRPr="00663269" w:rsidRDefault="00116439" w:rsidP="00116439">
      <w:pPr>
        <w:pStyle w:val="Textkrper"/>
        <w:rPr>
          <w:lang w:val="en-US"/>
        </w:rPr>
      </w:pPr>
      <w:r w:rsidRPr="00663269">
        <w:rPr>
          <w:noProof/>
          <w:lang w:val="es-ES"/>
        </w:rPr>
        <mc:AlternateContent>
          <mc:Choice Requires="wpg">
            <w:drawing>
              <wp:anchor distT="0" distB="0" distL="114300" distR="114300" simplePos="0" relativeHeight="251698688" behindDoc="0" locked="0" layoutInCell="1" allowOverlap="1" wp14:anchorId="3A0CA57E" wp14:editId="3E88F36D">
                <wp:simplePos x="0" y="0"/>
                <wp:positionH relativeFrom="column">
                  <wp:posOffset>38735</wp:posOffset>
                </wp:positionH>
                <wp:positionV relativeFrom="paragraph">
                  <wp:posOffset>138430</wp:posOffset>
                </wp:positionV>
                <wp:extent cx="179705" cy="468630"/>
                <wp:effectExtent l="24765" t="22225" r="24130" b="23495"/>
                <wp:wrapSquare wrapText="bothSides"/>
                <wp:docPr id="79804" name="Gruppieren 798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705" cy="468630"/>
                          <a:chOff x="0" y="0"/>
                          <a:chExt cx="378003" cy="1055929"/>
                        </a:xfrm>
                      </wpg:grpSpPr>
                      <wps:wsp>
                        <wps:cNvPr id="79805" name="Shape 5287"/>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6" name="Shape 5288"/>
                        <wps:cNvSpPr>
                          <a:spLocks noChangeAspect="1"/>
                        </wps:cNvSpPr>
                        <wps:spPr bwMode="auto">
                          <a:xfrm>
                            <a:off x="151338" y="62223"/>
                            <a:ext cx="68250" cy="62052"/>
                          </a:xfrm>
                          <a:custGeom>
                            <a:avLst/>
                            <a:gdLst>
                              <a:gd name="T0" fmla="*/ 0 w 68250"/>
                              <a:gd name="T1" fmla="*/ 0 h 62052"/>
                              <a:gd name="T2" fmla="*/ 68250 w 68250"/>
                              <a:gd name="T3" fmla="*/ 62052 h 62052"/>
                            </a:gdLst>
                            <a:ahLst/>
                            <a:cxnLst/>
                            <a:rect l="T0" t="T1" r="T2" b="T3"/>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7" name="Shape 5289"/>
                        <wps:cNvSpPr>
                          <a:spLocks noChangeAspect="1"/>
                        </wps:cNvSpPr>
                        <wps:spPr bwMode="auto">
                          <a:xfrm>
                            <a:off x="132034" y="145662"/>
                            <a:ext cx="111862" cy="160630"/>
                          </a:xfrm>
                          <a:custGeom>
                            <a:avLst/>
                            <a:gdLst>
                              <a:gd name="T0" fmla="*/ 87554 w 111862"/>
                              <a:gd name="T1" fmla="*/ 0 h 160630"/>
                              <a:gd name="T2" fmla="*/ 63983 w 111862"/>
                              <a:gd name="T3" fmla="*/ 0 h 160630"/>
                              <a:gd name="T4" fmla="*/ 356 w 111862"/>
                              <a:gd name="T5" fmla="*/ 8306 h 160630"/>
                              <a:gd name="T6" fmla="*/ 356 w 111862"/>
                              <a:gd name="T7" fmla="*/ 34544 h 160630"/>
                              <a:gd name="T8" fmla="*/ 2870 w 111862"/>
                              <a:gd name="T9" fmla="*/ 34544 h 160630"/>
                              <a:gd name="T10" fmla="*/ 25044 w 111862"/>
                              <a:gd name="T11" fmla="*/ 42621 h 160630"/>
                              <a:gd name="T12" fmla="*/ 27889 w 111862"/>
                              <a:gd name="T13" fmla="*/ 64643 h 160630"/>
                              <a:gd name="T14" fmla="*/ 27889 w 111862"/>
                              <a:gd name="T15" fmla="*/ 104318 h 160630"/>
                              <a:gd name="T16" fmla="*/ 26949 w 111862"/>
                              <a:gd name="T17" fmla="*/ 121158 h 160630"/>
                              <a:gd name="T18" fmla="*/ 19787 w 111862"/>
                              <a:gd name="T19" fmla="*/ 130404 h 160630"/>
                              <a:gd name="T20" fmla="*/ 0 w 111862"/>
                              <a:gd name="T21" fmla="*/ 134417 h 160630"/>
                              <a:gd name="T22" fmla="*/ 0 w 111862"/>
                              <a:gd name="T23" fmla="*/ 160630 h 160630"/>
                              <a:gd name="T24" fmla="*/ 111862 w 111862"/>
                              <a:gd name="T25" fmla="*/ 160630 h 160630"/>
                              <a:gd name="T26" fmla="*/ 111862 w 111862"/>
                              <a:gd name="T27" fmla="*/ 134417 h 160630"/>
                              <a:gd name="T28" fmla="*/ 90195 w 111862"/>
                              <a:gd name="T29" fmla="*/ 126111 h 160630"/>
                              <a:gd name="T30" fmla="*/ 87554 w 111862"/>
                              <a:gd name="T31" fmla="*/ 104318 h 160630"/>
                              <a:gd name="T32" fmla="*/ 87554 w 111862"/>
                              <a:gd name="T33" fmla="*/ 0 h 160630"/>
                              <a:gd name="T34" fmla="*/ 0 w 111862"/>
                              <a:gd name="T35" fmla="*/ 0 h 160630"/>
                              <a:gd name="T36" fmla="*/ 111862 w 111862"/>
                              <a:gd name="T37" fmla="*/ 160630 h 1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30">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4"/>
                                  <a:pt x="23749" y="128397"/>
                                  <a:pt x="19787" y="130404"/>
                                </a:cubicBezTo>
                                <a:cubicBezTo>
                                  <a:pt x="15850" y="132410"/>
                                  <a:pt x="9246" y="133756"/>
                                  <a:pt x="0" y="134417"/>
                                </a:cubicBezTo>
                                <a:lnTo>
                                  <a:pt x="0" y="160630"/>
                                </a:lnTo>
                                <a:lnTo>
                                  <a:pt x="111862" y="160630"/>
                                </a:lnTo>
                                <a:lnTo>
                                  <a:pt x="111862" y="134417"/>
                                </a:lnTo>
                                <a:cubicBezTo>
                                  <a:pt x="99746" y="133198"/>
                                  <a:pt x="92532" y="130429"/>
                                  <a:pt x="90195" y="126111"/>
                                </a:cubicBezTo>
                                <a:cubicBezTo>
                                  <a:pt x="87859" y="121768"/>
                                  <a:pt x="86970" y="114503"/>
                                  <a:pt x="87554" y="104318"/>
                                </a:cubicBezTo>
                                <a:lnTo>
                                  <a:pt x="87554" y="0"/>
                                </a:lnTo>
                                <a:close/>
                              </a:path>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8" name="Shape 5292"/>
                        <wps:cNvSpPr>
                          <a:spLocks noChangeAspect="1"/>
                        </wps:cNvSpPr>
                        <wps:spPr bwMode="auto">
                          <a:xfrm>
                            <a:off x="0" y="677926"/>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9" name="Shape 5293"/>
                        <wps:cNvSpPr>
                          <a:spLocks noChangeAspect="1"/>
                        </wps:cNvSpPr>
                        <wps:spPr bwMode="auto">
                          <a:xfrm>
                            <a:off x="151338" y="740149"/>
                            <a:ext cx="68250" cy="62052"/>
                          </a:xfrm>
                          <a:custGeom>
                            <a:avLst/>
                            <a:gdLst>
                              <a:gd name="T0" fmla="*/ 0 w 68250"/>
                              <a:gd name="T1" fmla="*/ 0 h 62052"/>
                              <a:gd name="T2" fmla="*/ 68250 w 68250"/>
                              <a:gd name="T3" fmla="*/ 62052 h 62052"/>
                            </a:gdLst>
                            <a:ahLst/>
                            <a:cxnLst/>
                            <a:rect l="T0" t="T1" r="T2" b="T3"/>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10" name="Shape 5294"/>
                        <wps:cNvSpPr>
                          <a:spLocks noChangeAspect="1"/>
                        </wps:cNvSpPr>
                        <wps:spPr bwMode="auto">
                          <a:xfrm>
                            <a:off x="132034" y="823588"/>
                            <a:ext cx="111862" cy="160630"/>
                          </a:xfrm>
                          <a:custGeom>
                            <a:avLst/>
                            <a:gdLst>
                              <a:gd name="T0" fmla="*/ 87554 w 111862"/>
                              <a:gd name="T1" fmla="*/ 0 h 160630"/>
                              <a:gd name="T2" fmla="*/ 63983 w 111862"/>
                              <a:gd name="T3" fmla="*/ 0 h 160630"/>
                              <a:gd name="T4" fmla="*/ 356 w 111862"/>
                              <a:gd name="T5" fmla="*/ 8306 h 160630"/>
                              <a:gd name="T6" fmla="*/ 356 w 111862"/>
                              <a:gd name="T7" fmla="*/ 34544 h 160630"/>
                              <a:gd name="T8" fmla="*/ 2870 w 111862"/>
                              <a:gd name="T9" fmla="*/ 34544 h 160630"/>
                              <a:gd name="T10" fmla="*/ 25044 w 111862"/>
                              <a:gd name="T11" fmla="*/ 42621 h 160630"/>
                              <a:gd name="T12" fmla="*/ 27889 w 111862"/>
                              <a:gd name="T13" fmla="*/ 64643 h 160630"/>
                              <a:gd name="T14" fmla="*/ 27889 w 111862"/>
                              <a:gd name="T15" fmla="*/ 104318 h 160630"/>
                              <a:gd name="T16" fmla="*/ 26949 w 111862"/>
                              <a:gd name="T17" fmla="*/ 121158 h 160630"/>
                              <a:gd name="T18" fmla="*/ 19787 w 111862"/>
                              <a:gd name="T19" fmla="*/ 130404 h 160630"/>
                              <a:gd name="T20" fmla="*/ 0 w 111862"/>
                              <a:gd name="T21" fmla="*/ 134417 h 160630"/>
                              <a:gd name="T22" fmla="*/ 0 w 111862"/>
                              <a:gd name="T23" fmla="*/ 160630 h 160630"/>
                              <a:gd name="T24" fmla="*/ 111862 w 111862"/>
                              <a:gd name="T25" fmla="*/ 160630 h 160630"/>
                              <a:gd name="T26" fmla="*/ 111862 w 111862"/>
                              <a:gd name="T27" fmla="*/ 134417 h 160630"/>
                              <a:gd name="T28" fmla="*/ 90195 w 111862"/>
                              <a:gd name="T29" fmla="*/ 126111 h 160630"/>
                              <a:gd name="T30" fmla="*/ 87554 w 111862"/>
                              <a:gd name="T31" fmla="*/ 104318 h 160630"/>
                              <a:gd name="T32" fmla="*/ 87554 w 111862"/>
                              <a:gd name="T33" fmla="*/ 0 h 160630"/>
                              <a:gd name="T34" fmla="*/ 0 w 111862"/>
                              <a:gd name="T35" fmla="*/ 0 h 160630"/>
                              <a:gd name="T36" fmla="*/ 111862 w 111862"/>
                              <a:gd name="T37" fmla="*/ 160630 h 1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30">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4"/>
                                  <a:pt x="23749" y="128397"/>
                                  <a:pt x="19787" y="130404"/>
                                </a:cubicBezTo>
                                <a:cubicBezTo>
                                  <a:pt x="15850" y="132410"/>
                                  <a:pt x="9246" y="133756"/>
                                  <a:pt x="0" y="134417"/>
                                </a:cubicBezTo>
                                <a:lnTo>
                                  <a:pt x="0" y="160630"/>
                                </a:lnTo>
                                <a:lnTo>
                                  <a:pt x="111862" y="160630"/>
                                </a:lnTo>
                                <a:lnTo>
                                  <a:pt x="111862" y="134417"/>
                                </a:lnTo>
                                <a:cubicBezTo>
                                  <a:pt x="99746" y="133198"/>
                                  <a:pt x="92532" y="130429"/>
                                  <a:pt x="90195" y="126111"/>
                                </a:cubicBezTo>
                                <a:cubicBezTo>
                                  <a:pt x="87859" y="121768"/>
                                  <a:pt x="86970" y="114503"/>
                                  <a:pt x="87554" y="104318"/>
                                </a:cubicBezTo>
                                <a:lnTo>
                                  <a:pt x="87554" y="0"/>
                                </a:lnTo>
                                <a:close/>
                              </a:path>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DA2B75" id="Gruppieren 79804" o:spid="_x0000_s1026" style="position:absolute;margin-left:3.05pt;margin-top:10.9pt;width:14.15pt;height:36.9pt;z-index:251698688;mso-width-relative:margin;mso-height-relative:margin" coordsize="3780,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">
                <o:lock v:ext="edit" aspectratio="t"/>
                <v:shape id="Shape 5287" o:spid="_x0000_s1027" style="position:absolute;width:3780;height:3780;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5288" o:spid="_x0000_s1028" style="position:absolute;left:1513;top:622;width:682;height:6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" filled="f" strokecolor="#181717" strokeweight=".40006mm">
                  <v:stroke miterlimit="1" joinstyle="miter"/>
                  <v:path arrowok="t" textboxrect="@1,@1,@1,@1"/>
                  <o:lock v:ext="edit" aspectratio="t"/>
                </v:shape>
                <v:shape id="Shape 5289" o:spid="_x0000_s1029" style="position:absolute;left:1320;top:1456;width:1118;height:1606;visibility:visible;mso-wrap-style:square;v-text-anchor:top" coordsize="111862,1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" path="m87554,l63983,,356,8306r,26238l2870,34544v12294,1041,19685,3759,22174,8077c27508,46965,28448,54305,27889,64643r,39675c28067,111430,27762,117018,26949,121158v-812,4166,-3200,7239,-7162,9246c15850,132410,9246,133756,,134417r,26213l111862,160630r,-26213c99746,133198,92532,130429,90195,126111v-2336,-4343,-3225,-11608,-2641,-21793l87554,xe" filled="f" strokecolor="#181717" strokeweight=".40006mm">
                  <v:stroke miterlimit="1" joinstyle="miter"/>
                  <v:path arrowok="t" o:connecttype="custom" o:connectlocs="87554,0;63983,0;356,8306;356,34544;2870,34544;25044,42621;27889,64643;27889,104318;26949,121158;19787,130404;0,134417;0,160630;111862,160630;111862,134417;90195,126111;87554,104318;87554,0" o:connectangles="0,0,0,0,0,0,0,0,0,0,0,0,0,0,0,0,0" textboxrect="0,0,111862,160630"/>
                  <o:lock v:ext="edit" aspectratio="t"/>
                </v:shape>
                <v:shape id="Shape 5292" o:spid="_x0000_s1030" style="position:absolute;top:6779;width:3780;height:3780;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" path="m43205,l334797,v23876,,43206,19329,43206,43205l378003,334797v,23851,-19330,43206,-43206,43206l43205,378003c19355,378003,,358648,,334797l,43205c,19329,19355,,43205,xe" filled="f" strokecolor="#181717" strokeweight="3pt">
                  <v:stroke miterlimit="1" joinstyle="miter"/>
                  <v:path arrowok="t" o:connecttype="custom" o:connectlocs="43205,0;334797,0;378003,43205;378003,334797;334797,378003;43205,378003;0,334797;0,43205;43205,0" o:connectangles="0,0,0,0,0,0,0,0,0" textboxrect="0,0,378003,378003"/>
                  <o:lock v:ext="edit" aspectratio="t"/>
                </v:shape>
                <v:shape id="Shape 5293" o:spid="_x0000_s1031" style="position:absolute;left:1513;top:7401;width:682;height:6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" filled="f" strokecolor="#181717" strokeweight=".40006mm">
                  <v:stroke miterlimit="1" joinstyle="miter"/>
                  <v:path arrowok="t" textboxrect="@1,@1,@1,@1"/>
                  <o:lock v:ext="edit" aspectratio="t"/>
                </v:shape>
                <v:shape id="Shape 5294" o:spid="_x0000_s1032" style="position:absolute;left:1320;top:8235;width:1118;height:1607;visibility:visible;mso-wrap-style:square;v-text-anchor:top" coordsize="111862,1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" path="m87554,l63983,,356,8306r,26238l2870,34544v12294,1041,19685,3759,22174,8077c27508,46965,28448,54305,27889,64643r,39675c28067,111430,27762,117018,26949,121158v-812,4166,-3200,7239,-7162,9246c15850,132410,9246,133756,,134417r,26213l111862,160630r,-26213c99746,133198,92532,130429,90195,126111v-2336,-4343,-3225,-11608,-2641,-21793l87554,xe" filled="f" strokecolor="#181717" strokeweight=".40006mm">
                  <v:stroke miterlimit="1" joinstyle="miter"/>
                  <v:path arrowok="t" o:connecttype="custom" o:connectlocs="87554,0;63983,0;356,8306;356,34544;2870,34544;25044,42621;27889,64643;27889,104318;26949,121158;19787,130404;0,134417;0,160630;111862,160630;111862,134417;90195,126111;87554,104318;87554,0" o:connectangles="0,0,0,0,0,0,0,0,0,0,0,0,0,0,0,0,0" textboxrect="0,0,111862,160630"/>
                  <o:lock v:ext="edit" aspectratio="t"/>
                </v:shape>
                <w10:wrap type="square"/>
              </v:group>
            </w:pict>
          </mc:Fallback>
        </mc:AlternateContent>
      </w:r>
      <w:r w:rsidRPr="00663269">
        <w:rPr>
          <w:lang w:val="fr"/>
        </w:rPr>
        <w:t>Si [</w:t>
      </w:r>
      <w:proofErr w:type="spellStart"/>
      <w:proofErr w:type="gramStart"/>
      <w:r w:rsidRPr="00663269">
        <w:rPr>
          <w:lang w:val="fr"/>
        </w:rPr>
        <w:t>C.Loc</w:t>
      </w:r>
      <w:proofErr w:type="spellEnd"/>
      <w:proofErr w:type="gramEnd"/>
      <w:r w:rsidRPr="00663269">
        <w:rPr>
          <w:lang w:val="fr"/>
        </w:rPr>
        <w:t>] est affiché lorsqu’une tentative est faite de modifier une valeur de paramètre, une communication IO-Link est active (verrouillage temporaire).</w:t>
      </w:r>
    </w:p>
    <w:p w14:paraId="6F04F1A1" w14:textId="77777777" w:rsidR="00116439" w:rsidRPr="00663269" w:rsidRDefault="00116439" w:rsidP="00116439">
      <w:pPr>
        <w:pStyle w:val="Textkrper"/>
        <w:rPr>
          <w:lang w:val="de-DE"/>
        </w:rPr>
      </w:pPr>
      <w:r w:rsidRPr="00663269">
        <w:rPr>
          <w:lang w:val="fr"/>
        </w:rPr>
        <w:t>Si [</w:t>
      </w:r>
      <w:proofErr w:type="spellStart"/>
      <w:proofErr w:type="gramStart"/>
      <w:r w:rsidRPr="00663269">
        <w:rPr>
          <w:lang w:val="fr"/>
        </w:rPr>
        <w:t>S.Loc</w:t>
      </w:r>
      <w:proofErr w:type="spellEnd"/>
      <w:proofErr w:type="gramEnd"/>
      <w:r w:rsidRPr="00663269">
        <w:rPr>
          <w:lang w:val="fr"/>
        </w:rPr>
        <w:t>] est affiché, le capteur est verrouillé en permanence via un logiciel. Ce verrouillage ne peut être supprimé qu’à l’aide d’un logiciel de réglage de paramètres.</w:t>
      </w:r>
    </w:p>
    <w:p w14:paraId="2BB6B256" w14:textId="77777777" w:rsidR="00116439" w:rsidRPr="00663269" w:rsidRDefault="00116439" w:rsidP="00116439">
      <w:pPr>
        <w:pStyle w:val="Bullets"/>
        <w:rPr>
          <w:rFonts w:cs="Arial"/>
        </w:rPr>
      </w:pPr>
      <w:r w:rsidRPr="00663269">
        <w:rPr>
          <w:rFonts w:cs="Arial"/>
        </w:rPr>
        <w:t xml:space="preserve">Changement du </w:t>
      </w:r>
      <w:proofErr w:type="spellStart"/>
      <w:r w:rsidRPr="00663269">
        <w:rPr>
          <w:rFonts w:cs="Arial"/>
        </w:rPr>
        <w:t>menu</w:t>
      </w:r>
      <w:proofErr w:type="spellEnd"/>
      <w:r w:rsidRPr="00663269">
        <w:rPr>
          <w:rFonts w:cs="Arial"/>
        </w:rPr>
        <w:t xml:space="preserve"> </w:t>
      </w:r>
      <w:proofErr w:type="spellStart"/>
      <w:r w:rsidRPr="00663269">
        <w:rPr>
          <w:rFonts w:cs="Arial"/>
        </w:rPr>
        <w:t>niveau</w:t>
      </w:r>
      <w:proofErr w:type="spellEnd"/>
      <w:r w:rsidRPr="00663269">
        <w:rPr>
          <w:rFonts w:cs="Arial"/>
        </w:rPr>
        <w:t xml:space="preserve"> 1 au </w:t>
      </w:r>
      <w:proofErr w:type="spellStart"/>
      <w:r w:rsidRPr="00663269">
        <w:rPr>
          <w:rFonts w:cs="Arial"/>
        </w:rPr>
        <w:t>niveau</w:t>
      </w:r>
      <w:proofErr w:type="spellEnd"/>
      <w:r w:rsidRPr="00663269">
        <w:rPr>
          <w:rFonts w:cs="Arial"/>
        </w:rPr>
        <w:t xml:space="preserve"> du </w:t>
      </w:r>
      <w:proofErr w:type="spellStart"/>
      <w:r w:rsidRPr="00663269">
        <w:rPr>
          <w:rFonts w:cs="Arial"/>
        </w:rPr>
        <w:t>menu</w:t>
      </w:r>
      <w:proofErr w:type="spellEnd"/>
      <w:r w:rsidRPr="00663269">
        <w:rPr>
          <w:rFonts w:cs="Arial"/>
        </w:rPr>
        <w:t xml:space="preserve"> </w:t>
      </w:r>
      <w:proofErr w:type="gramStart"/>
      <w:r w:rsidRPr="00663269">
        <w:rPr>
          <w:rFonts w:cs="Arial"/>
        </w:rPr>
        <w:t>2 :</w:t>
      </w:r>
      <w:proofErr w:type="gramEnd"/>
    </w:p>
    <w:tbl>
      <w:tblPr>
        <w:tblW w:w="5000" w:type="pct"/>
        <w:tblCellMar>
          <w:top w:w="107" w:type="dxa"/>
          <w:left w:w="113" w:type="dxa"/>
          <w:right w:w="88" w:type="dxa"/>
        </w:tblCellMar>
        <w:tblLook w:val="04A0" w:firstRow="1" w:lastRow="0" w:firstColumn="1" w:lastColumn="0" w:noHBand="0" w:noVBand="1"/>
      </w:tblPr>
      <w:tblGrid>
        <w:gridCol w:w="4839"/>
        <w:gridCol w:w="5110"/>
      </w:tblGrid>
      <w:tr w:rsidR="00116439" w:rsidRPr="00663269" w14:paraId="153ACC49" w14:textId="77777777" w:rsidTr="00EF136A">
        <w:trPr>
          <w:trHeight w:val="3487"/>
        </w:trPr>
        <w:tc>
          <w:tcPr>
            <w:tcW w:w="2432" w:type="pct"/>
            <w:tcBorders>
              <w:top w:val="single" w:sz="12" w:space="0" w:color="181717"/>
              <w:left w:val="single" w:sz="12" w:space="0" w:color="181717"/>
              <w:bottom w:val="single" w:sz="12" w:space="0" w:color="181717"/>
              <w:right w:val="single" w:sz="12" w:space="0" w:color="181717"/>
            </w:tcBorders>
          </w:tcPr>
          <w:p w14:paraId="1AE46908" w14:textId="77777777" w:rsidR="00116439" w:rsidRPr="00663269" w:rsidRDefault="00116439" w:rsidP="00EF136A">
            <w:pPr>
              <w:pStyle w:val="Textkrper"/>
              <w:rPr>
                <w:lang w:val="de-DE"/>
              </w:rPr>
            </w:pPr>
            <w:r w:rsidRPr="00663269">
              <w:rPr>
                <w:lang w:val="fr"/>
              </w:rPr>
              <w:t>► Appuyez sur [●] pour se rendre au menu.</w:t>
            </w:r>
          </w:p>
          <w:p w14:paraId="479E1EF0" w14:textId="77777777" w:rsidR="00116439" w:rsidRPr="00663269" w:rsidRDefault="00116439" w:rsidP="00EF136A">
            <w:pPr>
              <w:pStyle w:val="Textkrper"/>
              <w:rPr>
                <w:lang w:val="de-DE"/>
              </w:rPr>
            </w:pPr>
            <w:r w:rsidRPr="00663269">
              <w:rPr>
                <w:lang w:val="fr"/>
              </w:rPr>
              <w:t>► Appuyez sur [</w:t>
            </w:r>
            <w:r w:rsidRPr="00663269">
              <w:rPr>
                <w:b/>
                <w:lang w:val="fr"/>
              </w:rPr>
              <w:t>▼</w:t>
            </w:r>
            <w:r w:rsidRPr="00663269">
              <w:rPr>
                <w:lang w:val="fr"/>
              </w:rPr>
              <w:t>] ou sur [▼] jusqu'à ce que [EF] s'affiche.</w:t>
            </w:r>
          </w:p>
        </w:tc>
        <w:tc>
          <w:tcPr>
            <w:tcW w:w="2568" w:type="pct"/>
            <w:tcBorders>
              <w:top w:val="single" w:sz="12" w:space="0" w:color="181717"/>
              <w:left w:val="single" w:sz="12" w:space="0" w:color="181717"/>
              <w:bottom w:val="single" w:sz="12" w:space="0" w:color="181717"/>
              <w:right w:val="single" w:sz="12" w:space="0" w:color="181717"/>
            </w:tcBorders>
          </w:tcPr>
          <w:p w14:paraId="1815BE86" w14:textId="77777777" w:rsidR="00116439" w:rsidRPr="00663269" w:rsidRDefault="00116439" w:rsidP="00EF136A">
            <w:pPr>
              <w:pStyle w:val="Textkrper"/>
              <w:rPr>
                <w:sz w:val="16"/>
                <w:szCs w:val="16"/>
                <w:lang w:val="de-DE"/>
              </w:rPr>
            </w:pPr>
            <w:r w:rsidRPr="00663269">
              <w:rPr>
                <w:noProof/>
                <w:sz w:val="16"/>
                <w:szCs w:val="16"/>
                <w:lang w:val="es-ES" w:eastAsia="es-ES"/>
              </w:rPr>
              <w:drawing>
                <wp:inline distT="0" distB="0" distL="0" distR="0" wp14:anchorId="55B5B101" wp14:editId="365452E6">
                  <wp:extent cx="2732661" cy="1833440"/>
                  <wp:effectExtent l="0" t="0" r="0" b="0"/>
                  <wp:docPr id="75729" name="Picture 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19"/>
                          <a:stretch>
                            <a:fillRect/>
                          </a:stretch>
                        </pic:blipFill>
                        <pic:spPr>
                          <a:xfrm>
                            <a:off x="0" y="0"/>
                            <a:ext cx="2732661" cy="1833440"/>
                          </a:xfrm>
                          <a:prstGeom prst="rect">
                            <a:avLst/>
                          </a:prstGeom>
                        </pic:spPr>
                      </pic:pic>
                    </a:graphicData>
                  </a:graphic>
                </wp:inline>
              </w:drawing>
            </w:r>
          </w:p>
        </w:tc>
      </w:tr>
      <w:tr w:rsidR="00116439" w:rsidRPr="00663269" w14:paraId="1193AD22" w14:textId="77777777" w:rsidTr="00EF136A">
        <w:trPr>
          <w:trHeight w:val="1881"/>
        </w:trPr>
        <w:tc>
          <w:tcPr>
            <w:tcW w:w="2432" w:type="pct"/>
            <w:tcBorders>
              <w:top w:val="single" w:sz="12" w:space="0" w:color="181717"/>
              <w:left w:val="single" w:sz="12" w:space="0" w:color="181717"/>
              <w:bottom w:val="single" w:sz="12" w:space="0" w:color="181717"/>
              <w:right w:val="single" w:sz="12" w:space="0" w:color="181717"/>
            </w:tcBorders>
          </w:tcPr>
          <w:p w14:paraId="0BBBC971" w14:textId="77777777" w:rsidR="00116439" w:rsidRPr="00663269" w:rsidRDefault="00116439" w:rsidP="00EF136A">
            <w:pPr>
              <w:pStyle w:val="Textkrper"/>
              <w:rPr>
                <w:lang w:val="en-US"/>
              </w:rPr>
            </w:pPr>
            <w:r w:rsidRPr="00663269">
              <w:rPr>
                <w:lang w:val="fr"/>
              </w:rPr>
              <w:t>► Appuyez sur [●].</w:t>
            </w:r>
          </w:p>
          <w:p w14:paraId="3E2B9B04" w14:textId="77777777" w:rsidR="00116439" w:rsidRPr="00663269" w:rsidRDefault="00116439" w:rsidP="00EF136A">
            <w:pPr>
              <w:pStyle w:val="Textkrper"/>
              <w:rPr>
                <w:lang w:val="en-US"/>
              </w:rPr>
            </w:pPr>
            <w:r w:rsidRPr="00663269">
              <w:rPr>
                <w:lang w:val="fr"/>
              </w:rPr>
              <w:t>&gt; Le premier paramètre du sous-menu est affiché (ici : [</w:t>
            </w:r>
            <w:proofErr w:type="spellStart"/>
            <w:r w:rsidRPr="00663269">
              <w:rPr>
                <w:lang w:val="fr"/>
              </w:rPr>
              <w:t>rES</w:t>
            </w:r>
            <w:proofErr w:type="spellEnd"/>
            <w:r w:rsidRPr="00663269">
              <w:rPr>
                <w:lang w:val="fr"/>
              </w:rPr>
              <w:t>]).</w:t>
            </w:r>
          </w:p>
        </w:tc>
        <w:tc>
          <w:tcPr>
            <w:tcW w:w="2568" w:type="pct"/>
            <w:tcBorders>
              <w:top w:val="single" w:sz="12" w:space="0" w:color="181717"/>
              <w:left w:val="single" w:sz="12" w:space="0" w:color="181717"/>
              <w:bottom w:val="single" w:sz="12" w:space="0" w:color="181717"/>
              <w:right w:val="single" w:sz="12" w:space="0" w:color="181717"/>
            </w:tcBorders>
          </w:tcPr>
          <w:p w14:paraId="29E6AD50" w14:textId="4AA2DFF0" w:rsidR="00116439" w:rsidRPr="00663269" w:rsidRDefault="00116439" w:rsidP="00EF136A">
            <w:pPr>
              <w:pStyle w:val="Textkrper"/>
              <w:rPr>
                <w:sz w:val="16"/>
                <w:szCs w:val="16"/>
                <w:lang w:val="de-DE"/>
              </w:rPr>
            </w:pPr>
            <w:r w:rsidRPr="00663269">
              <w:rPr>
                <w:noProof/>
              </w:rPr>
              <mc:AlternateContent>
                <mc:Choice Requires="wpg">
                  <w:drawing>
                    <wp:inline distT="0" distB="0" distL="0" distR="0" wp14:anchorId="1235A593" wp14:editId="5FD6B321">
                      <wp:extent cx="2835910" cy="857885"/>
                      <wp:effectExtent l="15240" t="14605" r="15875" b="13335"/>
                      <wp:docPr id="79660" name="Gruppieren 7966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835910" cy="857885"/>
                                <a:chOff x="0" y="0"/>
                                <a:chExt cx="3124660" cy="950468"/>
                              </a:xfrm>
                            </wpg:grpSpPr>
                            <wps:wsp>
                              <wps:cNvPr id="79661" name="Shape 5614"/>
                              <wps:cNvSpPr>
                                <a:spLocks/>
                              </wps:cNvSpPr>
                              <wps:spPr bwMode="auto">
                                <a:xfrm>
                                  <a:off x="0" y="0"/>
                                  <a:ext cx="1539545" cy="950468"/>
                                </a:xfrm>
                                <a:custGeom>
                                  <a:avLst/>
                                  <a:gdLst>
                                    <a:gd name="T0" fmla="*/ 216459 w 1539545"/>
                                    <a:gd name="T1" fmla="*/ 0 h 950468"/>
                                    <a:gd name="T2" fmla="*/ 154610 w 1539545"/>
                                    <a:gd name="T3" fmla="*/ 48184 h 950468"/>
                                    <a:gd name="T4" fmla="*/ 121920 w 1539545"/>
                                    <a:gd name="T5" fmla="*/ 69088 h 950468"/>
                                    <a:gd name="T6" fmla="*/ 89002 w 1539545"/>
                                    <a:gd name="T7" fmla="*/ 90678 h 950468"/>
                                    <a:gd name="T8" fmla="*/ 42672 w 1539545"/>
                                    <a:gd name="T9" fmla="*/ 116434 h 950468"/>
                                    <a:gd name="T10" fmla="*/ 11735 w 1539545"/>
                                    <a:gd name="T11" fmla="*/ 380314 h 950468"/>
                                    <a:gd name="T12" fmla="*/ 727151 w 1539545"/>
                                    <a:gd name="T13" fmla="*/ 950316 h 950468"/>
                                    <a:gd name="T14" fmla="*/ 815112 w 1539545"/>
                                    <a:gd name="T15" fmla="*/ 950468 h 950468"/>
                                    <a:gd name="T16" fmla="*/ 1527835 w 1539545"/>
                                    <a:gd name="T17" fmla="*/ 380314 h 950468"/>
                                    <a:gd name="T18" fmla="*/ 1496873 w 1539545"/>
                                    <a:gd name="T19" fmla="*/ 116434 h 950468"/>
                                    <a:gd name="T20" fmla="*/ 1411808 w 1539545"/>
                                    <a:gd name="T21" fmla="*/ 69088 h 950468"/>
                                    <a:gd name="T22" fmla="*/ 1323112 w 1539545"/>
                                    <a:gd name="T23" fmla="*/ 0 h 950468"/>
                                    <a:gd name="T24" fmla="*/ 216459 w 1539545"/>
                                    <a:gd name="T25" fmla="*/ 0 h 950468"/>
                                    <a:gd name="T26" fmla="*/ 0 w 1539545"/>
                                    <a:gd name="T27" fmla="*/ 0 h 950468"/>
                                    <a:gd name="T28" fmla="*/ 1539545 w 1539545"/>
                                    <a:gd name="T29" fmla="*/ 950468 h 950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39545" h="950468">
                                      <a:moveTo>
                                        <a:pt x="216459" y="0"/>
                                      </a:moveTo>
                                      <a:lnTo>
                                        <a:pt x="154610" y="48184"/>
                                      </a:lnTo>
                                      <a:lnTo>
                                        <a:pt x="121920" y="69088"/>
                                      </a:lnTo>
                                      <a:lnTo>
                                        <a:pt x="89002" y="90678"/>
                                      </a:lnTo>
                                      <a:lnTo>
                                        <a:pt x="42672" y="116434"/>
                                      </a:lnTo>
                                      <a:cubicBezTo>
                                        <a:pt x="42672" y="116434"/>
                                        <a:pt x="0" y="171958"/>
                                        <a:pt x="11735" y="380314"/>
                                      </a:cubicBezTo>
                                      <a:cubicBezTo>
                                        <a:pt x="27331" y="657632"/>
                                        <a:pt x="290144" y="950316"/>
                                        <a:pt x="727151" y="950316"/>
                                      </a:cubicBezTo>
                                      <a:cubicBezTo>
                                        <a:pt x="739191" y="950316"/>
                                        <a:pt x="803072" y="950468"/>
                                        <a:pt x="815112" y="950468"/>
                                      </a:cubicBezTo>
                                      <a:cubicBezTo>
                                        <a:pt x="1252119" y="950468"/>
                                        <a:pt x="1512214" y="657632"/>
                                        <a:pt x="1527835" y="380314"/>
                                      </a:cubicBezTo>
                                      <a:cubicBezTo>
                                        <a:pt x="1539545" y="171958"/>
                                        <a:pt x="1496873" y="116434"/>
                                        <a:pt x="1496873" y="116434"/>
                                      </a:cubicBezTo>
                                      <a:lnTo>
                                        <a:pt x="1411808" y="69088"/>
                                      </a:lnTo>
                                      <a:lnTo>
                                        <a:pt x="1323112" y="0"/>
                                      </a:lnTo>
                                      <a:lnTo>
                                        <a:pt x="216459" y="0"/>
                                      </a:lnTo>
                                      <a:close/>
                                    </a:path>
                                  </a:pathLst>
                                </a:custGeom>
                                <a:noFill/>
                                <a:ln w="13513">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2" name="Shape 5615"/>
                              <wps:cNvSpPr>
                                <a:spLocks/>
                              </wps:cNvSpPr>
                              <wps:spPr bwMode="auto">
                                <a:xfrm>
                                  <a:off x="49375" y="0"/>
                                  <a:ext cx="322606" cy="134366"/>
                                </a:xfrm>
                                <a:custGeom>
                                  <a:avLst/>
                                  <a:gdLst>
                                    <a:gd name="T0" fmla="*/ 170256 w 322606"/>
                                    <a:gd name="T1" fmla="*/ 0 h 134366"/>
                                    <a:gd name="T2" fmla="*/ 249758 w 322606"/>
                                    <a:gd name="T3" fmla="*/ 17577 h 134366"/>
                                    <a:gd name="T4" fmla="*/ 292202 w 322606"/>
                                    <a:gd name="T5" fmla="*/ 87198 h 134366"/>
                                    <a:gd name="T6" fmla="*/ 0 w 322606"/>
                                    <a:gd name="T7" fmla="*/ 112700 h 134366"/>
                                    <a:gd name="T8" fmla="*/ 0 w 322606"/>
                                    <a:gd name="T9" fmla="*/ 0 h 134366"/>
                                    <a:gd name="T10" fmla="*/ 322606 w 322606"/>
                                    <a:gd name="T11" fmla="*/ 134366 h 134366"/>
                                  </a:gdLst>
                                  <a:ahLst/>
                                  <a:cxnLst>
                                    <a:cxn ang="0">
                                      <a:pos x="T0" y="T1"/>
                                    </a:cxn>
                                    <a:cxn ang="0">
                                      <a:pos x="T2" y="T3"/>
                                    </a:cxn>
                                    <a:cxn ang="0">
                                      <a:pos x="T4" y="T5"/>
                                    </a:cxn>
                                    <a:cxn ang="0">
                                      <a:pos x="T6" y="T7"/>
                                    </a:cxn>
                                  </a:cxnLst>
                                  <a:rect l="T8" t="T9" r="T10" b="T11"/>
                                  <a:pathLst>
                                    <a:path w="322606" h="134366">
                                      <a:moveTo>
                                        <a:pt x="170256" y="0"/>
                                      </a:moveTo>
                                      <a:cubicBezTo>
                                        <a:pt x="195580" y="1092"/>
                                        <a:pt x="229616" y="9144"/>
                                        <a:pt x="249758" y="17577"/>
                                      </a:cubicBezTo>
                                      <a:cubicBezTo>
                                        <a:pt x="286283" y="32893"/>
                                        <a:pt x="322606" y="69113"/>
                                        <a:pt x="292202" y="87198"/>
                                      </a:cubicBezTo>
                                      <a:cubicBezTo>
                                        <a:pt x="212903" y="134366"/>
                                        <a:pt x="101371" y="107772"/>
                                        <a:pt x="0" y="112700"/>
                                      </a:cubicBezTo>
                                    </a:path>
                                  </a:pathLst>
                                </a:custGeom>
                                <a:noFill/>
                                <a:ln w="13513"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3" name="Shape 5616"/>
                              <wps:cNvSpPr>
                                <a:spLocks/>
                              </wps:cNvSpPr>
                              <wps:spPr bwMode="auto">
                                <a:xfrm>
                                  <a:off x="1166391" y="0"/>
                                  <a:ext cx="322605" cy="134366"/>
                                </a:xfrm>
                                <a:custGeom>
                                  <a:avLst/>
                                  <a:gdLst>
                                    <a:gd name="T0" fmla="*/ 152349 w 322605"/>
                                    <a:gd name="T1" fmla="*/ 0 h 134366"/>
                                    <a:gd name="T2" fmla="*/ 72847 w 322605"/>
                                    <a:gd name="T3" fmla="*/ 17577 h 134366"/>
                                    <a:gd name="T4" fmla="*/ 30404 w 322605"/>
                                    <a:gd name="T5" fmla="*/ 87198 h 134366"/>
                                    <a:gd name="T6" fmla="*/ 322605 w 322605"/>
                                    <a:gd name="T7" fmla="*/ 112700 h 134366"/>
                                    <a:gd name="T8" fmla="*/ 0 w 322605"/>
                                    <a:gd name="T9" fmla="*/ 0 h 134366"/>
                                    <a:gd name="T10" fmla="*/ 322605 w 322605"/>
                                    <a:gd name="T11" fmla="*/ 134366 h 134366"/>
                                  </a:gdLst>
                                  <a:ahLst/>
                                  <a:cxnLst>
                                    <a:cxn ang="0">
                                      <a:pos x="T0" y="T1"/>
                                    </a:cxn>
                                    <a:cxn ang="0">
                                      <a:pos x="T2" y="T3"/>
                                    </a:cxn>
                                    <a:cxn ang="0">
                                      <a:pos x="T4" y="T5"/>
                                    </a:cxn>
                                    <a:cxn ang="0">
                                      <a:pos x="T6" y="T7"/>
                                    </a:cxn>
                                  </a:cxnLst>
                                  <a:rect l="T8" t="T9" r="T10" b="T11"/>
                                  <a:pathLst>
                                    <a:path w="322605" h="134366">
                                      <a:moveTo>
                                        <a:pt x="152349" y="0"/>
                                      </a:moveTo>
                                      <a:cubicBezTo>
                                        <a:pt x="127026" y="1092"/>
                                        <a:pt x="92989" y="9144"/>
                                        <a:pt x="72847" y="17577"/>
                                      </a:cubicBezTo>
                                      <a:cubicBezTo>
                                        <a:pt x="36322" y="32893"/>
                                        <a:pt x="0" y="69113"/>
                                        <a:pt x="30404" y="87198"/>
                                      </a:cubicBezTo>
                                      <a:cubicBezTo>
                                        <a:pt x="109728" y="134366"/>
                                        <a:pt x="221234" y="107772"/>
                                        <a:pt x="322605" y="112700"/>
                                      </a:cubicBezTo>
                                    </a:path>
                                  </a:pathLst>
                                </a:custGeom>
                                <a:noFill/>
                                <a:ln w="13513"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4" name="Shape 5617"/>
                              <wps:cNvSpPr>
                                <a:spLocks/>
                              </wps:cNvSpPr>
                              <wps:spPr bwMode="auto">
                                <a:xfrm>
                                  <a:off x="299136" y="17582"/>
                                  <a:ext cx="72847" cy="69621"/>
                                </a:xfrm>
                                <a:custGeom>
                                  <a:avLst/>
                                  <a:gdLst>
                                    <a:gd name="T0" fmla="*/ 0 w 72847"/>
                                    <a:gd name="T1" fmla="*/ 0 h 69621"/>
                                    <a:gd name="T2" fmla="*/ 42444 w 72847"/>
                                    <a:gd name="T3" fmla="*/ 69621 h 69621"/>
                                    <a:gd name="T4" fmla="*/ 0 w 72847"/>
                                    <a:gd name="T5" fmla="*/ 0 h 69621"/>
                                    <a:gd name="T6" fmla="*/ 72847 w 72847"/>
                                    <a:gd name="T7" fmla="*/ 69621 h 69621"/>
                                  </a:gdLst>
                                  <a:ahLst/>
                                  <a:cxnLst>
                                    <a:cxn ang="0">
                                      <a:pos x="T0" y="T1"/>
                                    </a:cxn>
                                    <a:cxn ang="0">
                                      <a:pos x="T2" y="T3"/>
                                    </a:cxn>
                                  </a:cxnLst>
                                  <a:rect l="T4" t="T5" r="T6" b="T7"/>
                                  <a:pathLst>
                                    <a:path w="72847" h="69621">
                                      <a:moveTo>
                                        <a:pt x="0" y="0"/>
                                      </a:moveTo>
                                      <a:cubicBezTo>
                                        <a:pt x="36525" y="15316"/>
                                        <a:pt x="72847" y="51537"/>
                                        <a:pt x="42444" y="69621"/>
                                      </a:cubicBezTo>
                                    </a:path>
                                  </a:pathLst>
                                </a:custGeom>
                                <a:noFill/>
                                <a:ln w="11252"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5" name="Shape 5618"/>
                              <wps:cNvSpPr>
                                <a:spLocks/>
                              </wps:cNvSpPr>
                              <wps:spPr bwMode="auto">
                                <a:xfrm>
                                  <a:off x="187165" y="175666"/>
                                  <a:ext cx="1150900" cy="320345"/>
                                </a:xfrm>
                                <a:custGeom>
                                  <a:avLst/>
                                  <a:gdLst>
                                    <a:gd name="T0" fmla="*/ 52299 w 1150900"/>
                                    <a:gd name="T1" fmla="*/ 0 h 320345"/>
                                    <a:gd name="T2" fmla="*/ 1098576 w 1150900"/>
                                    <a:gd name="T3" fmla="*/ 0 h 320345"/>
                                    <a:gd name="T4" fmla="*/ 1150900 w 1150900"/>
                                    <a:gd name="T5" fmla="*/ 45771 h 320345"/>
                                    <a:gd name="T6" fmla="*/ 1150900 w 1150900"/>
                                    <a:gd name="T7" fmla="*/ 274600 h 320345"/>
                                    <a:gd name="T8" fmla="*/ 1098576 w 1150900"/>
                                    <a:gd name="T9" fmla="*/ 320345 h 320345"/>
                                    <a:gd name="T10" fmla="*/ 52299 w 1150900"/>
                                    <a:gd name="T11" fmla="*/ 320345 h 320345"/>
                                    <a:gd name="T12" fmla="*/ 0 w 1150900"/>
                                    <a:gd name="T13" fmla="*/ 274600 h 320345"/>
                                    <a:gd name="T14" fmla="*/ 0 w 1150900"/>
                                    <a:gd name="T15" fmla="*/ 45771 h 320345"/>
                                    <a:gd name="T16" fmla="*/ 52299 w 1150900"/>
                                    <a:gd name="T17" fmla="*/ 0 h 320345"/>
                                    <a:gd name="T18" fmla="*/ 0 w 1150900"/>
                                    <a:gd name="T19" fmla="*/ 0 h 320345"/>
                                    <a:gd name="T20" fmla="*/ 1150900 w 1150900"/>
                                    <a:gd name="T21" fmla="*/ 320345 h 320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50900" h="320345">
                                      <a:moveTo>
                                        <a:pt x="52299" y="0"/>
                                      </a:moveTo>
                                      <a:lnTo>
                                        <a:pt x="1098576" y="0"/>
                                      </a:lnTo>
                                      <a:cubicBezTo>
                                        <a:pt x="1127455" y="0"/>
                                        <a:pt x="1150900" y="20472"/>
                                        <a:pt x="1150900" y="45771"/>
                                      </a:cubicBezTo>
                                      <a:lnTo>
                                        <a:pt x="1150900" y="274600"/>
                                      </a:lnTo>
                                      <a:cubicBezTo>
                                        <a:pt x="1150900" y="299847"/>
                                        <a:pt x="1127455" y="320345"/>
                                        <a:pt x="1098576" y="320345"/>
                                      </a:cubicBezTo>
                                      <a:lnTo>
                                        <a:pt x="52299" y="320345"/>
                                      </a:lnTo>
                                      <a:cubicBezTo>
                                        <a:pt x="23394" y="320345"/>
                                        <a:pt x="0" y="299847"/>
                                        <a:pt x="0" y="274600"/>
                                      </a:cubicBezTo>
                                      <a:lnTo>
                                        <a:pt x="0" y="45771"/>
                                      </a:lnTo>
                                      <a:cubicBezTo>
                                        <a:pt x="0" y="20472"/>
                                        <a:pt x="23394" y="0"/>
                                        <a:pt x="52299" y="0"/>
                                      </a:cubicBezTo>
                                      <a:close/>
                                    </a:path>
                                  </a:pathLst>
                                </a:custGeom>
                                <a:noFill/>
                                <a:ln w="901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6" name="Shape 5619"/>
                              <wps:cNvSpPr>
                                <a:spLocks/>
                              </wps:cNvSpPr>
                              <wps:spPr bwMode="auto">
                                <a:xfrm>
                                  <a:off x="389181" y="347881"/>
                                  <a:ext cx="37287" cy="84633"/>
                                </a:xfrm>
                                <a:custGeom>
                                  <a:avLst/>
                                  <a:gdLst>
                                    <a:gd name="T0" fmla="*/ 26899 w 37287"/>
                                    <a:gd name="T1" fmla="*/ 0 h 84633"/>
                                    <a:gd name="T2" fmla="*/ 37287 w 37287"/>
                                    <a:gd name="T3" fmla="*/ 5918 h 84633"/>
                                    <a:gd name="T4" fmla="*/ 22403 w 37287"/>
                                    <a:gd name="T5" fmla="*/ 84633 h 84633"/>
                                    <a:gd name="T6" fmla="*/ 0 w 37287"/>
                                    <a:gd name="T7" fmla="*/ 82753 h 84633"/>
                                    <a:gd name="T8" fmla="*/ 13767 w 37287"/>
                                    <a:gd name="T9" fmla="*/ 7417 h 84633"/>
                                    <a:gd name="T10" fmla="*/ 26899 w 37287"/>
                                    <a:gd name="T11" fmla="*/ 0 h 84633"/>
                                    <a:gd name="T12" fmla="*/ 0 w 37287"/>
                                    <a:gd name="T13" fmla="*/ 0 h 84633"/>
                                    <a:gd name="T14" fmla="*/ 37287 w 37287"/>
                                    <a:gd name="T15" fmla="*/ 84633 h 84633"/>
                                  </a:gdLst>
                                  <a:ahLst/>
                                  <a:cxnLst>
                                    <a:cxn ang="0">
                                      <a:pos x="T0" y="T1"/>
                                    </a:cxn>
                                    <a:cxn ang="0">
                                      <a:pos x="T2" y="T3"/>
                                    </a:cxn>
                                    <a:cxn ang="0">
                                      <a:pos x="T4" y="T5"/>
                                    </a:cxn>
                                    <a:cxn ang="0">
                                      <a:pos x="T6" y="T7"/>
                                    </a:cxn>
                                    <a:cxn ang="0">
                                      <a:pos x="T8" y="T9"/>
                                    </a:cxn>
                                    <a:cxn ang="0">
                                      <a:pos x="T10" y="T11"/>
                                    </a:cxn>
                                  </a:cxnLst>
                                  <a:rect l="T12" t="T13" r="T14" b="T15"/>
                                  <a:pathLst>
                                    <a:path w="37287" h="84633">
                                      <a:moveTo>
                                        <a:pt x="26899" y="0"/>
                                      </a:moveTo>
                                      <a:lnTo>
                                        <a:pt x="37287" y="5918"/>
                                      </a:lnTo>
                                      <a:lnTo>
                                        <a:pt x="22403" y="84633"/>
                                      </a:lnTo>
                                      <a:lnTo>
                                        <a:pt x="0" y="82753"/>
                                      </a:lnTo>
                                      <a:lnTo>
                                        <a:pt x="13767" y="7417"/>
                                      </a:lnTo>
                                      <a:lnTo>
                                        <a:pt x="2689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67" name="Shape 5620"/>
                              <wps:cNvSpPr>
                                <a:spLocks/>
                              </wps:cNvSpPr>
                              <wps:spPr bwMode="auto">
                                <a:xfrm>
                                  <a:off x="389181" y="347881"/>
                                  <a:ext cx="37287" cy="84633"/>
                                </a:xfrm>
                                <a:custGeom>
                                  <a:avLst/>
                                  <a:gdLst>
                                    <a:gd name="T0" fmla="*/ 0 w 37287"/>
                                    <a:gd name="T1" fmla="*/ 82753 h 84633"/>
                                    <a:gd name="T2" fmla="*/ 22403 w 37287"/>
                                    <a:gd name="T3" fmla="*/ 84633 h 84633"/>
                                    <a:gd name="T4" fmla="*/ 37287 w 37287"/>
                                    <a:gd name="T5" fmla="*/ 5918 h 84633"/>
                                    <a:gd name="T6" fmla="*/ 26899 w 37287"/>
                                    <a:gd name="T7" fmla="*/ 0 h 84633"/>
                                    <a:gd name="T8" fmla="*/ 13767 w 37287"/>
                                    <a:gd name="T9" fmla="*/ 7417 h 84633"/>
                                    <a:gd name="T10" fmla="*/ 0 w 37287"/>
                                    <a:gd name="T11" fmla="*/ 82753 h 84633"/>
                                    <a:gd name="T12" fmla="*/ 0 w 37287"/>
                                    <a:gd name="T13" fmla="*/ 0 h 84633"/>
                                    <a:gd name="T14" fmla="*/ 37287 w 37287"/>
                                    <a:gd name="T15" fmla="*/ 84633 h 84633"/>
                                  </a:gdLst>
                                  <a:ahLst/>
                                  <a:cxnLst>
                                    <a:cxn ang="0">
                                      <a:pos x="T0" y="T1"/>
                                    </a:cxn>
                                    <a:cxn ang="0">
                                      <a:pos x="T2" y="T3"/>
                                    </a:cxn>
                                    <a:cxn ang="0">
                                      <a:pos x="T4" y="T5"/>
                                    </a:cxn>
                                    <a:cxn ang="0">
                                      <a:pos x="T6" y="T7"/>
                                    </a:cxn>
                                    <a:cxn ang="0">
                                      <a:pos x="T8" y="T9"/>
                                    </a:cxn>
                                    <a:cxn ang="0">
                                      <a:pos x="T10" y="T11"/>
                                    </a:cxn>
                                  </a:cxnLst>
                                  <a:rect l="T12" t="T13" r="T14" b="T15"/>
                                  <a:pathLst>
                                    <a:path w="37287" h="84633">
                                      <a:moveTo>
                                        <a:pt x="0" y="82753"/>
                                      </a:moveTo>
                                      <a:lnTo>
                                        <a:pt x="22403" y="84633"/>
                                      </a:lnTo>
                                      <a:lnTo>
                                        <a:pt x="37287" y="5918"/>
                                      </a:lnTo>
                                      <a:lnTo>
                                        <a:pt x="26899" y="0"/>
                                      </a:lnTo>
                                      <a:lnTo>
                                        <a:pt x="13767" y="7417"/>
                                      </a:lnTo>
                                      <a:lnTo>
                                        <a:pt x="0" y="827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8" name="Shape 5621"/>
                              <wps:cNvSpPr>
                                <a:spLocks/>
                              </wps:cNvSpPr>
                              <wps:spPr bwMode="auto">
                                <a:xfrm>
                                  <a:off x="409130" y="237650"/>
                                  <a:ext cx="37770" cy="91389"/>
                                </a:xfrm>
                                <a:custGeom>
                                  <a:avLst/>
                                  <a:gdLst>
                                    <a:gd name="T0" fmla="*/ 27661 w 37770"/>
                                    <a:gd name="T1" fmla="*/ 0 h 91389"/>
                                    <a:gd name="T2" fmla="*/ 37592 w 37770"/>
                                    <a:gd name="T3" fmla="*/ 4877 h 91389"/>
                                    <a:gd name="T4" fmla="*/ 37770 w 37770"/>
                                    <a:gd name="T5" fmla="*/ 5461 h 91389"/>
                                    <a:gd name="T6" fmla="*/ 22987 w 37770"/>
                                    <a:gd name="T7" fmla="*/ 83388 h 91389"/>
                                    <a:gd name="T8" fmla="*/ 10338 w 37770"/>
                                    <a:gd name="T9" fmla="*/ 91389 h 91389"/>
                                    <a:gd name="T10" fmla="*/ 0 w 37770"/>
                                    <a:gd name="T11" fmla="*/ 82067 h 91389"/>
                                    <a:gd name="T12" fmla="*/ 15088 w 37770"/>
                                    <a:gd name="T13" fmla="*/ 5029 h 91389"/>
                                    <a:gd name="T14" fmla="*/ 27661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61" y="0"/>
                                      </a:moveTo>
                                      <a:lnTo>
                                        <a:pt x="37592" y="4877"/>
                                      </a:lnTo>
                                      <a:lnTo>
                                        <a:pt x="37770" y="5461"/>
                                      </a:lnTo>
                                      <a:lnTo>
                                        <a:pt x="22987" y="83388"/>
                                      </a:lnTo>
                                      <a:lnTo>
                                        <a:pt x="10338" y="91389"/>
                                      </a:lnTo>
                                      <a:lnTo>
                                        <a:pt x="0" y="82067"/>
                                      </a:lnTo>
                                      <a:lnTo>
                                        <a:pt x="15088" y="5029"/>
                                      </a:lnTo>
                                      <a:lnTo>
                                        <a:pt x="276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69" name="Shape 5622"/>
                              <wps:cNvSpPr>
                                <a:spLocks/>
                              </wps:cNvSpPr>
                              <wps:spPr bwMode="auto">
                                <a:xfrm>
                                  <a:off x="409130" y="237650"/>
                                  <a:ext cx="37770" cy="91389"/>
                                </a:xfrm>
                                <a:custGeom>
                                  <a:avLst/>
                                  <a:gdLst>
                                    <a:gd name="T0" fmla="*/ 27661 w 37770"/>
                                    <a:gd name="T1" fmla="*/ 0 h 91389"/>
                                    <a:gd name="T2" fmla="*/ 15088 w 37770"/>
                                    <a:gd name="T3" fmla="*/ 5029 h 91389"/>
                                    <a:gd name="T4" fmla="*/ 0 w 37770"/>
                                    <a:gd name="T5" fmla="*/ 82067 h 91389"/>
                                    <a:gd name="T6" fmla="*/ 10338 w 37770"/>
                                    <a:gd name="T7" fmla="*/ 91389 h 91389"/>
                                    <a:gd name="T8" fmla="*/ 22987 w 37770"/>
                                    <a:gd name="T9" fmla="*/ 83388 h 91389"/>
                                    <a:gd name="T10" fmla="*/ 37770 w 37770"/>
                                    <a:gd name="T11" fmla="*/ 5461 h 91389"/>
                                    <a:gd name="T12" fmla="*/ 37592 w 37770"/>
                                    <a:gd name="T13" fmla="*/ 4877 h 91389"/>
                                    <a:gd name="T14" fmla="*/ 27661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61" y="0"/>
                                      </a:moveTo>
                                      <a:lnTo>
                                        <a:pt x="15088" y="5029"/>
                                      </a:lnTo>
                                      <a:lnTo>
                                        <a:pt x="0" y="82067"/>
                                      </a:lnTo>
                                      <a:lnTo>
                                        <a:pt x="10338" y="91389"/>
                                      </a:lnTo>
                                      <a:lnTo>
                                        <a:pt x="22987" y="83388"/>
                                      </a:lnTo>
                                      <a:lnTo>
                                        <a:pt x="37770" y="5461"/>
                                      </a:lnTo>
                                      <a:lnTo>
                                        <a:pt x="37592" y="4877"/>
                                      </a:lnTo>
                                      <a:lnTo>
                                        <a:pt x="27661"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0" name="Shape 5623"/>
                              <wps:cNvSpPr>
                                <a:spLocks/>
                              </wps:cNvSpPr>
                              <wps:spPr bwMode="auto">
                                <a:xfrm>
                                  <a:off x="369672" y="210183"/>
                                  <a:ext cx="140208" cy="23216"/>
                                </a:xfrm>
                                <a:custGeom>
                                  <a:avLst/>
                                  <a:gdLst>
                                    <a:gd name="T0" fmla="*/ 11836 w 140208"/>
                                    <a:gd name="T1" fmla="*/ 0 h 23216"/>
                                    <a:gd name="T2" fmla="*/ 135103 w 140208"/>
                                    <a:gd name="T3" fmla="*/ 0 h 23216"/>
                                    <a:gd name="T4" fmla="*/ 140208 w 140208"/>
                                    <a:gd name="T5" fmla="*/ 8255 h 23216"/>
                                    <a:gd name="T6" fmla="*/ 132893 w 140208"/>
                                    <a:gd name="T7" fmla="*/ 23216 h 23216"/>
                                    <a:gd name="T8" fmla="*/ 9423 w 140208"/>
                                    <a:gd name="T9" fmla="*/ 23216 h 23216"/>
                                    <a:gd name="T10" fmla="*/ 0 w 140208"/>
                                    <a:gd name="T11" fmla="*/ 9728 h 23216"/>
                                    <a:gd name="T12" fmla="*/ 11836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36" y="0"/>
                                      </a:moveTo>
                                      <a:lnTo>
                                        <a:pt x="135103" y="0"/>
                                      </a:lnTo>
                                      <a:lnTo>
                                        <a:pt x="140208" y="8255"/>
                                      </a:lnTo>
                                      <a:lnTo>
                                        <a:pt x="132893" y="23216"/>
                                      </a:lnTo>
                                      <a:lnTo>
                                        <a:pt x="9423" y="23216"/>
                                      </a:lnTo>
                                      <a:lnTo>
                                        <a:pt x="0" y="9728"/>
                                      </a:lnTo>
                                      <a:lnTo>
                                        <a:pt x="1183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71" name="Shape 5624"/>
                              <wps:cNvSpPr>
                                <a:spLocks/>
                              </wps:cNvSpPr>
                              <wps:spPr bwMode="auto">
                                <a:xfrm>
                                  <a:off x="369672" y="210183"/>
                                  <a:ext cx="140208" cy="23216"/>
                                </a:xfrm>
                                <a:custGeom>
                                  <a:avLst/>
                                  <a:gdLst>
                                    <a:gd name="T0" fmla="*/ 11836 w 140208"/>
                                    <a:gd name="T1" fmla="*/ 0 h 23216"/>
                                    <a:gd name="T2" fmla="*/ 0 w 140208"/>
                                    <a:gd name="T3" fmla="*/ 9728 h 23216"/>
                                    <a:gd name="T4" fmla="*/ 9423 w 140208"/>
                                    <a:gd name="T5" fmla="*/ 23216 h 23216"/>
                                    <a:gd name="T6" fmla="*/ 132893 w 140208"/>
                                    <a:gd name="T7" fmla="*/ 23216 h 23216"/>
                                    <a:gd name="T8" fmla="*/ 140208 w 140208"/>
                                    <a:gd name="T9" fmla="*/ 8255 h 23216"/>
                                    <a:gd name="T10" fmla="*/ 135103 w 140208"/>
                                    <a:gd name="T11" fmla="*/ 0 h 23216"/>
                                    <a:gd name="T12" fmla="*/ 11836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36" y="0"/>
                                      </a:moveTo>
                                      <a:lnTo>
                                        <a:pt x="0" y="9728"/>
                                      </a:lnTo>
                                      <a:lnTo>
                                        <a:pt x="9423" y="23216"/>
                                      </a:lnTo>
                                      <a:lnTo>
                                        <a:pt x="132893" y="23216"/>
                                      </a:lnTo>
                                      <a:lnTo>
                                        <a:pt x="140208" y="8255"/>
                                      </a:lnTo>
                                      <a:lnTo>
                                        <a:pt x="135103" y="0"/>
                                      </a:lnTo>
                                      <a:lnTo>
                                        <a:pt x="11836"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2" name="Shape 5625"/>
                              <wps:cNvSpPr>
                                <a:spLocks/>
                              </wps:cNvSpPr>
                              <wps:spPr bwMode="auto">
                                <a:xfrm>
                                  <a:off x="486202" y="227135"/>
                                  <a:ext cx="42164" cy="105639"/>
                                </a:xfrm>
                                <a:custGeom>
                                  <a:avLst/>
                                  <a:gdLst>
                                    <a:gd name="T0" fmla="*/ 29261 w 42164"/>
                                    <a:gd name="T1" fmla="*/ 0 h 105639"/>
                                    <a:gd name="T2" fmla="*/ 42164 w 42164"/>
                                    <a:gd name="T3" fmla="*/ 15062 h 105639"/>
                                    <a:gd name="T4" fmla="*/ 24638 w 42164"/>
                                    <a:gd name="T5" fmla="*/ 105639 h 105639"/>
                                    <a:gd name="T6" fmla="*/ 9551 w 42164"/>
                                    <a:gd name="T7" fmla="*/ 105639 h 105639"/>
                                    <a:gd name="T8" fmla="*/ 0 w 42164"/>
                                    <a:gd name="T9" fmla="*/ 93929 h 105639"/>
                                    <a:gd name="T10" fmla="*/ 17577 w 42164"/>
                                    <a:gd name="T11" fmla="*/ 12014 h 105639"/>
                                    <a:gd name="T12" fmla="*/ 29261 w 42164"/>
                                    <a:gd name="T13" fmla="*/ 0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29261" y="0"/>
                                      </a:moveTo>
                                      <a:lnTo>
                                        <a:pt x="42164" y="15062"/>
                                      </a:lnTo>
                                      <a:lnTo>
                                        <a:pt x="24638" y="105639"/>
                                      </a:lnTo>
                                      <a:lnTo>
                                        <a:pt x="9551" y="105639"/>
                                      </a:lnTo>
                                      <a:lnTo>
                                        <a:pt x="0" y="93929"/>
                                      </a:lnTo>
                                      <a:lnTo>
                                        <a:pt x="17577" y="12014"/>
                                      </a:lnTo>
                                      <a:lnTo>
                                        <a:pt x="292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73" name="Shape 5626"/>
                              <wps:cNvSpPr>
                                <a:spLocks/>
                              </wps:cNvSpPr>
                              <wps:spPr bwMode="auto">
                                <a:xfrm>
                                  <a:off x="486202" y="227135"/>
                                  <a:ext cx="42164" cy="105639"/>
                                </a:xfrm>
                                <a:custGeom>
                                  <a:avLst/>
                                  <a:gdLst>
                                    <a:gd name="T0" fmla="*/ 42164 w 42164"/>
                                    <a:gd name="T1" fmla="*/ 15062 h 105639"/>
                                    <a:gd name="T2" fmla="*/ 29261 w 42164"/>
                                    <a:gd name="T3" fmla="*/ 0 h 105639"/>
                                    <a:gd name="T4" fmla="*/ 17577 w 42164"/>
                                    <a:gd name="T5" fmla="*/ 12014 h 105639"/>
                                    <a:gd name="T6" fmla="*/ 0 w 42164"/>
                                    <a:gd name="T7" fmla="*/ 93929 h 105639"/>
                                    <a:gd name="T8" fmla="*/ 9551 w 42164"/>
                                    <a:gd name="T9" fmla="*/ 105639 h 105639"/>
                                    <a:gd name="T10" fmla="*/ 24638 w 42164"/>
                                    <a:gd name="T11" fmla="*/ 105639 h 105639"/>
                                    <a:gd name="T12" fmla="*/ 42164 w 42164"/>
                                    <a:gd name="T13" fmla="*/ 15062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42164" y="15062"/>
                                      </a:moveTo>
                                      <a:lnTo>
                                        <a:pt x="29261" y="0"/>
                                      </a:lnTo>
                                      <a:lnTo>
                                        <a:pt x="17577" y="12014"/>
                                      </a:lnTo>
                                      <a:lnTo>
                                        <a:pt x="0" y="93929"/>
                                      </a:lnTo>
                                      <a:lnTo>
                                        <a:pt x="9551" y="105639"/>
                                      </a:lnTo>
                                      <a:lnTo>
                                        <a:pt x="24638" y="105639"/>
                                      </a:lnTo>
                                      <a:lnTo>
                                        <a:pt x="42164" y="1506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4" name="Shape 5627"/>
                              <wps:cNvSpPr>
                                <a:spLocks/>
                              </wps:cNvSpPr>
                              <wps:spPr bwMode="auto">
                                <a:xfrm>
                                  <a:off x="329111" y="223517"/>
                                  <a:ext cx="45619" cy="109246"/>
                                </a:xfrm>
                                <a:custGeom>
                                  <a:avLst/>
                                  <a:gdLst>
                                    <a:gd name="T0" fmla="*/ 32639 w 45619"/>
                                    <a:gd name="T1" fmla="*/ 0 h 109246"/>
                                    <a:gd name="T2" fmla="*/ 45619 w 45619"/>
                                    <a:gd name="T3" fmla="*/ 15799 h 109246"/>
                                    <a:gd name="T4" fmla="*/ 28956 w 45619"/>
                                    <a:gd name="T5" fmla="*/ 95860 h 109246"/>
                                    <a:gd name="T6" fmla="*/ 15418 w 45619"/>
                                    <a:gd name="T7" fmla="*/ 109246 h 109246"/>
                                    <a:gd name="T8" fmla="*/ 0 w 45619"/>
                                    <a:gd name="T9" fmla="*/ 109246 h 109246"/>
                                    <a:gd name="T10" fmla="*/ 19431 w 45619"/>
                                    <a:gd name="T11" fmla="*/ 7569 h 109246"/>
                                    <a:gd name="T12" fmla="*/ 32639 w 45619"/>
                                    <a:gd name="T13" fmla="*/ 0 h 109246"/>
                                    <a:gd name="T14" fmla="*/ 0 w 45619"/>
                                    <a:gd name="T15" fmla="*/ 0 h 109246"/>
                                    <a:gd name="T16" fmla="*/ 45619 w 45619"/>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19" h="109246">
                                      <a:moveTo>
                                        <a:pt x="32639" y="0"/>
                                      </a:moveTo>
                                      <a:lnTo>
                                        <a:pt x="45619" y="15799"/>
                                      </a:lnTo>
                                      <a:lnTo>
                                        <a:pt x="28956" y="95860"/>
                                      </a:lnTo>
                                      <a:lnTo>
                                        <a:pt x="15418" y="109246"/>
                                      </a:lnTo>
                                      <a:lnTo>
                                        <a:pt x="0" y="109246"/>
                                      </a:lnTo>
                                      <a:lnTo>
                                        <a:pt x="19431" y="7569"/>
                                      </a:lnTo>
                                      <a:lnTo>
                                        <a:pt x="3263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75" name="Shape 5628"/>
                              <wps:cNvSpPr>
                                <a:spLocks/>
                              </wps:cNvSpPr>
                              <wps:spPr bwMode="auto">
                                <a:xfrm>
                                  <a:off x="329111" y="223517"/>
                                  <a:ext cx="45619" cy="109246"/>
                                </a:xfrm>
                                <a:custGeom>
                                  <a:avLst/>
                                  <a:gdLst>
                                    <a:gd name="T0" fmla="*/ 19431 w 45619"/>
                                    <a:gd name="T1" fmla="*/ 7569 h 109246"/>
                                    <a:gd name="T2" fmla="*/ 32639 w 45619"/>
                                    <a:gd name="T3" fmla="*/ 0 h 109246"/>
                                    <a:gd name="T4" fmla="*/ 45619 w 45619"/>
                                    <a:gd name="T5" fmla="*/ 15799 h 109246"/>
                                    <a:gd name="T6" fmla="*/ 28956 w 45619"/>
                                    <a:gd name="T7" fmla="*/ 95860 h 109246"/>
                                    <a:gd name="T8" fmla="*/ 15418 w 45619"/>
                                    <a:gd name="T9" fmla="*/ 109246 h 109246"/>
                                    <a:gd name="T10" fmla="*/ 0 w 45619"/>
                                    <a:gd name="T11" fmla="*/ 109246 h 109246"/>
                                    <a:gd name="T12" fmla="*/ 19431 w 45619"/>
                                    <a:gd name="T13" fmla="*/ 7569 h 109246"/>
                                    <a:gd name="T14" fmla="*/ 0 w 45619"/>
                                    <a:gd name="T15" fmla="*/ 0 h 109246"/>
                                    <a:gd name="T16" fmla="*/ 45619 w 45619"/>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19" h="109246">
                                      <a:moveTo>
                                        <a:pt x="19431" y="7569"/>
                                      </a:moveTo>
                                      <a:lnTo>
                                        <a:pt x="32639" y="0"/>
                                      </a:lnTo>
                                      <a:lnTo>
                                        <a:pt x="45619" y="15799"/>
                                      </a:lnTo>
                                      <a:lnTo>
                                        <a:pt x="28956" y="95860"/>
                                      </a:lnTo>
                                      <a:lnTo>
                                        <a:pt x="15418" y="109246"/>
                                      </a:lnTo>
                                      <a:lnTo>
                                        <a:pt x="0" y="109246"/>
                                      </a:lnTo>
                                      <a:lnTo>
                                        <a:pt x="19431" y="756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6" name="Shape 5629"/>
                              <wps:cNvSpPr>
                                <a:spLocks/>
                              </wps:cNvSpPr>
                              <wps:spPr bwMode="auto">
                                <a:xfrm>
                                  <a:off x="310314" y="338397"/>
                                  <a:ext cx="42570" cy="106172"/>
                                </a:xfrm>
                                <a:custGeom>
                                  <a:avLst/>
                                  <a:gdLst>
                                    <a:gd name="T0" fmla="*/ 17221 w 42570"/>
                                    <a:gd name="T1" fmla="*/ 0 h 106172"/>
                                    <a:gd name="T2" fmla="*/ 34366 w 42570"/>
                                    <a:gd name="T3" fmla="*/ 330 h 106172"/>
                                    <a:gd name="T4" fmla="*/ 42570 w 42570"/>
                                    <a:gd name="T5" fmla="*/ 12573 h 106172"/>
                                    <a:gd name="T6" fmla="*/ 26543 w 42570"/>
                                    <a:gd name="T7" fmla="*/ 93066 h 106172"/>
                                    <a:gd name="T8" fmla="*/ 15265 w 42570"/>
                                    <a:gd name="T9" fmla="*/ 106172 h 106172"/>
                                    <a:gd name="T10" fmla="*/ 0 w 42570"/>
                                    <a:gd name="T11" fmla="*/ 88519 h 106172"/>
                                    <a:gd name="T12" fmla="*/ 17221 w 42570"/>
                                    <a:gd name="T13" fmla="*/ 0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17221" y="0"/>
                                      </a:moveTo>
                                      <a:lnTo>
                                        <a:pt x="34366" y="330"/>
                                      </a:lnTo>
                                      <a:lnTo>
                                        <a:pt x="42570" y="12573"/>
                                      </a:lnTo>
                                      <a:lnTo>
                                        <a:pt x="26543" y="93066"/>
                                      </a:lnTo>
                                      <a:lnTo>
                                        <a:pt x="15265" y="106172"/>
                                      </a:lnTo>
                                      <a:lnTo>
                                        <a:pt x="0" y="88519"/>
                                      </a:lnTo>
                                      <a:lnTo>
                                        <a:pt x="1722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77" name="Shape 5630"/>
                              <wps:cNvSpPr>
                                <a:spLocks/>
                              </wps:cNvSpPr>
                              <wps:spPr bwMode="auto">
                                <a:xfrm>
                                  <a:off x="310314" y="338397"/>
                                  <a:ext cx="42570" cy="106172"/>
                                </a:xfrm>
                                <a:custGeom>
                                  <a:avLst/>
                                  <a:gdLst>
                                    <a:gd name="T0" fmla="*/ 0 w 42570"/>
                                    <a:gd name="T1" fmla="*/ 88519 h 106172"/>
                                    <a:gd name="T2" fmla="*/ 15265 w 42570"/>
                                    <a:gd name="T3" fmla="*/ 106172 h 106172"/>
                                    <a:gd name="T4" fmla="*/ 26543 w 42570"/>
                                    <a:gd name="T5" fmla="*/ 93066 h 106172"/>
                                    <a:gd name="T6" fmla="*/ 42570 w 42570"/>
                                    <a:gd name="T7" fmla="*/ 12573 h 106172"/>
                                    <a:gd name="T8" fmla="*/ 34366 w 42570"/>
                                    <a:gd name="T9" fmla="*/ 330 h 106172"/>
                                    <a:gd name="T10" fmla="*/ 17221 w 42570"/>
                                    <a:gd name="T11" fmla="*/ 0 h 106172"/>
                                    <a:gd name="T12" fmla="*/ 0 w 42570"/>
                                    <a:gd name="T13" fmla="*/ 88519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0" y="88519"/>
                                      </a:moveTo>
                                      <a:lnTo>
                                        <a:pt x="15265" y="106172"/>
                                      </a:lnTo>
                                      <a:lnTo>
                                        <a:pt x="26543" y="93066"/>
                                      </a:lnTo>
                                      <a:lnTo>
                                        <a:pt x="42570" y="12573"/>
                                      </a:lnTo>
                                      <a:lnTo>
                                        <a:pt x="34366" y="330"/>
                                      </a:lnTo>
                                      <a:lnTo>
                                        <a:pt x="17221" y="0"/>
                                      </a:lnTo>
                                      <a:lnTo>
                                        <a:pt x="0" y="8851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8" name="Shape 5631"/>
                              <wps:cNvSpPr>
                                <a:spLocks/>
                              </wps:cNvSpPr>
                              <wps:spPr bwMode="auto">
                                <a:xfrm>
                                  <a:off x="465331" y="338932"/>
                                  <a:ext cx="44552" cy="109525"/>
                                </a:xfrm>
                                <a:custGeom>
                                  <a:avLst/>
                                  <a:gdLst>
                                    <a:gd name="T0" fmla="*/ 29540 w 44552"/>
                                    <a:gd name="T1" fmla="*/ 0 h 109525"/>
                                    <a:gd name="T2" fmla="*/ 44552 w 44552"/>
                                    <a:gd name="T3" fmla="*/ 0 h 109525"/>
                                    <a:gd name="T4" fmla="*/ 25374 w 44552"/>
                                    <a:gd name="T5" fmla="*/ 102438 h 109525"/>
                                    <a:gd name="T6" fmla="*/ 10490 w 44552"/>
                                    <a:gd name="T7" fmla="*/ 109525 h 109525"/>
                                    <a:gd name="T8" fmla="*/ 0 w 44552"/>
                                    <a:gd name="T9" fmla="*/ 93574 h 109525"/>
                                    <a:gd name="T10" fmla="*/ 17551 w 44552"/>
                                    <a:gd name="T11" fmla="*/ 12014 h 109525"/>
                                    <a:gd name="T12" fmla="*/ 29540 w 44552"/>
                                    <a:gd name="T13" fmla="*/ 0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9540" y="0"/>
                                      </a:moveTo>
                                      <a:lnTo>
                                        <a:pt x="44552" y="0"/>
                                      </a:lnTo>
                                      <a:lnTo>
                                        <a:pt x="25374" y="102438"/>
                                      </a:lnTo>
                                      <a:lnTo>
                                        <a:pt x="10490" y="109525"/>
                                      </a:lnTo>
                                      <a:lnTo>
                                        <a:pt x="0" y="93574"/>
                                      </a:lnTo>
                                      <a:lnTo>
                                        <a:pt x="17551" y="12014"/>
                                      </a:lnTo>
                                      <a:lnTo>
                                        <a:pt x="29540"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79" name="Shape 5632"/>
                              <wps:cNvSpPr>
                                <a:spLocks/>
                              </wps:cNvSpPr>
                              <wps:spPr bwMode="auto">
                                <a:xfrm>
                                  <a:off x="465331" y="338932"/>
                                  <a:ext cx="44552" cy="109525"/>
                                </a:xfrm>
                                <a:custGeom>
                                  <a:avLst/>
                                  <a:gdLst>
                                    <a:gd name="T0" fmla="*/ 25374 w 44552"/>
                                    <a:gd name="T1" fmla="*/ 102438 h 109525"/>
                                    <a:gd name="T2" fmla="*/ 10490 w 44552"/>
                                    <a:gd name="T3" fmla="*/ 109525 h 109525"/>
                                    <a:gd name="T4" fmla="*/ 0 w 44552"/>
                                    <a:gd name="T5" fmla="*/ 93574 h 109525"/>
                                    <a:gd name="T6" fmla="*/ 17551 w 44552"/>
                                    <a:gd name="T7" fmla="*/ 12014 h 109525"/>
                                    <a:gd name="T8" fmla="*/ 29540 w 44552"/>
                                    <a:gd name="T9" fmla="*/ 0 h 109525"/>
                                    <a:gd name="T10" fmla="*/ 44552 w 44552"/>
                                    <a:gd name="T11" fmla="*/ 0 h 109525"/>
                                    <a:gd name="T12" fmla="*/ 25374 w 44552"/>
                                    <a:gd name="T13" fmla="*/ 102438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5374" y="102438"/>
                                      </a:moveTo>
                                      <a:lnTo>
                                        <a:pt x="10490" y="109525"/>
                                      </a:lnTo>
                                      <a:lnTo>
                                        <a:pt x="0" y="93574"/>
                                      </a:lnTo>
                                      <a:lnTo>
                                        <a:pt x="17551" y="12014"/>
                                      </a:lnTo>
                                      <a:lnTo>
                                        <a:pt x="29540" y="0"/>
                                      </a:lnTo>
                                      <a:lnTo>
                                        <a:pt x="44552" y="0"/>
                                      </a:lnTo>
                                      <a:lnTo>
                                        <a:pt x="25374" y="102438"/>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0" name="Shape 5633"/>
                              <wps:cNvSpPr>
                                <a:spLocks/>
                              </wps:cNvSpPr>
                              <wps:spPr bwMode="auto">
                                <a:xfrm>
                                  <a:off x="328788" y="438262"/>
                                  <a:ext cx="142799" cy="23241"/>
                                </a:xfrm>
                                <a:custGeom>
                                  <a:avLst/>
                                  <a:gdLst>
                                    <a:gd name="T0" fmla="*/ 9423 w 142799"/>
                                    <a:gd name="T1" fmla="*/ 0 h 23241"/>
                                    <a:gd name="T2" fmla="*/ 132893 w 142799"/>
                                    <a:gd name="T3" fmla="*/ 0 h 23241"/>
                                    <a:gd name="T4" fmla="*/ 142799 w 142799"/>
                                    <a:gd name="T5" fmla="*/ 13741 h 23241"/>
                                    <a:gd name="T6" fmla="*/ 140081 w 142799"/>
                                    <a:gd name="T7" fmla="*/ 23241 h 23241"/>
                                    <a:gd name="T8" fmla="*/ 8458 w 142799"/>
                                    <a:gd name="T9" fmla="*/ 23241 h 23241"/>
                                    <a:gd name="T10" fmla="*/ 0 w 142799"/>
                                    <a:gd name="T11" fmla="*/ 13513 h 23241"/>
                                    <a:gd name="T12" fmla="*/ 9423 w 142799"/>
                                    <a:gd name="T13" fmla="*/ 0 h 23241"/>
                                    <a:gd name="T14" fmla="*/ 0 w 142799"/>
                                    <a:gd name="T15" fmla="*/ 0 h 23241"/>
                                    <a:gd name="T16" fmla="*/ 142799 w 142799"/>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99" h="23241">
                                      <a:moveTo>
                                        <a:pt x="9423" y="0"/>
                                      </a:moveTo>
                                      <a:lnTo>
                                        <a:pt x="132893" y="0"/>
                                      </a:lnTo>
                                      <a:lnTo>
                                        <a:pt x="142799" y="13741"/>
                                      </a:lnTo>
                                      <a:lnTo>
                                        <a:pt x="140081" y="23241"/>
                                      </a:lnTo>
                                      <a:lnTo>
                                        <a:pt x="8458" y="23241"/>
                                      </a:lnTo>
                                      <a:lnTo>
                                        <a:pt x="0" y="13513"/>
                                      </a:lnTo>
                                      <a:lnTo>
                                        <a:pt x="942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81" name="Shape 5634"/>
                              <wps:cNvSpPr>
                                <a:spLocks/>
                              </wps:cNvSpPr>
                              <wps:spPr bwMode="auto">
                                <a:xfrm>
                                  <a:off x="328788" y="438262"/>
                                  <a:ext cx="142799" cy="23241"/>
                                </a:xfrm>
                                <a:custGeom>
                                  <a:avLst/>
                                  <a:gdLst>
                                    <a:gd name="T0" fmla="*/ 8458 w 142799"/>
                                    <a:gd name="T1" fmla="*/ 23241 h 23241"/>
                                    <a:gd name="T2" fmla="*/ 0 w 142799"/>
                                    <a:gd name="T3" fmla="*/ 13513 h 23241"/>
                                    <a:gd name="T4" fmla="*/ 9423 w 142799"/>
                                    <a:gd name="T5" fmla="*/ 0 h 23241"/>
                                    <a:gd name="T6" fmla="*/ 132893 w 142799"/>
                                    <a:gd name="T7" fmla="*/ 0 h 23241"/>
                                    <a:gd name="T8" fmla="*/ 142799 w 142799"/>
                                    <a:gd name="T9" fmla="*/ 13741 h 23241"/>
                                    <a:gd name="T10" fmla="*/ 140081 w 142799"/>
                                    <a:gd name="T11" fmla="*/ 23241 h 23241"/>
                                    <a:gd name="T12" fmla="*/ 8458 w 142799"/>
                                    <a:gd name="T13" fmla="*/ 23241 h 23241"/>
                                    <a:gd name="T14" fmla="*/ 0 w 142799"/>
                                    <a:gd name="T15" fmla="*/ 0 h 23241"/>
                                    <a:gd name="T16" fmla="*/ 142799 w 142799"/>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99" h="23241">
                                      <a:moveTo>
                                        <a:pt x="8458" y="23241"/>
                                      </a:moveTo>
                                      <a:lnTo>
                                        <a:pt x="0" y="13513"/>
                                      </a:lnTo>
                                      <a:lnTo>
                                        <a:pt x="9423" y="0"/>
                                      </a:lnTo>
                                      <a:lnTo>
                                        <a:pt x="132893" y="0"/>
                                      </a:lnTo>
                                      <a:lnTo>
                                        <a:pt x="142799" y="13741"/>
                                      </a:lnTo>
                                      <a:lnTo>
                                        <a:pt x="140081" y="23241"/>
                                      </a:lnTo>
                                      <a:lnTo>
                                        <a:pt x="8458" y="2324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2" name="Shape 5635"/>
                              <wps:cNvSpPr>
                                <a:spLocks/>
                              </wps:cNvSpPr>
                              <wps:spPr bwMode="auto">
                                <a:xfrm>
                                  <a:off x="352110" y="327307"/>
                                  <a:ext cx="62865" cy="19253"/>
                                </a:xfrm>
                                <a:custGeom>
                                  <a:avLst/>
                                  <a:gdLst>
                                    <a:gd name="T0" fmla="*/ 8585 w 62865"/>
                                    <a:gd name="T1" fmla="*/ 0 h 19253"/>
                                    <a:gd name="T2" fmla="*/ 55448 w 62865"/>
                                    <a:gd name="T3" fmla="*/ 0 h 19253"/>
                                    <a:gd name="T4" fmla="*/ 62865 w 62865"/>
                                    <a:gd name="T5" fmla="*/ 9677 h 19253"/>
                                    <a:gd name="T6" fmla="*/ 54635 w 62865"/>
                                    <a:gd name="T7" fmla="*/ 19228 h 19253"/>
                                    <a:gd name="T8" fmla="*/ 7620 w 62865"/>
                                    <a:gd name="T9" fmla="*/ 19253 h 19253"/>
                                    <a:gd name="T10" fmla="*/ 0 w 62865"/>
                                    <a:gd name="T11" fmla="*/ 8636 h 19253"/>
                                    <a:gd name="T12" fmla="*/ 8585 w 62865"/>
                                    <a:gd name="T13" fmla="*/ 0 h 19253"/>
                                    <a:gd name="T14" fmla="*/ 0 w 62865"/>
                                    <a:gd name="T15" fmla="*/ 0 h 19253"/>
                                    <a:gd name="T16" fmla="*/ 62865 w 62865"/>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65" h="19253">
                                      <a:moveTo>
                                        <a:pt x="8585" y="0"/>
                                      </a:moveTo>
                                      <a:lnTo>
                                        <a:pt x="55448" y="0"/>
                                      </a:lnTo>
                                      <a:lnTo>
                                        <a:pt x="62865" y="9677"/>
                                      </a:lnTo>
                                      <a:lnTo>
                                        <a:pt x="54635" y="19228"/>
                                      </a:lnTo>
                                      <a:lnTo>
                                        <a:pt x="7620" y="19253"/>
                                      </a:lnTo>
                                      <a:lnTo>
                                        <a:pt x="0" y="8636"/>
                                      </a:lnTo>
                                      <a:lnTo>
                                        <a:pt x="8585"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83" name="Shape 5636"/>
                              <wps:cNvSpPr>
                                <a:spLocks/>
                              </wps:cNvSpPr>
                              <wps:spPr bwMode="auto">
                                <a:xfrm>
                                  <a:off x="352110" y="327307"/>
                                  <a:ext cx="62865" cy="19253"/>
                                </a:xfrm>
                                <a:custGeom>
                                  <a:avLst/>
                                  <a:gdLst>
                                    <a:gd name="T0" fmla="*/ 7620 w 62865"/>
                                    <a:gd name="T1" fmla="*/ 19253 h 19253"/>
                                    <a:gd name="T2" fmla="*/ 0 w 62865"/>
                                    <a:gd name="T3" fmla="*/ 8636 h 19253"/>
                                    <a:gd name="T4" fmla="*/ 8585 w 62865"/>
                                    <a:gd name="T5" fmla="*/ 0 h 19253"/>
                                    <a:gd name="T6" fmla="*/ 55448 w 62865"/>
                                    <a:gd name="T7" fmla="*/ 0 h 19253"/>
                                    <a:gd name="T8" fmla="*/ 62865 w 62865"/>
                                    <a:gd name="T9" fmla="*/ 9677 h 19253"/>
                                    <a:gd name="T10" fmla="*/ 54635 w 62865"/>
                                    <a:gd name="T11" fmla="*/ 19228 h 19253"/>
                                    <a:gd name="T12" fmla="*/ 7620 w 62865"/>
                                    <a:gd name="T13" fmla="*/ 19253 h 19253"/>
                                    <a:gd name="T14" fmla="*/ 0 w 62865"/>
                                    <a:gd name="T15" fmla="*/ 0 h 19253"/>
                                    <a:gd name="T16" fmla="*/ 62865 w 62865"/>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65" h="19253">
                                      <a:moveTo>
                                        <a:pt x="7620" y="19253"/>
                                      </a:moveTo>
                                      <a:lnTo>
                                        <a:pt x="0" y="8636"/>
                                      </a:lnTo>
                                      <a:lnTo>
                                        <a:pt x="8585" y="0"/>
                                      </a:lnTo>
                                      <a:lnTo>
                                        <a:pt x="55448" y="0"/>
                                      </a:lnTo>
                                      <a:lnTo>
                                        <a:pt x="62865" y="9677"/>
                                      </a:lnTo>
                                      <a:lnTo>
                                        <a:pt x="54635" y="19228"/>
                                      </a:lnTo>
                                      <a:lnTo>
                                        <a:pt x="7620" y="192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4" name="Shape 5637"/>
                              <wps:cNvSpPr>
                                <a:spLocks/>
                              </wps:cNvSpPr>
                              <wps:spPr bwMode="auto">
                                <a:xfrm>
                                  <a:off x="425679" y="327129"/>
                                  <a:ext cx="60935" cy="19431"/>
                                </a:xfrm>
                                <a:custGeom>
                                  <a:avLst/>
                                  <a:gdLst>
                                    <a:gd name="T0" fmla="*/ 8611 w 60935"/>
                                    <a:gd name="T1" fmla="*/ 0 h 19431"/>
                                    <a:gd name="T2" fmla="*/ 53492 w 60935"/>
                                    <a:gd name="T3" fmla="*/ 0 h 19431"/>
                                    <a:gd name="T4" fmla="*/ 60935 w 60935"/>
                                    <a:gd name="T5" fmla="*/ 9677 h 19431"/>
                                    <a:gd name="T6" fmla="*/ 50724 w 60935"/>
                                    <a:gd name="T7" fmla="*/ 19431 h 19431"/>
                                    <a:gd name="T8" fmla="*/ 7620 w 60935"/>
                                    <a:gd name="T9" fmla="*/ 19431 h 19431"/>
                                    <a:gd name="T10" fmla="*/ 0 w 60935"/>
                                    <a:gd name="T11" fmla="*/ 8611 h 19431"/>
                                    <a:gd name="T12" fmla="*/ 8611 w 60935"/>
                                    <a:gd name="T13" fmla="*/ 0 h 19431"/>
                                    <a:gd name="T14" fmla="*/ 0 w 60935"/>
                                    <a:gd name="T15" fmla="*/ 0 h 19431"/>
                                    <a:gd name="T16" fmla="*/ 60935 w 60935"/>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35" h="19431">
                                      <a:moveTo>
                                        <a:pt x="8611" y="0"/>
                                      </a:moveTo>
                                      <a:lnTo>
                                        <a:pt x="53492" y="0"/>
                                      </a:lnTo>
                                      <a:lnTo>
                                        <a:pt x="60935" y="9677"/>
                                      </a:lnTo>
                                      <a:lnTo>
                                        <a:pt x="50724" y="19431"/>
                                      </a:lnTo>
                                      <a:lnTo>
                                        <a:pt x="7620" y="19431"/>
                                      </a:lnTo>
                                      <a:lnTo>
                                        <a:pt x="0" y="8611"/>
                                      </a:lnTo>
                                      <a:lnTo>
                                        <a:pt x="861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85" name="Shape 5638"/>
                              <wps:cNvSpPr>
                                <a:spLocks/>
                              </wps:cNvSpPr>
                              <wps:spPr bwMode="auto">
                                <a:xfrm>
                                  <a:off x="425679" y="327129"/>
                                  <a:ext cx="60935" cy="19431"/>
                                </a:xfrm>
                                <a:custGeom>
                                  <a:avLst/>
                                  <a:gdLst>
                                    <a:gd name="T0" fmla="*/ 7620 w 60935"/>
                                    <a:gd name="T1" fmla="*/ 19431 h 19431"/>
                                    <a:gd name="T2" fmla="*/ 0 w 60935"/>
                                    <a:gd name="T3" fmla="*/ 8611 h 19431"/>
                                    <a:gd name="T4" fmla="*/ 8611 w 60935"/>
                                    <a:gd name="T5" fmla="*/ 0 h 19431"/>
                                    <a:gd name="T6" fmla="*/ 53492 w 60935"/>
                                    <a:gd name="T7" fmla="*/ 0 h 19431"/>
                                    <a:gd name="T8" fmla="*/ 60935 w 60935"/>
                                    <a:gd name="T9" fmla="*/ 9677 h 19431"/>
                                    <a:gd name="T10" fmla="*/ 50724 w 60935"/>
                                    <a:gd name="T11" fmla="*/ 19431 h 19431"/>
                                    <a:gd name="T12" fmla="*/ 7620 w 60935"/>
                                    <a:gd name="T13" fmla="*/ 19431 h 19431"/>
                                    <a:gd name="T14" fmla="*/ 0 w 60935"/>
                                    <a:gd name="T15" fmla="*/ 0 h 19431"/>
                                    <a:gd name="T16" fmla="*/ 60935 w 60935"/>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35" h="19431">
                                      <a:moveTo>
                                        <a:pt x="7620" y="19431"/>
                                      </a:moveTo>
                                      <a:lnTo>
                                        <a:pt x="0" y="8611"/>
                                      </a:lnTo>
                                      <a:lnTo>
                                        <a:pt x="8611" y="0"/>
                                      </a:lnTo>
                                      <a:lnTo>
                                        <a:pt x="53492" y="0"/>
                                      </a:lnTo>
                                      <a:lnTo>
                                        <a:pt x="60935" y="9677"/>
                                      </a:lnTo>
                                      <a:lnTo>
                                        <a:pt x="50724" y="19431"/>
                                      </a:lnTo>
                                      <a:lnTo>
                                        <a:pt x="7620" y="1943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6" name="Shape 5639"/>
                              <wps:cNvSpPr>
                                <a:spLocks/>
                              </wps:cNvSpPr>
                              <wps:spPr bwMode="auto">
                                <a:xfrm>
                                  <a:off x="617042" y="347881"/>
                                  <a:ext cx="37312" cy="84633"/>
                                </a:xfrm>
                                <a:custGeom>
                                  <a:avLst/>
                                  <a:gdLst>
                                    <a:gd name="T0" fmla="*/ 26899 w 37312"/>
                                    <a:gd name="T1" fmla="*/ 0 h 84633"/>
                                    <a:gd name="T2" fmla="*/ 37312 w 37312"/>
                                    <a:gd name="T3" fmla="*/ 5918 h 84633"/>
                                    <a:gd name="T4" fmla="*/ 22403 w 37312"/>
                                    <a:gd name="T5" fmla="*/ 84633 h 84633"/>
                                    <a:gd name="T6" fmla="*/ 0 w 37312"/>
                                    <a:gd name="T7" fmla="*/ 82753 h 84633"/>
                                    <a:gd name="T8" fmla="*/ 13767 w 37312"/>
                                    <a:gd name="T9" fmla="*/ 7417 h 84633"/>
                                    <a:gd name="T10" fmla="*/ 26899 w 37312"/>
                                    <a:gd name="T11" fmla="*/ 0 h 84633"/>
                                    <a:gd name="T12" fmla="*/ 0 w 37312"/>
                                    <a:gd name="T13" fmla="*/ 0 h 84633"/>
                                    <a:gd name="T14" fmla="*/ 37312 w 37312"/>
                                    <a:gd name="T15" fmla="*/ 84633 h 84633"/>
                                  </a:gdLst>
                                  <a:ahLst/>
                                  <a:cxnLst>
                                    <a:cxn ang="0">
                                      <a:pos x="T0" y="T1"/>
                                    </a:cxn>
                                    <a:cxn ang="0">
                                      <a:pos x="T2" y="T3"/>
                                    </a:cxn>
                                    <a:cxn ang="0">
                                      <a:pos x="T4" y="T5"/>
                                    </a:cxn>
                                    <a:cxn ang="0">
                                      <a:pos x="T6" y="T7"/>
                                    </a:cxn>
                                    <a:cxn ang="0">
                                      <a:pos x="T8" y="T9"/>
                                    </a:cxn>
                                    <a:cxn ang="0">
                                      <a:pos x="T10" y="T11"/>
                                    </a:cxn>
                                  </a:cxnLst>
                                  <a:rect l="T12" t="T13" r="T14" b="T15"/>
                                  <a:pathLst>
                                    <a:path w="37312" h="84633">
                                      <a:moveTo>
                                        <a:pt x="26899" y="0"/>
                                      </a:moveTo>
                                      <a:lnTo>
                                        <a:pt x="37312" y="5918"/>
                                      </a:lnTo>
                                      <a:lnTo>
                                        <a:pt x="22403" y="84633"/>
                                      </a:lnTo>
                                      <a:lnTo>
                                        <a:pt x="0" y="82753"/>
                                      </a:lnTo>
                                      <a:lnTo>
                                        <a:pt x="13767" y="7417"/>
                                      </a:lnTo>
                                      <a:lnTo>
                                        <a:pt x="2689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87" name="Shape 5640"/>
                              <wps:cNvSpPr>
                                <a:spLocks/>
                              </wps:cNvSpPr>
                              <wps:spPr bwMode="auto">
                                <a:xfrm>
                                  <a:off x="617042" y="347881"/>
                                  <a:ext cx="37312" cy="84633"/>
                                </a:xfrm>
                                <a:custGeom>
                                  <a:avLst/>
                                  <a:gdLst>
                                    <a:gd name="T0" fmla="*/ 0 w 37312"/>
                                    <a:gd name="T1" fmla="*/ 82753 h 84633"/>
                                    <a:gd name="T2" fmla="*/ 22403 w 37312"/>
                                    <a:gd name="T3" fmla="*/ 84633 h 84633"/>
                                    <a:gd name="T4" fmla="*/ 37312 w 37312"/>
                                    <a:gd name="T5" fmla="*/ 5918 h 84633"/>
                                    <a:gd name="T6" fmla="*/ 26899 w 37312"/>
                                    <a:gd name="T7" fmla="*/ 0 h 84633"/>
                                    <a:gd name="T8" fmla="*/ 13767 w 37312"/>
                                    <a:gd name="T9" fmla="*/ 7417 h 84633"/>
                                    <a:gd name="T10" fmla="*/ 0 w 37312"/>
                                    <a:gd name="T11" fmla="*/ 82753 h 84633"/>
                                    <a:gd name="T12" fmla="*/ 0 w 37312"/>
                                    <a:gd name="T13" fmla="*/ 0 h 84633"/>
                                    <a:gd name="T14" fmla="*/ 37312 w 37312"/>
                                    <a:gd name="T15" fmla="*/ 84633 h 84633"/>
                                  </a:gdLst>
                                  <a:ahLst/>
                                  <a:cxnLst>
                                    <a:cxn ang="0">
                                      <a:pos x="T0" y="T1"/>
                                    </a:cxn>
                                    <a:cxn ang="0">
                                      <a:pos x="T2" y="T3"/>
                                    </a:cxn>
                                    <a:cxn ang="0">
                                      <a:pos x="T4" y="T5"/>
                                    </a:cxn>
                                    <a:cxn ang="0">
                                      <a:pos x="T6" y="T7"/>
                                    </a:cxn>
                                    <a:cxn ang="0">
                                      <a:pos x="T8" y="T9"/>
                                    </a:cxn>
                                    <a:cxn ang="0">
                                      <a:pos x="T10" y="T11"/>
                                    </a:cxn>
                                  </a:cxnLst>
                                  <a:rect l="T12" t="T13" r="T14" b="T15"/>
                                  <a:pathLst>
                                    <a:path w="37312" h="84633">
                                      <a:moveTo>
                                        <a:pt x="0" y="82753"/>
                                      </a:moveTo>
                                      <a:lnTo>
                                        <a:pt x="22403" y="84633"/>
                                      </a:lnTo>
                                      <a:lnTo>
                                        <a:pt x="37312" y="5918"/>
                                      </a:lnTo>
                                      <a:lnTo>
                                        <a:pt x="26899" y="0"/>
                                      </a:lnTo>
                                      <a:lnTo>
                                        <a:pt x="13767" y="7417"/>
                                      </a:lnTo>
                                      <a:lnTo>
                                        <a:pt x="0" y="827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8" name="Shape 5641"/>
                              <wps:cNvSpPr>
                                <a:spLocks/>
                              </wps:cNvSpPr>
                              <wps:spPr bwMode="auto">
                                <a:xfrm>
                                  <a:off x="637014" y="237650"/>
                                  <a:ext cx="37770" cy="91389"/>
                                </a:xfrm>
                                <a:custGeom>
                                  <a:avLst/>
                                  <a:gdLst>
                                    <a:gd name="T0" fmla="*/ 27635 w 37770"/>
                                    <a:gd name="T1" fmla="*/ 0 h 91389"/>
                                    <a:gd name="T2" fmla="*/ 37567 w 37770"/>
                                    <a:gd name="T3" fmla="*/ 4877 h 91389"/>
                                    <a:gd name="T4" fmla="*/ 37770 w 37770"/>
                                    <a:gd name="T5" fmla="*/ 5461 h 91389"/>
                                    <a:gd name="T6" fmla="*/ 22961 w 37770"/>
                                    <a:gd name="T7" fmla="*/ 83388 h 91389"/>
                                    <a:gd name="T8" fmla="*/ 10338 w 37770"/>
                                    <a:gd name="T9" fmla="*/ 91389 h 91389"/>
                                    <a:gd name="T10" fmla="*/ 0 w 37770"/>
                                    <a:gd name="T11" fmla="*/ 82067 h 91389"/>
                                    <a:gd name="T12" fmla="*/ 15062 w 37770"/>
                                    <a:gd name="T13" fmla="*/ 5029 h 91389"/>
                                    <a:gd name="T14" fmla="*/ 27635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35" y="0"/>
                                      </a:moveTo>
                                      <a:lnTo>
                                        <a:pt x="37567" y="4877"/>
                                      </a:lnTo>
                                      <a:lnTo>
                                        <a:pt x="37770" y="5461"/>
                                      </a:lnTo>
                                      <a:lnTo>
                                        <a:pt x="22961" y="83388"/>
                                      </a:lnTo>
                                      <a:lnTo>
                                        <a:pt x="10338" y="91389"/>
                                      </a:lnTo>
                                      <a:lnTo>
                                        <a:pt x="0" y="82067"/>
                                      </a:lnTo>
                                      <a:lnTo>
                                        <a:pt x="15062" y="5029"/>
                                      </a:lnTo>
                                      <a:lnTo>
                                        <a:pt x="27635"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89" name="Shape 5642"/>
                              <wps:cNvSpPr>
                                <a:spLocks/>
                              </wps:cNvSpPr>
                              <wps:spPr bwMode="auto">
                                <a:xfrm>
                                  <a:off x="637014" y="237650"/>
                                  <a:ext cx="37770" cy="91389"/>
                                </a:xfrm>
                                <a:custGeom>
                                  <a:avLst/>
                                  <a:gdLst>
                                    <a:gd name="T0" fmla="*/ 27635 w 37770"/>
                                    <a:gd name="T1" fmla="*/ 0 h 91389"/>
                                    <a:gd name="T2" fmla="*/ 15062 w 37770"/>
                                    <a:gd name="T3" fmla="*/ 5029 h 91389"/>
                                    <a:gd name="T4" fmla="*/ 0 w 37770"/>
                                    <a:gd name="T5" fmla="*/ 82067 h 91389"/>
                                    <a:gd name="T6" fmla="*/ 10338 w 37770"/>
                                    <a:gd name="T7" fmla="*/ 91389 h 91389"/>
                                    <a:gd name="T8" fmla="*/ 22961 w 37770"/>
                                    <a:gd name="T9" fmla="*/ 83388 h 91389"/>
                                    <a:gd name="T10" fmla="*/ 37770 w 37770"/>
                                    <a:gd name="T11" fmla="*/ 5461 h 91389"/>
                                    <a:gd name="T12" fmla="*/ 37567 w 37770"/>
                                    <a:gd name="T13" fmla="*/ 4877 h 91389"/>
                                    <a:gd name="T14" fmla="*/ 27635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35" y="0"/>
                                      </a:moveTo>
                                      <a:lnTo>
                                        <a:pt x="15062" y="5029"/>
                                      </a:lnTo>
                                      <a:lnTo>
                                        <a:pt x="0" y="82067"/>
                                      </a:lnTo>
                                      <a:lnTo>
                                        <a:pt x="10338" y="91389"/>
                                      </a:lnTo>
                                      <a:lnTo>
                                        <a:pt x="22961" y="83388"/>
                                      </a:lnTo>
                                      <a:lnTo>
                                        <a:pt x="37770" y="5461"/>
                                      </a:lnTo>
                                      <a:lnTo>
                                        <a:pt x="37567" y="4877"/>
                                      </a:lnTo>
                                      <a:lnTo>
                                        <a:pt x="27635"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0" name="Shape 5643"/>
                              <wps:cNvSpPr>
                                <a:spLocks/>
                              </wps:cNvSpPr>
                              <wps:spPr bwMode="auto">
                                <a:xfrm>
                                  <a:off x="597530" y="210183"/>
                                  <a:ext cx="140208" cy="23216"/>
                                </a:xfrm>
                                <a:custGeom>
                                  <a:avLst/>
                                  <a:gdLst>
                                    <a:gd name="T0" fmla="*/ 11862 w 140208"/>
                                    <a:gd name="T1" fmla="*/ 0 h 23216"/>
                                    <a:gd name="T2" fmla="*/ 135103 w 140208"/>
                                    <a:gd name="T3" fmla="*/ 0 h 23216"/>
                                    <a:gd name="T4" fmla="*/ 140208 w 140208"/>
                                    <a:gd name="T5" fmla="*/ 8255 h 23216"/>
                                    <a:gd name="T6" fmla="*/ 132893 w 140208"/>
                                    <a:gd name="T7" fmla="*/ 23216 h 23216"/>
                                    <a:gd name="T8" fmla="*/ 9449 w 140208"/>
                                    <a:gd name="T9" fmla="*/ 23216 h 23216"/>
                                    <a:gd name="T10" fmla="*/ 0 w 140208"/>
                                    <a:gd name="T11" fmla="*/ 9728 h 23216"/>
                                    <a:gd name="T12" fmla="*/ 11862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62" y="0"/>
                                      </a:moveTo>
                                      <a:lnTo>
                                        <a:pt x="135103" y="0"/>
                                      </a:lnTo>
                                      <a:lnTo>
                                        <a:pt x="140208" y="8255"/>
                                      </a:lnTo>
                                      <a:lnTo>
                                        <a:pt x="132893" y="23216"/>
                                      </a:lnTo>
                                      <a:lnTo>
                                        <a:pt x="9449" y="23216"/>
                                      </a:lnTo>
                                      <a:lnTo>
                                        <a:pt x="0" y="9728"/>
                                      </a:lnTo>
                                      <a:lnTo>
                                        <a:pt x="11862"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91" name="Shape 5644"/>
                              <wps:cNvSpPr>
                                <a:spLocks/>
                              </wps:cNvSpPr>
                              <wps:spPr bwMode="auto">
                                <a:xfrm>
                                  <a:off x="597530" y="210183"/>
                                  <a:ext cx="140208" cy="23216"/>
                                </a:xfrm>
                                <a:custGeom>
                                  <a:avLst/>
                                  <a:gdLst>
                                    <a:gd name="T0" fmla="*/ 11862 w 140208"/>
                                    <a:gd name="T1" fmla="*/ 0 h 23216"/>
                                    <a:gd name="T2" fmla="*/ 0 w 140208"/>
                                    <a:gd name="T3" fmla="*/ 9728 h 23216"/>
                                    <a:gd name="T4" fmla="*/ 9449 w 140208"/>
                                    <a:gd name="T5" fmla="*/ 23216 h 23216"/>
                                    <a:gd name="T6" fmla="*/ 132893 w 140208"/>
                                    <a:gd name="T7" fmla="*/ 23216 h 23216"/>
                                    <a:gd name="T8" fmla="*/ 140208 w 140208"/>
                                    <a:gd name="T9" fmla="*/ 8255 h 23216"/>
                                    <a:gd name="T10" fmla="*/ 135103 w 140208"/>
                                    <a:gd name="T11" fmla="*/ 0 h 23216"/>
                                    <a:gd name="T12" fmla="*/ 11862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62" y="0"/>
                                      </a:moveTo>
                                      <a:lnTo>
                                        <a:pt x="0" y="9728"/>
                                      </a:lnTo>
                                      <a:lnTo>
                                        <a:pt x="9449" y="23216"/>
                                      </a:lnTo>
                                      <a:lnTo>
                                        <a:pt x="132893" y="23216"/>
                                      </a:lnTo>
                                      <a:lnTo>
                                        <a:pt x="140208" y="8255"/>
                                      </a:lnTo>
                                      <a:lnTo>
                                        <a:pt x="135103" y="0"/>
                                      </a:lnTo>
                                      <a:lnTo>
                                        <a:pt x="11862"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2" name="Shape 5645"/>
                              <wps:cNvSpPr>
                                <a:spLocks/>
                              </wps:cNvSpPr>
                              <wps:spPr bwMode="auto">
                                <a:xfrm>
                                  <a:off x="714060" y="227135"/>
                                  <a:ext cx="42164" cy="105639"/>
                                </a:xfrm>
                                <a:custGeom>
                                  <a:avLst/>
                                  <a:gdLst>
                                    <a:gd name="T0" fmla="*/ 29261 w 42164"/>
                                    <a:gd name="T1" fmla="*/ 0 h 105639"/>
                                    <a:gd name="T2" fmla="*/ 42164 w 42164"/>
                                    <a:gd name="T3" fmla="*/ 15062 h 105639"/>
                                    <a:gd name="T4" fmla="*/ 24664 w 42164"/>
                                    <a:gd name="T5" fmla="*/ 105639 h 105639"/>
                                    <a:gd name="T6" fmla="*/ 9551 w 42164"/>
                                    <a:gd name="T7" fmla="*/ 105639 h 105639"/>
                                    <a:gd name="T8" fmla="*/ 0 w 42164"/>
                                    <a:gd name="T9" fmla="*/ 93929 h 105639"/>
                                    <a:gd name="T10" fmla="*/ 17577 w 42164"/>
                                    <a:gd name="T11" fmla="*/ 12014 h 105639"/>
                                    <a:gd name="T12" fmla="*/ 29261 w 42164"/>
                                    <a:gd name="T13" fmla="*/ 0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29261" y="0"/>
                                      </a:moveTo>
                                      <a:lnTo>
                                        <a:pt x="42164" y="15062"/>
                                      </a:lnTo>
                                      <a:lnTo>
                                        <a:pt x="24664" y="105639"/>
                                      </a:lnTo>
                                      <a:lnTo>
                                        <a:pt x="9551" y="105639"/>
                                      </a:lnTo>
                                      <a:lnTo>
                                        <a:pt x="0" y="93929"/>
                                      </a:lnTo>
                                      <a:lnTo>
                                        <a:pt x="17577" y="12014"/>
                                      </a:lnTo>
                                      <a:lnTo>
                                        <a:pt x="292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93" name="Shape 5646"/>
                              <wps:cNvSpPr>
                                <a:spLocks/>
                              </wps:cNvSpPr>
                              <wps:spPr bwMode="auto">
                                <a:xfrm>
                                  <a:off x="714060" y="227135"/>
                                  <a:ext cx="42164" cy="105639"/>
                                </a:xfrm>
                                <a:custGeom>
                                  <a:avLst/>
                                  <a:gdLst>
                                    <a:gd name="T0" fmla="*/ 42164 w 42164"/>
                                    <a:gd name="T1" fmla="*/ 15062 h 105639"/>
                                    <a:gd name="T2" fmla="*/ 29261 w 42164"/>
                                    <a:gd name="T3" fmla="*/ 0 h 105639"/>
                                    <a:gd name="T4" fmla="*/ 17577 w 42164"/>
                                    <a:gd name="T5" fmla="*/ 12014 h 105639"/>
                                    <a:gd name="T6" fmla="*/ 0 w 42164"/>
                                    <a:gd name="T7" fmla="*/ 93929 h 105639"/>
                                    <a:gd name="T8" fmla="*/ 9551 w 42164"/>
                                    <a:gd name="T9" fmla="*/ 105639 h 105639"/>
                                    <a:gd name="T10" fmla="*/ 24664 w 42164"/>
                                    <a:gd name="T11" fmla="*/ 105639 h 105639"/>
                                    <a:gd name="T12" fmla="*/ 42164 w 42164"/>
                                    <a:gd name="T13" fmla="*/ 15062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42164" y="15062"/>
                                      </a:moveTo>
                                      <a:lnTo>
                                        <a:pt x="29261" y="0"/>
                                      </a:lnTo>
                                      <a:lnTo>
                                        <a:pt x="17577" y="12014"/>
                                      </a:lnTo>
                                      <a:lnTo>
                                        <a:pt x="0" y="93929"/>
                                      </a:lnTo>
                                      <a:lnTo>
                                        <a:pt x="9551" y="105639"/>
                                      </a:lnTo>
                                      <a:lnTo>
                                        <a:pt x="24664" y="105639"/>
                                      </a:lnTo>
                                      <a:lnTo>
                                        <a:pt x="42164" y="1506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4" name="Shape 5647"/>
                              <wps:cNvSpPr>
                                <a:spLocks/>
                              </wps:cNvSpPr>
                              <wps:spPr bwMode="auto">
                                <a:xfrm>
                                  <a:off x="556964" y="223517"/>
                                  <a:ext cx="45644" cy="109246"/>
                                </a:xfrm>
                                <a:custGeom>
                                  <a:avLst/>
                                  <a:gdLst>
                                    <a:gd name="T0" fmla="*/ 32639 w 45644"/>
                                    <a:gd name="T1" fmla="*/ 0 h 109246"/>
                                    <a:gd name="T2" fmla="*/ 45644 w 45644"/>
                                    <a:gd name="T3" fmla="*/ 15799 h 109246"/>
                                    <a:gd name="T4" fmla="*/ 28956 w 45644"/>
                                    <a:gd name="T5" fmla="*/ 95860 h 109246"/>
                                    <a:gd name="T6" fmla="*/ 15418 w 45644"/>
                                    <a:gd name="T7" fmla="*/ 109246 h 109246"/>
                                    <a:gd name="T8" fmla="*/ 0 w 45644"/>
                                    <a:gd name="T9" fmla="*/ 109246 h 109246"/>
                                    <a:gd name="T10" fmla="*/ 19431 w 45644"/>
                                    <a:gd name="T11" fmla="*/ 7569 h 109246"/>
                                    <a:gd name="T12" fmla="*/ 32639 w 45644"/>
                                    <a:gd name="T13" fmla="*/ 0 h 109246"/>
                                    <a:gd name="T14" fmla="*/ 0 w 45644"/>
                                    <a:gd name="T15" fmla="*/ 0 h 109246"/>
                                    <a:gd name="T16" fmla="*/ 45644 w 45644"/>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44" h="109246">
                                      <a:moveTo>
                                        <a:pt x="32639" y="0"/>
                                      </a:moveTo>
                                      <a:lnTo>
                                        <a:pt x="45644" y="15799"/>
                                      </a:lnTo>
                                      <a:lnTo>
                                        <a:pt x="28956" y="95860"/>
                                      </a:lnTo>
                                      <a:lnTo>
                                        <a:pt x="15418" y="109246"/>
                                      </a:lnTo>
                                      <a:lnTo>
                                        <a:pt x="0" y="109246"/>
                                      </a:lnTo>
                                      <a:lnTo>
                                        <a:pt x="19431" y="7569"/>
                                      </a:lnTo>
                                      <a:lnTo>
                                        <a:pt x="3263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95" name="Shape 5648"/>
                              <wps:cNvSpPr>
                                <a:spLocks/>
                              </wps:cNvSpPr>
                              <wps:spPr bwMode="auto">
                                <a:xfrm>
                                  <a:off x="556964" y="223517"/>
                                  <a:ext cx="45644" cy="109246"/>
                                </a:xfrm>
                                <a:custGeom>
                                  <a:avLst/>
                                  <a:gdLst>
                                    <a:gd name="T0" fmla="*/ 19431 w 45644"/>
                                    <a:gd name="T1" fmla="*/ 7569 h 109246"/>
                                    <a:gd name="T2" fmla="*/ 32639 w 45644"/>
                                    <a:gd name="T3" fmla="*/ 0 h 109246"/>
                                    <a:gd name="T4" fmla="*/ 45644 w 45644"/>
                                    <a:gd name="T5" fmla="*/ 15799 h 109246"/>
                                    <a:gd name="T6" fmla="*/ 28956 w 45644"/>
                                    <a:gd name="T7" fmla="*/ 95860 h 109246"/>
                                    <a:gd name="T8" fmla="*/ 15418 w 45644"/>
                                    <a:gd name="T9" fmla="*/ 109246 h 109246"/>
                                    <a:gd name="T10" fmla="*/ 0 w 45644"/>
                                    <a:gd name="T11" fmla="*/ 109246 h 109246"/>
                                    <a:gd name="T12" fmla="*/ 19431 w 45644"/>
                                    <a:gd name="T13" fmla="*/ 7569 h 109246"/>
                                    <a:gd name="T14" fmla="*/ 0 w 45644"/>
                                    <a:gd name="T15" fmla="*/ 0 h 109246"/>
                                    <a:gd name="T16" fmla="*/ 45644 w 45644"/>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44" h="109246">
                                      <a:moveTo>
                                        <a:pt x="19431" y="7569"/>
                                      </a:moveTo>
                                      <a:lnTo>
                                        <a:pt x="32639" y="0"/>
                                      </a:lnTo>
                                      <a:lnTo>
                                        <a:pt x="45644" y="15799"/>
                                      </a:lnTo>
                                      <a:lnTo>
                                        <a:pt x="28956" y="95860"/>
                                      </a:lnTo>
                                      <a:lnTo>
                                        <a:pt x="15418" y="109246"/>
                                      </a:lnTo>
                                      <a:lnTo>
                                        <a:pt x="0" y="109246"/>
                                      </a:lnTo>
                                      <a:lnTo>
                                        <a:pt x="19431" y="756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6" name="Shape 5649"/>
                              <wps:cNvSpPr>
                                <a:spLocks/>
                              </wps:cNvSpPr>
                              <wps:spPr bwMode="auto">
                                <a:xfrm>
                                  <a:off x="538175" y="338397"/>
                                  <a:ext cx="42570" cy="106172"/>
                                </a:xfrm>
                                <a:custGeom>
                                  <a:avLst/>
                                  <a:gdLst>
                                    <a:gd name="T0" fmla="*/ 17196 w 42570"/>
                                    <a:gd name="T1" fmla="*/ 0 h 106172"/>
                                    <a:gd name="T2" fmla="*/ 34366 w 42570"/>
                                    <a:gd name="T3" fmla="*/ 330 h 106172"/>
                                    <a:gd name="T4" fmla="*/ 42570 w 42570"/>
                                    <a:gd name="T5" fmla="*/ 12573 h 106172"/>
                                    <a:gd name="T6" fmla="*/ 26543 w 42570"/>
                                    <a:gd name="T7" fmla="*/ 93066 h 106172"/>
                                    <a:gd name="T8" fmla="*/ 15240 w 42570"/>
                                    <a:gd name="T9" fmla="*/ 106172 h 106172"/>
                                    <a:gd name="T10" fmla="*/ 0 w 42570"/>
                                    <a:gd name="T11" fmla="*/ 88519 h 106172"/>
                                    <a:gd name="T12" fmla="*/ 17196 w 42570"/>
                                    <a:gd name="T13" fmla="*/ 0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17196" y="0"/>
                                      </a:moveTo>
                                      <a:lnTo>
                                        <a:pt x="34366" y="330"/>
                                      </a:lnTo>
                                      <a:lnTo>
                                        <a:pt x="42570" y="12573"/>
                                      </a:lnTo>
                                      <a:lnTo>
                                        <a:pt x="26543" y="93066"/>
                                      </a:lnTo>
                                      <a:lnTo>
                                        <a:pt x="15240" y="106172"/>
                                      </a:lnTo>
                                      <a:lnTo>
                                        <a:pt x="0" y="88519"/>
                                      </a:lnTo>
                                      <a:lnTo>
                                        <a:pt x="1719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97" name="Shape 5650"/>
                              <wps:cNvSpPr>
                                <a:spLocks/>
                              </wps:cNvSpPr>
                              <wps:spPr bwMode="auto">
                                <a:xfrm>
                                  <a:off x="538175" y="338397"/>
                                  <a:ext cx="42570" cy="106172"/>
                                </a:xfrm>
                                <a:custGeom>
                                  <a:avLst/>
                                  <a:gdLst>
                                    <a:gd name="T0" fmla="*/ 0 w 42570"/>
                                    <a:gd name="T1" fmla="*/ 88519 h 106172"/>
                                    <a:gd name="T2" fmla="*/ 15240 w 42570"/>
                                    <a:gd name="T3" fmla="*/ 106172 h 106172"/>
                                    <a:gd name="T4" fmla="*/ 26543 w 42570"/>
                                    <a:gd name="T5" fmla="*/ 93066 h 106172"/>
                                    <a:gd name="T6" fmla="*/ 42570 w 42570"/>
                                    <a:gd name="T7" fmla="*/ 12573 h 106172"/>
                                    <a:gd name="T8" fmla="*/ 34366 w 42570"/>
                                    <a:gd name="T9" fmla="*/ 330 h 106172"/>
                                    <a:gd name="T10" fmla="*/ 17196 w 42570"/>
                                    <a:gd name="T11" fmla="*/ 0 h 106172"/>
                                    <a:gd name="T12" fmla="*/ 0 w 42570"/>
                                    <a:gd name="T13" fmla="*/ 88519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0" y="88519"/>
                                      </a:moveTo>
                                      <a:lnTo>
                                        <a:pt x="15240" y="106172"/>
                                      </a:lnTo>
                                      <a:lnTo>
                                        <a:pt x="26543" y="93066"/>
                                      </a:lnTo>
                                      <a:lnTo>
                                        <a:pt x="42570" y="12573"/>
                                      </a:lnTo>
                                      <a:lnTo>
                                        <a:pt x="34366" y="330"/>
                                      </a:lnTo>
                                      <a:lnTo>
                                        <a:pt x="17196" y="0"/>
                                      </a:lnTo>
                                      <a:lnTo>
                                        <a:pt x="0" y="8851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8" name="Shape 5651"/>
                              <wps:cNvSpPr>
                                <a:spLocks/>
                              </wps:cNvSpPr>
                              <wps:spPr bwMode="auto">
                                <a:xfrm>
                                  <a:off x="693189" y="338932"/>
                                  <a:ext cx="44552" cy="109525"/>
                                </a:xfrm>
                                <a:custGeom>
                                  <a:avLst/>
                                  <a:gdLst>
                                    <a:gd name="T0" fmla="*/ 29540 w 44552"/>
                                    <a:gd name="T1" fmla="*/ 0 h 109525"/>
                                    <a:gd name="T2" fmla="*/ 44552 w 44552"/>
                                    <a:gd name="T3" fmla="*/ 0 h 109525"/>
                                    <a:gd name="T4" fmla="*/ 25374 w 44552"/>
                                    <a:gd name="T5" fmla="*/ 102438 h 109525"/>
                                    <a:gd name="T6" fmla="*/ 10515 w 44552"/>
                                    <a:gd name="T7" fmla="*/ 109525 h 109525"/>
                                    <a:gd name="T8" fmla="*/ 0 w 44552"/>
                                    <a:gd name="T9" fmla="*/ 93574 h 109525"/>
                                    <a:gd name="T10" fmla="*/ 17551 w 44552"/>
                                    <a:gd name="T11" fmla="*/ 12014 h 109525"/>
                                    <a:gd name="T12" fmla="*/ 29540 w 44552"/>
                                    <a:gd name="T13" fmla="*/ 0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9540" y="0"/>
                                      </a:moveTo>
                                      <a:lnTo>
                                        <a:pt x="44552" y="0"/>
                                      </a:lnTo>
                                      <a:lnTo>
                                        <a:pt x="25374" y="102438"/>
                                      </a:lnTo>
                                      <a:lnTo>
                                        <a:pt x="10515" y="109525"/>
                                      </a:lnTo>
                                      <a:lnTo>
                                        <a:pt x="0" y="93574"/>
                                      </a:lnTo>
                                      <a:lnTo>
                                        <a:pt x="17551" y="12014"/>
                                      </a:lnTo>
                                      <a:lnTo>
                                        <a:pt x="29540"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99" name="Shape 5652"/>
                              <wps:cNvSpPr>
                                <a:spLocks/>
                              </wps:cNvSpPr>
                              <wps:spPr bwMode="auto">
                                <a:xfrm>
                                  <a:off x="693189" y="338932"/>
                                  <a:ext cx="44552" cy="109525"/>
                                </a:xfrm>
                                <a:custGeom>
                                  <a:avLst/>
                                  <a:gdLst>
                                    <a:gd name="T0" fmla="*/ 25374 w 44552"/>
                                    <a:gd name="T1" fmla="*/ 102438 h 109525"/>
                                    <a:gd name="T2" fmla="*/ 10515 w 44552"/>
                                    <a:gd name="T3" fmla="*/ 109525 h 109525"/>
                                    <a:gd name="T4" fmla="*/ 0 w 44552"/>
                                    <a:gd name="T5" fmla="*/ 93574 h 109525"/>
                                    <a:gd name="T6" fmla="*/ 17551 w 44552"/>
                                    <a:gd name="T7" fmla="*/ 12014 h 109525"/>
                                    <a:gd name="T8" fmla="*/ 29540 w 44552"/>
                                    <a:gd name="T9" fmla="*/ 0 h 109525"/>
                                    <a:gd name="T10" fmla="*/ 44552 w 44552"/>
                                    <a:gd name="T11" fmla="*/ 0 h 109525"/>
                                    <a:gd name="T12" fmla="*/ 25374 w 44552"/>
                                    <a:gd name="T13" fmla="*/ 102438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5374" y="102438"/>
                                      </a:moveTo>
                                      <a:lnTo>
                                        <a:pt x="10515" y="109525"/>
                                      </a:lnTo>
                                      <a:lnTo>
                                        <a:pt x="0" y="93574"/>
                                      </a:lnTo>
                                      <a:lnTo>
                                        <a:pt x="17551" y="12014"/>
                                      </a:lnTo>
                                      <a:lnTo>
                                        <a:pt x="29540" y="0"/>
                                      </a:lnTo>
                                      <a:lnTo>
                                        <a:pt x="44552" y="0"/>
                                      </a:lnTo>
                                      <a:lnTo>
                                        <a:pt x="25374" y="102438"/>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0" name="Shape 5653"/>
                              <wps:cNvSpPr>
                                <a:spLocks/>
                              </wps:cNvSpPr>
                              <wps:spPr bwMode="auto">
                                <a:xfrm>
                                  <a:off x="556671" y="438262"/>
                                  <a:ext cx="142773" cy="23241"/>
                                </a:xfrm>
                                <a:custGeom>
                                  <a:avLst/>
                                  <a:gdLst>
                                    <a:gd name="T0" fmla="*/ 9398 w 142773"/>
                                    <a:gd name="T1" fmla="*/ 0 h 23241"/>
                                    <a:gd name="T2" fmla="*/ 132842 w 142773"/>
                                    <a:gd name="T3" fmla="*/ 0 h 23241"/>
                                    <a:gd name="T4" fmla="*/ 142773 w 142773"/>
                                    <a:gd name="T5" fmla="*/ 13741 h 23241"/>
                                    <a:gd name="T6" fmla="*/ 140056 w 142773"/>
                                    <a:gd name="T7" fmla="*/ 23241 h 23241"/>
                                    <a:gd name="T8" fmla="*/ 8433 w 142773"/>
                                    <a:gd name="T9" fmla="*/ 23241 h 23241"/>
                                    <a:gd name="T10" fmla="*/ 0 w 142773"/>
                                    <a:gd name="T11" fmla="*/ 13513 h 23241"/>
                                    <a:gd name="T12" fmla="*/ 9398 w 142773"/>
                                    <a:gd name="T13" fmla="*/ 0 h 23241"/>
                                    <a:gd name="T14" fmla="*/ 0 w 142773"/>
                                    <a:gd name="T15" fmla="*/ 0 h 23241"/>
                                    <a:gd name="T16" fmla="*/ 142773 w 142773"/>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73" h="23241">
                                      <a:moveTo>
                                        <a:pt x="9398" y="0"/>
                                      </a:moveTo>
                                      <a:lnTo>
                                        <a:pt x="132842" y="0"/>
                                      </a:lnTo>
                                      <a:lnTo>
                                        <a:pt x="142773" y="13741"/>
                                      </a:lnTo>
                                      <a:lnTo>
                                        <a:pt x="140056" y="23241"/>
                                      </a:lnTo>
                                      <a:lnTo>
                                        <a:pt x="8433" y="23241"/>
                                      </a:lnTo>
                                      <a:lnTo>
                                        <a:pt x="0" y="13513"/>
                                      </a:lnTo>
                                      <a:lnTo>
                                        <a:pt x="9398"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01" name="Shape 5654"/>
                              <wps:cNvSpPr>
                                <a:spLocks/>
                              </wps:cNvSpPr>
                              <wps:spPr bwMode="auto">
                                <a:xfrm>
                                  <a:off x="556671" y="438262"/>
                                  <a:ext cx="142773" cy="23241"/>
                                </a:xfrm>
                                <a:custGeom>
                                  <a:avLst/>
                                  <a:gdLst>
                                    <a:gd name="T0" fmla="*/ 8433 w 142773"/>
                                    <a:gd name="T1" fmla="*/ 23241 h 23241"/>
                                    <a:gd name="T2" fmla="*/ 0 w 142773"/>
                                    <a:gd name="T3" fmla="*/ 13513 h 23241"/>
                                    <a:gd name="T4" fmla="*/ 9398 w 142773"/>
                                    <a:gd name="T5" fmla="*/ 0 h 23241"/>
                                    <a:gd name="T6" fmla="*/ 132842 w 142773"/>
                                    <a:gd name="T7" fmla="*/ 0 h 23241"/>
                                    <a:gd name="T8" fmla="*/ 142773 w 142773"/>
                                    <a:gd name="T9" fmla="*/ 13741 h 23241"/>
                                    <a:gd name="T10" fmla="*/ 140056 w 142773"/>
                                    <a:gd name="T11" fmla="*/ 23241 h 23241"/>
                                    <a:gd name="T12" fmla="*/ 8433 w 142773"/>
                                    <a:gd name="T13" fmla="*/ 23241 h 23241"/>
                                    <a:gd name="T14" fmla="*/ 0 w 142773"/>
                                    <a:gd name="T15" fmla="*/ 0 h 23241"/>
                                    <a:gd name="T16" fmla="*/ 142773 w 142773"/>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73" h="23241">
                                      <a:moveTo>
                                        <a:pt x="8433" y="23241"/>
                                      </a:moveTo>
                                      <a:lnTo>
                                        <a:pt x="0" y="13513"/>
                                      </a:lnTo>
                                      <a:lnTo>
                                        <a:pt x="9398" y="0"/>
                                      </a:lnTo>
                                      <a:lnTo>
                                        <a:pt x="132842" y="0"/>
                                      </a:lnTo>
                                      <a:lnTo>
                                        <a:pt x="142773" y="13741"/>
                                      </a:lnTo>
                                      <a:lnTo>
                                        <a:pt x="140056" y="23241"/>
                                      </a:lnTo>
                                      <a:lnTo>
                                        <a:pt x="8433" y="2324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2" name="Shape 5655"/>
                              <wps:cNvSpPr>
                                <a:spLocks/>
                              </wps:cNvSpPr>
                              <wps:spPr bwMode="auto">
                                <a:xfrm>
                                  <a:off x="579966" y="327307"/>
                                  <a:ext cx="62890" cy="19253"/>
                                </a:xfrm>
                                <a:custGeom>
                                  <a:avLst/>
                                  <a:gdLst>
                                    <a:gd name="T0" fmla="*/ 8610 w 62890"/>
                                    <a:gd name="T1" fmla="*/ 0 h 19253"/>
                                    <a:gd name="T2" fmla="*/ 55448 w 62890"/>
                                    <a:gd name="T3" fmla="*/ 0 h 19253"/>
                                    <a:gd name="T4" fmla="*/ 62890 w 62890"/>
                                    <a:gd name="T5" fmla="*/ 9677 h 19253"/>
                                    <a:gd name="T6" fmla="*/ 54661 w 62890"/>
                                    <a:gd name="T7" fmla="*/ 19228 h 19253"/>
                                    <a:gd name="T8" fmla="*/ 7645 w 62890"/>
                                    <a:gd name="T9" fmla="*/ 19253 h 19253"/>
                                    <a:gd name="T10" fmla="*/ 0 w 62890"/>
                                    <a:gd name="T11" fmla="*/ 8636 h 19253"/>
                                    <a:gd name="T12" fmla="*/ 8610 w 62890"/>
                                    <a:gd name="T13" fmla="*/ 0 h 19253"/>
                                    <a:gd name="T14" fmla="*/ 0 w 62890"/>
                                    <a:gd name="T15" fmla="*/ 0 h 19253"/>
                                    <a:gd name="T16" fmla="*/ 62890 w 62890"/>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90" h="19253">
                                      <a:moveTo>
                                        <a:pt x="8610" y="0"/>
                                      </a:moveTo>
                                      <a:lnTo>
                                        <a:pt x="55448" y="0"/>
                                      </a:lnTo>
                                      <a:lnTo>
                                        <a:pt x="62890" y="9677"/>
                                      </a:lnTo>
                                      <a:lnTo>
                                        <a:pt x="54661" y="19228"/>
                                      </a:lnTo>
                                      <a:lnTo>
                                        <a:pt x="7645" y="19253"/>
                                      </a:lnTo>
                                      <a:lnTo>
                                        <a:pt x="0" y="8636"/>
                                      </a:lnTo>
                                      <a:lnTo>
                                        <a:pt x="8610"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03" name="Shape 5656"/>
                              <wps:cNvSpPr>
                                <a:spLocks/>
                              </wps:cNvSpPr>
                              <wps:spPr bwMode="auto">
                                <a:xfrm>
                                  <a:off x="579966" y="327307"/>
                                  <a:ext cx="62890" cy="19253"/>
                                </a:xfrm>
                                <a:custGeom>
                                  <a:avLst/>
                                  <a:gdLst>
                                    <a:gd name="T0" fmla="*/ 7645 w 62890"/>
                                    <a:gd name="T1" fmla="*/ 19253 h 19253"/>
                                    <a:gd name="T2" fmla="*/ 0 w 62890"/>
                                    <a:gd name="T3" fmla="*/ 8636 h 19253"/>
                                    <a:gd name="T4" fmla="*/ 8610 w 62890"/>
                                    <a:gd name="T5" fmla="*/ 0 h 19253"/>
                                    <a:gd name="T6" fmla="*/ 55448 w 62890"/>
                                    <a:gd name="T7" fmla="*/ 0 h 19253"/>
                                    <a:gd name="T8" fmla="*/ 62890 w 62890"/>
                                    <a:gd name="T9" fmla="*/ 9677 h 19253"/>
                                    <a:gd name="T10" fmla="*/ 54661 w 62890"/>
                                    <a:gd name="T11" fmla="*/ 19228 h 19253"/>
                                    <a:gd name="T12" fmla="*/ 7645 w 62890"/>
                                    <a:gd name="T13" fmla="*/ 19253 h 19253"/>
                                    <a:gd name="T14" fmla="*/ 0 w 62890"/>
                                    <a:gd name="T15" fmla="*/ 0 h 19253"/>
                                    <a:gd name="T16" fmla="*/ 62890 w 62890"/>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90" h="19253">
                                      <a:moveTo>
                                        <a:pt x="7645" y="19253"/>
                                      </a:moveTo>
                                      <a:lnTo>
                                        <a:pt x="0" y="8636"/>
                                      </a:lnTo>
                                      <a:lnTo>
                                        <a:pt x="8610" y="0"/>
                                      </a:lnTo>
                                      <a:lnTo>
                                        <a:pt x="55448" y="0"/>
                                      </a:lnTo>
                                      <a:lnTo>
                                        <a:pt x="62890" y="9677"/>
                                      </a:lnTo>
                                      <a:lnTo>
                                        <a:pt x="54661" y="19228"/>
                                      </a:lnTo>
                                      <a:lnTo>
                                        <a:pt x="7645" y="192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4" name="Shape 5657"/>
                              <wps:cNvSpPr>
                                <a:spLocks/>
                              </wps:cNvSpPr>
                              <wps:spPr bwMode="auto">
                                <a:xfrm>
                                  <a:off x="653552" y="327129"/>
                                  <a:ext cx="60909" cy="19431"/>
                                </a:xfrm>
                                <a:custGeom>
                                  <a:avLst/>
                                  <a:gdLst>
                                    <a:gd name="T0" fmla="*/ 8585 w 60909"/>
                                    <a:gd name="T1" fmla="*/ 0 h 19431"/>
                                    <a:gd name="T2" fmla="*/ 53467 w 60909"/>
                                    <a:gd name="T3" fmla="*/ 0 h 19431"/>
                                    <a:gd name="T4" fmla="*/ 60909 w 60909"/>
                                    <a:gd name="T5" fmla="*/ 9677 h 19431"/>
                                    <a:gd name="T6" fmla="*/ 50724 w 60909"/>
                                    <a:gd name="T7" fmla="*/ 19431 h 19431"/>
                                    <a:gd name="T8" fmla="*/ 7620 w 60909"/>
                                    <a:gd name="T9" fmla="*/ 19431 h 19431"/>
                                    <a:gd name="T10" fmla="*/ 0 w 60909"/>
                                    <a:gd name="T11" fmla="*/ 8611 h 19431"/>
                                    <a:gd name="T12" fmla="*/ 8585 w 60909"/>
                                    <a:gd name="T13" fmla="*/ 0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8585" y="0"/>
                                      </a:moveTo>
                                      <a:lnTo>
                                        <a:pt x="53467" y="0"/>
                                      </a:lnTo>
                                      <a:lnTo>
                                        <a:pt x="60909" y="9677"/>
                                      </a:lnTo>
                                      <a:lnTo>
                                        <a:pt x="50724" y="19431"/>
                                      </a:lnTo>
                                      <a:lnTo>
                                        <a:pt x="7620" y="19431"/>
                                      </a:lnTo>
                                      <a:lnTo>
                                        <a:pt x="0" y="8611"/>
                                      </a:lnTo>
                                      <a:lnTo>
                                        <a:pt x="8585"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05" name="Shape 5658"/>
                              <wps:cNvSpPr>
                                <a:spLocks/>
                              </wps:cNvSpPr>
                              <wps:spPr bwMode="auto">
                                <a:xfrm>
                                  <a:off x="653552" y="327129"/>
                                  <a:ext cx="60909" cy="19431"/>
                                </a:xfrm>
                                <a:custGeom>
                                  <a:avLst/>
                                  <a:gdLst>
                                    <a:gd name="T0" fmla="*/ 7620 w 60909"/>
                                    <a:gd name="T1" fmla="*/ 19431 h 19431"/>
                                    <a:gd name="T2" fmla="*/ 0 w 60909"/>
                                    <a:gd name="T3" fmla="*/ 8611 h 19431"/>
                                    <a:gd name="T4" fmla="*/ 8585 w 60909"/>
                                    <a:gd name="T5" fmla="*/ 0 h 19431"/>
                                    <a:gd name="T6" fmla="*/ 53467 w 60909"/>
                                    <a:gd name="T7" fmla="*/ 0 h 19431"/>
                                    <a:gd name="T8" fmla="*/ 60909 w 60909"/>
                                    <a:gd name="T9" fmla="*/ 9677 h 19431"/>
                                    <a:gd name="T10" fmla="*/ 50724 w 60909"/>
                                    <a:gd name="T11" fmla="*/ 19431 h 19431"/>
                                    <a:gd name="T12" fmla="*/ 7620 w 60909"/>
                                    <a:gd name="T13" fmla="*/ 19431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7620" y="19431"/>
                                      </a:moveTo>
                                      <a:lnTo>
                                        <a:pt x="0" y="8611"/>
                                      </a:lnTo>
                                      <a:lnTo>
                                        <a:pt x="8585" y="0"/>
                                      </a:lnTo>
                                      <a:lnTo>
                                        <a:pt x="53467" y="0"/>
                                      </a:lnTo>
                                      <a:lnTo>
                                        <a:pt x="60909" y="9677"/>
                                      </a:lnTo>
                                      <a:lnTo>
                                        <a:pt x="50724" y="19431"/>
                                      </a:lnTo>
                                      <a:lnTo>
                                        <a:pt x="7620" y="1943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6" name="Shape 5659"/>
                              <wps:cNvSpPr>
                                <a:spLocks/>
                              </wps:cNvSpPr>
                              <wps:spPr bwMode="auto">
                                <a:xfrm>
                                  <a:off x="845894" y="347881"/>
                                  <a:ext cx="37287" cy="84633"/>
                                </a:xfrm>
                                <a:custGeom>
                                  <a:avLst/>
                                  <a:gdLst>
                                    <a:gd name="T0" fmla="*/ 26899 w 37287"/>
                                    <a:gd name="T1" fmla="*/ 0 h 84633"/>
                                    <a:gd name="T2" fmla="*/ 37287 w 37287"/>
                                    <a:gd name="T3" fmla="*/ 5918 h 84633"/>
                                    <a:gd name="T4" fmla="*/ 22403 w 37287"/>
                                    <a:gd name="T5" fmla="*/ 84633 h 84633"/>
                                    <a:gd name="T6" fmla="*/ 0 w 37287"/>
                                    <a:gd name="T7" fmla="*/ 82753 h 84633"/>
                                    <a:gd name="T8" fmla="*/ 13767 w 37287"/>
                                    <a:gd name="T9" fmla="*/ 7417 h 84633"/>
                                    <a:gd name="T10" fmla="*/ 26899 w 37287"/>
                                    <a:gd name="T11" fmla="*/ 0 h 84633"/>
                                    <a:gd name="T12" fmla="*/ 0 w 37287"/>
                                    <a:gd name="T13" fmla="*/ 0 h 84633"/>
                                    <a:gd name="T14" fmla="*/ 37287 w 37287"/>
                                    <a:gd name="T15" fmla="*/ 84633 h 84633"/>
                                  </a:gdLst>
                                  <a:ahLst/>
                                  <a:cxnLst>
                                    <a:cxn ang="0">
                                      <a:pos x="T0" y="T1"/>
                                    </a:cxn>
                                    <a:cxn ang="0">
                                      <a:pos x="T2" y="T3"/>
                                    </a:cxn>
                                    <a:cxn ang="0">
                                      <a:pos x="T4" y="T5"/>
                                    </a:cxn>
                                    <a:cxn ang="0">
                                      <a:pos x="T6" y="T7"/>
                                    </a:cxn>
                                    <a:cxn ang="0">
                                      <a:pos x="T8" y="T9"/>
                                    </a:cxn>
                                    <a:cxn ang="0">
                                      <a:pos x="T10" y="T11"/>
                                    </a:cxn>
                                  </a:cxnLst>
                                  <a:rect l="T12" t="T13" r="T14" b="T15"/>
                                  <a:pathLst>
                                    <a:path w="37287" h="84633">
                                      <a:moveTo>
                                        <a:pt x="26899" y="0"/>
                                      </a:moveTo>
                                      <a:lnTo>
                                        <a:pt x="37287" y="5918"/>
                                      </a:lnTo>
                                      <a:lnTo>
                                        <a:pt x="22403" y="84633"/>
                                      </a:lnTo>
                                      <a:lnTo>
                                        <a:pt x="0" y="82753"/>
                                      </a:lnTo>
                                      <a:lnTo>
                                        <a:pt x="13767" y="7417"/>
                                      </a:lnTo>
                                      <a:lnTo>
                                        <a:pt x="2689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07" name="Shape 5660"/>
                              <wps:cNvSpPr>
                                <a:spLocks/>
                              </wps:cNvSpPr>
                              <wps:spPr bwMode="auto">
                                <a:xfrm>
                                  <a:off x="845894" y="347881"/>
                                  <a:ext cx="37287" cy="84633"/>
                                </a:xfrm>
                                <a:custGeom>
                                  <a:avLst/>
                                  <a:gdLst>
                                    <a:gd name="T0" fmla="*/ 0 w 37287"/>
                                    <a:gd name="T1" fmla="*/ 82753 h 84633"/>
                                    <a:gd name="T2" fmla="*/ 22403 w 37287"/>
                                    <a:gd name="T3" fmla="*/ 84633 h 84633"/>
                                    <a:gd name="T4" fmla="*/ 37287 w 37287"/>
                                    <a:gd name="T5" fmla="*/ 5918 h 84633"/>
                                    <a:gd name="T6" fmla="*/ 26899 w 37287"/>
                                    <a:gd name="T7" fmla="*/ 0 h 84633"/>
                                    <a:gd name="T8" fmla="*/ 13767 w 37287"/>
                                    <a:gd name="T9" fmla="*/ 7417 h 84633"/>
                                    <a:gd name="T10" fmla="*/ 0 w 37287"/>
                                    <a:gd name="T11" fmla="*/ 82753 h 84633"/>
                                    <a:gd name="T12" fmla="*/ 0 w 37287"/>
                                    <a:gd name="T13" fmla="*/ 0 h 84633"/>
                                    <a:gd name="T14" fmla="*/ 37287 w 37287"/>
                                    <a:gd name="T15" fmla="*/ 84633 h 84633"/>
                                  </a:gdLst>
                                  <a:ahLst/>
                                  <a:cxnLst>
                                    <a:cxn ang="0">
                                      <a:pos x="T0" y="T1"/>
                                    </a:cxn>
                                    <a:cxn ang="0">
                                      <a:pos x="T2" y="T3"/>
                                    </a:cxn>
                                    <a:cxn ang="0">
                                      <a:pos x="T4" y="T5"/>
                                    </a:cxn>
                                    <a:cxn ang="0">
                                      <a:pos x="T6" y="T7"/>
                                    </a:cxn>
                                    <a:cxn ang="0">
                                      <a:pos x="T8" y="T9"/>
                                    </a:cxn>
                                    <a:cxn ang="0">
                                      <a:pos x="T10" y="T11"/>
                                    </a:cxn>
                                  </a:cxnLst>
                                  <a:rect l="T12" t="T13" r="T14" b="T15"/>
                                  <a:pathLst>
                                    <a:path w="37287" h="84633">
                                      <a:moveTo>
                                        <a:pt x="0" y="82753"/>
                                      </a:moveTo>
                                      <a:lnTo>
                                        <a:pt x="22403" y="84633"/>
                                      </a:lnTo>
                                      <a:lnTo>
                                        <a:pt x="37287" y="5918"/>
                                      </a:lnTo>
                                      <a:lnTo>
                                        <a:pt x="26899" y="0"/>
                                      </a:lnTo>
                                      <a:lnTo>
                                        <a:pt x="13767" y="7417"/>
                                      </a:lnTo>
                                      <a:lnTo>
                                        <a:pt x="0" y="827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8" name="Shape 5661"/>
                              <wps:cNvSpPr>
                                <a:spLocks/>
                              </wps:cNvSpPr>
                              <wps:spPr bwMode="auto">
                                <a:xfrm>
                                  <a:off x="865840" y="237650"/>
                                  <a:ext cx="37770" cy="91389"/>
                                </a:xfrm>
                                <a:custGeom>
                                  <a:avLst/>
                                  <a:gdLst>
                                    <a:gd name="T0" fmla="*/ 27661 w 37770"/>
                                    <a:gd name="T1" fmla="*/ 0 h 91389"/>
                                    <a:gd name="T2" fmla="*/ 37592 w 37770"/>
                                    <a:gd name="T3" fmla="*/ 4877 h 91389"/>
                                    <a:gd name="T4" fmla="*/ 37770 w 37770"/>
                                    <a:gd name="T5" fmla="*/ 5461 h 91389"/>
                                    <a:gd name="T6" fmla="*/ 22987 w 37770"/>
                                    <a:gd name="T7" fmla="*/ 83388 h 91389"/>
                                    <a:gd name="T8" fmla="*/ 10338 w 37770"/>
                                    <a:gd name="T9" fmla="*/ 91389 h 91389"/>
                                    <a:gd name="T10" fmla="*/ 0 w 37770"/>
                                    <a:gd name="T11" fmla="*/ 82067 h 91389"/>
                                    <a:gd name="T12" fmla="*/ 15088 w 37770"/>
                                    <a:gd name="T13" fmla="*/ 5029 h 91389"/>
                                    <a:gd name="T14" fmla="*/ 27661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61" y="0"/>
                                      </a:moveTo>
                                      <a:lnTo>
                                        <a:pt x="37592" y="4877"/>
                                      </a:lnTo>
                                      <a:lnTo>
                                        <a:pt x="37770" y="5461"/>
                                      </a:lnTo>
                                      <a:lnTo>
                                        <a:pt x="22987" y="83388"/>
                                      </a:lnTo>
                                      <a:lnTo>
                                        <a:pt x="10338" y="91389"/>
                                      </a:lnTo>
                                      <a:lnTo>
                                        <a:pt x="0" y="82067"/>
                                      </a:lnTo>
                                      <a:lnTo>
                                        <a:pt x="15088" y="5029"/>
                                      </a:lnTo>
                                      <a:lnTo>
                                        <a:pt x="276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09" name="Shape 5662"/>
                              <wps:cNvSpPr>
                                <a:spLocks/>
                              </wps:cNvSpPr>
                              <wps:spPr bwMode="auto">
                                <a:xfrm>
                                  <a:off x="865840" y="237650"/>
                                  <a:ext cx="37770" cy="91389"/>
                                </a:xfrm>
                                <a:custGeom>
                                  <a:avLst/>
                                  <a:gdLst>
                                    <a:gd name="T0" fmla="*/ 27661 w 37770"/>
                                    <a:gd name="T1" fmla="*/ 0 h 91389"/>
                                    <a:gd name="T2" fmla="*/ 15088 w 37770"/>
                                    <a:gd name="T3" fmla="*/ 5029 h 91389"/>
                                    <a:gd name="T4" fmla="*/ 0 w 37770"/>
                                    <a:gd name="T5" fmla="*/ 82067 h 91389"/>
                                    <a:gd name="T6" fmla="*/ 10338 w 37770"/>
                                    <a:gd name="T7" fmla="*/ 91389 h 91389"/>
                                    <a:gd name="T8" fmla="*/ 22987 w 37770"/>
                                    <a:gd name="T9" fmla="*/ 83388 h 91389"/>
                                    <a:gd name="T10" fmla="*/ 37770 w 37770"/>
                                    <a:gd name="T11" fmla="*/ 5461 h 91389"/>
                                    <a:gd name="T12" fmla="*/ 37592 w 37770"/>
                                    <a:gd name="T13" fmla="*/ 4877 h 91389"/>
                                    <a:gd name="T14" fmla="*/ 27661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61" y="0"/>
                                      </a:moveTo>
                                      <a:lnTo>
                                        <a:pt x="15088" y="5029"/>
                                      </a:lnTo>
                                      <a:lnTo>
                                        <a:pt x="0" y="82067"/>
                                      </a:lnTo>
                                      <a:lnTo>
                                        <a:pt x="10338" y="91389"/>
                                      </a:lnTo>
                                      <a:lnTo>
                                        <a:pt x="22987" y="83388"/>
                                      </a:lnTo>
                                      <a:lnTo>
                                        <a:pt x="37770" y="5461"/>
                                      </a:lnTo>
                                      <a:lnTo>
                                        <a:pt x="37592" y="4877"/>
                                      </a:lnTo>
                                      <a:lnTo>
                                        <a:pt x="27661"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0" name="Shape 5663"/>
                              <wps:cNvSpPr>
                                <a:spLocks/>
                              </wps:cNvSpPr>
                              <wps:spPr bwMode="auto">
                                <a:xfrm>
                                  <a:off x="826384" y="210183"/>
                                  <a:ext cx="140208" cy="23216"/>
                                </a:xfrm>
                                <a:custGeom>
                                  <a:avLst/>
                                  <a:gdLst>
                                    <a:gd name="T0" fmla="*/ 11836 w 140208"/>
                                    <a:gd name="T1" fmla="*/ 0 h 23216"/>
                                    <a:gd name="T2" fmla="*/ 135103 w 140208"/>
                                    <a:gd name="T3" fmla="*/ 0 h 23216"/>
                                    <a:gd name="T4" fmla="*/ 140208 w 140208"/>
                                    <a:gd name="T5" fmla="*/ 8255 h 23216"/>
                                    <a:gd name="T6" fmla="*/ 132867 w 140208"/>
                                    <a:gd name="T7" fmla="*/ 23216 h 23216"/>
                                    <a:gd name="T8" fmla="*/ 9423 w 140208"/>
                                    <a:gd name="T9" fmla="*/ 23216 h 23216"/>
                                    <a:gd name="T10" fmla="*/ 0 w 140208"/>
                                    <a:gd name="T11" fmla="*/ 9728 h 23216"/>
                                    <a:gd name="T12" fmla="*/ 11836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36" y="0"/>
                                      </a:moveTo>
                                      <a:lnTo>
                                        <a:pt x="135103" y="0"/>
                                      </a:lnTo>
                                      <a:lnTo>
                                        <a:pt x="140208" y="8255"/>
                                      </a:lnTo>
                                      <a:lnTo>
                                        <a:pt x="132867" y="23216"/>
                                      </a:lnTo>
                                      <a:lnTo>
                                        <a:pt x="9423" y="23216"/>
                                      </a:lnTo>
                                      <a:lnTo>
                                        <a:pt x="0" y="9728"/>
                                      </a:lnTo>
                                      <a:lnTo>
                                        <a:pt x="1183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11" name="Shape 5664"/>
                              <wps:cNvSpPr>
                                <a:spLocks/>
                              </wps:cNvSpPr>
                              <wps:spPr bwMode="auto">
                                <a:xfrm>
                                  <a:off x="826384" y="210183"/>
                                  <a:ext cx="140208" cy="23216"/>
                                </a:xfrm>
                                <a:custGeom>
                                  <a:avLst/>
                                  <a:gdLst>
                                    <a:gd name="T0" fmla="*/ 11836 w 140208"/>
                                    <a:gd name="T1" fmla="*/ 0 h 23216"/>
                                    <a:gd name="T2" fmla="*/ 0 w 140208"/>
                                    <a:gd name="T3" fmla="*/ 9728 h 23216"/>
                                    <a:gd name="T4" fmla="*/ 9423 w 140208"/>
                                    <a:gd name="T5" fmla="*/ 23216 h 23216"/>
                                    <a:gd name="T6" fmla="*/ 132867 w 140208"/>
                                    <a:gd name="T7" fmla="*/ 23216 h 23216"/>
                                    <a:gd name="T8" fmla="*/ 140208 w 140208"/>
                                    <a:gd name="T9" fmla="*/ 8255 h 23216"/>
                                    <a:gd name="T10" fmla="*/ 135103 w 140208"/>
                                    <a:gd name="T11" fmla="*/ 0 h 23216"/>
                                    <a:gd name="T12" fmla="*/ 11836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36" y="0"/>
                                      </a:moveTo>
                                      <a:lnTo>
                                        <a:pt x="0" y="9728"/>
                                      </a:lnTo>
                                      <a:lnTo>
                                        <a:pt x="9423" y="23216"/>
                                      </a:lnTo>
                                      <a:lnTo>
                                        <a:pt x="132867" y="23216"/>
                                      </a:lnTo>
                                      <a:lnTo>
                                        <a:pt x="140208" y="8255"/>
                                      </a:lnTo>
                                      <a:lnTo>
                                        <a:pt x="135103" y="0"/>
                                      </a:lnTo>
                                      <a:lnTo>
                                        <a:pt x="11836"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2" name="Shape 5665"/>
                              <wps:cNvSpPr>
                                <a:spLocks/>
                              </wps:cNvSpPr>
                              <wps:spPr bwMode="auto">
                                <a:xfrm>
                                  <a:off x="942911" y="227135"/>
                                  <a:ext cx="42164" cy="105639"/>
                                </a:xfrm>
                                <a:custGeom>
                                  <a:avLst/>
                                  <a:gdLst>
                                    <a:gd name="T0" fmla="*/ 29261 w 42164"/>
                                    <a:gd name="T1" fmla="*/ 0 h 105639"/>
                                    <a:gd name="T2" fmla="*/ 42164 w 42164"/>
                                    <a:gd name="T3" fmla="*/ 15062 h 105639"/>
                                    <a:gd name="T4" fmla="*/ 24638 w 42164"/>
                                    <a:gd name="T5" fmla="*/ 105639 h 105639"/>
                                    <a:gd name="T6" fmla="*/ 9525 w 42164"/>
                                    <a:gd name="T7" fmla="*/ 105639 h 105639"/>
                                    <a:gd name="T8" fmla="*/ 0 w 42164"/>
                                    <a:gd name="T9" fmla="*/ 93929 h 105639"/>
                                    <a:gd name="T10" fmla="*/ 17577 w 42164"/>
                                    <a:gd name="T11" fmla="*/ 12014 h 105639"/>
                                    <a:gd name="T12" fmla="*/ 29261 w 42164"/>
                                    <a:gd name="T13" fmla="*/ 0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29261" y="0"/>
                                      </a:moveTo>
                                      <a:lnTo>
                                        <a:pt x="42164" y="15062"/>
                                      </a:lnTo>
                                      <a:lnTo>
                                        <a:pt x="24638" y="105639"/>
                                      </a:lnTo>
                                      <a:lnTo>
                                        <a:pt x="9525" y="105639"/>
                                      </a:lnTo>
                                      <a:lnTo>
                                        <a:pt x="0" y="93929"/>
                                      </a:lnTo>
                                      <a:lnTo>
                                        <a:pt x="17577" y="12014"/>
                                      </a:lnTo>
                                      <a:lnTo>
                                        <a:pt x="292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13" name="Shape 5666"/>
                              <wps:cNvSpPr>
                                <a:spLocks/>
                              </wps:cNvSpPr>
                              <wps:spPr bwMode="auto">
                                <a:xfrm>
                                  <a:off x="942911" y="227135"/>
                                  <a:ext cx="42164" cy="105639"/>
                                </a:xfrm>
                                <a:custGeom>
                                  <a:avLst/>
                                  <a:gdLst>
                                    <a:gd name="T0" fmla="*/ 42164 w 42164"/>
                                    <a:gd name="T1" fmla="*/ 15062 h 105639"/>
                                    <a:gd name="T2" fmla="*/ 29261 w 42164"/>
                                    <a:gd name="T3" fmla="*/ 0 h 105639"/>
                                    <a:gd name="T4" fmla="*/ 17577 w 42164"/>
                                    <a:gd name="T5" fmla="*/ 12014 h 105639"/>
                                    <a:gd name="T6" fmla="*/ 0 w 42164"/>
                                    <a:gd name="T7" fmla="*/ 93929 h 105639"/>
                                    <a:gd name="T8" fmla="*/ 9525 w 42164"/>
                                    <a:gd name="T9" fmla="*/ 105639 h 105639"/>
                                    <a:gd name="T10" fmla="*/ 24638 w 42164"/>
                                    <a:gd name="T11" fmla="*/ 105639 h 105639"/>
                                    <a:gd name="T12" fmla="*/ 42164 w 42164"/>
                                    <a:gd name="T13" fmla="*/ 15062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42164" y="15062"/>
                                      </a:moveTo>
                                      <a:lnTo>
                                        <a:pt x="29261" y="0"/>
                                      </a:lnTo>
                                      <a:lnTo>
                                        <a:pt x="17577" y="12014"/>
                                      </a:lnTo>
                                      <a:lnTo>
                                        <a:pt x="0" y="93929"/>
                                      </a:lnTo>
                                      <a:lnTo>
                                        <a:pt x="9525" y="105639"/>
                                      </a:lnTo>
                                      <a:lnTo>
                                        <a:pt x="24638" y="105639"/>
                                      </a:lnTo>
                                      <a:lnTo>
                                        <a:pt x="42164" y="1506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4" name="Shape 5667"/>
                              <wps:cNvSpPr>
                                <a:spLocks/>
                              </wps:cNvSpPr>
                              <wps:spPr bwMode="auto">
                                <a:xfrm>
                                  <a:off x="785823" y="223517"/>
                                  <a:ext cx="45644" cy="109246"/>
                                </a:xfrm>
                                <a:custGeom>
                                  <a:avLst/>
                                  <a:gdLst>
                                    <a:gd name="T0" fmla="*/ 32639 w 45644"/>
                                    <a:gd name="T1" fmla="*/ 0 h 109246"/>
                                    <a:gd name="T2" fmla="*/ 45644 w 45644"/>
                                    <a:gd name="T3" fmla="*/ 15799 h 109246"/>
                                    <a:gd name="T4" fmla="*/ 28956 w 45644"/>
                                    <a:gd name="T5" fmla="*/ 95860 h 109246"/>
                                    <a:gd name="T6" fmla="*/ 15418 w 45644"/>
                                    <a:gd name="T7" fmla="*/ 109246 h 109246"/>
                                    <a:gd name="T8" fmla="*/ 0 w 45644"/>
                                    <a:gd name="T9" fmla="*/ 109246 h 109246"/>
                                    <a:gd name="T10" fmla="*/ 19431 w 45644"/>
                                    <a:gd name="T11" fmla="*/ 7569 h 109246"/>
                                    <a:gd name="T12" fmla="*/ 32639 w 45644"/>
                                    <a:gd name="T13" fmla="*/ 0 h 109246"/>
                                    <a:gd name="T14" fmla="*/ 0 w 45644"/>
                                    <a:gd name="T15" fmla="*/ 0 h 109246"/>
                                    <a:gd name="T16" fmla="*/ 45644 w 45644"/>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44" h="109246">
                                      <a:moveTo>
                                        <a:pt x="32639" y="0"/>
                                      </a:moveTo>
                                      <a:lnTo>
                                        <a:pt x="45644" y="15799"/>
                                      </a:lnTo>
                                      <a:lnTo>
                                        <a:pt x="28956" y="95860"/>
                                      </a:lnTo>
                                      <a:lnTo>
                                        <a:pt x="15418" y="109246"/>
                                      </a:lnTo>
                                      <a:lnTo>
                                        <a:pt x="0" y="109246"/>
                                      </a:lnTo>
                                      <a:lnTo>
                                        <a:pt x="19431" y="7569"/>
                                      </a:lnTo>
                                      <a:lnTo>
                                        <a:pt x="32639"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15" name="Shape 5668"/>
                              <wps:cNvSpPr>
                                <a:spLocks/>
                              </wps:cNvSpPr>
                              <wps:spPr bwMode="auto">
                                <a:xfrm>
                                  <a:off x="785823" y="223517"/>
                                  <a:ext cx="45644" cy="109246"/>
                                </a:xfrm>
                                <a:custGeom>
                                  <a:avLst/>
                                  <a:gdLst>
                                    <a:gd name="T0" fmla="*/ 19431 w 45644"/>
                                    <a:gd name="T1" fmla="*/ 7569 h 109246"/>
                                    <a:gd name="T2" fmla="*/ 32639 w 45644"/>
                                    <a:gd name="T3" fmla="*/ 0 h 109246"/>
                                    <a:gd name="T4" fmla="*/ 45644 w 45644"/>
                                    <a:gd name="T5" fmla="*/ 15799 h 109246"/>
                                    <a:gd name="T6" fmla="*/ 28956 w 45644"/>
                                    <a:gd name="T7" fmla="*/ 95860 h 109246"/>
                                    <a:gd name="T8" fmla="*/ 15418 w 45644"/>
                                    <a:gd name="T9" fmla="*/ 109246 h 109246"/>
                                    <a:gd name="T10" fmla="*/ 0 w 45644"/>
                                    <a:gd name="T11" fmla="*/ 109246 h 109246"/>
                                    <a:gd name="T12" fmla="*/ 19431 w 45644"/>
                                    <a:gd name="T13" fmla="*/ 7569 h 109246"/>
                                    <a:gd name="T14" fmla="*/ 0 w 45644"/>
                                    <a:gd name="T15" fmla="*/ 0 h 109246"/>
                                    <a:gd name="T16" fmla="*/ 45644 w 45644"/>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44" h="109246">
                                      <a:moveTo>
                                        <a:pt x="19431" y="7569"/>
                                      </a:moveTo>
                                      <a:lnTo>
                                        <a:pt x="32639" y="0"/>
                                      </a:lnTo>
                                      <a:lnTo>
                                        <a:pt x="45644" y="15799"/>
                                      </a:lnTo>
                                      <a:lnTo>
                                        <a:pt x="28956" y="95860"/>
                                      </a:lnTo>
                                      <a:lnTo>
                                        <a:pt x="15418" y="109246"/>
                                      </a:lnTo>
                                      <a:lnTo>
                                        <a:pt x="0" y="109246"/>
                                      </a:lnTo>
                                      <a:lnTo>
                                        <a:pt x="19431" y="756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6" name="Shape 5669"/>
                              <wps:cNvSpPr>
                                <a:spLocks/>
                              </wps:cNvSpPr>
                              <wps:spPr bwMode="auto">
                                <a:xfrm>
                                  <a:off x="767024" y="338397"/>
                                  <a:ext cx="42570" cy="106172"/>
                                </a:xfrm>
                                <a:custGeom>
                                  <a:avLst/>
                                  <a:gdLst>
                                    <a:gd name="T0" fmla="*/ 17196 w 42570"/>
                                    <a:gd name="T1" fmla="*/ 0 h 106172"/>
                                    <a:gd name="T2" fmla="*/ 34366 w 42570"/>
                                    <a:gd name="T3" fmla="*/ 330 h 106172"/>
                                    <a:gd name="T4" fmla="*/ 42570 w 42570"/>
                                    <a:gd name="T5" fmla="*/ 12573 h 106172"/>
                                    <a:gd name="T6" fmla="*/ 26543 w 42570"/>
                                    <a:gd name="T7" fmla="*/ 93066 h 106172"/>
                                    <a:gd name="T8" fmla="*/ 15265 w 42570"/>
                                    <a:gd name="T9" fmla="*/ 106172 h 106172"/>
                                    <a:gd name="T10" fmla="*/ 0 w 42570"/>
                                    <a:gd name="T11" fmla="*/ 88519 h 106172"/>
                                    <a:gd name="T12" fmla="*/ 17196 w 42570"/>
                                    <a:gd name="T13" fmla="*/ 0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17196" y="0"/>
                                      </a:moveTo>
                                      <a:lnTo>
                                        <a:pt x="34366" y="330"/>
                                      </a:lnTo>
                                      <a:lnTo>
                                        <a:pt x="42570" y="12573"/>
                                      </a:lnTo>
                                      <a:lnTo>
                                        <a:pt x="26543" y="93066"/>
                                      </a:lnTo>
                                      <a:lnTo>
                                        <a:pt x="15265" y="106172"/>
                                      </a:lnTo>
                                      <a:lnTo>
                                        <a:pt x="0" y="88519"/>
                                      </a:lnTo>
                                      <a:lnTo>
                                        <a:pt x="1719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17" name="Shape 5670"/>
                              <wps:cNvSpPr>
                                <a:spLocks/>
                              </wps:cNvSpPr>
                              <wps:spPr bwMode="auto">
                                <a:xfrm>
                                  <a:off x="767024" y="338397"/>
                                  <a:ext cx="42570" cy="106172"/>
                                </a:xfrm>
                                <a:custGeom>
                                  <a:avLst/>
                                  <a:gdLst>
                                    <a:gd name="T0" fmla="*/ 0 w 42570"/>
                                    <a:gd name="T1" fmla="*/ 88519 h 106172"/>
                                    <a:gd name="T2" fmla="*/ 15265 w 42570"/>
                                    <a:gd name="T3" fmla="*/ 106172 h 106172"/>
                                    <a:gd name="T4" fmla="*/ 26543 w 42570"/>
                                    <a:gd name="T5" fmla="*/ 93066 h 106172"/>
                                    <a:gd name="T6" fmla="*/ 42570 w 42570"/>
                                    <a:gd name="T7" fmla="*/ 12573 h 106172"/>
                                    <a:gd name="T8" fmla="*/ 34366 w 42570"/>
                                    <a:gd name="T9" fmla="*/ 330 h 106172"/>
                                    <a:gd name="T10" fmla="*/ 17196 w 42570"/>
                                    <a:gd name="T11" fmla="*/ 0 h 106172"/>
                                    <a:gd name="T12" fmla="*/ 0 w 42570"/>
                                    <a:gd name="T13" fmla="*/ 88519 h 106172"/>
                                    <a:gd name="T14" fmla="*/ 0 w 42570"/>
                                    <a:gd name="T15" fmla="*/ 0 h 106172"/>
                                    <a:gd name="T16" fmla="*/ 42570 w 42570"/>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70" h="106172">
                                      <a:moveTo>
                                        <a:pt x="0" y="88519"/>
                                      </a:moveTo>
                                      <a:lnTo>
                                        <a:pt x="15265" y="106172"/>
                                      </a:lnTo>
                                      <a:lnTo>
                                        <a:pt x="26543" y="93066"/>
                                      </a:lnTo>
                                      <a:lnTo>
                                        <a:pt x="42570" y="12573"/>
                                      </a:lnTo>
                                      <a:lnTo>
                                        <a:pt x="34366" y="330"/>
                                      </a:lnTo>
                                      <a:lnTo>
                                        <a:pt x="17196" y="0"/>
                                      </a:lnTo>
                                      <a:lnTo>
                                        <a:pt x="0" y="8851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8" name="Shape 5671"/>
                              <wps:cNvSpPr>
                                <a:spLocks/>
                              </wps:cNvSpPr>
                              <wps:spPr bwMode="auto">
                                <a:xfrm>
                                  <a:off x="922015" y="338932"/>
                                  <a:ext cx="44577" cy="109525"/>
                                </a:xfrm>
                                <a:custGeom>
                                  <a:avLst/>
                                  <a:gdLst>
                                    <a:gd name="T0" fmla="*/ 29566 w 44577"/>
                                    <a:gd name="T1" fmla="*/ 0 h 109525"/>
                                    <a:gd name="T2" fmla="*/ 44577 w 44577"/>
                                    <a:gd name="T3" fmla="*/ 0 h 109525"/>
                                    <a:gd name="T4" fmla="*/ 25400 w 44577"/>
                                    <a:gd name="T5" fmla="*/ 102438 h 109525"/>
                                    <a:gd name="T6" fmla="*/ 10516 w 44577"/>
                                    <a:gd name="T7" fmla="*/ 109525 h 109525"/>
                                    <a:gd name="T8" fmla="*/ 0 w 44577"/>
                                    <a:gd name="T9" fmla="*/ 93574 h 109525"/>
                                    <a:gd name="T10" fmla="*/ 17551 w 44577"/>
                                    <a:gd name="T11" fmla="*/ 12014 h 109525"/>
                                    <a:gd name="T12" fmla="*/ 29566 w 44577"/>
                                    <a:gd name="T13" fmla="*/ 0 h 109525"/>
                                    <a:gd name="T14" fmla="*/ 0 w 44577"/>
                                    <a:gd name="T15" fmla="*/ 0 h 109525"/>
                                    <a:gd name="T16" fmla="*/ 44577 w 44577"/>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77" h="109525">
                                      <a:moveTo>
                                        <a:pt x="29566" y="0"/>
                                      </a:moveTo>
                                      <a:lnTo>
                                        <a:pt x="44577" y="0"/>
                                      </a:lnTo>
                                      <a:lnTo>
                                        <a:pt x="25400" y="102438"/>
                                      </a:lnTo>
                                      <a:lnTo>
                                        <a:pt x="10516" y="109525"/>
                                      </a:lnTo>
                                      <a:lnTo>
                                        <a:pt x="0" y="93574"/>
                                      </a:lnTo>
                                      <a:lnTo>
                                        <a:pt x="17551" y="12014"/>
                                      </a:lnTo>
                                      <a:lnTo>
                                        <a:pt x="2956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19" name="Shape 5672"/>
                              <wps:cNvSpPr>
                                <a:spLocks/>
                              </wps:cNvSpPr>
                              <wps:spPr bwMode="auto">
                                <a:xfrm>
                                  <a:off x="922015" y="338932"/>
                                  <a:ext cx="44577" cy="109525"/>
                                </a:xfrm>
                                <a:custGeom>
                                  <a:avLst/>
                                  <a:gdLst>
                                    <a:gd name="T0" fmla="*/ 25400 w 44577"/>
                                    <a:gd name="T1" fmla="*/ 102438 h 109525"/>
                                    <a:gd name="T2" fmla="*/ 10516 w 44577"/>
                                    <a:gd name="T3" fmla="*/ 109525 h 109525"/>
                                    <a:gd name="T4" fmla="*/ 0 w 44577"/>
                                    <a:gd name="T5" fmla="*/ 93574 h 109525"/>
                                    <a:gd name="T6" fmla="*/ 17551 w 44577"/>
                                    <a:gd name="T7" fmla="*/ 12014 h 109525"/>
                                    <a:gd name="T8" fmla="*/ 29566 w 44577"/>
                                    <a:gd name="T9" fmla="*/ 0 h 109525"/>
                                    <a:gd name="T10" fmla="*/ 44577 w 44577"/>
                                    <a:gd name="T11" fmla="*/ 0 h 109525"/>
                                    <a:gd name="T12" fmla="*/ 25400 w 44577"/>
                                    <a:gd name="T13" fmla="*/ 102438 h 109525"/>
                                    <a:gd name="T14" fmla="*/ 0 w 44577"/>
                                    <a:gd name="T15" fmla="*/ 0 h 109525"/>
                                    <a:gd name="T16" fmla="*/ 44577 w 44577"/>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77" h="109525">
                                      <a:moveTo>
                                        <a:pt x="25400" y="102438"/>
                                      </a:moveTo>
                                      <a:lnTo>
                                        <a:pt x="10516" y="109525"/>
                                      </a:lnTo>
                                      <a:lnTo>
                                        <a:pt x="0" y="93574"/>
                                      </a:lnTo>
                                      <a:lnTo>
                                        <a:pt x="17551" y="12014"/>
                                      </a:lnTo>
                                      <a:lnTo>
                                        <a:pt x="29566" y="0"/>
                                      </a:lnTo>
                                      <a:lnTo>
                                        <a:pt x="44577" y="0"/>
                                      </a:lnTo>
                                      <a:lnTo>
                                        <a:pt x="25400" y="102438"/>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20" name="Shape 5673"/>
                              <wps:cNvSpPr>
                                <a:spLocks/>
                              </wps:cNvSpPr>
                              <wps:spPr bwMode="auto">
                                <a:xfrm>
                                  <a:off x="785498" y="438262"/>
                                  <a:ext cx="142799" cy="23241"/>
                                </a:xfrm>
                                <a:custGeom>
                                  <a:avLst/>
                                  <a:gdLst>
                                    <a:gd name="T0" fmla="*/ 9423 w 142799"/>
                                    <a:gd name="T1" fmla="*/ 0 h 23241"/>
                                    <a:gd name="T2" fmla="*/ 132867 w 142799"/>
                                    <a:gd name="T3" fmla="*/ 0 h 23241"/>
                                    <a:gd name="T4" fmla="*/ 142799 w 142799"/>
                                    <a:gd name="T5" fmla="*/ 13741 h 23241"/>
                                    <a:gd name="T6" fmla="*/ 140055 w 142799"/>
                                    <a:gd name="T7" fmla="*/ 23241 h 23241"/>
                                    <a:gd name="T8" fmla="*/ 8458 w 142799"/>
                                    <a:gd name="T9" fmla="*/ 23241 h 23241"/>
                                    <a:gd name="T10" fmla="*/ 0 w 142799"/>
                                    <a:gd name="T11" fmla="*/ 13513 h 23241"/>
                                    <a:gd name="T12" fmla="*/ 9423 w 142799"/>
                                    <a:gd name="T13" fmla="*/ 0 h 23241"/>
                                    <a:gd name="T14" fmla="*/ 0 w 142799"/>
                                    <a:gd name="T15" fmla="*/ 0 h 23241"/>
                                    <a:gd name="T16" fmla="*/ 142799 w 142799"/>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99" h="23241">
                                      <a:moveTo>
                                        <a:pt x="9423" y="0"/>
                                      </a:moveTo>
                                      <a:lnTo>
                                        <a:pt x="132867" y="0"/>
                                      </a:lnTo>
                                      <a:lnTo>
                                        <a:pt x="142799" y="13741"/>
                                      </a:lnTo>
                                      <a:lnTo>
                                        <a:pt x="140055" y="23241"/>
                                      </a:lnTo>
                                      <a:lnTo>
                                        <a:pt x="8458" y="23241"/>
                                      </a:lnTo>
                                      <a:lnTo>
                                        <a:pt x="0" y="13513"/>
                                      </a:lnTo>
                                      <a:lnTo>
                                        <a:pt x="942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21" name="Shape 5674"/>
                              <wps:cNvSpPr>
                                <a:spLocks/>
                              </wps:cNvSpPr>
                              <wps:spPr bwMode="auto">
                                <a:xfrm>
                                  <a:off x="785498" y="438262"/>
                                  <a:ext cx="142799" cy="23241"/>
                                </a:xfrm>
                                <a:custGeom>
                                  <a:avLst/>
                                  <a:gdLst>
                                    <a:gd name="T0" fmla="*/ 8458 w 142799"/>
                                    <a:gd name="T1" fmla="*/ 23241 h 23241"/>
                                    <a:gd name="T2" fmla="*/ 0 w 142799"/>
                                    <a:gd name="T3" fmla="*/ 13513 h 23241"/>
                                    <a:gd name="T4" fmla="*/ 9423 w 142799"/>
                                    <a:gd name="T5" fmla="*/ 0 h 23241"/>
                                    <a:gd name="T6" fmla="*/ 132867 w 142799"/>
                                    <a:gd name="T7" fmla="*/ 0 h 23241"/>
                                    <a:gd name="T8" fmla="*/ 142799 w 142799"/>
                                    <a:gd name="T9" fmla="*/ 13741 h 23241"/>
                                    <a:gd name="T10" fmla="*/ 140055 w 142799"/>
                                    <a:gd name="T11" fmla="*/ 23241 h 23241"/>
                                    <a:gd name="T12" fmla="*/ 8458 w 142799"/>
                                    <a:gd name="T13" fmla="*/ 23241 h 23241"/>
                                    <a:gd name="T14" fmla="*/ 0 w 142799"/>
                                    <a:gd name="T15" fmla="*/ 0 h 23241"/>
                                    <a:gd name="T16" fmla="*/ 142799 w 142799"/>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99" h="23241">
                                      <a:moveTo>
                                        <a:pt x="8458" y="23241"/>
                                      </a:moveTo>
                                      <a:lnTo>
                                        <a:pt x="0" y="13513"/>
                                      </a:lnTo>
                                      <a:lnTo>
                                        <a:pt x="9423" y="0"/>
                                      </a:lnTo>
                                      <a:lnTo>
                                        <a:pt x="132867" y="0"/>
                                      </a:lnTo>
                                      <a:lnTo>
                                        <a:pt x="142799" y="13741"/>
                                      </a:lnTo>
                                      <a:lnTo>
                                        <a:pt x="140055" y="23241"/>
                                      </a:lnTo>
                                      <a:lnTo>
                                        <a:pt x="8458" y="2324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22" name="Shape 5675"/>
                              <wps:cNvSpPr>
                                <a:spLocks/>
                              </wps:cNvSpPr>
                              <wps:spPr bwMode="auto">
                                <a:xfrm>
                                  <a:off x="808820" y="327307"/>
                                  <a:ext cx="62865" cy="19253"/>
                                </a:xfrm>
                                <a:custGeom>
                                  <a:avLst/>
                                  <a:gdLst>
                                    <a:gd name="T0" fmla="*/ 8585 w 62865"/>
                                    <a:gd name="T1" fmla="*/ 0 h 19253"/>
                                    <a:gd name="T2" fmla="*/ 55448 w 62865"/>
                                    <a:gd name="T3" fmla="*/ 0 h 19253"/>
                                    <a:gd name="T4" fmla="*/ 62865 w 62865"/>
                                    <a:gd name="T5" fmla="*/ 9677 h 19253"/>
                                    <a:gd name="T6" fmla="*/ 54635 w 62865"/>
                                    <a:gd name="T7" fmla="*/ 19228 h 19253"/>
                                    <a:gd name="T8" fmla="*/ 7620 w 62865"/>
                                    <a:gd name="T9" fmla="*/ 19253 h 19253"/>
                                    <a:gd name="T10" fmla="*/ 0 w 62865"/>
                                    <a:gd name="T11" fmla="*/ 8636 h 19253"/>
                                    <a:gd name="T12" fmla="*/ 8585 w 62865"/>
                                    <a:gd name="T13" fmla="*/ 0 h 19253"/>
                                    <a:gd name="T14" fmla="*/ 0 w 62865"/>
                                    <a:gd name="T15" fmla="*/ 0 h 19253"/>
                                    <a:gd name="T16" fmla="*/ 62865 w 62865"/>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65" h="19253">
                                      <a:moveTo>
                                        <a:pt x="8585" y="0"/>
                                      </a:moveTo>
                                      <a:lnTo>
                                        <a:pt x="55448" y="0"/>
                                      </a:lnTo>
                                      <a:lnTo>
                                        <a:pt x="62865" y="9677"/>
                                      </a:lnTo>
                                      <a:lnTo>
                                        <a:pt x="54635" y="19228"/>
                                      </a:lnTo>
                                      <a:lnTo>
                                        <a:pt x="7620" y="19253"/>
                                      </a:lnTo>
                                      <a:lnTo>
                                        <a:pt x="0" y="8636"/>
                                      </a:lnTo>
                                      <a:lnTo>
                                        <a:pt x="8585"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23" name="Shape 5676"/>
                              <wps:cNvSpPr>
                                <a:spLocks/>
                              </wps:cNvSpPr>
                              <wps:spPr bwMode="auto">
                                <a:xfrm>
                                  <a:off x="808820" y="327307"/>
                                  <a:ext cx="62865" cy="19253"/>
                                </a:xfrm>
                                <a:custGeom>
                                  <a:avLst/>
                                  <a:gdLst>
                                    <a:gd name="T0" fmla="*/ 7620 w 62865"/>
                                    <a:gd name="T1" fmla="*/ 19253 h 19253"/>
                                    <a:gd name="T2" fmla="*/ 0 w 62865"/>
                                    <a:gd name="T3" fmla="*/ 8636 h 19253"/>
                                    <a:gd name="T4" fmla="*/ 8585 w 62865"/>
                                    <a:gd name="T5" fmla="*/ 0 h 19253"/>
                                    <a:gd name="T6" fmla="*/ 55448 w 62865"/>
                                    <a:gd name="T7" fmla="*/ 0 h 19253"/>
                                    <a:gd name="T8" fmla="*/ 62865 w 62865"/>
                                    <a:gd name="T9" fmla="*/ 9677 h 19253"/>
                                    <a:gd name="T10" fmla="*/ 54635 w 62865"/>
                                    <a:gd name="T11" fmla="*/ 19228 h 19253"/>
                                    <a:gd name="T12" fmla="*/ 7620 w 62865"/>
                                    <a:gd name="T13" fmla="*/ 19253 h 19253"/>
                                    <a:gd name="T14" fmla="*/ 0 w 62865"/>
                                    <a:gd name="T15" fmla="*/ 0 h 19253"/>
                                    <a:gd name="T16" fmla="*/ 62865 w 62865"/>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65" h="19253">
                                      <a:moveTo>
                                        <a:pt x="7620" y="19253"/>
                                      </a:moveTo>
                                      <a:lnTo>
                                        <a:pt x="0" y="8636"/>
                                      </a:lnTo>
                                      <a:lnTo>
                                        <a:pt x="8585" y="0"/>
                                      </a:lnTo>
                                      <a:lnTo>
                                        <a:pt x="55448" y="0"/>
                                      </a:lnTo>
                                      <a:lnTo>
                                        <a:pt x="62865" y="9677"/>
                                      </a:lnTo>
                                      <a:lnTo>
                                        <a:pt x="54635" y="19228"/>
                                      </a:lnTo>
                                      <a:lnTo>
                                        <a:pt x="7620" y="192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24" name="Shape 5677"/>
                              <wps:cNvSpPr>
                                <a:spLocks/>
                              </wps:cNvSpPr>
                              <wps:spPr bwMode="auto">
                                <a:xfrm>
                                  <a:off x="882388" y="327129"/>
                                  <a:ext cx="60909" cy="19431"/>
                                </a:xfrm>
                                <a:custGeom>
                                  <a:avLst/>
                                  <a:gdLst>
                                    <a:gd name="T0" fmla="*/ 8611 w 60909"/>
                                    <a:gd name="T1" fmla="*/ 0 h 19431"/>
                                    <a:gd name="T2" fmla="*/ 53492 w 60909"/>
                                    <a:gd name="T3" fmla="*/ 0 h 19431"/>
                                    <a:gd name="T4" fmla="*/ 60909 w 60909"/>
                                    <a:gd name="T5" fmla="*/ 9677 h 19431"/>
                                    <a:gd name="T6" fmla="*/ 50724 w 60909"/>
                                    <a:gd name="T7" fmla="*/ 19431 h 19431"/>
                                    <a:gd name="T8" fmla="*/ 7620 w 60909"/>
                                    <a:gd name="T9" fmla="*/ 19431 h 19431"/>
                                    <a:gd name="T10" fmla="*/ 0 w 60909"/>
                                    <a:gd name="T11" fmla="*/ 8611 h 19431"/>
                                    <a:gd name="T12" fmla="*/ 8611 w 60909"/>
                                    <a:gd name="T13" fmla="*/ 0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8611" y="0"/>
                                      </a:moveTo>
                                      <a:lnTo>
                                        <a:pt x="53492" y="0"/>
                                      </a:lnTo>
                                      <a:lnTo>
                                        <a:pt x="60909" y="9677"/>
                                      </a:lnTo>
                                      <a:lnTo>
                                        <a:pt x="50724" y="19431"/>
                                      </a:lnTo>
                                      <a:lnTo>
                                        <a:pt x="7620" y="19431"/>
                                      </a:lnTo>
                                      <a:lnTo>
                                        <a:pt x="0" y="8611"/>
                                      </a:lnTo>
                                      <a:lnTo>
                                        <a:pt x="861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25" name="Shape 5678"/>
                              <wps:cNvSpPr>
                                <a:spLocks/>
                              </wps:cNvSpPr>
                              <wps:spPr bwMode="auto">
                                <a:xfrm>
                                  <a:off x="882388" y="327129"/>
                                  <a:ext cx="60909" cy="19431"/>
                                </a:xfrm>
                                <a:custGeom>
                                  <a:avLst/>
                                  <a:gdLst>
                                    <a:gd name="T0" fmla="*/ 7620 w 60909"/>
                                    <a:gd name="T1" fmla="*/ 19431 h 19431"/>
                                    <a:gd name="T2" fmla="*/ 0 w 60909"/>
                                    <a:gd name="T3" fmla="*/ 8611 h 19431"/>
                                    <a:gd name="T4" fmla="*/ 8611 w 60909"/>
                                    <a:gd name="T5" fmla="*/ 0 h 19431"/>
                                    <a:gd name="T6" fmla="*/ 53492 w 60909"/>
                                    <a:gd name="T7" fmla="*/ 0 h 19431"/>
                                    <a:gd name="T8" fmla="*/ 60909 w 60909"/>
                                    <a:gd name="T9" fmla="*/ 9677 h 19431"/>
                                    <a:gd name="T10" fmla="*/ 50724 w 60909"/>
                                    <a:gd name="T11" fmla="*/ 19431 h 19431"/>
                                    <a:gd name="T12" fmla="*/ 7620 w 60909"/>
                                    <a:gd name="T13" fmla="*/ 19431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7620" y="19431"/>
                                      </a:moveTo>
                                      <a:lnTo>
                                        <a:pt x="0" y="8611"/>
                                      </a:lnTo>
                                      <a:lnTo>
                                        <a:pt x="8611" y="0"/>
                                      </a:lnTo>
                                      <a:lnTo>
                                        <a:pt x="53492" y="0"/>
                                      </a:lnTo>
                                      <a:lnTo>
                                        <a:pt x="60909" y="9677"/>
                                      </a:lnTo>
                                      <a:lnTo>
                                        <a:pt x="50724" y="19431"/>
                                      </a:lnTo>
                                      <a:lnTo>
                                        <a:pt x="7620" y="1943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26" name="Shape 5679"/>
                              <wps:cNvSpPr>
                                <a:spLocks/>
                              </wps:cNvSpPr>
                              <wps:spPr bwMode="auto">
                                <a:xfrm>
                                  <a:off x="1075708" y="347881"/>
                                  <a:ext cx="37312" cy="84633"/>
                                </a:xfrm>
                                <a:custGeom>
                                  <a:avLst/>
                                  <a:gdLst>
                                    <a:gd name="T0" fmla="*/ 26924 w 37312"/>
                                    <a:gd name="T1" fmla="*/ 0 h 84633"/>
                                    <a:gd name="T2" fmla="*/ 37312 w 37312"/>
                                    <a:gd name="T3" fmla="*/ 5918 h 84633"/>
                                    <a:gd name="T4" fmla="*/ 22403 w 37312"/>
                                    <a:gd name="T5" fmla="*/ 84633 h 84633"/>
                                    <a:gd name="T6" fmla="*/ 0 w 37312"/>
                                    <a:gd name="T7" fmla="*/ 82753 h 84633"/>
                                    <a:gd name="T8" fmla="*/ 13767 w 37312"/>
                                    <a:gd name="T9" fmla="*/ 7417 h 84633"/>
                                    <a:gd name="T10" fmla="*/ 26924 w 37312"/>
                                    <a:gd name="T11" fmla="*/ 0 h 84633"/>
                                    <a:gd name="T12" fmla="*/ 0 w 37312"/>
                                    <a:gd name="T13" fmla="*/ 0 h 84633"/>
                                    <a:gd name="T14" fmla="*/ 37312 w 37312"/>
                                    <a:gd name="T15" fmla="*/ 84633 h 84633"/>
                                  </a:gdLst>
                                  <a:ahLst/>
                                  <a:cxnLst>
                                    <a:cxn ang="0">
                                      <a:pos x="T0" y="T1"/>
                                    </a:cxn>
                                    <a:cxn ang="0">
                                      <a:pos x="T2" y="T3"/>
                                    </a:cxn>
                                    <a:cxn ang="0">
                                      <a:pos x="T4" y="T5"/>
                                    </a:cxn>
                                    <a:cxn ang="0">
                                      <a:pos x="T6" y="T7"/>
                                    </a:cxn>
                                    <a:cxn ang="0">
                                      <a:pos x="T8" y="T9"/>
                                    </a:cxn>
                                    <a:cxn ang="0">
                                      <a:pos x="T10" y="T11"/>
                                    </a:cxn>
                                  </a:cxnLst>
                                  <a:rect l="T12" t="T13" r="T14" b="T15"/>
                                  <a:pathLst>
                                    <a:path w="37312" h="84633">
                                      <a:moveTo>
                                        <a:pt x="26924" y="0"/>
                                      </a:moveTo>
                                      <a:lnTo>
                                        <a:pt x="37312" y="5918"/>
                                      </a:lnTo>
                                      <a:lnTo>
                                        <a:pt x="22403" y="84633"/>
                                      </a:lnTo>
                                      <a:lnTo>
                                        <a:pt x="0" y="82753"/>
                                      </a:lnTo>
                                      <a:lnTo>
                                        <a:pt x="13767" y="7417"/>
                                      </a:lnTo>
                                      <a:lnTo>
                                        <a:pt x="2692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27" name="Shape 5680"/>
                              <wps:cNvSpPr>
                                <a:spLocks/>
                              </wps:cNvSpPr>
                              <wps:spPr bwMode="auto">
                                <a:xfrm>
                                  <a:off x="1075708" y="347881"/>
                                  <a:ext cx="37312" cy="84633"/>
                                </a:xfrm>
                                <a:custGeom>
                                  <a:avLst/>
                                  <a:gdLst>
                                    <a:gd name="T0" fmla="*/ 0 w 37312"/>
                                    <a:gd name="T1" fmla="*/ 82753 h 84633"/>
                                    <a:gd name="T2" fmla="*/ 22403 w 37312"/>
                                    <a:gd name="T3" fmla="*/ 84633 h 84633"/>
                                    <a:gd name="T4" fmla="*/ 37312 w 37312"/>
                                    <a:gd name="T5" fmla="*/ 5918 h 84633"/>
                                    <a:gd name="T6" fmla="*/ 26924 w 37312"/>
                                    <a:gd name="T7" fmla="*/ 0 h 84633"/>
                                    <a:gd name="T8" fmla="*/ 13767 w 37312"/>
                                    <a:gd name="T9" fmla="*/ 7417 h 84633"/>
                                    <a:gd name="T10" fmla="*/ 0 w 37312"/>
                                    <a:gd name="T11" fmla="*/ 82753 h 84633"/>
                                    <a:gd name="T12" fmla="*/ 0 w 37312"/>
                                    <a:gd name="T13" fmla="*/ 0 h 84633"/>
                                    <a:gd name="T14" fmla="*/ 37312 w 37312"/>
                                    <a:gd name="T15" fmla="*/ 84633 h 84633"/>
                                  </a:gdLst>
                                  <a:ahLst/>
                                  <a:cxnLst>
                                    <a:cxn ang="0">
                                      <a:pos x="T0" y="T1"/>
                                    </a:cxn>
                                    <a:cxn ang="0">
                                      <a:pos x="T2" y="T3"/>
                                    </a:cxn>
                                    <a:cxn ang="0">
                                      <a:pos x="T4" y="T5"/>
                                    </a:cxn>
                                    <a:cxn ang="0">
                                      <a:pos x="T6" y="T7"/>
                                    </a:cxn>
                                    <a:cxn ang="0">
                                      <a:pos x="T8" y="T9"/>
                                    </a:cxn>
                                    <a:cxn ang="0">
                                      <a:pos x="T10" y="T11"/>
                                    </a:cxn>
                                  </a:cxnLst>
                                  <a:rect l="T12" t="T13" r="T14" b="T15"/>
                                  <a:pathLst>
                                    <a:path w="37312" h="84633">
                                      <a:moveTo>
                                        <a:pt x="0" y="82753"/>
                                      </a:moveTo>
                                      <a:lnTo>
                                        <a:pt x="22403" y="84633"/>
                                      </a:lnTo>
                                      <a:lnTo>
                                        <a:pt x="37312" y="5918"/>
                                      </a:lnTo>
                                      <a:lnTo>
                                        <a:pt x="26924" y="0"/>
                                      </a:lnTo>
                                      <a:lnTo>
                                        <a:pt x="13767" y="7417"/>
                                      </a:lnTo>
                                      <a:lnTo>
                                        <a:pt x="0" y="827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28" name="Shape 5681"/>
                              <wps:cNvSpPr>
                                <a:spLocks/>
                              </wps:cNvSpPr>
                              <wps:spPr bwMode="auto">
                                <a:xfrm>
                                  <a:off x="1095680" y="237650"/>
                                  <a:ext cx="37770" cy="91389"/>
                                </a:xfrm>
                                <a:custGeom>
                                  <a:avLst/>
                                  <a:gdLst>
                                    <a:gd name="T0" fmla="*/ 27635 w 37770"/>
                                    <a:gd name="T1" fmla="*/ 0 h 91389"/>
                                    <a:gd name="T2" fmla="*/ 37567 w 37770"/>
                                    <a:gd name="T3" fmla="*/ 4877 h 91389"/>
                                    <a:gd name="T4" fmla="*/ 37770 w 37770"/>
                                    <a:gd name="T5" fmla="*/ 5461 h 91389"/>
                                    <a:gd name="T6" fmla="*/ 22961 w 37770"/>
                                    <a:gd name="T7" fmla="*/ 83388 h 91389"/>
                                    <a:gd name="T8" fmla="*/ 10338 w 37770"/>
                                    <a:gd name="T9" fmla="*/ 91389 h 91389"/>
                                    <a:gd name="T10" fmla="*/ 0 w 37770"/>
                                    <a:gd name="T11" fmla="*/ 82067 h 91389"/>
                                    <a:gd name="T12" fmla="*/ 15062 w 37770"/>
                                    <a:gd name="T13" fmla="*/ 5029 h 91389"/>
                                    <a:gd name="T14" fmla="*/ 27635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35" y="0"/>
                                      </a:moveTo>
                                      <a:lnTo>
                                        <a:pt x="37567" y="4877"/>
                                      </a:lnTo>
                                      <a:lnTo>
                                        <a:pt x="37770" y="5461"/>
                                      </a:lnTo>
                                      <a:lnTo>
                                        <a:pt x="22961" y="83388"/>
                                      </a:lnTo>
                                      <a:lnTo>
                                        <a:pt x="10338" y="91389"/>
                                      </a:lnTo>
                                      <a:lnTo>
                                        <a:pt x="0" y="82067"/>
                                      </a:lnTo>
                                      <a:lnTo>
                                        <a:pt x="15062" y="5029"/>
                                      </a:lnTo>
                                      <a:lnTo>
                                        <a:pt x="27635"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29" name="Shape 5682"/>
                              <wps:cNvSpPr>
                                <a:spLocks/>
                              </wps:cNvSpPr>
                              <wps:spPr bwMode="auto">
                                <a:xfrm>
                                  <a:off x="1095680" y="237650"/>
                                  <a:ext cx="37770" cy="91389"/>
                                </a:xfrm>
                                <a:custGeom>
                                  <a:avLst/>
                                  <a:gdLst>
                                    <a:gd name="T0" fmla="*/ 27635 w 37770"/>
                                    <a:gd name="T1" fmla="*/ 0 h 91389"/>
                                    <a:gd name="T2" fmla="*/ 15062 w 37770"/>
                                    <a:gd name="T3" fmla="*/ 5029 h 91389"/>
                                    <a:gd name="T4" fmla="*/ 0 w 37770"/>
                                    <a:gd name="T5" fmla="*/ 82067 h 91389"/>
                                    <a:gd name="T6" fmla="*/ 10338 w 37770"/>
                                    <a:gd name="T7" fmla="*/ 91389 h 91389"/>
                                    <a:gd name="T8" fmla="*/ 22961 w 37770"/>
                                    <a:gd name="T9" fmla="*/ 83388 h 91389"/>
                                    <a:gd name="T10" fmla="*/ 37770 w 37770"/>
                                    <a:gd name="T11" fmla="*/ 5461 h 91389"/>
                                    <a:gd name="T12" fmla="*/ 37567 w 37770"/>
                                    <a:gd name="T13" fmla="*/ 4877 h 91389"/>
                                    <a:gd name="T14" fmla="*/ 27635 w 37770"/>
                                    <a:gd name="T15" fmla="*/ 0 h 91389"/>
                                    <a:gd name="T16" fmla="*/ 0 w 37770"/>
                                    <a:gd name="T17" fmla="*/ 0 h 91389"/>
                                    <a:gd name="T18" fmla="*/ 37770 w 37770"/>
                                    <a:gd name="T19" fmla="*/ 91389 h 9138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770" h="91389">
                                      <a:moveTo>
                                        <a:pt x="27635" y="0"/>
                                      </a:moveTo>
                                      <a:lnTo>
                                        <a:pt x="15062" y="5029"/>
                                      </a:lnTo>
                                      <a:lnTo>
                                        <a:pt x="0" y="82067"/>
                                      </a:lnTo>
                                      <a:lnTo>
                                        <a:pt x="10338" y="91389"/>
                                      </a:lnTo>
                                      <a:lnTo>
                                        <a:pt x="22961" y="83388"/>
                                      </a:lnTo>
                                      <a:lnTo>
                                        <a:pt x="37770" y="5461"/>
                                      </a:lnTo>
                                      <a:lnTo>
                                        <a:pt x="37567" y="4877"/>
                                      </a:lnTo>
                                      <a:lnTo>
                                        <a:pt x="27635"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0" name="Shape 5683"/>
                              <wps:cNvSpPr>
                                <a:spLocks/>
                              </wps:cNvSpPr>
                              <wps:spPr bwMode="auto">
                                <a:xfrm>
                                  <a:off x="1056196" y="210183"/>
                                  <a:ext cx="140208" cy="23216"/>
                                </a:xfrm>
                                <a:custGeom>
                                  <a:avLst/>
                                  <a:gdLst>
                                    <a:gd name="T0" fmla="*/ 11862 w 140208"/>
                                    <a:gd name="T1" fmla="*/ 0 h 23216"/>
                                    <a:gd name="T2" fmla="*/ 135103 w 140208"/>
                                    <a:gd name="T3" fmla="*/ 0 h 23216"/>
                                    <a:gd name="T4" fmla="*/ 140208 w 140208"/>
                                    <a:gd name="T5" fmla="*/ 8255 h 23216"/>
                                    <a:gd name="T6" fmla="*/ 132893 w 140208"/>
                                    <a:gd name="T7" fmla="*/ 23216 h 23216"/>
                                    <a:gd name="T8" fmla="*/ 9449 w 140208"/>
                                    <a:gd name="T9" fmla="*/ 23216 h 23216"/>
                                    <a:gd name="T10" fmla="*/ 0 w 140208"/>
                                    <a:gd name="T11" fmla="*/ 9728 h 23216"/>
                                    <a:gd name="T12" fmla="*/ 11862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62" y="0"/>
                                      </a:moveTo>
                                      <a:lnTo>
                                        <a:pt x="135103" y="0"/>
                                      </a:lnTo>
                                      <a:lnTo>
                                        <a:pt x="140208" y="8255"/>
                                      </a:lnTo>
                                      <a:lnTo>
                                        <a:pt x="132893" y="23216"/>
                                      </a:lnTo>
                                      <a:lnTo>
                                        <a:pt x="9449" y="23216"/>
                                      </a:lnTo>
                                      <a:lnTo>
                                        <a:pt x="0" y="9728"/>
                                      </a:lnTo>
                                      <a:lnTo>
                                        <a:pt x="11862"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31" name="Shape 5684"/>
                              <wps:cNvSpPr>
                                <a:spLocks/>
                              </wps:cNvSpPr>
                              <wps:spPr bwMode="auto">
                                <a:xfrm>
                                  <a:off x="1056196" y="210183"/>
                                  <a:ext cx="140208" cy="23216"/>
                                </a:xfrm>
                                <a:custGeom>
                                  <a:avLst/>
                                  <a:gdLst>
                                    <a:gd name="T0" fmla="*/ 11862 w 140208"/>
                                    <a:gd name="T1" fmla="*/ 0 h 23216"/>
                                    <a:gd name="T2" fmla="*/ 0 w 140208"/>
                                    <a:gd name="T3" fmla="*/ 9728 h 23216"/>
                                    <a:gd name="T4" fmla="*/ 9449 w 140208"/>
                                    <a:gd name="T5" fmla="*/ 23216 h 23216"/>
                                    <a:gd name="T6" fmla="*/ 132893 w 140208"/>
                                    <a:gd name="T7" fmla="*/ 23216 h 23216"/>
                                    <a:gd name="T8" fmla="*/ 140208 w 140208"/>
                                    <a:gd name="T9" fmla="*/ 8255 h 23216"/>
                                    <a:gd name="T10" fmla="*/ 135103 w 140208"/>
                                    <a:gd name="T11" fmla="*/ 0 h 23216"/>
                                    <a:gd name="T12" fmla="*/ 11862 w 140208"/>
                                    <a:gd name="T13" fmla="*/ 0 h 23216"/>
                                    <a:gd name="T14" fmla="*/ 0 w 140208"/>
                                    <a:gd name="T15" fmla="*/ 0 h 23216"/>
                                    <a:gd name="T16" fmla="*/ 140208 w 140208"/>
                                    <a:gd name="T17" fmla="*/ 23216 h 23216"/>
                                  </a:gdLst>
                                  <a:ahLst/>
                                  <a:cxnLst>
                                    <a:cxn ang="0">
                                      <a:pos x="T0" y="T1"/>
                                    </a:cxn>
                                    <a:cxn ang="0">
                                      <a:pos x="T2" y="T3"/>
                                    </a:cxn>
                                    <a:cxn ang="0">
                                      <a:pos x="T4" y="T5"/>
                                    </a:cxn>
                                    <a:cxn ang="0">
                                      <a:pos x="T6" y="T7"/>
                                    </a:cxn>
                                    <a:cxn ang="0">
                                      <a:pos x="T8" y="T9"/>
                                    </a:cxn>
                                    <a:cxn ang="0">
                                      <a:pos x="T10" y="T11"/>
                                    </a:cxn>
                                    <a:cxn ang="0">
                                      <a:pos x="T12" y="T13"/>
                                    </a:cxn>
                                  </a:cxnLst>
                                  <a:rect l="T14" t="T15" r="T16" b="T17"/>
                                  <a:pathLst>
                                    <a:path w="140208" h="23216">
                                      <a:moveTo>
                                        <a:pt x="11862" y="0"/>
                                      </a:moveTo>
                                      <a:lnTo>
                                        <a:pt x="0" y="9728"/>
                                      </a:lnTo>
                                      <a:lnTo>
                                        <a:pt x="9449" y="23216"/>
                                      </a:lnTo>
                                      <a:lnTo>
                                        <a:pt x="132893" y="23216"/>
                                      </a:lnTo>
                                      <a:lnTo>
                                        <a:pt x="140208" y="8255"/>
                                      </a:lnTo>
                                      <a:lnTo>
                                        <a:pt x="135103" y="0"/>
                                      </a:lnTo>
                                      <a:lnTo>
                                        <a:pt x="11862" y="0"/>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2" name="Shape 5685"/>
                              <wps:cNvSpPr>
                                <a:spLocks/>
                              </wps:cNvSpPr>
                              <wps:spPr bwMode="auto">
                                <a:xfrm>
                                  <a:off x="1172726" y="227135"/>
                                  <a:ext cx="42164" cy="105639"/>
                                </a:xfrm>
                                <a:custGeom>
                                  <a:avLst/>
                                  <a:gdLst>
                                    <a:gd name="T0" fmla="*/ 29261 w 42164"/>
                                    <a:gd name="T1" fmla="*/ 0 h 105639"/>
                                    <a:gd name="T2" fmla="*/ 42164 w 42164"/>
                                    <a:gd name="T3" fmla="*/ 15062 h 105639"/>
                                    <a:gd name="T4" fmla="*/ 24664 w 42164"/>
                                    <a:gd name="T5" fmla="*/ 105639 h 105639"/>
                                    <a:gd name="T6" fmla="*/ 9551 w 42164"/>
                                    <a:gd name="T7" fmla="*/ 105639 h 105639"/>
                                    <a:gd name="T8" fmla="*/ 0 w 42164"/>
                                    <a:gd name="T9" fmla="*/ 93929 h 105639"/>
                                    <a:gd name="T10" fmla="*/ 17602 w 42164"/>
                                    <a:gd name="T11" fmla="*/ 12014 h 105639"/>
                                    <a:gd name="T12" fmla="*/ 29261 w 42164"/>
                                    <a:gd name="T13" fmla="*/ 0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29261" y="0"/>
                                      </a:moveTo>
                                      <a:lnTo>
                                        <a:pt x="42164" y="15062"/>
                                      </a:lnTo>
                                      <a:lnTo>
                                        <a:pt x="24664" y="105639"/>
                                      </a:lnTo>
                                      <a:lnTo>
                                        <a:pt x="9551" y="105639"/>
                                      </a:lnTo>
                                      <a:lnTo>
                                        <a:pt x="0" y="93929"/>
                                      </a:lnTo>
                                      <a:lnTo>
                                        <a:pt x="17602" y="12014"/>
                                      </a:lnTo>
                                      <a:lnTo>
                                        <a:pt x="2926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33" name="Shape 5686"/>
                              <wps:cNvSpPr>
                                <a:spLocks/>
                              </wps:cNvSpPr>
                              <wps:spPr bwMode="auto">
                                <a:xfrm>
                                  <a:off x="1172726" y="227135"/>
                                  <a:ext cx="42164" cy="105639"/>
                                </a:xfrm>
                                <a:custGeom>
                                  <a:avLst/>
                                  <a:gdLst>
                                    <a:gd name="T0" fmla="*/ 42164 w 42164"/>
                                    <a:gd name="T1" fmla="*/ 15062 h 105639"/>
                                    <a:gd name="T2" fmla="*/ 29261 w 42164"/>
                                    <a:gd name="T3" fmla="*/ 0 h 105639"/>
                                    <a:gd name="T4" fmla="*/ 17602 w 42164"/>
                                    <a:gd name="T5" fmla="*/ 12014 h 105639"/>
                                    <a:gd name="T6" fmla="*/ 0 w 42164"/>
                                    <a:gd name="T7" fmla="*/ 93929 h 105639"/>
                                    <a:gd name="T8" fmla="*/ 9551 w 42164"/>
                                    <a:gd name="T9" fmla="*/ 105639 h 105639"/>
                                    <a:gd name="T10" fmla="*/ 24664 w 42164"/>
                                    <a:gd name="T11" fmla="*/ 105639 h 105639"/>
                                    <a:gd name="T12" fmla="*/ 42164 w 42164"/>
                                    <a:gd name="T13" fmla="*/ 15062 h 105639"/>
                                    <a:gd name="T14" fmla="*/ 0 w 42164"/>
                                    <a:gd name="T15" fmla="*/ 0 h 105639"/>
                                    <a:gd name="T16" fmla="*/ 42164 w 42164"/>
                                    <a:gd name="T17" fmla="*/ 105639 h 105639"/>
                                  </a:gdLst>
                                  <a:ahLst/>
                                  <a:cxnLst>
                                    <a:cxn ang="0">
                                      <a:pos x="T0" y="T1"/>
                                    </a:cxn>
                                    <a:cxn ang="0">
                                      <a:pos x="T2" y="T3"/>
                                    </a:cxn>
                                    <a:cxn ang="0">
                                      <a:pos x="T4" y="T5"/>
                                    </a:cxn>
                                    <a:cxn ang="0">
                                      <a:pos x="T6" y="T7"/>
                                    </a:cxn>
                                    <a:cxn ang="0">
                                      <a:pos x="T8" y="T9"/>
                                    </a:cxn>
                                    <a:cxn ang="0">
                                      <a:pos x="T10" y="T11"/>
                                    </a:cxn>
                                    <a:cxn ang="0">
                                      <a:pos x="T12" y="T13"/>
                                    </a:cxn>
                                  </a:cxnLst>
                                  <a:rect l="T14" t="T15" r="T16" b="T17"/>
                                  <a:pathLst>
                                    <a:path w="42164" h="105639">
                                      <a:moveTo>
                                        <a:pt x="42164" y="15062"/>
                                      </a:moveTo>
                                      <a:lnTo>
                                        <a:pt x="29261" y="0"/>
                                      </a:lnTo>
                                      <a:lnTo>
                                        <a:pt x="17602" y="12014"/>
                                      </a:lnTo>
                                      <a:lnTo>
                                        <a:pt x="0" y="93929"/>
                                      </a:lnTo>
                                      <a:lnTo>
                                        <a:pt x="9551" y="105639"/>
                                      </a:lnTo>
                                      <a:lnTo>
                                        <a:pt x="24664" y="105639"/>
                                      </a:lnTo>
                                      <a:lnTo>
                                        <a:pt x="42164" y="15062"/>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4" name="Shape 5687"/>
                              <wps:cNvSpPr>
                                <a:spLocks/>
                              </wps:cNvSpPr>
                              <wps:spPr bwMode="auto">
                                <a:xfrm>
                                  <a:off x="1015652" y="223517"/>
                                  <a:ext cx="45619" cy="109246"/>
                                </a:xfrm>
                                <a:custGeom>
                                  <a:avLst/>
                                  <a:gdLst>
                                    <a:gd name="T0" fmla="*/ 32614 w 45619"/>
                                    <a:gd name="T1" fmla="*/ 0 h 109246"/>
                                    <a:gd name="T2" fmla="*/ 45619 w 45619"/>
                                    <a:gd name="T3" fmla="*/ 15799 h 109246"/>
                                    <a:gd name="T4" fmla="*/ 28931 w 45619"/>
                                    <a:gd name="T5" fmla="*/ 95860 h 109246"/>
                                    <a:gd name="T6" fmla="*/ 15418 w 45619"/>
                                    <a:gd name="T7" fmla="*/ 109246 h 109246"/>
                                    <a:gd name="T8" fmla="*/ 0 w 45619"/>
                                    <a:gd name="T9" fmla="*/ 109246 h 109246"/>
                                    <a:gd name="T10" fmla="*/ 19406 w 45619"/>
                                    <a:gd name="T11" fmla="*/ 7569 h 109246"/>
                                    <a:gd name="T12" fmla="*/ 32614 w 45619"/>
                                    <a:gd name="T13" fmla="*/ 0 h 109246"/>
                                    <a:gd name="T14" fmla="*/ 0 w 45619"/>
                                    <a:gd name="T15" fmla="*/ 0 h 109246"/>
                                    <a:gd name="T16" fmla="*/ 45619 w 45619"/>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19" h="109246">
                                      <a:moveTo>
                                        <a:pt x="32614" y="0"/>
                                      </a:moveTo>
                                      <a:lnTo>
                                        <a:pt x="45619" y="15799"/>
                                      </a:lnTo>
                                      <a:lnTo>
                                        <a:pt x="28931" y="95860"/>
                                      </a:lnTo>
                                      <a:lnTo>
                                        <a:pt x="15418" y="109246"/>
                                      </a:lnTo>
                                      <a:lnTo>
                                        <a:pt x="0" y="109246"/>
                                      </a:lnTo>
                                      <a:lnTo>
                                        <a:pt x="19406" y="7569"/>
                                      </a:lnTo>
                                      <a:lnTo>
                                        <a:pt x="32614"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35" name="Shape 5688"/>
                              <wps:cNvSpPr>
                                <a:spLocks/>
                              </wps:cNvSpPr>
                              <wps:spPr bwMode="auto">
                                <a:xfrm>
                                  <a:off x="1015652" y="223517"/>
                                  <a:ext cx="45619" cy="109246"/>
                                </a:xfrm>
                                <a:custGeom>
                                  <a:avLst/>
                                  <a:gdLst>
                                    <a:gd name="T0" fmla="*/ 19406 w 45619"/>
                                    <a:gd name="T1" fmla="*/ 7569 h 109246"/>
                                    <a:gd name="T2" fmla="*/ 32614 w 45619"/>
                                    <a:gd name="T3" fmla="*/ 0 h 109246"/>
                                    <a:gd name="T4" fmla="*/ 45619 w 45619"/>
                                    <a:gd name="T5" fmla="*/ 15799 h 109246"/>
                                    <a:gd name="T6" fmla="*/ 28931 w 45619"/>
                                    <a:gd name="T7" fmla="*/ 95860 h 109246"/>
                                    <a:gd name="T8" fmla="*/ 15418 w 45619"/>
                                    <a:gd name="T9" fmla="*/ 109246 h 109246"/>
                                    <a:gd name="T10" fmla="*/ 0 w 45619"/>
                                    <a:gd name="T11" fmla="*/ 109246 h 109246"/>
                                    <a:gd name="T12" fmla="*/ 19406 w 45619"/>
                                    <a:gd name="T13" fmla="*/ 7569 h 109246"/>
                                    <a:gd name="T14" fmla="*/ 0 w 45619"/>
                                    <a:gd name="T15" fmla="*/ 0 h 109246"/>
                                    <a:gd name="T16" fmla="*/ 45619 w 45619"/>
                                    <a:gd name="T17" fmla="*/ 109246 h 109246"/>
                                  </a:gdLst>
                                  <a:ahLst/>
                                  <a:cxnLst>
                                    <a:cxn ang="0">
                                      <a:pos x="T0" y="T1"/>
                                    </a:cxn>
                                    <a:cxn ang="0">
                                      <a:pos x="T2" y="T3"/>
                                    </a:cxn>
                                    <a:cxn ang="0">
                                      <a:pos x="T4" y="T5"/>
                                    </a:cxn>
                                    <a:cxn ang="0">
                                      <a:pos x="T6" y="T7"/>
                                    </a:cxn>
                                    <a:cxn ang="0">
                                      <a:pos x="T8" y="T9"/>
                                    </a:cxn>
                                    <a:cxn ang="0">
                                      <a:pos x="T10" y="T11"/>
                                    </a:cxn>
                                    <a:cxn ang="0">
                                      <a:pos x="T12" y="T13"/>
                                    </a:cxn>
                                  </a:cxnLst>
                                  <a:rect l="T14" t="T15" r="T16" b="T17"/>
                                  <a:pathLst>
                                    <a:path w="45619" h="109246">
                                      <a:moveTo>
                                        <a:pt x="19406" y="7569"/>
                                      </a:moveTo>
                                      <a:lnTo>
                                        <a:pt x="32614" y="0"/>
                                      </a:lnTo>
                                      <a:lnTo>
                                        <a:pt x="45619" y="15799"/>
                                      </a:lnTo>
                                      <a:lnTo>
                                        <a:pt x="28931" y="95860"/>
                                      </a:lnTo>
                                      <a:lnTo>
                                        <a:pt x="15418" y="109246"/>
                                      </a:lnTo>
                                      <a:lnTo>
                                        <a:pt x="0" y="109246"/>
                                      </a:lnTo>
                                      <a:lnTo>
                                        <a:pt x="19406" y="756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6" name="Shape 5689"/>
                              <wps:cNvSpPr>
                                <a:spLocks/>
                              </wps:cNvSpPr>
                              <wps:spPr bwMode="auto">
                                <a:xfrm>
                                  <a:off x="996838" y="338397"/>
                                  <a:ext cx="42596" cy="106172"/>
                                </a:xfrm>
                                <a:custGeom>
                                  <a:avLst/>
                                  <a:gdLst>
                                    <a:gd name="T0" fmla="*/ 17221 w 42596"/>
                                    <a:gd name="T1" fmla="*/ 0 h 106172"/>
                                    <a:gd name="T2" fmla="*/ 34366 w 42596"/>
                                    <a:gd name="T3" fmla="*/ 330 h 106172"/>
                                    <a:gd name="T4" fmla="*/ 42596 w 42596"/>
                                    <a:gd name="T5" fmla="*/ 12573 h 106172"/>
                                    <a:gd name="T6" fmla="*/ 26543 w 42596"/>
                                    <a:gd name="T7" fmla="*/ 93066 h 106172"/>
                                    <a:gd name="T8" fmla="*/ 15240 w 42596"/>
                                    <a:gd name="T9" fmla="*/ 106172 h 106172"/>
                                    <a:gd name="T10" fmla="*/ 0 w 42596"/>
                                    <a:gd name="T11" fmla="*/ 88519 h 106172"/>
                                    <a:gd name="T12" fmla="*/ 17221 w 42596"/>
                                    <a:gd name="T13" fmla="*/ 0 h 106172"/>
                                    <a:gd name="T14" fmla="*/ 0 w 42596"/>
                                    <a:gd name="T15" fmla="*/ 0 h 106172"/>
                                    <a:gd name="T16" fmla="*/ 42596 w 42596"/>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96" h="106172">
                                      <a:moveTo>
                                        <a:pt x="17221" y="0"/>
                                      </a:moveTo>
                                      <a:lnTo>
                                        <a:pt x="34366" y="330"/>
                                      </a:lnTo>
                                      <a:lnTo>
                                        <a:pt x="42596" y="12573"/>
                                      </a:lnTo>
                                      <a:lnTo>
                                        <a:pt x="26543" y="93066"/>
                                      </a:lnTo>
                                      <a:lnTo>
                                        <a:pt x="15240" y="106172"/>
                                      </a:lnTo>
                                      <a:lnTo>
                                        <a:pt x="0" y="88519"/>
                                      </a:lnTo>
                                      <a:lnTo>
                                        <a:pt x="1722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37" name="Shape 5690"/>
                              <wps:cNvSpPr>
                                <a:spLocks/>
                              </wps:cNvSpPr>
                              <wps:spPr bwMode="auto">
                                <a:xfrm>
                                  <a:off x="996838" y="338397"/>
                                  <a:ext cx="42596" cy="106172"/>
                                </a:xfrm>
                                <a:custGeom>
                                  <a:avLst/>
                                  <a:gdLst>
                                    <a:gd name="T0" fmla="*/ 0 w 42596"/>
                                    <a:gd name="T1" fmla="*/ 88519 h 106172"/>
                                    <a:gd name="T2" fmla="*/ 15240 w 42596"/>
                                    <a:gd name="T3" fmla="*/ 106172 h 106172"/>
                                    <a:gd name="T4" fmla="*/ 26543 w 42596"/>
                                    <a:gd name="T5" fmla="*/ 93066 h 106172"/>
                                    <a:gd name="T6" fmla="*/ 42596 w 42596"/>
                                    <a:gd name="T7" fmla="*/ 12573 h 106172"/>
                                    <a:gd name="T8" fmla="*/ 34366 w 42596"/>
                                    <a:gd name="T9" fmla="*/ 330 h 106172"/>
                                    <a:gd name="T10" fmla="*/ 17221 w 42596"/>
                                    <a:gd name="T11" fmla="*/ 0 h 106172"/>
                                    <a:gd name="T12" fmla="*/ 0 w 42596"/>
                                    <a:gd name="T13" fmla="*/ 88519 h 106172"/>
                                    <a:gd name="T14" fmla="*/ 0 w 42596"/>
                                    <a:gd name="T15" fmla="*/ 0 h 106172"/>
                                    <a:gd name="T16" fmla="*/ 42596 w 42596"/>
                                    <a:gd name="T17" fmla="*/ 106172 h 106172"/>
                                  </a:gdLst>
                                  <a:ahLst/>
                                  <a:cxnLst>
                                    <a:cxn ang="0">
                                      <a:pos x="T0" y="T1"/>
                                    </a:cxn>
                                    <a:cxn ang="0">
                                      <a:pos x="T2" y="T3"/>
                                    </a:cxn>
                                    <a:cxn ang="0">
                                      <a:pos x="T4" y="T5"/>
                                    </a:cxn>
                                    <a:cxn ang="0">
                                      <a:pos x="T6" y="T7"/>
                                    </a:cxn>
                                    <a:cxn ang="0">
                                      <a:pos x="T8" y="T9"/>
                                    </a:cxn>
                                    <a:cxn ang="0">
                                      <a:pos x="T10" y="T11"/>
                                    </a:cxn>
                                    <a:cxn ang="0">
                                      <a:pos x="T12" y="T13"/>
                                    </a:cxn>
                                  </a:cxnLst>
                                  <a:rect l="T14" t="T15" r="T16" b="T17"/>
                                  <a:pathLst>
                                    <a:path w="42596" h="106172">
                                      <a:moveTo>
                                        <a:pt x="0" y="88519"/>
                                      </a:moveTo>
                                      <a:lnTo>
                                        <a:pt x="15240" y="106172"/>
                                      </a:lnTo>
                                      <a:lnTo>
                                        <a:pt x="26543" y="93066"/>
                                      </a:lnTo>
                                      <a:lnTo>
                                        <a:pt x="42596" y="12573"/>
                                      </a:lnTo>
                                      <a:lnTo>
                                        <a:pt x="34366" y="330"/>
                                      </a:lnTo>
                                      <a:lnTo>
                                        <a:pt x="17221" y="0"/>
                                      </a:lnTo>
                                      <a:lnTo>
                                        <a:pt x="0" y="88519"/>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38" name="Shape 5691"/>
                              <wps:cNvSpPr>
                                <a:spLocks/>
                              </wps:cNvSpPr>
                              <wps:spPr bwMode="auto">
                                <a:xfrm>
                                  <a:off x="1151855" y="338932"/>
                                  <a:ext cx="44552" cy="109525"/>
                                </a:xfrm>
                                <a:custGeom>
                                  <a:avLst/>
                                  <a:gdLst>
                                    <a:gd name="T0" fmla="*/ 29540 w 44552"/>
                                    <a:gd name="T1" fmla="*/ 0 h 109525"/>
                                    <a:gd name="T2" fmla="*/ 44552 w 44552"/>
                                    <a:gd name="T3" fmla="*/ 0 h 109525"/>
                                    <a:gd name="T4" fmla="*/ 25374 w 44552"/>
                                    <a:gd name="T5" fmla="*/ 102438 h 109525"/>
                                    <a:gd name="T6" fmla="*/ 10515 w 44552"/>
                                    <a:gd name="T7" fmla="*/ 109525 h 109525"/>
                                    <a:gd name="T8" fmla="*/ 0 w 44552"/>
                                    <a:gd name="T9" fmla="*/ 93574 h 109525"/>
                                    <a:gd name="T10" fmla="*/ 17551 w 44552"/>
                                    <a:gd name="T11" fmla="*/ 12014 h 109525"/>
                                    <a:gd name="T12" fmla="*/ 29540 w 44552"/>
                                    <a:gd name="T13" fmla="*/ 0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9540" y="0"/>
                                      </a:moveTo>
                                      <a:lnTo>
                                        <a:pt x="44552" y="0"/>
                                      </a:lnTo>
                                      <a:lnTo>
                                        <a:pt x="25374" y="102438"/>
                                      </a:lnTo>
                                      <a:lnTo>
                                        <a:pt x="10515" y="109525"/>
                                      </a:lnTo>
                                      <a:lnTo>
                                        <a:pt x="0" y="93574"/>
                                      </a:lnTo>
                                      <a:lnTo>
                                        <a:pt x="17551" y="12014"/>
                                      </a:lnTo>
                                      <a:lnTo>
                                        <a:pt x="29540"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39" name="Shape 5692"/>
                              <wps:cNvSpPr>
                                <a:spLocks/>
                              </wps:cNvSpPr>
                              <wps:spPr bwMode="auto">
                                <a:xfrm>
                                  <a:off x="1151855" y="338932"/>
                                  <a:ext cx="44552" cy="109525"/>
                                </a:xfrm>
                                <a:custGeom>
                                  <a:avLst/>
                                  <a:gdLst>
                                    <a:gd name="T0" fmla="*/ 25374 w 44552"/>
                                    <a:gd name="T1" fmla="*/ 102438 h 109525"/>
                                    <a:gd name="T2" fmla="*/ 10515 w 44552"/>
                                    <a:gd name="T3" fmla="*/ 109525 h 109525"/>
                                    <a:gd name="T4" fmla="*/ 0 w 44552"/>
                                    <a:gd name="T5" fmla="*/ 93574 h 109525"/>
                                    <a:gd name="T6" fmla="*/ 17551 w 44552"/>
                                    <a:gd name="T7" fmla="*/ 12014 h 109525"/>
                                    <a:gd name="T8" fmla="*/ 29540 w 44552"/>
                                    <a:gd name="T9" fmla="*/ 0 h 109525"/>
                                    <a:gd name="T10" fmla="*/ 44552 w 44552"/>
                                    <a:gd name="T11" fmla="*/ 0 h 109525"/>
                                    <a:gd name="T12" fmla="*/ 25374 w 44552"/>
                                    <a:gd name="T13" fmla="*/ 102438 h 109525"/>
                                    <a:gd name="T14" fmla="*/ 0 w 44552"/>
                                    <a:gd name="T15" fmla="*/ 0 h 109525"/>
                                    <a:gd name="T16" fmla="*/ 44552 w 44552"/>
                                    <a:gd name="T17" fmla="*/ 109525 h 109525"/>
                                  </a:gdLst>
                                  <a:ahLst/>
                                  <a:cxnLst>
                                    <a:cxn ang="0">
                                      <a:pos x="T0" y="T1"/>
                                    </a:cxn>
                                    <a:cxn ang="0">
                                      <a:pos x="T2" y="T3"/>
                                    </a:cxn>
                                    <a:cxn ang="0">
                                      <a:pos x="T4" y="T5"/>
                                    </a:cxn>
                                    <a:cxn ang="0">
                                      <a:pos x="T6" y="T7"/>
                                    </a:cxn>
                                    <a:cxn ang="0">
                                      <a:pos x="T8" y="T9"/>
                                    </a:cxn>
                                    <a:cxn ang="0">
                                      <a:pos x="T10" y="T11"/>
                                    </a:cxn>
                                    <a:cxn ang="0">
                                      <a:pos x="T12" y="T13"/>
                                    </a:cxn>
                                  </a:cxnLst>
                                  <a:rect l="T14" t="T15" r="T16" b="T17"/>
                                  <a:pathLst>
                                    <a:path w="44552" h="109525">
                                      <a:moveTo>
                                        <a:pt x="25374" y="102438"/>
                                      </a:moveTo>
                                      <a:lnTo>
                                        <a:pt x="10515" y="109525"/>
                                      </a:lnTo>
                                      <a:lnTo>
                                        <a:pt x="0" y="93574"/>
                                      </a:lnTo>
                                      <a:lnTo>
                                        <a:pt x="17551" y="12014"/>
                                      </a:lnTo>
                                      <a:lnTo>
                                        <a:pt x="29540" y="0"/>
                                      </a:lnTo>
                                      <a:lnTo>
                                        <a:pt x="44552" y="0"/>
                                      </a:lnTo>
                                      <a:lnTo>
                                        <a:pt x="25374" y="102438"/>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0" name="Shape 5693"/>
                              <wps:cNvSpPr>
                                <a:spLocks/>
                              </wps:cNvSpPr>
                              <wps:spPr bwMode="auto">
                                <a:xfrm>
                                  <a:off x="1015335" y="438262"/>
                                  <a:ext cx="142773" cy="23241"/>
                                </a:xfrm>
                                <a:custGeom>
                                  <a:avLst/>
                                  <a:gdLst>
                                    <a:gd name="T0" fmla="*/ 9423 w 142773"/>
                                    <a:gd name="T1" fmla="*/ 0 h 23241"/>
                                    <a:gd name="T2" fmla="*/ 132867 w 142773"/>
                                    <a:gd name="T3" fmla="*/ 0 h 23241"/>
                                    <a:gd name="T4" fmla="*/ 142773 w 142773"/>
                                    <a:gd name="T5" fmla="*/ 13741 h 23241"/>
                                    <a:gd name="T6" fmla="*/ 140056 w 142773"/>
                                    <a:gd name="T7" fmla="*/ 23241 h 23241"/>
                                    <a:gd name="T8" fmla="*/ 8433 w 142773"/>
                                    <a:gd name="T9" fmla="*/ 23241 h 23241"/>
                                    <a:gd name="T10" fmla="*/ 0 w 142773"/>
                                    <a:gd name="T11" fmla="*/ 13513 h 23241"/>
                                    <a:gd name="T12" fmla="*/ 9423 w 142773"/>
                                    <a:gd name="T13" fmla="*/ 0 h 23241"/>
                                    <a:gd name="T14" fmla="*/ 0 w 142773"/>
                                    <a:gd name="T15" fmla="*/ 0 h 23241"/>
                                    <a:gd name="T16" fmla="*/ 142773 w 142773"/>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73" h="23241">
                                      <a:moveTo>
                                        <a:pt x="9423" y="0"/>
                                      </a:moveTo>
                                      <a:lnTo>
                                        <a:pt x="132867" y="0"/>
                                      </a:lnTo>
                                      <a:lnTo>
                                        <a:pt x="142773" y="13741"/>
                                      </a:lnTo>
                                      <a:lnTo>
                                        <a:pt x="140056" y="23241"/>
                                      </a:lnTo>
                                      <a:lnTo>
                                        <a:pt x="8433" y="23241"/>
                                      </a:lnTo>
                                      <a:lnTo>
                                        <a:pt x="0" y="13513"/>
                                      </a:lnTo>
                                      <a:lnTo>
                                        <a:pt x="9423"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41" name="Shape 5694"/>
                              <wps:cNvSpPr>
                                <a:spLocks/>
                              </wps:cNvSpPr>
                              <wps:spPr bwMode="auto">
                                <a:xfrm>
                                  <a:off x="1015335" y="438262"/>
                                  <a:ext cx="142773" cy="23241"/>
                                </a:xfrm>
                                <a:custGeom>
                                  <a:avLst/>
                                  <a:gdLst>
                                    <a:gd name="T0" fmla="*/ 8433 w 142773"/>
                                    <a:gd name="T1" fmla="*/ 23241 h 23241"/>
                                    <a:gd name="T2" fmla="*/ 0 w 142773"/>
                                    <a:gd name="T3" fmla="*/ 13513 h 23241"/>
                                    <a:gd name="T4" fmla="*/ 9423 w 142773"/>
                                    <a:gd name="T5" fmla="*/ 0 h 23241"/>
                                    <a:gd name="T6" fmla="*/ 132867 w 142773"/>
                                    <a:gd name="T7" fmla="*/ 0 h 23241"/>
                                    <a:gd name="T8" fmla="*/ 142773 w 142773"/>
                                    <a:gd name="T9" fmla="*/ 13741 h 23241"/>
                                    <a:gd name="T10" fmla="*/ 140056 w 142773"/>
                                    <a:gd name="T11" fmla="*/ 23241 h 23241"/>
                                    <a:gd name="T12" fmla="*/ 8433 w 142773"/>
                                    <a:gd name="T13" fmla="*/ 23241 h 23241"/>
                                    <a:gd name="T14" fmla="*/ 0 w 142773"/>
                                    <a:gd name="T15" fmla="*/ 0 h 23241"/>
                                    <a:gd name="T16" fmla="*/ 142773 w 142773"/>
                                    <a:gd name="T17" fmla="*/ 23241 h 23241"/>
                                  </a:gdLst>
                                  <a:ahLst/>
                                  <a:cxnLst>
                                    <a:cxn ang="0">
                                      <a:pos x="T0" y="T1"/>
                                    </a:cxn>
                                    <a:cxn ang="0">
                                      <a:pos x="T2" y="T3"/>
                                    </a:cxn>
                                    <a:cxn ang="0">
                                      <a:pos x="T4" y="T5"/>
                                    </a:cxn>
                                    <a:cxn ang="0">
                                      <a:pos x="T6" y="T7"/>
                                    </a:cxn>
                                    <a:cxn ang="0">
                                      <a:pos x="T8" y="T9"/>
                                    </a:cxn>
                                    <a:cxn ang="0">
                                      <a:pos x="T10" y="T11"/>
                                    </a:cxn>
                                    <a:cxn ang="0">
                                      <a:pos x="T12" y="T13"/>
                                    </a:cxn>
                                  </a:cxnLst>
                                  <a:rect l="T14" t="T15" r="T16" b="T17"/>
                                  <a:pathLst>
                                    <a:path w="142773" h="23241">
                                      <a:moveTo>
                                        <a:pt x="8433" y="23241"/>
                                      </a:moveTo>
                                      <a:lnTo>
                                        <a:pt x="0" y="13513"/>
                                      </a:lnTo>
                                      <a:lnTo>
                                        <a:pt x="9423" y="0"/>
                                      </a:lnTo>
                                      <a:lnTo>
                                        <a:pt x="132867" y="0"/>
                                      </a:lnTo>
                                      <a:lnTo>
                                        <a:pt x="142773" y="13741"/>
                                      </a:lnTo>
                                      <a:lnTo>
                                        <a:pt x="140056" y="23241"/>
                                      </a:lnTo>
                                      <a:lnTo>
                                        <a:pt x="8433" y="2324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2" name="Shape 5695"/>
                              <wps:cNvSpPr>
                                <a:spLocks/>
                              </wps:cNvSpPr>
                              <wps:spPr bwMode="auto">
                                <a:xfrm>
                                  <a:off x="1038632" y="327307"/>
                                  <a:ext cx="62890" cy="19253"/>
                                </a:xfrm>
                                <a:custGeom>
                                  <a:avLst/>
                                  <a:gdLst>
                                    <a:gd name="T0" fmla="*/ 8636 w 62890"/>
                                    <a:gd name="T1" fmla="*/ 0 h 19253"/>
                                    <a:gd name="T2" fmla="*/ 55448 w 62890"/>
                                    <a:gd name="T3" fmla="*/ 0 h 19253"/>
                                    <a:gd name="T4" fmla="*/ 62890 w 62890"/>
                                    <a:gd name="T5" fmla="*/ 9677 h 19253"/>
                                    <a:gd name="T6" fmla="*/ 54661 w 62890"/>
                                    <a:gd name="T7" fmla="*/ 19228 h 19253"/>
                                    <a:gd name="T8" fmla="*/ 7645 w 62890"/>
                                    <a:gd name="T9" fmla="*/ 19253 h 19253"/>
                                    <a:gd name="T10" fmla="*/ 0 w 62890"/>
                                    <a:gd name="T11" fmla="*/ 8636 h 19253"/>
                                    <a:gd name="T12" fmla="*/ 8636 w 62890"/>
                                    <a:gd name="T13" fmla="*/ 0 h 19253"/>
                                    <a:gd name="T14" fmla="*/ 0 w 62890"/>
                                    <a:gd name="T15" fmla="*/ 0 h 19253"/>
                                    <a:gd name="T16" fmla="*/ 62890 w 62890"/>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90" h="19253">
                                      <a:moveTo>
                                        <a:pt x="8636" y="0"/>
                                      </a:moveTo>
                                      <a:lnTo>
                                        <a:pt x="55448" y="0"/>
                                      </a:lnTo>
                                      <a:lnTo>
                                        <a:pt x="62890" y="9677"/>
                                      </a:lnTo>
                                      <a:lnTo>
                                        <a:pt x="54661" y="19228"/>
                                      </a:lnTo>
                                      <a:lnTo>
                                        <a:pt x="7645" y="19253"/>
                                      </a:lnTo>
                                      <a:lnTo>
                                        <a:pt x="0" y="8636"/>
                                      </a:lnTo>
                                      <a:lnTo>
                                        <a:pt x="8636"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43" name="Shape 5696"/>
                              <wps:cNvSpPr>
                                <a:spLocks/>
                              </wps:cNvSpPr>
                              <wps:spPr bwMode="auto">
                                <a:xfrm>
                                  <a:off x="1038632" y="327307"/>
                                  <a:ext cx="62890" cy="19253"/>
                                </a:xfrm>
                                <a:custGeom>
                                  <a:avLst/>
                                  <a:gdLst>
                                    <a:gd name="T0" fmla="*/ 7645 w 62890"/>
                                    <a:gd name="T1" fmla="*/ 19253 h 19253"/>
                                    <a:gd name="T2" fmla="*/ 0 w 62890"/>
                                    <a:gd name="T3" fmla="*/ 8636 h 19253"/>
                                    <a:gd name="T4" fmla="*/ 8636 w 62890"/>
                                    <a:gd name="T5" fmla="*/ 0 h 19253"/>
                                    <a:gd name="T6" fmla="*/ 55448 w 62890"/>
                                    <a:gd name="T7" fmla="*/ 0 h 19253"/>
                                    <a:gd name="T8" fmla="*/ 62890 w 62890"/>
                                    <a:gd name="T9" fmla="*/ 9677 h 19253"/>
                                    <a:gd name="T10" fmla="*/ 54661 w 62890"/>
                                    <a:gd name="T11" fmla="*/ 19228 h 19253"/>
                                    <a:gd name="T12" fmla="*/ 7645 w 62890"/>
                                    <a:gd name="T13" fmla="*/ 19253 h 19253"/>
                                    <a:gd name="T14" fmla="*/ 0 w 62890"/>
                                    <a:gd name="T15" fmla="*/ 0 h 19253"/>
                                    <a:gd name="T16" fmla="*/ 62890 w 62890"/>
                                    <a:gd name="T17" fmla="*/ 19253 h 19253"/>
                                  </a:gdLst>
                                  <a:ahLst/>
                                  <a:cxnLst>
                                    <a:cxn ang="0">
                                      <a:pos x="T0" y="T1"/>
                                    </a:cxn>
                                    <a:cxn ang="0">
                                      <a:pos x="T2" y="T3"/>
                                    </a:cxn>
                                    <a:cxn ang="0">
                                      <a:pos x="T4" y="T5"/>
                                    </a:cxn>
                                    <a:cxn ang="0">
                                      <a:pos x="T6" y="T7"/>
                                    </a:cxn>
                                    <a:cxn ang="0">
                                      <a:pos x="T8" y="T9"/>
                                    </a:cxn>
                                    <a:cxn ang="0">
                                      <a:pos x="T10" y="T11"/>
                                    </a:cxn>
                                    <a:cxn ang="0">
                                      <a:pos x="T12" y="T13"/>
                                    </a:cxn>
                                  </a:cxnLst>
                                  <a:rect l="T14" t="T15" r="T16" b="T17"/>
                                  <a:pathLst>
                                    <a:path w="62890" h="19253">
                                      <a:moveTo>
                                        <a:pt x="7645" y="19253"/>
                                      </a:moveTo>
                                      <a:lnTo>
                                        <a:pt x="0" y="8636"/>
                                      </a:lnTo>
                                      <a:lnTo>
                                        <a:pt x="8636" y="0"/>
                                      </a:lnTo>
                                      <a:lnTo>
                                        <a:pt x="55448" y="0"/>
                                      </a:lnTo>
                                      <a:lnTo>
                                        <a:pt x="62890" y="9677"/>
                                      </a:lnTo>
                                      <a:lnTo>
                                        <a:pt x="54661" y="19228"/>
                                      </a:lnTo>
                                      <a:lnTo>
                                        <a:pt x="7645" y="19253"/>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4" name="Shape 5697"/>
                              <wps:cNvSpPr>
                                <a:spLocks/>
                              </wps:cNvSpPr>
                              <wps:spPr bwMode="auto">
                                <a:xfrm>
                                  <a:off x="1112226" y="327129"/>
                                  <a:ext cx="60909" cy="19431"/>
                                </a:xfrm>
                                <a:custGeom>
                                  <a:avLst/>
                                  <a:gdLst>
                                    <a:gd name="T0" fmla="*/ 8611 w 60909"/>
                                    <a:gd name="T1" fmla="*/ 0 h 19431"/>
                                    <a:gd name="T2" fmla="*/ 53467 w 60909"/>
                                    <a:gd name="T3" fmla="*/ 0 h 19431"/>
                                    <a:gd name="T4" fmla="*/ 60909 w 60909"/>
                                    <a:gd name="T5" fmla="*/ 9677 h 19431"/>
                                    <a:gd name="T6" fmla="*/ 50724 w 60909"/>
                                    <a:gd name="T7" fmla="*/ 19431 h 19431"/>
                                    <a:gd name="T8" fmla="*/ 7620 w 60909"/>
                                    <a:gd name="T9" fmla="*/ 19431 h 19431"/>
                                    <a:gd name="T10" fmla="*/ 0 w 60909"/>
                                    <a:gd name="T11" fmla="*/ 8611 h 19431"/>
                                    <a:gd name="T12" fmla="*/ 8611 w 60909"/>
                                    <a:gd name="T13" fmla="*/ 0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8611" y="0"/>
                                      </a:moveTo>
                                      <a:lnTo>
                                        <a:pt x="53467" y="0"/>
                                      </a:lnTo>
                                      <a:lnTo>
                                        <a:pt x="60909" y="9677"/>
                                      </a:lnTo>
                                      <a:lnTo>
                                        <a:pt x="50724" y="19431"/>
                                      </a:lnTo>
                                      <a:lnTo>
                                        <a:pt x="7620" y="19431"/>
                                      </a:lnTo>
                                      <a:lnTo>
                                        <a:pt x="0" y="8611"/>
                                      </a:lnTo>
                                      <a:lnTo>
                                        <a:pt x="8611" y="0"/>
                                      </a:lnTo>
                                      <a:close/>
                                    </a:path>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45" name="Shape 5698"/>
                              <wps:cNvSpPr>
                                <a:spLocks/>
                              </wps:cNvSpPr>
                              <wps:spPr bwMode="auto">
                                <a:xfrm>
                                  <a:off x="1112226" y="327129"/>
                                  <a:ext cx="60909" cy="19431"/>
                                </a:xfrm>
                                <a:custGeom>
                                  <a:avLst/>
                                  <a:gdLst>
                                    <a:gd name="T0" fmla="*/ 7620 w 60909"/>
                                    <a:gd name="T1" fmla="*/ 19431 h 19431"/>
                                    <a:gd name="T2" fmla="*/ 0 w 60909"/>
                                    <a:gd name="T3" fmla="*/ 8611 h 19431"/>
                                    <a:gd name="T4" fmla="*/ 8611 w 60909"/>
                                    <a:gd name="T5" fmla="*/ 0 h 19431"/>
                                    <a:gd name="T6" fmla="*/ 53467 w 60909"/>
                                    <a:gd name="T7" fmla="*/ 0 h 19431"/>
                                    <a:gd name="T8" fmla="*/ 60909 w 60909"/>
                                    <a:gd name="T9" fmla="*/ 9677 h 19431"/>
                                    <a:gd name="T10" fmla="*/ 50724 w 60909"/>
                                    <a:gd name="T11" fmla="*/ 19431 h 19431"/>
                                    <a:gd name="T12" fmla="*/ 7620 w 60909"/>
                                    <a:gd name="T13" fmla="*/ 19431 h 19431"/>
                                    <a:gd name="T14" fmla="*/ 0 w 60909"/>
                                    <a:gd name="T15" fmla="*/ 0 h 19431"/>
                                    <a:gd name="T16" fmla="*/ 60909 w 60909"/>
                                    <a:gd name="T17" fmla="*/ 19431 h 19431"/>
                                  </a:gdLst>
                                  <a:ahLst/>
                                  <a:cxnLst>
                                    <a:cxn ang="0">
                                      <a:pos x="T0" y="T1"/>
                                    </a:cxn>
                                    <a:cxn ang="0">
                                      <a:pos x="T2" y="T3"/>
                                    </a:cxn>
                                    <a:cxn ang="0">
                                      <a:pos x="T4" y="T5"/>
                                    </a:cxn>
                                    <a:cxn ang="0">
                                      <a:pos x="T6" y="T7"/>
                                    </a:cxn>
                                    <a:cxn ang="0">
                                      <a:pos x="T8" y="T9"/>
                                    </a:cxn>
                                    <a:cxn ang="0">
                                      <a:pos x="T10" y="T11"/>
                                    </a:cxn>
                                    <a:cxn ang="0">
                                      <a:pos x="T12" y="T13"/>
                                    </a:cxn>
                                  </a:cxnLst>
                                  <a:rect l="T14" t="T15" r="T16" b="T17"/>
                                  <a:pathLst>
                                    <a:path w="60909" h="19431">
                                      <a:moveTo>
                                        <a:pt x="7620" y="19431"/>
                                      </a:moveTo>
                                      <a:lnTo>
                                        <a:pt x="0" y="8611"/>
                                      </a:lnTo>
                                      <a:lnTo>
                                        <a:pt x="8611" y="0"/>
                                      </a:lnTo>
                                      <a:lnTo>
                                        <a:pt x="53467" y="0"/>
                                      </a:lnTo>
                                      <a:lnTo>
                                        <a:pt x="60909" y="9677"/>
                                      </a:lnTo>
                                      <a:lnTo>
                                        <a:pt x="50724" y="19431"/>
                                      </a:lnTo>
                                      <a:lnTo>
                                        <a:pt x="7620" y="19431"/>
                                      </a:lnTo>
                                      <a:close/>
                                    </a:path>
                                  </a:pathLst>
                                </a:custGeom>
                                <a:noFill/>
                                <a:ln w="35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6" name="Shape 5699"/>
                              <wps:cNvSpPr>
                                <a:spLocks/>
                              </wps:cNvSpPr>
                              <wps:spPr bwMode="auto">
                                <a:xfrm>
                                  <a:off x="638968" y="526740"/>
                                  <a:ext cx="579704" cy="383718"/>
                                </a:xfrm>
                                <a:custGeom>
                                  <a:avLst/>
                                  <a:gdLst>
                                    <a:gd name="T0" fmla="*/ 137338 w 579704"/>
                                    <a:gd name="T1" fmla="*/ 378028 h 383718"/>
                                    <a:gd name="T2" fmla="*/ 9220 w 579704"/>
                                    <a:gd name="T3" fmla="*/ 263830 h 383718"/>
                                    <a:gd name="T4" fmla="*/ 444271 w 579704"/>
                                    <a:gd name="T5" fmla="*/ 8585 h 383718"/>
                                    <a:gd name="T6" fmla="*/ 573532 w 579704"/>
                                    <a:gd name="T7" fmla="*/ 107162 h 383718"/>
                                    <a:gd name="T8" fmla="*/ 137338 w 579704"/>
                                    <a:gd name="T9" fmla="*/ 378028 h 383718"/>
                                    <a:gd name="T10" fmla="*/ 0 w 579704"/>
                                    <a:gd name="T11" fmla="*/ 0 h 383718"/>
                                    <a:gd name="T12" fmla="*/ 579704 w 579704"/>
                                    <a:gd name="T13" fmla="*/ 383718 h 383718"/>
                                  </a:gdLst>
                                  <a:ahLst/>
                                  <a:cxnLst>
                                    <a:cxn ang="0">
                                      <a:pos x="T0" y="T1"/>
                                    </a:cxn>
                                    <a:cxn ang="0">
                                      <a:pos x="T2" y="T3"/>
                                    </a:cxn>
                                    <a:cxn ang="0">
                                      <a:pos x="T4" y="T5"/>
                                    </a:cxn>
                                    <a:cxn ang="0">
                                      <a:pos x="T6" y="T7"/>
                                    </a:cxn>
                                    <a:cxn ang="0">
                                      <a:pos x="T8" y="T9"/>
                                    </a:cxn>
                                  </a:cxnLst>
                                  <a:rect l="T10" t="T11" r="T12" b="T13"/>
                                  <a:pathLst>
                                    <a:path w="579704" h="383718">
                                      <a:moveTo>
                                        <a:pt x="137338" y="378028"/>
                                      </a:moveTo>
                                      <a:cubicBezTo>
                                        <a:pt x="58750" y="383718"/>
                                        <a:pt x="0" y="323647"/>
                                        <a:pt x="9220" y="263830"/>
                                      </a:cubicBezTo>
                                      <a:cubicBezTo>
                                        <a:pt x="20142" y="193015"/>
                                        <a:pt x="364642" y="17069"/>
                                        <a:pt x="444271" y="8585"/>
                                      </a:cubicBezTo>
                                      <a:cubicBezTo>
                                        <a:pt x="525094" y="0"/>
                                        <a:pt x="579704" y="61290"/>
                                        <a:pt x="573532" y="107162"/>
                                      </a:cubicBezTo>
                                      <a:cubicBezTo>
                                        <a:pt x="564413" y="174752"/>
                                        <a:pt x="218592" y="372135"/>
                                        <a:pt x="137338" y="378028"/>
                                      </a:cubicBezTo>
                                      <a:close/>
                                    </a:path>
                                  </a:pathLst>
                                </a:custGeom>
                                <a:noFill/>
                                <a:ln w="901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7" name="Shape 5700"/>
                              <wps:cNvSpPr>
                                <a:spLocks/>
                              </wps:cNvSpPr>
                              <wps:spPr bwMode="auto">
                                <a:xfrm>
                                  <a:off x="967466" y="568244"/>
                                  <a:ext cx="196418" cy="146075"/>
                                </a:xfrm>
                                <a:custGeom>
                                  <a:avLst/>
                                  <a:gdLst>
                                    <a:gd name="T0" fmla="*/ 98196 w 196418"/>
                                    <a:gd name="T1" fmla="*/ 146075 h 146075"/>
                                    <a:gd name="T2" fmla="*/ 0 w 196418"/>
                                    <a:gd name="T3" fmla="*/ 73025 h 146075"/>
                                    <a:gd name="T4" fmla="*/ 98196 w 196418"/>
                                    <a:gd name="T5" fmla="*/ 0 h 146075"/>
                                    <a:gd name="T6" fmla="*/ 196418 w 196418"/>
                                    <a:gd name="T7" fmla="*/ 73025 h 146075"/>
                                    <a:gd name="T8" fmla="*/ 98196 w 196418"/>
                                    <a:gd name="T9" fmla="*/ 146075 h 146075"/>
                                    <a:gd name="T10" fmla="*/ 0 w 196418"/>
                                    <a:gd name="T11" fmla="*/ 0 h 146075"/>
                                    <a:gd name="T12" fmla="*/ 196418 w 196418"/>
                                    <a:gd name="T13" fmla="*/ 146075 h 146075"/>
                                  </a:gdLst>
                                  <a:ahLst/>
                                  <a:cxnLst>
                                    <a:cxn ang="0">
                                      <a:pos x="T0" y="T1"/>
                                    </a:cxn>
                                    <a:cxn ang="0">
                                      <a:pos x="T2" y="T3"/>
                                    </a:cxn>
                                    <a:cxn ang="0">
                                      <a:pos x="T4" y="T5"/>
                                    </a:cxn>
                                    <a:cxn ang="0">
                                      <a:pos x="T6" y="T7"/>
                                    </a:cxn>
                                    <a:cxn ang="0">
                                      <a:pos x="T8" y="T9"/>
                                    </a:cxn>
                                  </a:cxnLst>
                                  <a:rect l="T10" t="T11" r="T12" b="T13"/>
                                  <a:pathLst>
                                    <a:path w="196418" h="146075">
                                      <a:moveTo>
                                        <a:pt x="98196" y="146075"/>
                                      </a:moveTo>
                                      <a:cubicBezTo>
                                        <a:pt x="43891" y="146075"/>
                                        <a:pt x="0" y="113335"/>
                                        <a:pt x="0" y="73025"/>
                                      </a:cubicBezTo>
                                      <a:cubicBezTo>
                                        <a:pt x="0" y="32715"/>
                                        <a:pt x="43891" y="0"/>
                                        <a:pt x="98196" y="0"/>
                                      </a:cubicBezTo>
                                      <a:cubicBezTo>
                                        <a:pt x="152527" y="0"/>
                                        <a:pt x="196418" y="32715"/>
                                        <a:pt x="196418" y="73025"/>
                                      </a:cubicBezTo>
                                      <a:cubicBezTo>
                                        <a:pt x="196418" y="113335"/>
                                        <a:pt x="152527" y="146075"/>
                                        <a:pt x="98196" y="146075"/>
                                      </a:cubicBezTo>
                                      <a:close/>
                                    </a:path>
                                  </a:pathLst>
                                </a:custGeom>
                                <a:noFill/>
                                <a:ln w="901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8" name="Shape 5701"/>
                              <wps:cNvSpPr>
                                <a:spLocks/>
                              </wps:cNvSpPr>
                              <wps:spPr bwMode="auto">
                                <a:xfrm>
                                  <a:off x="685051" y="727448"/>
                                  <a:ext cx="196444" cy="146076"/>
                                </a:xfrm>
                                <a:custGeom>
                                  <a:avLst/>
                                  <a:gdLst>
                                    <a:gd name="T0" fmla="*/ 98222 w 196444"/>
                                    <a:gd name="T1" fmla="*/ 146076 h 146076"/>
                                    <a:gd name="T2" fmla="*/ 0 w 196444"/>
                                    <a:gd name="T3" fmla="*/ 73051 h 146076"/>
                                    <a:gd name="T4" fmla="*/ 98222 w 196444"/>
                                    <a:gd name="T5" fmla="*/ 0 h 146076"/>
                                    <a:gd name="T6" fmla="*/ 196444 w 196444"/>
                                    <a:gd name="T7" fmla="*/ 73051 h 146076"/>
                                    <a:gd name="T8" fmla="*/ 98222 w 196444"/>
                                    <a:gd name="T9" fmla="*/ 146076 h 146076"/>
                                    <a:gd name="T10" fmla="*/ 0 w 196444"/>
                                    <a:gd name="T11" fmla="*/ 0 h 146076"/>
                                    <a:gd name="T12" fmla="*/ 196444 w 196444"/>
                                    <a:gd name="T13" fmla="*/ 146076 h 146076"/>
                                  </a:gdLst>
                                  <a:ahLst/>
                                  <a:cxnLst>
                                    <a:cxn ang="0">
                                      <a:pos x="T0" y="T1"/>
                                    </a:cxn>
                                    <a:cxn ang="0">
                                      <a:pos x="T2" y="T3"/>
                                    </a:cxn>
                                    <a:cxn ang="0">
                                      <a:pos x="T4" y="T5"/>
                                    </a:cxn>
                                    <a:cxn ang="0">
                                      <a:pos x="T6" y="T7"/>
                                    </a:cxn>
                                    <a:cxn ang="0">
                                      <a:pos x="T8" y="T9"/>
                                    </a:cxn>
                                  </a:cxnLst>
                                  <a:rect l="T10" t="T11" r="T12" b="T13"/>
                                  <a:pathLst>
                                    <a:path w="196444" h="146076">
                                      <a:moveTo>
                                        <a:pt x="98222" y="146076"/>
                                      </a:moveTo>
                                      <a:cubicBezTo>
                                        <a:pt x="43891" y="146076"/>
                                        <a:pt x="0" y="113361"/>
                                        <a:pt x="0" y="73051"/>
                                      </a:cubicBezTo>
                                      <a:cubicBezTo>
                                        <a:pt x="0" y="32715"/>
                                        <a:pt x="43891" y="0"/>
                                        <a:pt x="98222" y="0"/>
                                      </a:cubicBezTo>
                                      <a:cubicBezTo>
                                        <a:pt x="152553" y="0"/>
                                        <a:pt x="196444" y="32715"/>
                                        <a:pt x="196444" y="73051"/>
                                      </a:cubicBezTo>
                                      <a:cubicBezTo>
                                        <a:pt x="196444" y="113361"/>
                                        <a:pt x="152553" y="146076"/>
                                        <a:pt x="98222" y="146076"/>
                                      </a:cubicBezTo>
                                      <a:close/>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9" name="Shape 5702"/>
                              <wps:cNvSpPr>
                                <a:spLocks/>
                              </wps:cNvSpPr>
                              <wps:spPr bwMode="auto">
                                <a:xfrm>
                                  <a:off x="1025751" y="596976"/>
                                  <a:ext cx="75870" cy="75743"/>
                                </a:xfrm>
                                <a:custGeom>
                                  <a:avLst/>
                                  <a:gdLst>
                                    <a:gd name="T0" fmla="*/ 38964 w 75870"/>
                                    <a:gd name="T1" fmla="*/ 0 h 75743"/>
                                    <a:gd name="T2" fmla="*/ 75870 w 75870"/>
                                    <a:gd name="T3" fmla="*/ 75743 h 75743"/>
                                    <a:gd name="T4" fmla="*/ 0 w 75870"/>
                                    <a:gd name="T5" fmla="*/ 75743 h 75743"/>
                                    <a:gd name="T6" fmla="*/ 38964 w 75870"/>
                                    <a:gd name="T7" fmla="*/ 0 h 75743"/>
                                    <a:gd name="T8" fmla="*/ 0 w 75870"/>
                                    <a:gd name="T9" fmla="*/ 0 h 75743"/>
                                    <a:gd name="T10" fmla="*/ 75870 w 75870"/>
                                    <a:gd name="T11" fmla="*/ 75743 h 75743"/>
                                  </a:gdLst>
                                  <a:ahLst/>
                                  <a:cxnLst>
                                    <a:cxn ang="0">
                                      <a:pos x="T0" y="T1"/>
                                    </a:cxn>
                                    <a:cxn ang="0">
                                      <a:pos x="T2" y="T3"/>
                                    </a:cxn>
                                    <a:cxn ang="0">
                                      <a:pos x="T4" y="T5"/>
                                    </a:cxn>
                                    <a:cxn ang="0">
                                      <a:pos x="T6" y="T7"/>
                                    </a:cxn>
                                  </a:cxnLst>
                                  <a:rect l="T8" t="T9" r="T10" b="T11"/>
                                  <a:pathLst>
                                    <a:path w="75870" h="75743">
                                      <a:moveTo>
                                        <a:pt x="38964" y="0"/>
                                      </a:moveTo>
                                      <a:lnTo>
                                        <a:pt x="75870" y="75743"/>
                                      </a:lnTo>
                                      <a:lnTo>
                                        <a:pt x="0" y="75743"/>
                                      </a:lnTo>
                                      <a:lnTo>
                                        <a:pt x="38964"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50" name="Shape 5703"/>
                              <wps:cNvSpPr>
                                <a:spLocks/>
                              </wps:cNvSpPr>
                              <wps:spPr bwMode="auto">
                                <a:xfrm>
                                  <a:off x="1025751" y="596976"/>
                                  <a:ext cx="75870" cy="75743"/>
                                </a:xfrm>
                                <a:custGeom>
                                  <a:avLst/>
                                  <a:gdLst>
                                    <a:gd name="T0" fmla="*/ 75870 w 75870"/>
                                    <a:gd name="T1" fmla="*/ 75743 h 75743"/>
                                    <a:gd name="T2" fmla="*/ 0 w 75870"/>
                                    <a:gd name="T3" fmla="*/ 75743 h 75743"/>
                                    <a:gd name="T4" fmla="*/ 38964 w 75870"/>
                                    <a:gd name="T5" fmla="*/ 0 h 75743"/>
                                    <a:gd name="T6" fmla="*/ 75870 w 75870"/>
                                    <a:gd name="T7" fmla="*/ 75743 h 75743"/>
                                    <a:gd name="T8" fmla="*/ 0 w 75870"/>
                                    <a:gd name="T9" fmla="*/ 0 h 75743"/>
                                    <a:gd name="T10" fmla="*/ 75870 w 75870"/>
                                    <a:gd name="T11" fmla="*/ 75743 h 75743"/>
                                  </a:gdLst>
                                  <a:ahLst/>
                                  <a:cxnLst>
                                    <a:cxn ang="0">
                                      <a:pos x="T0" y="T1"/>
                                    </a:cxn>
                                    <a:cxn ang="0">
                                      <a:pos x="T2" y="T3"/>
                                    </a:cxn>
                                    <a:cxn ang="0">
                                      <a:pos x="T4" y="T5"/>
                                    </a:cxn>
                                    <a:cxn ang="0">
                                      <a:pos x="T6" y="T7"/>
                                    </a:cxn>
                                  </a:cxnLst>
                                  <a:rect l="T8" t="T9" r="T10" b="T11"/>
                                  <a:pathLst>
                                    <a:path w="75870" h="75743">
                                      <a:moveTo>
                                        <a:pt x="75870" y="75743"/>
                                      </a:moveTo>
                                      <a:lnTo>
                                        <a:pt x="0" y="75743"/>
                                      </a:lnTo>
                                      <a:lnTo>
                                        <a:pt x="38964" y="0"/>
                                      </a:lnTo>
                                      <a:lnTo>
                                        <a:pt x="75870" y="75743"/>
                                      </a:lnTo>
                                      <a:close/>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51" name="Shape 5704"/>
                              <wps:cNvSpPr>
                                <a:spLocks/>
                              </wps:cNvSpPr>
                              <wps:spPr bwMode="auto">
                                <a:xfrm>
                                  <a:off x="746265" y="768276"/>
                                  <a:ext cx="75870" cy="75743"/>
                                </a:xfrm>
                                <a:custGeom>
                                  <a:avLst/>
                                  <a:gdLst>
                                    <a:gd name="T0" fmla="*/ 0 w 75870"/>
                                    <a:gd name="T1" fmla="*/ 0 h 75743"/>
                                    <a:gd name="T2" fmla="*/ 75870 w 75870"/>
                                    <a:gd name="T3" fmla="*/ 0 h 75743"/>
                                    <a:gd name="T4" fmla="*/ 38964 w 75870"/>
                                    <a:gd name="T5" fmla="*/ 75743 h 75743"/>
                                    <a:gd name="T6" fmla="*/ 0 w 75870"/>
                                    <a:gd name="T7" fmla="*/ 0 h 75743"/>
                                    <a:gd name="T8" fmla="*/ 0 w 75870"/>
                                    <a:gd name="T9" fmla="*/ 0 h 75743"/>
                                    <a:gd name="T10" fmla="*/ 75870 w 75870"/>
                                    <a:gd name="T11" fmla="*/ 75743 h 75743"/>
                                  </a:gdLst>
                                  <a:ahLst/>
                                  <a:cxnLst>
                                    <a:cxn ang="0">
                                      <a:pos x="T0" y="T1"/>
                                    </a:cxn>
                                    <a:cxn ang="0">
                                      <a:pos x="T2" y="T3"/>
                                    </a:cxn>
                                    <a:cxn ang="0">
                                      <a:pos x="T4" y="T5"/>
                                    </a:cxn>
                                    <a:cxn ang="0">
                                      <a:pos x="T6" y="T7"/>
                                    </a:cxn>
                                  </a:cxnLst>
                                  <a:rect l="T8" t="T9" r="T10" b="T11"/>
                                  <a:pathLst>
                                    <a:path w="75870" h="75743">
                                      <a:moveTo>
                                        <a:pt x="0" y="0"/>
                                      </a:moveTo>
                                      <a:lnTo>
                                        <a:pt x="75870" y="0"/>
                                      </a:lnTo>
                                      <a:lnTo>
                                        <a:pt x="38964" y="75743"/>
                                      </a:lnTo>
                                      <a:lnTo>
                                        <a:pt x="0"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52" name="Shape 5705"/>
                              <wps:cNvSpPr>
                                <a:spLocks/>
                              </wps:cNvSpPr>
                              <wps:spPr bwMode="auto">
                                <a:xfrm>
                                  <a:off x="746265" y="768276"/>
                                  <a:ext cx="75870" cy="75743"/>
                                </a:xfrm>
                                <a:custGeom>
                                  <a:avLst/>
                                  <a:gdLst>
                                    <a:gd name="T0" fmla="*/ 75870 w 75870"/>
                                    <a:gd name="T1" fmla="*/ 0 h 75743"/>
                                    <a:gd name="T2" fmla="*/ 0 w 75870"/>
                                    <a:gd name="T3" fmla="*/ 0 h 75743"/>
                                    <a:gd name="T4" fmla="*/ 38964 w 75870"/>
                                    <a:gd name="T5" fmla="*/ 75743 h 75743"/>
                                    <a:gd name="T6" fmla="*/ 75870 w 75870"/>
                                    <a:gd name="T7" fmla="*/ 0 h 75743"/>
                                    <a:gd name="T8" fmla="*/ 0 w 75870"/>
                                    <a:gd name="T9" fmla="*/ 0 h 75743"/>
                                    <a:gd name="T10" fmla="*/ 75870 w 75870"/>
                                    <a:gd name="T11" fmla="*/ 75743 h 75743"/>
                                  </a:gdLst>
                                  <a:ahLst/>
                                  <a:cxnLst>
                                    <a:cxn ang="0">
                                      <a:pos x="T0" y="T1"/>
                                    </a:cxn>
                                    <a:cxn ang="0">
                                      <a:pos x="T2" y="T3"/>
                                    </a:cxn>
                                    <a:cxn ang="0">
                                      <a:pos x="T4" y="T5"/>
                                    </a:cxn>
                                    <a:cxn ang="0">
                                      <a:pos x="T6" y="T7"/>
                                    </a:cxn>
                                  </a:cxnLst>
                                  <a:rect l="T8" t="T9" r="T10" b="T11"/>
                                  <a:pathLst>
                                    <a:path w="75870" h="75743">
                                      <a:moveTo>
                                        <a:pt x="75870" y="0"/>
                                      </a:moveTo>
                                      <a:lnTo>
                                        <a:pt x="0" y="0"/>
                                      </a:lnTo>
                                      <a:lnTo>
                                        <a:pt x="38964" y="75743"/>
                                      </a:lnTo>
                                      <a:lnTo>
                                        <a:pt x="75870" y="0"/>
                                      </a:lnTo>
                                      <a:close/>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53" name="Shape 5706"/>
                              <wps:cNvSpPr>
                                <a:spLocks/>
                              </wps:cNvSpPr>
                              <wps:spPr bwMode="auto">
                                <a:xfrm>
                                  <a:off x="217945" y="26165"/>
                                  <a:ext cx="0" cy="63474"/>
                                </a:xfrm>
                                <a:custGeom>
                                  <a:avLst/>
                                  <a:gdLst>
                                    <a:gd name="T0" fmla="*/ 0 h 63474"/>
                                    <a:gd name="T1" fmla="*/ 63474 h 63474"/>
                                    <a:gd name="T2" fmla="*/ 0 h 63474"/>
                                    <a:gd name="T3" fmla="*/ 63474 h 63474"/>
                                  </a:gdLst>
                                  <a:ahLst/>
                                  <a:cxnLst>
                                    <a:cxn ang="0">
                                      <a:pos x="0" y="T0"/>
                                    </a:cxn>
                                    <a:cxn ang="0">
                                      <a:pos x="0" y="T1"/>
                                    </a:cxn>
                                  </a:cxnLst>
                                  <a:rect l="0" t="T2" r="0" b="T3"/>
                                  <a:pathLst>
                                    <a:path h="63474">
                                      <a:moveTo>
                                        <a:pt x="0" y="0"/>
                                      </a:moveTo>
                                      <a:lnTo>
                                        <a:pt x="0" y="63474"/>
                                      </a:lnTo>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54" name="Shape 5707"/>
                              <wps:cNvSpPr>
                                <a:spLocks/>
                              </wps:cNvSpPr>
                              <wps:spPr bwMode="auto">
                                <a:xfrm>
                                  <a:off x="1290587" y="26165"/>
                                  <a:ext cx="0" cy="63474"/>
                                </a:xfrm>
                                <a:custGeom>
                                  <a:avLst/>
                                  <a:gdLst>
                                    <a:gd name="T0" fmla="*/ 0 h 63474"/>
                                    <a:gd name="T1" fmla="*/ 63474 h 63474"/>
                                    <a:gd name="T2" fmla="*/ 0 h 63474"/>
                                    <a:gd name="T3" fmla="*/ 63474 h 63474"/>
                                  </a:gdLst>
                                  <a:ahLst/>
                                  <a:cxnLst>
                                    <a:cxn ang="0">
                                      <a:pos x="0" y="T0"/>
                                    </a:cxn>
                                    <a:cxn ang="0">
                                      <a:pos x="0" y="T1"/>
                                    </a:cxn>
                                  </a:cxnLst>
                                  <a:rect l="0" t="T2" r="0" b="T3"/>
                                  <a:pathLst>
                                    <a:path h="63474">
                                      <a:moveTo>
                                        <a:pt x="0" y="0"/>
                                      </a:moveTo>
                                      <a:lnTo>
                                        <a:pt x="0" y="63474"/>
                                      </a:lnTo>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55" name="Shape 5708"/>
                              <wps:cNvSpPr>
                                <a:spLocks/>
                              </wps:cNvSpPr>
                              <wps:spPr bwMode="auto">
                                <a:xfrm>
                                  <a:off x="1313117" y="26165"/>
                                  <a:ext cx="0" cy="63474"/>
                                </a:xfrm>
                                <a:custGeom>
                                  <a:avLst/>
                                  <a:gdLst>
                                    <a:gd name="T0" fmla="*/ 0 h 63474"/>
                                    <a:gd name="T1" fmla="*/ 63474 h 63474"/>
                                    <a:gd name="T2" fmla="*/ 0 h 63474"/>
                                    <a:gd name="T3" fmla="*/ 63474 h 63474"/>
                                  </a:gdLst>
                                  <a:ahLst/>
                                  <a:cxnLst>
                                    <a:cxn ang="0">
                                      <a:pos x="0" y="T0"/>
                                    </a:cxn>
                                    <a:cxn ang="0">
                                      <a:pos x="0" y="T1"/>
                                    </a:cxn>
                                  </a:cxnLst>
                                  <a:rect l="0" t="T2" r="0" b="T3"/>
                                  <a:pathLst>
                                    <a:path h="63474">
                                      <a:moveTo>
                                        <a:pt x="0" y="0"/>
                                      </a:moveTo>
                                      <a:lnTo>
                                        <a:pt x="0" y="63474"/>
                                      </a:lnTo>
                                    </a:path>
                                  </a:pathLst>
                                </a:custGeom>
                                <a:noFill/>
                                <a:ln w="11252">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56" name="Shape 78267"/>
                              <wps:cNvSpPr>
                                <a:spLocks/>
                              </wps:cNvSpPr>
                              <wps:spPr bwMode="auto">
                                <a:xfrm>
                                  <a:off x="458089" y="92189"/>
                                  <a:ext cx="27025" cy="58547"/>
                                </a:xfrm>
                                <a:custGeom>
                                  <a:avLst/>
                                  <a:gdLst>
                                    <a:gd name="T0" fmla="*/ 0 w 27025"/>
                                    <a:gd name="T1" fmla="*/ 0 h 58547"/>
                                    <a:gd name="T2" fmla="*/ 27025 w 27025"/>
                                    <a:gd name="T3" fmla="*/ 0 h 58547"/>
                                    <a:gd name="T4" fmla="*/ 27025 w 27025"/>
                                    <a:gd name="T5" fmla="*/ 58547 h 58547"/>
                                    <a:gd name="T6" fmla="*/ 0 w 27025"/>
                                    <a:gd name="T7" fmla="*/ 58547 h 58547"/>
                                    <a:gd name="T8" fmla="*/ 0 w 27025"/>
                                    <a:gd name="T9" fmla="*/ 0 h 58547"/>
                                    <a:gd name="T10" fmla="*/ 0 w 27025"/>
                                    <a:gd name="T11" fmla="*/ 0 h 58547"/>
                                    <a:gd name="T12" fmla="*/ 27025 w 27025"/>
                                    <a:gd name="T13" fmla="*/ 58547 h 58547"/>
                                  </a:gdLst>
                                  <a:ahLst/>
                                  <a:cxnLst>
                                    <a:cxn ang="0">
                                      <a:pos x="T0" y="T1"/>
                                    </a:cxn>
                                    <a:cxn ang="0">
                                      <a:pos x="T2" y="T3"/>
                                    </a:cxn>
                                    <a:cxn ang="0">
                                      <a:pos x="T4" y="T5"/>
                                    </a:cxn>
                                    <a:cxn ang="0">
                                      <a:pos x="T6" y="T7"/>
                                    </a:cxn>
                                    <a:cxn ang="0">
                                      <a:pos x="T8" y="T9"/>
                                    </a:cxn>
                                  </a:cxnLst>
                                  <a:rect l="T10" t="T11" r="T12" b="T13"/>
                                  <a:pathLst>
                                    <a:path w="27025" h="58547">
                                      <a:moveTo>
                                        <a:pt x="0" y="0"/>
                                      </a:moveTo>
                                      <a:lnTo>
                                        <a:pt x="27025" y="0"/>
                                      </a:lnTo>
                                      <a:lnTo>
                                        <a:pt x="27025" y="58547"/>
                                      </a:lnTo>
                                      <a:lnTo>
                                        <a:pt x="0" y="58547"/>
                                      </a:lnTo>
                                      <a:lnTo>
                                        <a:pt x="0" y="0"/>
                                      </a:lnTo>
                                    </a:path>
                                  </a:pathLst>
                                </a:custGeom>
                                <a:solidFill>
                                  <a:srgbClr val="D4CECC"/>
                                </a:solidFill>
                                <a:ln w="9017">
                                  <a:solidFill>
                                    <a:srgbClr val="211D1C"/>
                                  </a:solidFill>
                                  <a:miter lim="100000"/>
                                  <a:headEnd/>
                                  <a:tailEnd/>
                                </a:ln>
                              </wps:spPr>
                              <wps:bodyPr rot="0" vert="horz" wrap="square" lIns="91440" tIns="45720" rIns="91440" bIns="45720" anchor="t" anchorCtr="0" upright="1">
                                <a:noAutofit/>
                              </wps:bodyPr>
                            </wps:wsp>
                            <wps:wsp>
                              <wps:cNvPr id="79757" name="Shape 78268"/>
                              <wps:cNvSpPr>
                                <a:spLocks/>
                              </wps:cNvSpPr>
                              <wps:spPr bwMode="auto">
                                <a:xfrm>
                                  <a:off x="575615" y="92088"/>
                                  <a:ext cx="27153" cy="58547"/>
                                </a:xfrm>
                                <a:custGeom>
                                  <a:avLst/>
                                  <a:gdLst>
                                    <a:gd name="T0" fmla="*/ 0 w 27153"/>
                                    <a:gd name="T1" fmla="*/ 0 h 58547"/>
                                    <a:gd name="T2" fmla="*/ 27153 w 27153"/>
                                    <a:gd name="T3" fmla="*/ 0 h 58547"/>
                                    <a:gd name="T4" fmla="*/ 27153 w 27153"/>
                                    <a:gd name="T5" fmla="*/ 58547 h 58547"/>
                                    <a:gd name="T6" fmla="*/ 0 w 27153"/>
                                    <a:gd name="T7" fmla="*/ 58547 h 58547"/>
                                    <a:gd name="T8" fmla="*/ 0 w 27153"/>
                                    <a:gd name="T9" fmla="*/ 0 h 58547"/>
                                    <a:gd name="T10" fmla="*/ 0 w 27153"/>
                                    <a:gd name="T11" fmla="*/ 0 h 58547"/>
                                    <a:gd name="T12" fmla="*/ 27153 w 27153"/>
                                    <a:gd name="T13" fmla="*/ 58547 h 58547"/>
                                  </a:gdLst>
                                  <a:ahLst/>
                                  <a:cxnLst>
                                    <a:cxn ang="0">
                                      <a:pos x="T0" y="T1"/>
                                    </a:cxn>
                                    <a:cxn ang="0">
                                      <a:pos x="T2" y="T3"/>
                                    </a:cxn>
                                    <a:cxn ang="0">
                                      <a:pos x="T4" y="T5"/>
                                    </a:cxn>
                                    <a:cxn ang="0">
                                      <a:pos x="T6" y="T7"/>
                                    </a:cxn>
                                    <a:cxn ang="0">
                                      <a:pos x="T8" y="T9"/>
                                    </a:cxn>
                                  </a:cxnLst>
                                  <a:rect l="T10" t="T11" r="T12" b="T13"/>
                                  <a:pathLst>
                                    <a:path w="27153" h="58547">
                                      <a:moveTo>
                                        <a:pt x="0" y="0"/>
                                      </a:moveTo>
                                      <a:lnTo>
                                        <a:pt x="27153" y="0"/>
                                      </a:lnTo>
                                      <a:lnTo>
                                        <a:pt x="27153" y="58547"/>
                                      </a:lnTo>
                                      <a:lnTo>
                                        <a:pt x="0" y="58547"/>
                                      </a:lnTo>
                                      <a:lnTo>
                                        <a:pt x="0" y="0"/>
                                      </a:lnTo>
                                    </a:path>
                                  </a:pathLst>
                                </a:custGeom>
                                <a:solidFill>
                                  <a:srgbClr val="D4CECC"/>
                                </a:solidFill>
                                <a:ln w="9957">
                                  <a:solidFill>
                                    <a:srgbClr val="211D1C"/>
                                  </a:solidFill>
                                  <a:miter lim="100000"/>
                                  <a:headEnd/>
                                  <a:tailEnd/>
                                </a:ln>
                              </wps:spPr>
                              <wps:bodyPr rot="0" vert="horz" wrap="square" lIns="91440" tIns="45720" rIns="91440" bIns="45720" anchor="t" anchorCtr="0" upright="1">
                                <a:noAutofit/>
                              </wps:bodyPr>
                            </wps:wsp>
                            <wps:wsp>
                              <wps:cNvPr id="79758" name="Shape 78269"/>
                              <wps:cNvSpPr>
                                <a:spLocks/>
                              </wps:cNvSpPr>
                              <wps:spPr bwMode="auto">
                                <a:xfrm>
                                  <a:off x="693191" y="92088"/>
                                  <a:ext cx="27153" cy="58547"/>
                                </a:xfrm>
                                <a:custGeom>
                                  <a:avLst/>
                                  <a:gdLst>
                                    <a:gd name="T0" fmla="*/ 0 w 27153"/>
                                    <a:gd name="T1" fmla="*/ 0 h 58547"/>
                                    <a:gd name="T2" fmla="*/ 27153 w 27153"/>
                                    <a:gd name="T3" fmla="*/ 0 h 58547"/>
                                    <a:gd name="T4" fmla="*/ 27153 w 27153"/>
                                    <a:gd name="T5" fmla="*/ 58547 h 58547"/>
                                    <a:gd name="T6" fmla="*/ 0 w 27153"/>
                                    <a:gd name="T7" fmla="*/ 58547 h 58547"/>
                                    <a:gd name="T8" fmla="*/ 0 w 27153"/>
                                    <a:gd name="T9" fmla="*/ 0 h 58547"/>
                                    <a:gd name="T10" fmla="*/ 0 w 27153"/>
                                    <a:gd name="T11" fmla="*/ 0 h 58547"/>
                                    <a:gd name="T12" fmla="*/ 27153 w 27153"/>
                                    <a:gd name="T13" fmla="*/ 58547 h 58547"/>
                                  </a:gdLst>
                                  <a:ahLst/>
                                  <a:cxnLst>
                                    <a:cxn ang="0">
                                      <a:pos x="T0" y="T1"/>
                                    </a:cxn>
                                    <a:cxn ang="0">
                                      <a:pos x="T2" y="T3"/>
                                    </a:cxn>
                                    <a:cxn ang="0">
                                      <a:pos x="T4" y="T5"/>
                                    </a:cxn>
                                    <a:cxn ang="0">
                                      <a:pos x="T6" y="T7"/>
                                    </a:cxn>
                                    <a:cxn ang="0">
                                      <a:pos x="T8" y="T9"/>
                                    </a:cxn>
                                  </a:cxnLst>
                                  <a:rect l="T10" t="T11" r="T12" b="T13"/>
                                  <a:pathLst>
                                    <a:path w="27153" h="58547">
                                      <a:moveTo>
                                        <a:pt x="0" y="0"/>
                                      </a:moveTo>
                                      <a:lnTo>
                                        <a:pt x="27153" y="0"/>
                                      </a:lnTo>
                                      <a:lnTo>
                                        <a:pt x="27153" y="58547"/>
                                      </a:lnTo>
                                      <a:lnTo>
                                        <a:pt x="0" y="58547"/>
                                      </a:lnTo>
                                      <a:lnTo>
                                        <a:pt x="0" y="0"/>
                                      </a:lnTo>
                                    </a:path>
                                  </a:pathLst>
                                </a:custGeom>
                                <a:solidFill>
                                  <a:srgbClr val="D4CECC"/>
                                </a:solidFill>
                                <a:ln w="9017">
                                  <a:solidFill>
                                    <a:srgbClr val="211D1C"/>
                                  </a:solidFill>
                                  <a:miter lim="100000"/>
                                  <a:headEnd/>
                                  <a:tailEnd/>
                                </a:ln>
                              </wps:spPr>
                              <wps:bodyPr rot="0" vert="horz" wrap="square" lIns="91440" tIns="45720" rIns="91440" bIns="45720" anchor="t" anchorCtr="0" upright="1">
                                <a:noAutofit/>
                              </wps:bodyPr>
                            </wps:wsp>
                            <wps:wsp>
                              <wps:cNvPr id="79759" name="Shape 78270"/>
                              <wps:cNvSpPr>
                                <a:spLocks/>
                              </wps:cNvSpPr>
                              <wps:spPr bwMode="auto">
                                <a:xfrm>
                                  <a:off x="808533" y="92088"/>
                                  <a:ext cx="27127" cy="58547"/>
                                </a:xfrm>
                                <a:custGeom>
                                  <a:avLst/>
                                  <a:gdLst>
                                    <a:gd name="T0" fmla="*/ 0 w 27127"/>
                                    <a:gd name="T1" fmla="*/ 0 h 58547"/>
                                    <a:gd name="T2" fmla="*/ 27127 w 27127"/>
                                    <a:gd name="T3" fmla="*/ 0 h 58547"/>
                                    <a:gd name="T4" fmla="*/ 27127 w 27127"/>
                                    <a:gd name="T5" fmla="*/ 58547 h 58547"/>
                                    <a:gd name="T6" fmla="*/ 0 w 27127"/>
                                    <a:gd name="T7" fmla="*/ 58547 h 58547"/>
                                    <a:gd name="T8" fmla="*/ 0 w 27127"/>
                                    <a:gd name="T9" fmla="*/ 0 h 58547"/>
                                    <a:gd name="T10" fmla="*/ 0 w 27127"/>
                                    <a:gd name="T11" fmla="*/ 0 h 58547"/>
                                    <a:gd name="T12" fmla="*/ 27127 w 27127"/>
                                    <a:gd name="T13" fmla="*/ 58547 h 58547"/>
                                  </a:gdLst>
                                  <a:ahLst/>
                                  <a:cxnLst>
                                    <a:cxn ang="0">
                                      <a:pos x="T0" y="T1"/>
                                    </a:cxn>
                                    <a:cxn ang="0">
                                      <a:pos x="T2" y="T3"/>
                                    </a:cxn>
                                    <a:cxn ang="0">
                                      <a:pos x="T4" y="T5"/>
                                    </a:cxn>
                                    <a:cxn ang="0">
                                      <a:pos x="T6" y="T7"/>
                                    </a:cxn>
                                    <a:cxn ang="0">
                                      <a:pos x="T8" y="T9"/>
                                    </a:cxn>
                                  </a:cxnLst>
                                  <a:rect l="T10" t="T11" r="T12" b="T13"/>
                                  <a:pathLst>
                                    <a:path w="27127" h="58547">
                                      <a:moveTo>
                                        <a:pt x="0" y="0"/>
                                      </a:moveTo>
                                      <a:lnTo>
                                        <a:pt x="27127" y="0"/>
                                      </a:lnTo>
                                      <a:lnTo>
                                        <a:pt x="27127" y="58547"/>
                                      </a:lnTo>
                                      <a:lnTo>
                                        <a:pt x="0" y="58547"/>
                                      </a:lnTo>
                                      <a:lnTo>
                                        <a:pt x="0" y="0"/>
                                      </a:lnTo>
                                    </a:path>
                                  </a:pathLst>
                                </a:custGeom>
                                <a:solidFill>
                                  <a:srgbClr val="D4CECC"/>
                                </a:solidFill>
                                <a:ln w="9017">
                                  <a:solidFill>
                                    <a:srgbClr val="211D1C"/>
                                  </a:solidFill>
                                  <a:miter lim="100000"/>
                                  <a:headEnd/>
                                  <a:tailEnd/>
                                </a:ln>
                              </wps:spPr>
                              <wps:bodyPr rot="0" vert="horz" wrap="square" lIns="91440" tIns="45720" rIns="91440" bIns="45720" anchor="t" anchorCtr="0" upright="1">
                                <a:noAutofit/>
                              </wps:bodyPr>
                            </wps:wsp>
                            <wps:wsp>
                              <wps:cNvPr id="79760" name="Shape 78271"/>
                              <wps:cNvSpPr>
                                <a:spLocks/>
                              </wps:cNvSpPr>
                              <wps:spPr bwMode="auto">
                                <a:xfrm>
                                  <a:off x="924840" y="92088"/>
                                  <a:ext cx="27153" cy="58547"/>
                                </a:xfrm>
                                <a:custGeom>
                                  <a:avLst/>
                                  <a:gdLst>
                                    <a:gd name="T0" fmla="*/ 0 w 27153"/>
                                    <a:gd name="T1" fmla="*/ 0 h 58547"/>
                                    <a:gd name="T2" fmla="*/ 27153 w 27153"/>
                                    <a:gd name="T3" fmla="*/ 0 h 58547"/>
                                    <a:gd name="T4" fmla="*/ 27153 w 27153"/>
                                    <a:gd name="T5" fmla="*/ 58547 h 58547"/>
                                    <a:gd name="T6" fmla="*/ 0 w 27153"/>
                                    <a:gd name="T7" fmla="*/ 58547 h 58547"/>
                                    <a:gd name="T8" fmla="*/ 0 w 27153"/>
                                    <a:gd name="T9" fmla="*/ 0 h 58547"/>
                                    <a:gd name="T10" fmla="*/ 0 w 27153"/>
                                    <a:gd name="T11" fmla="*/ 0 h 58547"/>
                                    <a:gd name="T12" fmla="*/ 27153 w 27153"/>
                                    <a:gd name="T13" fmla="*/ 58547 h 58547"/>
                                  </a:gdLst>
                                  <a:ahLst/>
                                  <a:cxnLst>
                                    <a:cxn ang="0">
                                      <a:pos x="T0" y="T1"/>
                                    </a:cxn>
                                    <a:cxn ang="0">
                                      <a:pos x="T2" y="T3"/>
                                    </a:cxn>
                                    <a:cxn ang="0">
                                      <a:pos x="T4" y="T5"/>
                                    </a:cxn>
                                    <a:cxn ang="0">
                                      <a:pos x="T6" y="T7"/>
                                    </a:cxn>
                                    <a:cxn ang="0">
                                      <a:pos x="T8" y="T9"/>
                                    </a:cxn>
                                  </a:cxnLst>
                                  <a:rect l="T10" t="T11" r="T12" b="T13"/>
                                  <a:pathLst>
                                    <a:path w="27153" h="58547">
                                      <a:moveTo>
                                        <a:pt x="0" y="0"/>
                                      </a:moveTo>
                                      <a:lnTo>
                                        <a:pt x="27153" y="0"/>
                                      </a:lnTo>
                                      <a:lnTo>
                                        <a:pt x="27153" y="58547"/>
                                      </a:lnTo>
                                      <a:lnTo>
                                        <a:pt x="0" y="58547"/>
                                      </a:lnTo>
                                      <a:lnTo>
                                        <a:pt x="0" y="0"/>
                                      </a:lnTo>
                                    </a:path>
                                  </a:pathLst>
                                </a:custGeom>
                                <a:solidFill>
                                  <a:srgbClr val="D4CECC"/>
                                </a:solidFill>
                                <a:ln w="9017">
                                  <a:solidFill>
                                    <a:srgbClr val="211D1C"/>
                                  </a:solidFill>
                                  <a:miter lim="100000"/>
                                  <a:headEnd/>
                                  <a:tailEnd/>
                                </a:ln>
                              </wps:spPr>
                              <wps:bodyPr rot="0" vert="horz" wrap="square" lIns="91440" tIns="45720" rIns="91440" bIns="45720" anchor="t" anchorCtr="0" upright="1">
                                <a:noAutofit/>
                              </wps:bodyPr>
                            </wps:wsp>
                            <wps:wsp>
                              <wps:cNvPr id="79761" name="Shape 78272"/>
                              <wps:cNvSpPr>
                                <a:spLocks/>
                              </wps:cNvSpPr>
                              <wps:spPr bwMode="auto">
                                <a:xfrm>
                                  <a:off x="1042619" y="92088"/>
                                  <a:ext cx="27127" cy="58547"/>
                                </a:xfrm>
                                <a:custGeom>
                                  <a:avLst/>
                                  <a:gdLst>
                                    <a:gd name="T0" fmla="*/ 0 w 27127"/>
                                    <a:gd name="T1" fmla="*/ 0 h 58547"/>
                                    <a:gd name="T2" fmla="*/ 27127 w 27127"/>
                                    <a:gd name="T3" fmla="*/ 0 h 58547"/>
                                    <a:gd name="T4" fmla="*/ 27127 w 27127"/>
                                    <a:gd name="T5" fmla="*/ 58547 h 58547"/>
                                    <a:gd name="T6" fmla="*/ 0 w 27127"/>
                                    <a:gd name="T7" fmla="*/ 58547 h 58547"/>
                                    <a:gd name="T8" fmla="*/ 0 w 27127"/>
                                    <a:gd name="T9" fmla="*/ 0 h 58547"/>
                                    <a:gd name="T10" fmla="*/ 0 w 27127"/>
                                    <a:gd name="T11" fmla="*/ 0 h 58547"/>
                                    <a:gd name="T12" fmla="*/ 27127 w 27127"/>
                                    <a:gd name="T13" fmla="*/ 58547 h 58547"/>
                                  </a:gdLst>
                                  <a:ahLst/>
                                  <a:cxnLst>
                                    <a:cxn ang="0">
                                      <a:pos x="T0" y="T1"/>
                                    </a:cxn>
                                    <a:cxn ang="0">
                                      <a:pos x="T2" y="T3"/>
                                    </a:cxn>
                                    <a:cxn ang="0">
                                      <a:pos x="T4" y="T5"/>
                                    </a:cxn>
                                    <a:cxn ang="0">
                                      <a:pos x="T6" y="T7"/>
                                    </a:cxn>
                                    <a:cxn ang="0">
                                      <a:pos x="T8" y="T9"/>
                                    </a:cxn>
                                  </a:cxnLst>
                                  <a:rect l="T10" t="T11" r="T12" b="T13"/>
                                  <a:pathLst>
                                    <a:path w="27127" h="58547">
                                      <a:moveTo>
                                        <a:pt x="0" y="0"/>
                                      </a:moveTo>
                                      <a:lnTo>
                                        <a:pt x="27127" y="0"/>
                                      </a:lnTo>
                                      <a:lnTo>
                                        <a:pt x="27127" y="58547"/>
                                      </a:lnTo>
                                      <a:lnTo>
                                        <a:pt x="0" y="58547"/>
                                      </a:lnTo>
                                      <a:lnTo>
                                        <a:pt x="0" y="0"/>
                                      </a:lnTo>
                                    </a:path>
                                  </a:pathLst>
                                </a:custGeom>
                                <a:solidFill>
                                  <a:srgbClr val="D4CECC"/>
                                </a:solidFill>
                                <a:ln w="9017">
                                  <a:solidFill>
                                    <a:srgbClr val="211D1C"/>
                                  </a:solidFill>
                                  <a:miter lim="100000"/>
                                  <a:headEnd/>
                                  <a:tailEnd/>
                                </a:ln>
                              </wps:spPr>
                              <wps:bodyPr rot="0" vert="horz" wrap="square" lIns="91440" tIns="45720" rIns="91440" bIns="45720" anchor="t" anchorCtr="0" upright="1">
                                <a:noAutofit/>
                              </wps:bodyPr>
                            </wps:wsp>
                            <wps:wsp>
                              <wps:cNvPr id="79762" name="Shape 5715"/>
                              <wps:cNvSpPr>
                                <a:spLocks/>
                              </wps:cNvSpPr>
                              <wps:spPr bwMode="auto">
                                <a:xfrm>
                                  <a:off x="1607688" y="353634"/>
                                  <a:ext cx="170256" cy="243205"/>
                                </a:xfrm>
                                <a:custGeom>
                                  <a:avLst/>
                                  <a:gdLst>
                                    <a:gd name="T0" fmla="*/ 77825 w 170256"/>
                                    <a:gd name="T1" fmla="*/ 0 h 243205"/>
                                    <a:gd name="T2" fmla="*/ 170256 w 170256"/>
                                    <a:gd name="T3" fmla="*/ 121615 h 243205"/>
                                    <a:gd name="T4" fmla="*/ 77825 w 170256"/>
                                    <a:gd name="T5" fmla="*/ 243205 h 243205"/>
                                    <a:gd name="T6" fmla="*/ 77825 w 170256"/>
                                    <a:gd name="T7" fmla="*/ 194589 h 243205"/>
                                    <a:gd name="T8" fmla="*/ 0 w 170256"/>
                                    <a:gd name="T9" fmla="*/ 194589 h 243205"/>
                                    <a:gd name="T10" fmla="*/ 0 w 170256"/>
                                    <a:gd name="T11" fmla="*/ 48641 h 243205"/>
                                    <a:gd name="T12" fmla="*/ 77825 w 170256"/>
                                    <a:gd name="T13" fmla="*/ 48641 h 243205"/>
                                    <a:gd name="T14" fmla="*/ 77825 w 170256"/>
                                    <a:gd name="T15" fmla="*/ 0 h 243205"/>
                                    <a:gd name="T16" fmla="*/ 0 w 170256"/>
                                    <a:gd name="T17" fmla="*/ 0 h 243205"/>
                                    <a:gd name="T18" fmla="*/ 170256 w 170256"/>
                                    <a:gd name="T19" fmla="*/ 243205 h 24320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0256" h="243205">
                                      <a:moveTo>
                                        <a:pt x="77825" y="0"/>
                                      </a:moveTo>
                                      <a:lnTo>
                                        <a:pt x="170256" y="121615"/>
                                      </a:lnTo>
                                      <a:lnTo>
                                        <a:pt x="77825" y="243205"/>
                                      </a:lnTo>
                                      <a:lnTo>
                                        <a:pt x="77825" y="194589"/>
                                      </a:lnTo>
                                      <a:lnTo>
                                        <a:pt x="0" y="194589"/>
                                      </a:lnTo>
                                      <a:lnTo>
                                        <a:pt x="0" y="48641"/>
                                      </a:lnTo>
                                      <a:lnTo>
                                        <a:pt x="77825" y="48641"/>
                                      </a:lnTo>
                                      <a:lnTo>
                                        <a:pt x="77825"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63" name="Shape 5716"/>
                              <wps:cNvSpPr>
                                <a:spLocks/>
                              </wps:cNvSpPr>
                              <wps:spPr bwMode="auto">
                                <a:xfrm>
                                  <a:off x="1607688" y="353634"/>
                                  <a:ext cx="170256" cy="243205"/>
                                </a:xfrm>
                                <a:custGeom>
                                  <a:avLst/>
                                  <a:gdLst>
                                    <a:gd name="T0" fmla="*/ 0 w 170256"/>
                                    <a:gd name="T1" fmla="*/ 48641 h 243205"/>
                                    <a:gd name="T2" fmla="*/ 0 w 170256"/>
                                    <a:gd name="T3" fmla="*/ 194589 h 243205"/>
                                    <a:gd name="T4" fmla="*/ 77825 w 170256"/>
                                    <a:gd name="T5" fmla="*/ 194589 h 243205"/>
                                    <a:gd name="T6" fmla="*/ 77825 w 170256"/>
                                    <a:gd name="T7" fmla="*/ 243205 h 243205"/>
                                    <a:gd name="T8" fmla="*/ 170256 w 170256"/>
                                    <a:gd name="T9" fmla="*/ 121615 h 243205"/>
                                    <a:gd name="T10" fmla="*/ 77825 w 170256"/>
                                    <a:gd name="T11" fmla="*/ 0 h 243205"/>
                                    <a:gd name="T12" fmla="*/ 77825 w 170256"/>
                                    <a:gd name="T13" fmla="*/ 48641 h 243205"/>
                                    <a:gd name="T14" fmla="*/ 0 w 170256"/>
                                    <a:gd name="T15" fmla="*/ 48641 h 243205"/>
                                    <a:gd name="T16" fmla="*/ 0 w 170256"/>
                                    <a:gd name="T17" fmla="*/ 0 h 243205"/>
                                    <a:gd name="T18" fmla="*/ 170256 w 170256"/>
                                    <a:gd name="T19" fmla="*/ 243205 h 24320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0256" h="243205">
                                      <a:moveTo>
                                        <a:pt x="0" y="48641"/>
                                      </a:moveTo>
                                      <a:lnTo>
                                        <a:pt x="0" y="194589"/>
                                      </a:lnTo>
                                      <a:lnTo>
                                        <a:pt x="77825" y="194589"/>
                                      </a:lnTo>
                                      <a:lnTo>
                                        <a:pt x="77825" y="243205"/>
                                      </a:lnTo>
                                      <a:lnTo>
                                        <a:pt x="170256" y="121615"/>
                                      </a:lnTo>
                                      <a:lnTo>
                                        <a:pt x="77825" y="0"/>
                                      </a:lnTo>
                                      <a:lnTo>
                                        <a:pt x="77825" y="48641"/>
                                      </a:lnTo>
                                      <a:lnTo>
                                        <a:pt x="0" y="48641"/>
                                      </a:lnTo>
                                      <a:close/>
                                    </a:path>
                                  </a:pathLst>
                                </a:custGeom>
                                <a:noFill/>
                                <a:ln w="4775">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4" name="Shape 5717"/>
                              <wps:cNvSpPr>
                                <a:spLocks/>
                              </wps:cNvSpPr>
                              <wps:spPr bwMode="auto">
                                <a:xfrm>
                                  <a:off x="235176" y="624886"/>
                                  <a:ext cx="243688" cy="321539"/>
                                </a:xfrm>
                                <a:custGeom>
                                  <a:avLst/>
                                  <a:gdLst>
                                    <a:gd name="T0" fmla="*/ 243688 w 243688"/>
                                    <a:gd name="T1" fmla="*/ 0 h 321539"/>
                                    <a:gd name="T2" fmla="*/ 167285 w 243688"/>
                                    <a:gd name="T3" fmla="*/ 249530 h 321539"/>
                                    <a:gd name="T4" fmla="*/ 134417 w 243688"/>
                                    <a:gd name="T5" fmla="*/ 224765 h 321539"/>
                                    <a:gd name="T6" fmla="*/ 65685 w 243688"/>
                                    <a:gd name="T7" fmla="*/ 321539 h 321539"/>
                                    <a:gd name="T8" fmla="*/ 0 w 243688"/>
                                    <a:gd name="T9" fmla="*/ 272034 h 321539"/>
                                    <a:gd name="T10" fmla="*/ 68758 w 243688"/>
                                    <a:gd name="T11" fmla="*/ 175260 h 321539"/>
                                    <a:gd name="T12" fmla="*/ 35890 w 243688"/>
                                    <a:gd name="T13" fmla="*/ 150495 h 321539"/>
                                    <a:gd name="T14" fmla="*/ 243688 w 243688"/>
                                    <a:gd name="T15" fmla="*/ 0 h 321539"/>
                                    <a:gd name="T16" fmla="*/ 0 w 243688"/>
                                    <a:gd name="T17" fmla="*/ 0 h 321539"/>
                                    <a:gd name="T18" fmla="*/ 243688 w 243688"/>
                                    <a:gd name="T19" fmla="*/ 321539 h 3215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3688" h="321539">
                                      <a:moveTo>
                                        <a:pt x="243688" y="0"/>
                                      </a:moveTo>
                                      <a:lnTo>
                                        <a:pt x="167285" y="249530"/>
                                      </a:lnTo>
                                      <a:lnTo>
                                        <a:pt x="134417" y="224765"/>
                                      </a:lnTo>
                                      <a:lnTo>
                                        <a:pt x="65685" y="321539"/>
                                      </a:lnTo>
                                      <a:lnTo>
                                        <a:pt x="0" y="272034"/>
                                      </a:lnTo>
                                      <a:lnTo>
                                        <a:pt x="68758" y="175260"/>
                                      </a:lnTo>
                                      <a:lnTo>
                                        <a:pt x="35890" y="150495"/>
                                      </a:lnTo>
                                      <a:lnTo>
                                        <a:pt x="243688" y="0"/>
                                      </a:ln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65" name="Shape 5718"/>
                              <wps:cNvSpPr>
                                <a:spLocks/>
                              </wps:cNvSpPr>
                              <wps:spPr bwMode="auto">
                                <a:xfrm>
                                  <a:off x="235176" y="624886"/>
                                  <a:ext cx="243688" cy="321539"/>
                                </a:xfrm>
                                <a:custGeom>
                                  <a:avLst/>
                                  <a:gdLst>
                                    <a:gd name="T0" fmla="*/ 134417 w 243688"/>
                                    <a:gd name="T1" fmla="*/ 224765 h 321539"/>
                                    <a:gd name="T2" fmla="*/ 65685 w 243688"/>
                                    <a:gd name="T3" fmla="*/ 321539 h 321539"/>
                                    <a:gd name="T4" fmla="*/ 0 w 243688"/>
                                    <a:gd name="T5" fmla="*/ 272034 h 321539"/>
                                    <a:gd name="T6" fmla="*/ 68758 w 243688"/>
                                    <a:gd name="T7" fmla="*/ 175260 h 321539"/>
                                    <a:gd name="T8" fmla="*/ 35890 w 243688"/>
                                    <a:gd name="T9" fmla="*/ 150495 h 321539"/>
                                    <a:gd name="T10" fmla="*/ 243688 w 243688"/>
                                    <a:gd name="T11" fmla="*/ 0 h 321539"/>
                                    <a:gd name="T12" fmla="*/ 167285 w 243688"/>
                                    <a:gd name="T13" fmla="*/ 249530 h 321539"/>
                                    <a:gd name="T14" fmla="*/ 134417 w 243688"/>
                                    <a:gd name="T15" fmla="*/ 224765 h 321539"/>
                                    <a:gd name="T16" fmla="*/ 0 w 243688"/>
                                    <a:gd name="T17" fmla="*/ 0 h 321539"/>
                                    <a:gd name="T18" fmla="*/ 243688 w 243688"/>
                                    <a:gd name="T19" fmla="*/ 321539 h 32153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3688" h="321539">
                                      <a:moveTo>
                                        <a:pt x="134417" y="224765"/>
                                      </a:moveTo>
                                      <a:lnTo>
                                        <a:pt x="65685" y="321539"/>
                                      </a:lnTo>
                                      <a:lnTo>
                                        <a:pt x="0" y="272034"/>
                                      </a:lnTo>
                                      <a:lnTo>
                                        <a:pt x="68758" y="175260"/>
                                      </a:lnTo>
                                      <a:lnTo>
                                        <a:pt x="35890" y="150495"/>
                                      </a:lnTo>
                                      <a:lnTo>
                                        <a:pt x="243688" y="0"/>
                                      </a:lnTo>
                                      <a:lnTo>
                                        <a:pt x="167285" y="249530"/>
                                      </a:lnTo>
                                      <a:lnTo>
                                        <a:pt x="134417" y="224765"/>
                                      </a:lnTo>
                                      <a:close/>
                                    </a:path>
                                  </a:pathLst>
                                </a:custGeom>
                                <a:noFill/>
                                <a:ln w="487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6" name="Shape 5719"/>
                              <wps:cNvSpPr>
                                <a:spLocks/>
                              </wps:cNvSpPr>
                              <wps:spPr bwMode="auto">
                                <a:xfrm>
                                  <a:off x="401104" y="567880"/>
                                  <a:ext cx="188061" cy="125298"/>
                                </a:xfrm>
                                <a:custGeom>
                                  <a:avLst/>
                                  <a:gdLst>
                                    <a:gd name="T0" fmla="*/ 94031 w 188061"/>
                                    <a:gd name="T1" fmla="*/ 125298 h 125298"/>
                                    <a:gd name="T2" fmla="*/ 0 w 188061"/>
                                    <a:gd name="T3" fmla="*/ 62662 h 125298"/>
                                    <a:gd name="T4" fmla="*/ 94031 w 188061"/>
                                    <a:gd name="T5" fmla="*/ 0 h 125298"/>
                                    <a:gd name="T6" fmla="*/ 188061 w 188061"/>
                                    <a:gd name="T7" fmla="*/ 62662 h 125298"/>
                                    <a:gd name="T8" fmla="*/ 94031 w 188061"/>
                                    <a:gd name="T9" fmla="*/ 125298 h 125298"/>
                                    <a:gd name="T10" fmla="*/ 0 w 188061"/>
                                    <a:gd name="T11" fmla="*/ 0 h 125298"/>
                                    <a:gd name="T12" fmla="*/ 188061 w 188061"/>
                                    <a:gd name="T13" fmla="*/ 125298 h 125298"/>
                                  </a:gdLst>
                                  <a:ahLst/>
                                  <a:cxnLst>
                                    <a:cxn ang="0">
                                      <a:pos x="T0" y="T1"/>
                                    </a:cxn>
                                    <a:cxn ang="0">
                                      <a:pos x="T2" y="T3"/>
                                    </a:cxn>
                                    <a:cxn ang="0">
                                      <a:pos x="T4" y="T5"/>
                                    </a:cxn>
                                    <a:cxn ang="0">
                                      <a:pos x="T6" y="T7"/>
                                    </a:cxn>
                                    <a:cxn ang="0">
                                      <a:pos x="T8" y="T9"/>
                                    </a:cxn>
                                  </a:cxnLst>
                                  <a:rect l="T10" t="T11" r="T12" b="T13"/>
                                  <a:pathLst>
                                    <a:path w="188061" h="125298">
                                      <a:moveTo>
                                        <a:pt x="94031" y="125298"/>
                                      </a:moveTo>
                                      <a:cubicBezTo>
                                        <a:pt x="42062" y="125298"/>
                                        <a:pt x="0" y="97282"/>
                                        <a:pt x="0" y="62662"/>
                                      </a:cubicBezTo>
                                      <a:cubicBezTo>
                                        <a:pt x="0" y="28016"/>
                                        <a:pt x="42062" y="0"/>
                                        <a:pt x="94031" y="0"/>
                                      </a:cubicBezTo>
                                      <a:cubicBezTo>
                                        <a:pt x="145999" y="0"/>
                                        <a:pt x="188061" y="28016"/>
                                        <a:pt x="188061" y="62662"/>
                                      </a:cubicBezTo>
                                      <a:cubicBezTo>
                                        <a:pt x="188061" y="97282"/>
                                        <a:pt x="145999" y="125298"/>
                                        <a:pt x="94031" y="125298"/>
                                      </a:cubicBezTo>
                                      <a:close/>
                                    </a:path>
                                  </a:pathLst>
                                </a:custGeom>
                                <a:noFill/>
                                <a:ln w="901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7" name="Shape 5720"/>
                              <wps:cNvSpPr>
                                <a:spLocks/>
                              </wps:cNvSpPr>
                              <wps:spPr bwMode="auto">
                                <a:xfrm>
                                  <a:off x="448125" y="599217"/>
                                  <a:ext cx="94031" cy="62636"/>
                                </a:xfrm>
                                <a:custGeom>
                                  <a:avLst/>
                                  <a:gdLst>
                                    <a:gd name="T0" fmla="*/ 47015 w 94031"/>
                                    <a:gd name="T1" fmla="*/ 0 h 62636"/>
                                    <a:gd name="T2" fmla="*/ 94031 w 94031"/>
                                    <a:gd name="T3" fmla="*/ 31318 h 62636"/>
                                    <a:gd name="T4" fmla="*/ 47015 w 94031"/>
                                    <a:gd name="T5" fmla="*/ 62636 h 62636"/>
                                    <a:gd name="T6" fmla="*/ 0 w 94031"/>
                                    <a:gd name="T7" fmla="*/ 31318 h 62636"/>
                                    <a:gd name="T8" fmla="*/ 47015 w 94031"/>
                                    <a:gd name="T9" fmla="*/ 0 h 62636"/>
                                    <a:gd name="T10" fmla="*/ 0 w 94031"/>
                                    <a:gd name="T11" fmla="*/ 0 h 62636"/>
                                    <a:gd name="T12" fmla="*/ 94031 w 94031"/>
                                    <a:gd name="T13" fmla="*/ 62636 h 62636"/>
                                  </a:gdLst>
                                  <a:ahLst/>
                                  <a:cxnLst>
                                    <a:cxn ang="0">
                                      <a:pos x="T0" y="T1"/>
                                    </a:cxn>
                                    <a:cxn ang="0">
                                      <a:pos x="T2" y="T3"/>
                                    </a:cxn>
                                    <a:cxn ang="0">
                                      <a:pos x="T4" y="T5"/>
                                    </a:cxn>
                                    <a:cxn ang="0">
                                      <a:pos x="T6" y="T7"/>
                                    </a:cxn>
                                    <a:cxn ang="0">
                                      <a:pos x="T8" y="T9"/>
                                    </a:cxn>
                                  </a:cxnLst>
                                  <a:rect l="T10" t="T11" r="T12" b="T13"/>
                                  <a:pathLst>
                                    <a:path w="94031" h="62636">
                                      <a:moveTo>
                                        <a:pt x="47015" y="0"/>
                                      </a:moveTo>
                                      <a:cubicBezTo>
                                        <a:pt x="72999" y="0"/>
                                        <a:pt x="94031" y="13995"/>
                                        <a:pt x="94031" y="31318"/>
                                      </a:cubicBezTo>
                                      <a:cubicBezTo>
                                        <a:pt x="94031" y="48641"/>
                                        <a:pt x="72999" y="62636"/>
                                        <a:pt x="47015" y="62636"/>
                                      </a:cubicBezTo>
                                      <a:cubicBezTo>
                                        <a:pt x="21031" y="62636"/>
                                        <a:pt x="0" y="48641"/>
                                        <a:pt x="0" y="31318"/>
                                      </a:cubicBezTo>
                                      <a:cubicBezTo>
                                        <a:pt x="0" y="13995"/>
                                        <a:pt x="21031" y="0"/>
                                        <a:pt x="47015" y="0"/>
                                      </a:cubicBezTo>
                                      <a:close/>
                                    </a:path>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68" name="Shape 5721"/>
                              <wps:cNvSpPr>
                                <a:spLocks/>
                              </wps:cNvSpPr>
                              <wps:spPr bwMode="auto">
                                <a:xfrm>
                                  <a:off x="448125" y="599217"/>
                                  <a:ext cx="94031" cy="62636"/>
                                </a:xfrm>
                                <a:custGeom>
                                  <a:avLst/>
                                  <a:gdLst>
                                    <a:gd name="T0" fmla="*/ 94031 w 94031"/>
                                    <a:gd name="T1" fmla="*/ 31318 h 62636"/>
                                    <a:gd name="T2" fmla="*/ 47015 w 94031"/>
                                    <a:gd name="T3" fmla="*/ 0 h 62636"/>
                                    <a:gd name="T4" fmla="*/ 0 w 94031"/>
                                    <a:gd name="T5" fmla="*/ 31318 h 62636"/>
                                    <a:gd name="T6" fmla="*/ 47015 w 94031"/>
                                    <a:gd name="T7" fmla="*/ 62636 h 62636"/>
                                    <a:gd name="T8" fmla="*/ 94031 w 94031"/>
                                    <a:gd name="T9" fmla="*/ 31318 h 62636"/>
                                    <a:gd name="T10" fmla="*/ 0 w 94031"/>
                                    <a:gd name="T11" fmla="*/ 0 h 62636"/>
                                    <a:gd name="T12" fmla="*/ 94031 w 94031"/>
                                    <a:gd name="T13" fmla="*/ 62636 h 62636"/>
                                  </a:gdLst>
                                  <a:ahLst/>
                                  <a:cxnLst>
                                    <a:cxn ang="0">
                                      <a:pos x="T0" y="T1"/>
                                    </a:cxn>
                                    <a:cxn ang="0">
                                      <a:pos x="T2" y="T3"/>
                                    </a:cxn>
                                    <a:cxn ang="0">
                                      <a:pos x="T4" y="T5"/>
                                    </a:cxn>
                                    <a:cxn ang="0">
                                      <a:pos x="T6" y="T7"/>
                                    </a:cxn>
                                    <a:cxn ang="0">
                                      <a:pos x="T8" y="T9"/>
                                    </a:cxn>
                                  </a:cxnLst>
                                  <a:rect l="T10" t="T11" r="T12" b="T13"/>
                                  <a:pathLst>
                                    <a:path w="94031" h="62636">
                                      <a:moveTo>
                                        <a:pt x="94031" y="31318"/>
                                      </a:moveTo>
                                      <a:cubicBezTo>
                                        <a:pt x="94031" y="13995"/>
                                        <a:pt x="72999" y="0"/>
                                        <a:pt x="47015" y="0"/>
                                      </a:cubicBezTo>
                                      <a:cubicBezTo>
                                        <a:pt x="21031" y="0"/>
                                        <a:pt x="0" y="13995"/>
                                        <a:pt x="0" y="31318"/>
                                      </a:cubicBezTo>
                                      <a:cubicBezTo>
                                        <a:pt x="0" y="48641"/>
                                        <a:pt x="21031" y="62636"/>
                                        <a:pt x="47015" y="62636"/>
                                      </a:cubicBezTo>
                                      <a:cubicBezTo>
                                        <a:pt x="72999" y="62636"/>
                                        <a:pt x="94031" y="48641"/>
                                        <a:pt x="94031" y="31318"/>
                                      </a:cubicBezTo>
                                      <a:close/>
                                    </a:path>
                                  </a:pathLst>
                                </a:custGeom>
                                <a:noFill/>
                                <a:ln w="9017">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9" name="Shape 5722"/>
                              <wps:cNvSpPr>
                                <a:spLocks/>
                              </wps:cNvSpPr>
                              <wps:spPr bwMode="auto">
                                <a:xfrm>
                                  <a:off x="2019933" y="434937"/>
                                  <a:ext cx="48438" cy="133426"/>
                                </a:xfrm>
                                <a:custGeom>
                                  <a:avLst/>
                                  <a:gdLst>
                                    <a:gd name="T0" fmla="*/ 19583 w 48438"/>
                                    <a:gd name="T1" fmla="*/ 0 h 133426"/>
                                    <a:gd name="T2" fmla="*/ 39091 w 48438"/>
                                    <a:gd name="T3" fmla="*/ 432 h 133426"/>
                                    <a:gd name="T4" fmla="*/ 48438 w 48438"/>
                                    <a:gd name="T5" fmla="*/ 15799 h 133426"/>
                                    <a:gd name="T6" fmla="*/ 30175 w 48438"/>
                                    <a:gd name="T7" fmla="*/ 116967 h 133426"/>
                                    <a:gd name="T8" fmla="*/ 17348 w 48438"/>
                                    <a:gd name="T9" fmla="*/ 133426 h 133426"/>
                                    <a:gd name="T10" fmla="*/ 0 w 48438"/>
                                    <a:gd name="T11" fmla="*/ 111252 h 133426"/>
                                    <a:gd name="T12" fmla="*/ 19583 w 48438"/>
                                    <a:gd name="T13" fmla="*/ 0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19583" y="0"/>
                                      </a:moveTo>
                                      <a:lnTo>
                                        <a:pt x="39091" y="432"/>
                                      </a:lnTo>
                                      <a:lnTo>
                                        <a:pt x="48438" y="15799"/>
                                      </a:lnTo>
                                      <a:lnTo>
                                        <a:pt x="30175" y="116967"/>
                                      </a:lnTo>
                                      <a:lnTo>
                                        <a:pt x="17348" y="133426"/>
                                      </a:lnTo>
                                      <a:lnTo>
                                        <a:pt x="0" y="111252"/>
                                      </a:lnTo>
                                      <a:lnTo>
                                        <a:pt x="19583"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70" name="Shape 5723"/>
                              <wps:cNvSpPr>
                                <a:spLocks/>
                              </wps:cNvSpPr>
                              <wps:spPr bwMode="auto">
                                <a:xfrm>
                                  <a:off x="2019933" y="434937"/>
                                  <a:ext cx="48438" cy="133426"/>
                                </a:xfrm>
                                <a:custGeom>
                                  <a:avLst/>
                                  <a:gdLst>
                                    <a:gd name="T0" fmla="*/ 0 w 48438"/>
                                    <a:gd name="T1" fmla="*/ 111252 h 133426"/>
                                    <a:gd name="T2" fmla="*/ 17348 w 48438"/>
                                    <a:gd name="T3" fmla="*/ 133426 h 133426"/>
                                    <a:gd name="T4" fmla="*/ 30175 w 48438"/>
                                    <a:gd name="T5" fmla="*/ 116967 h 133426"/>
                                    <a:gd name="T6" fmla="*/ 48438 w 48438"/>
                                    <a:gd name="T7" fmla="*/ 15799 h 133426"/>
                                    <a:gd name="T8" fmla="*/ 39091 w 48438"/>
                                    <a:gd name="T9" fmla="*/ 432 h 133426"/>
                                    <a:gd name="T10" fmla="*/ 19583 w 48438"/>
                                    <a:gd name="T11" fmla="*/ 0 h 133426"/>
                                    <a:gd name="T12" fmla="*/ 0 w 48438"/>
                                    <a:gd name="T13" fmla="*/ 111252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0" y="111252"/>
                                      </a:moveTo>
                                      <a:lnTo>
                                        <a:pt x="17348" y="133426"/>
                                      </a:lnTo>
                                      <a:lnTo>
                                        <a:pt x="30175" y="116967"/>
                                      </a:lnTo>
                                      <a:lnTo>
                                        <a:pt x="48438" y="15799"/>
                                      </a:lnTo>
                                      <a:lnTo>
                                        <a:pt x="39091" y="432"/>
                                      </a:lnTo>
                                      <a:lnTo>
                                        <a:pt x="19583" y="0"/>
                                      </a:lnTo>
                                      <a:lnTo>
                                        <a:pt x="0" y="111252"/>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1" name="Shape 5724"/>
                              <wps:cNvSpPr>
                                <a:spLocks/>
                              </wps:cNvSpPr>
                              <wps:spPr bwMode="auto">
                                <a:xfrm>
                                  <a:off x="2067482" y="420985"/>
                                  <a:ext cx="71475" cy="24181"/>
                                </a:xfrm>
                                <a:custGeom>
                                  <a:avLst/>
                                  <a:gdLst>
                                    <a:gd name="T0" fmla="*/ 9779 w 71475"/>
                                    <a:gd name="T1" fmla="*/ 0 h 24181"/>
                                    <a:gd name="T2" fmla="*/ 63043 w 71475"/>
                                    <a:gd name="T3" fmla="*/ 0 h 24181"/>
                                    <a:gd name="T4" fmla="*/ 71475 w 71475"/>
                                    <a:gd name="T5" fmla="*/ 12192 h 24181"/>
                                    <a:gd name="T6" fmla="*/ 62154 w 71475"/>
                                    <a:gd name="T7" fmla="*/ 24181 h 24181"/>
                                    <a:gd name="T8" fmla="*/ 8661 w 71475"/>
                                    <a:gd name="T9" fmla="*/ 24181 h 24181"/>
                                    <a:gd name="T10" fmla="*/ 0 w 71475"/>
                                    <a:gd name="T11" fmla="*/ 10846 h 24181"/>
                                    <a:gd name="T12" fmla="*/ 9779 w 71475"/>
                                    <a:gd name="T13" fmla="*/ 0 h 24181"/>
                                    <a:gd name="T14" fmla="*/ 0 w 71475"/>
                                    <a:gd name="T15" fmla="*/ 0 h 24181"/>
                                    <a:gd name="T16" fmla="*/ 71475 w 71475"/>
                                    <a:gd name="T17" fmla="*/ 24181 h 24181"/>
                                  </a:gdLst>
                                  <a:ahLst/>
                                  <a:cxnLst>
                                    <a:cxn ang="0">
                                      <a:pos x="T0" y="T1"/>
                                    </a:cxn>
                                    <a:cxn ang="0">
                                      <a:pos x="T2" y="T3"/>
                                    </a:cxn>
                                    <a:cxn ang="0">
                                      <a:pos x="T4" y="T5"/>
                                    </a:cxn>
                                    <a:cxn ang="0">
                                      <a:pos x="T6" y="T7"/>
                                    </a:cxn>
                                    <a:cxn ang="0">
                                      <a:pos x="T8" y="T9"/>
                                    </a:cxn>
                                    <a:cxn ang="0">
                                      <a:pos x="T10" y="T11"/>
                                    </a:cxn>
                                    <a:cxn ang="0">
                                      <a:pos x="T12" y="T13"/>
                                    </a:cxn>
                                  </a:cxnLst>
                                  <a:rect l="T14" t="T15" r="T16" b="T17"/>
                                  <a:pathLst>
                                    <a:path w="71475" h="24181">
                                      <a:moveTo>
                                        <a:pt x="9779" y="0"/>
                                      </a:moveTo>
                                      <a:lnTo>
                                        <a:pt x="63043" y="0"/>
                                      </a:lnTo>
                                      <a:lnTo>
                                        <a:pt x="71475" y="12192"/>
                                      </a:lnTo>
                                      <a:lnTo>
                                        <a:pt x="62154" y="24181"/>
                                      </a:lnTo>
                                      <a:lnTo>
                                        <a:pt x="8661" y="24181"/>
                                      </a:lnTo>
                                      <a:lnTo>
                                        <a:pt x="0" y="10846"/>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72" name="Shape 5725"/>
                              <wps:cNvSpPr>
                                <a:spLocks/>
                              </wps:cNvSpPr>
                              <wps:spPr bwMode="auto">
                                <a:xfrm>
                                  <a:off x="2067464" y="420975"/>
                                  <a:ext cx="71501" cy="24206"/>
                                </a:xfrm>
                                <a:custGeom>
                                  <a:avLst/>
                                  <a:gdLst>
                                    <a:gd name="T0" fmla="*/ 8687 w 71501"/>
                                    <a:gd name="T1" fmla="*/ 24206 h 24206"/>
                                    <a:gd name="T2" fmla="*/ 0 w 71501"/>
                                    <a:gd name="T3" fmla="*/ 10846 h 24206"/>
                                    <a:gd name="T4" fmla="*/ 9779 w 71501"/>
                                    <a:gd name="T5" fmla="*/ 0 h 24206"/>
                                    <a:gd name="T6" fmla="*/ 63068 w 71501"/>
                                    <a:gd name="T7" fmla="*/ 0 h 24206"/>
                                    <a:gd name="T8" fmla="*/ 71501 w 71501"/>
                                    <a:gd name="T9" fmla="*/ 12192 h 24206"/>
                                    <a:gd name="T10" fmla="*/ 62154 w 71501"/>
                                    <a:gd name="T11" fmla="*/ 24206 h 24206"/>
                                    <a:gd name="T12" fmla="*/ 8687 w 71501"/>
                                    <a:gd name="T13" fmla="*/ 24206 h 24206"/>
                                    <a:gd name="T14" fmla="*/ 0 w 71501"/>
                                    <a:gd name="T15" fmla="*/ 0 h 24206"/>
                                    <a:gd name="T16" fmla="*/ 71501 w 71501"/>
                                    <a:gd name="T17" fmla="*/ 24206 h 24206"/>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206">
                                      <a:moveTo>
                                        <a:pt x="8687" y="24206"/>
                                      </a:moveTo>
                                      <a:lnTo>
                                        <a:pt x="0" y="10846"/>
                                      </a:lnTo>
                                      <a:lnTo>
                                        <a:pt x="9779" y="0"/>
                                      </a:lnTo>
                                      <a:lnTo>
                                        <a:pt x="63068" y="0"/>
                                      </a:lnTo>
                                      <a:lnTo>
                                        <a:pt x="71501" y="12192"/>
                                      </a:lnTo>
                                      <a:lnTo>
                                        <a:pt x="62154" y="24206"/>
                                      </a:lnTo>
                                      <a:lnTo>
                                        <a:pt x="8687" y="24206"/>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3" name="Shape 5726"/>
                              <wps:cNvSpPr>
                                <a:spLocks/>
                              </wps:cNvSpPr>
                              <wps:spPr bwMode="auto">
                                <a:xfrm>
                                  <a:off x="2346574" y="273769"/>
                                  <a:ext cx="159461" cy="29210"/>
                                </a:xfrm>
                                <a:custGeom>
                                  <a:avLst/>
                                  <a:gdLst>
                                    <a:gd name="T0" fmla="*/ 13462 w 159461"/>
                                    <a:gd name="T1" fmla="*/ 0 h 29210"/>
                                    <a:gd name="T2" fmla="*/ 153645 w 159461"/>
                                    <a:gd name="T3" fmla="*/ 0 h 29210"/>
                                    <a:gd name="T4" fmla="*/ 159461 w 159461"/>
                                    <a:gd name="T5" fmla="*/ 10389 h 29210"/>
                                    <a:gd name="T6" fmla="*/ 151105 w 159461"/>
                                    <a:gd name="T7" fmla="*/ 29210 h 29210"/>
                                    <a:gd name="T8" fmla="*/ 10719 w 159461"/>
                                    <a:gd name="T9" fmla="*/ 29210 h 29210"/>
                                    <a:gd name="T10" fmla="*/ 0 w 159461"/>
                                    <a:gd name="T11" fmla="*/ 12243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153645" y="0"/>
                                      </a:lnTo>
                                      <a:lnTo>
                                        <a:pt x="159461" y="10389"/>
                                      </a:lnTo>
                                      <a:lnTo>
                                        <a:pt x="151105" y="29210"/>
                                      </a:lnTo>
                                      <a:lnTo>
                                        <a:pt x="10719" y="29210"/>
                                      </a:lnTo>
                                      <a:lnTo>
                                        <a:pt x="0" y="12243"/>
                                      </a:lnTo>
                                      <a:lnTo>
                                        <a:pt x="1346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74" name="Shape 5727"/>
                              <wps:cNvSpPr>
                                <a:spLocks/>
                              </wps:cNvSpPr>
                              <wps:spPr bwMode="auto">
                                <a:xfrm>
                                  <a:off x="2346574" y="273769"/>
                                  <a:ext cx="159461" cy="29210"/>
                                </a:xfrm>
                                <a:custGeom>
                                  <a:avLst/>
                                  <a:gdLst>
                                    <a:gd name="T0" fmla="*/ 13462 w 159461"/>
                                    <a:gd name="T1" fmla="*/ 0 h 29210"/>
                                    <a:gd name="T2" fmla="*/ 0 w 159461"/>
                                    <a:gd name="T3" fmla="*/ 12243 h 29210"/>
                                    <a:gd name="T4" fmla="*/ 10719 w 159461"/>
                                    <a:gd name="T5" fmla="*/ 29210 h 29210"/>
                                    <a:gd name="T6" fmla="*/ 151105 w 159461"/>
                                    <a:gd name="T7" fmla="*/ 29210 h 29210"/>
                                    <a:gd name="T8" fmla="*/ 159461 w 159461"/>
                                    <a:gd name="T9" fmla="*/ 10389 h 29210"/>
                                    <a:gd name="T10" fmla="*/ 153645 w 159461"/>
                                    <a:gd name="T11" fmla="*/ 0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0" y="12243"/>
                                      </a:lnTo>
                                      <a:lnTo>
                                        <a:pt x="10719" y="29210"/>
                                      </a:lnTo>
                                      <a:lnTo>
                                        <a:pt x="151105" y="29210"/>
                                      </a:lnTo>
                                      <a:lnTo>
                                        <a:pt x="159461" y="10389"/>
                                      </a:lnTo>
                                      <a:lnTo>
                                        <a:pt x="153645" y="0"/>
                                      </a:lnTo>
                                      <a:lnTo>
                                        <a:pt x="13462" y="0"/>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5" name="Shape 5728"/>
                              <wps:cNvSpPr>
                                <a:spLocks/>
                              </wps:cNvSpPr>
                              <wps:spPr bwMode="auto">
                                <a:xfrm>
                                  <a:off x="2300455" y="290548"/>
                                  <a:ext cx="51867" cy="137338"/>
                                </a:xfrm>
                                <a:custGeom>
                                  <a:avLst/>
                                  <a:gdLst>
                                    <a:gd name="T0" fmla="*/ 37109 w 51867"/>
                                    <a:gd name="T1" fmla="*/ 0 h 137338"/>
                                    <a:gd name="T2" fmla="*/ 51867 w 51867"/>
                                    <a:gd name="T3" fmla="*/ 19863 h 137338"/>
                                    <a:gd name="T4" fmla="*/ 32919 w 51867"/>
                                    <a:gd name="T5" fmla="*/ 120497 h 137338"/>
                                    <a:gd name="T6" fmla="*/ 17526 w 51867"/>
                                    <a:gd name="T7" fmla="*/ 137338 h 137338"/>
                                    <a:gd name="T8" fmla="*/ 0 w 51867"/>
                                    <a:gd name="T9" fmla="*/ 137338 h 137338"/>
                                    <a:gd name="T10" fmla="*/ 22073 w 51867"/>
                                    <a:gd name="T11" fmla="*/ 9499 h 137338"/>
                                    <a:gd name="T12" fmla="*/ 37109 w 51867"/>
                                    <a:gd name="T13" fmla="*/ 0 h 137338"/>
                                    <a:gd name="T14" fmla="*/ 0 w 51867"/>
                                    <a:gd name="T15" fmla="*/ 0 h 137338"/>
                                    <a:gd name="T16" fmla="*/ 51867 w 51867"/>
                                    <a:gd name="T17" fmla="*/ 137338 h 137338"/>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8">
                                      <a:moveTo>
                                        <a:pt x="37109" y="0"/>
                                      </a:moveTo>
                                      <a:lnTo>
                                        <a:pt x="51867" y="19863"/>
                                      </a:lnTo>
                                      <a:lnTo>
                                        <a:pt x="32919" y="120497"/>
                                      </a:lnTo>
                                      <a:lnTo>
                                        <a:pt x="17526" y="137338"/>
                                      </a:lnTo>
                                      <a:lnTo>
                                        <a:pt x="0" y="137338"/>
                                      </a:lnTo>
                                      <a:lnTo>
                                        <a:pt x="22073" y="9499"/>
                                      </a:lnTo>
                                      <a:lnTo>
                                        <a:pt x="371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76" name="Shape 5729"/>
                              <wps:cNvSpPr>
                                <a:spLocks/>
                              </wps:cNvSpPr>
                              <wps:spPr bwMode="auto">
                                <a:xfrm>
                                  <a:off x="2300455" y="290548"/>
                                  <a:ext cx="51867" cy="137338"/>
                                </a:xfrm>
                                <a:custGeom>
                                  <a:avLst/>
                                  <a:gdLst>
                                    <a:gd name="T0" fmla="*/ 22073 w 51867"/>
                                    <a:gd name="T1" fmla="*/ 9499 h 137338"/>
                                    <a:gd name="T2" fmla="*/ 37109 w 51867"/>
                                    <a:gd name="T3" fmla="*/ 0 h 137338"/>
                                    <a:gd name="T4" fmla="*/ 51867 w 51867"/>
                                    <a:gd name="T5" fmla="*/ 19863 h 137338"/>
                                    <a:gd name="T6" fmla="*/ 32919 w 51867"/>
                                    <a:gd name="T7" fmla="*/ 120497 h 137338"/>
                                    <a:gd name="T8" fmla="*/ 17526 w 51867"/>
                                    <a:gd name="T9" fmla="*/ 137338 h 137338"/>
                                    <a:gd name="T10" fmla="*/ 0 w 51867"/>
                                    <a:gd name="T11" fmla="*/ 137338 h 137338"/>
                                    <a:gd name="T12" fmla="*/ 22073 w 51867"/>
                                    <a:gd name="T13" fmla="*/ 9499 h 137338"/>
                                    <a:gd name="T14" fmla="*/ 0 w 51867"/>
                                    <a:gd name="T15" fmla="*/ 0 h 137338"/>
                                    <a:gd name="T16" fmla="*/ 51867 w 51867"/>
                                    <a:gd name="T17" fmla="*/ 137338 h 137338"/>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8">
                                      <a:moveTo>
                                        <a:pt x="22073" y="9499"/>
                                      </a:moveTo>
                                      <a:lnTo>
                                        <a:pt x="37109" y="0"/>
                                      </a:lnTo>
                                      <a:lnTo>
                                        <a:pt x="51867" y="19863"/>
                                      </a:lnTo>
                                      <a:lnTo>
                                        <a:pt x="32919" y="120497"/>
                                      </a:lnTo>
                                      <a:lnTo>
                                        <a:pt x="17526" y="137338"/>
                                      </a:lnTo>
                                      <a:lnTo>
                                        <a:pt x="0" y="137338"/>
                                      </a:lnTo>
                                      <a:lnTo>
                                        <a:pt x="22073" y="949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7" name="Shape 5730"/>
                              <wps:cNvSpPr>
                                <a:spLocks/>
                              </wps:cNvSpPr>
                              <wps:spPr bwMode="auto">
                                <a:xfrm>
                                  <a:off x="2279053" y="434937"/>
                                  <a:ext cx="48438" cy="133426"/>
                                </a:xfrm>
                                <a:custGeom>
                                  <a:avLst/>
                                  <a:gdLst>
                                    <a:gd name="T0" fmla="*/ 19583 w 48438"/>
                                    <a:gd name="T1" fmla="*/ 0 h 133426"/>
                                    <a:gd name="T2" fmla="*/ 39091 w 48438"/>
                                    <a:gd name="T3" fmla="*/ 432 h 133426"/>
                                    <a:gd name="T4" fmla="*/ 48438 w 48438"/>
                                    <a:gd name="T5" fmla="*/ 15799 h 133426"/>
                                    <a:gd name="T6" fmla="*/ 30200 w 48438"/>
                                    <a:gd name="T7" fmla="*/ 116967 h 133426"/>
                                    <a:gd name="T8" fmla="*/ 17348 w 48438"/>
                                    <a:gd name="T9" fmla="*/ 133426 h 133426"/>
                                    <a:gd name="T10" fmla="*/ 0 w 48438"/>
                                    <a:gd name="T11" fmla="*/ 111252 h 133426"/>
                                    <a:gd name="T12" fmla="*/ 19583 w 48438"/>
                                    <a:gd name="T13" fmla="*/ 0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19583" y="0"/>
                                      </a:moveTo>
                                      <a:lnTo>
                                        <a:pt x="39091" y="432"/>
                                      </a:lnTo>
                                      <a:lnTo>
                                        <a:pt x="48438" y="15799"/>
                                      </a:lnTo>
                                      <a:lnTo>
                                        <a:pt x="30200" y="116967"/>
                                      </a:lnTo>
                                      <a:lnTo>
                                        <a:pt x="17348" y="133426"/>
                                      </a:lnTo>
                                      <a:lnTo>
                                        <a:pt x="0" y="111252"/>
                                      </a:lnTo>
                                      <a:lnTo>
                                        <a:pt x="19583"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78" name="Shape 5731"/>
                              <wps:cNvSpPr>
                                <a:spLocks/>
                              </wps:cNvSpPr>
                              <wps:spPr bwMode="auto">
                                <a:xfrm>
                                  <a:off x="2279053" y="434937"/>
                                  <a:ext cx="48438" cy="133426"/>
                                </a:xfrm>
                                <a:custGeom>
                                  <a:avLst/>
                                  <a:gdLst>
                                    <a:gd name="T0" fmla="*/ 0 w 48438"/>
                                    <a:gd name="T1" fmla="*/ 111252 h 133426"/>
                                    <a:gd name="T2" fmla="*/ 17348 w 48438"/>
                                    <a:gd name="T3" fmla="*/ 133426 h 133426"/>
                                    <a:gd name="T4" fmla="*/ 30200 w 48438"/>
                                    <a:gd name="T5" fmla="*/ 116967 h 133426"/>
                                    <a:gd name="T6" fmla="*/ 48438 w 48438"/>
                                    <a:gd name="T7" fmla="*/ 15799 h 133426"/>
                                    <a:gd name="T8" fmla="*/ 39091 w 48438"/>
                                    <a:gd name="T9" fmla="*/ 432 h 133426"/>
                                    <a:gd name="T10" fmla="*/ 19583 w 48438"/>
                                    <a:gd name="T11" fmla="*/ 0 h 133426"/>
                                    <a:gd name="T12" fmla="*/ 0 w 48438"/>
                                    <a:gd name="T13" fmla="*/ 111252 h 133426"/>
                                    <a:gd name="T14" fmla="*/ 0 w 48438"/>
                                    <a:gd name="T15" fmla="*/ 0 h 133426"/>
                                    <a:gd name="T16" fmla="*/ 48438 w 48438"/>
                                    <a:gd name="T17" fmla="*/ 133426 h 133426"/>
                                  </a:gdLst>
                                  <a:ahLst/>
                                  <a:cxnLst>
                                    <a:cxn ang="0">
                                      <a:pos x="T0" y="T1"/>
                                    </a:cxn>
                                    <a:cxn ang="0">
                                      <a:pos x="T2" y="T3"/>
                                    </a:cxn>
                                    <a:cxn ang="0">
                                      <a:pos x="T4" y="T5"/>
                                    </a:cxn>
                                    <a:cxn ang="0">
                                      <a:pos x="T6" y="T7"/>
                                    </a:cxn>
                                    <a:cxn ang="0">
                                      <a:pos x="T8" y="T9"/>
                                    </a:cxn>
                                    <a:cxn ang="0">
                                      <a:pos x="T10" y="T11"/>
                                    </a:cxn>
                                    <a:cxn ang="0">
                                      <a:pos x="T12" y="T13"/>
                                    </a:cxn>
                                  </a:cxnLst>
                                  <a:rect l="T14" t="T15" r="T16" b="T17"/>
                                  <a:pathLst>
                                    <a:path w="48438" h="133426">
                                      <a:moveTo>
                                        <a:pt x="0" y="111252"/>
                                      </a:moveTo>
                                      <a:lnTo>
                                        <a:pt x="17348" y="133426"/>
                                      </a:lnTo>
                                      <a:lnTo>
                                        <a:pt x="30200" y="116967"/>
                                      </a:lnTo>
                                      <a:lnTo>
                                        <a:pt x="48438" y="15799"/>
                                      </a:lnTo>
                                      <a:lnTo>
                                        <a:pt x="39091" y="432"/>
                                      </a:lnTo>
                                      <a:lnTo>
                                        <a:pt x="19583" y="0"/>
                                      </a:lnTo>
                                      <a:lnTo>
                                        <a:pt x="0" y="111252"/>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9" name="Shape 5732"/>
                              <wps:cNvSpPr>
                                <a:spLocks/>
                              </wps:cNvSpPr>
                              <wps:spPr bwMode="auto">
                                <a:xfrm>
                                  <a:off x="2300085" y="560469"/>
                                  <a:ext cx="162382" cy="29185"/>
                                </a:xfrm>
                                <a:custGeom>
                                  <a:avLst/>
                                  <a:gdLst>
                                    <a:gd name="T0" fmla="*/ 10719 w 162382"/>
                                    <a:gd name="T1" fmla="*/ 0 h 29185"/>
                                    <a:gd name="T2" fmla="*/ 151105 w 162382"/>
                                    <a:gd name="T3" fmla="*/ 0 h 29185"/>
                                    <a:gd name="T4" fmla="*/ 162382 w 162382"/>
                                    <a:gd name="T5" fmla="*/ 17247 h 29185"/>
                                    <a:gd name="T6" fmla="*/ 159284 w 162382"/>
                                    <a:gd name="T7" fmla="*/ 29185 h 29185"/>
                                    <a:gd name="T8" fmla="*/ 9601 w 162382"/>
                                    <a:gd name="T9" fmla="*/ 29185 h 29185"/>
                                    <a:gd name="T10" fmla="*/ 0 w 162382"/>
                                    <a:gd name="T11" fmla="*/ 16967 h 29185"/>
                                    <a:gd name="T12" fmla="*/ 10719 w 162382"/>
                                    <a:gd name="T13" fmla="*/ 0 h 29185"/>
                                    <a:gd name="T14" fmla="*/ 0 w 162382"/>
                                    <a:gd name="T15" fmla="*/ 0 h 29185"/>
                                    <a:gd name="T16" fmla="*/ 162382 w 162382"/>
                                    <a:gd name="T17" fmla="*/ 29185 h 29185"/>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5">
                                      <a:moveTo>
                                        <a:pt x="10719" y="0"/>
                                      </a:moveTo>
                                      <a:lnTo>
                                        <a:pt x="151105" y="0"/>
                                      </a:lnTo>
                                      <a:lnTo>
                                        <a:pt x="162382" y="17247"/>
                                      </a:lnTo>
                                      <a:lnTo>
                                        <a:pt x="159284" y="29185"/>
                                      </a:lnTo>
                                      <a:lnTo>
                                        <a:pt x="9601" y="29185"/>
                                      </a:lnTo>
                                      <a:lnTo>
                                        <a:pt x="0" y="16967"/>
                                      </a:lnTo>
                                      <a:lnTo>
                                        <a:pt x="1071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80" name="Shape 5733"/>
                              <wps:cNvSpPr>
                                <a:spLocks/>
                              </wps:cNvSpPr>
                              <wps:spPr bwMode="auto">
                                <a:xfrm>
                                  <a:off x="2300085" y="560469"/>
                                  <a:ext cx="162382" cy="29185"/>
                                </a:xfrm>
                                <a:custGeom>
                                  <a:avLst/>
                                  <a:gdLst>
                                    <a:gd name="T0" fmla="*/ 9601 w 162382"/>
                                    <a:gd name="T1" fmla="*/ 29185 h 29185"/>
                                    <a:gd name="T2" fmla="*/ 0 w 162382"/>
                                    <a:gd name="T3" fmla="*/ 16967 h 29185"/>
                                    <a:gd name="T4" fmla="*/ 10719 w 162382"/>
                                    <a:gd name="T5" fmla="*/ 0 h 29185"/>
                                    <a:gd name="T6" fmla="*/ 151105 w 162382"/>
                                    <a:gd name="T7" fmla="*/ 0 h 29185"/>
                                    <a:gd name="T8" fmla="*/ 162382 w 162382"/>
                                    <a:gd name="T9" fmla="*/ 17247 h 29185"/>
                                    <a:gd name="T10" fmla="*/ 159284 w 162382"/>
                                    <a:gd name="T11" fmla="*/ 29185 h 29185"/>
                                    <a:gd name="T12" fmla="*/ 9601 w 162382"/>
                                    <a:gd name="T13" fmla="*/ 29185 h 29185"/>
                                    <a:gd name="T14" fmla="*/ 0 w 162382"/>
                                    <a:gd name="T15" fmla="*/ 0 h 29185"/>
                                    <a:gd name="T16" fmla="*/ 162382 w 162382"/>
                                    <a:gd name="T17" fmla="*/ 29185 h 29185"/>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5">
                                      <a:moveTo>
                                        <a:pt x="9601" y="29185"/>
                                      </a:moveTo>
                                      <a:lnTo>
                                        <a:pt x="0" y="16967"/>
                                      </a:lnTo>
                                      <a:lnTo>
                                        <a:pt x="10719" y="0"/>
                                      </a:lnTo>
                                      <a:lnTo>
                                        <a:pt x="151105" y="0"/>
                                      </a:lnTo>
                                      <a:lnTo>
                                        <a:pt x="162382" y="17247"/>
                                      </a:lnTo>
                                      <a:lnTo>
                                        <a:pt x="159284" y="29185"/>
                                      </a:lnTo>
                                      <a:lnTo>
                                        <a:pt x="9601" y="29185"/>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1" name="Shape 5734"/>
                              <wps:cNvSpPr>
                                <a:spLocks/>
                              </wps:cNvSpPr>
                              <wps:spPr bwMode="auto">
                                <a:xfrm>
                                  <a:off x="2326600" y="420985"/>
                                  <a:ext cx="71501" cy="24181"/>
                                </a:xfrm>
                                <a:custGeom>
                                  <a:avLst/>
                                  <a:gdLst>
                                    <a:gd name="T0" fmla="*/ 9779 w 71501"/>
                                    <a:gd name="T1" fmla="*/ 0 h 24181"/>
                                    <a:gd name="T2" fmla="*/ 63043 w 71501"/>
                                    <a:gd name="T3" fmla="*/ 0 h 24181"/>
                                    <a:gd name="T4" fmla="*/ 71501 w 71501"/>
                                    <a:gd name="T5" fmla="*/ 12192 h 24181"/>
                                    <a:gd name="T6" fmla="*/ 62154 w 71501"/>
                                    <a:gd name="T7" fmla="*/ 24181 h 24181"/>
                                    <a:gd name="T8" fmla="*/ 8687 w 71501"/>
                                    <a:gd name="T9" fmla="*/ 24181 h 24181"/>
                                    <a:gd name="T10" fmla="*/ 0 w 71501"/>
                                    <a:gd name="T11" fmla="*/ 10846 h 24181"/>
                                    <a:gd name="T12" fmla="*/ 9779 w 71501"/>
                                    <a:gd name="T13" fmla="*/ 0 h 24181"/>
                                    <a:gd name="T14" fmla="*/ 0 w 71501"/>
                                    <a:gd name="T15" fmla="*/ 0 h 24181"/>
                                    <a:gd name="T16" fmla="*/ 71501 w 71501"/>
                                    <a:gd name="T17" fmla="*/ 24181 h 24181"/>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181">
                                      <a:moveTo>
                                        <a:pt x="9779" y="0"/>
                                      </a:moveTo>
                                      <a:lnTo>
                                        <a:pt x="63043" y="0"/>
                                      </a:lnTo>
                                      <a:lnTo>
                                        <a:pt x="71501" y="12192"/>
                                      </a:lnTo>
                                      <a:lnTo>
                                        <a:pt x="62154" y="24181"/>
                                      </a:lnTo>
                                      <a:lnTo>
                                        <a:pt x="8687" y="24181"/>
                                      </a:lnTo>
                                      <a:lnTo>
                                        <a:pt x="0" y="10846"/>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82" name="Shape 5735"/>
                              <wps:cNvSpPr>
                                <a:spLocks/>
                              </wps:cNvSpPr>
                              <wps:spPr bwMode="auto">
                                <a:xfrm>
                                  <a:off x="2326587" y="420975"/>
                                  <a:ext cx="71501" cy="24206"/>
                                </a:xfrm>
                                <a:custGeom>
                                  <a:avLst/>
                                  <a:gdLst>
                                    <a:gd name="T0" fmla="*/ 8687 w 71501"/>
                                    <a:gd name="T1" fmla="*/ 24206 h 24206"/>
                                    <a:gd name="T2" fmla="*/ 0 w 71501"/>
                                    <a:gd name="T3" fmla="*/ 10846 h 24206"/>
                                    <a:gd name="T4" fmla="*/ 9804 w 71501"/>
                                    <a:gd name="T5" fmla="*/ 0 h 24206"/>
                                    <a:gd name="T6" fmla="*/ 63068 w 71501"/>
                                    <a:gd name="T7" fmla="*/ 0 h 24206"/>
                                    <a:gd name="T8" fmla="*/ 71501 w 71501"/>
                                    <a:gd name="T9" fmla="*/ 12192 h 24206"/>
                                    <a:gd name="T10" fmla="*/ 62154 w 71501"/>
                                    <a:gd name="T11" fmla="*/ 24206 h 24206"/>
                                    <a:gd name="T12" fmla="*/ 8687 w 71501"/>
                                    <a:gd name="T13" fmla="*/ 24206 h 24206"/>
                                    <a:gd name="T14" fmla="*/ 0 w 71501"/>
                                    <a:gd name="T15" fmla="*/ 0 h 24206"/>
                                    <a:gd name="T16" fmla="*/ 71501 w 71501"/>
                                    <a:gd name="T17" fmla="*/ 24206 h 24206"/>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206">
                                      <a:moveTo>
                                        <a:pt x="8687" y="24206"/>
                                      </a:moveTo>
                                      <a:lnTo>
                                        <a:pt x="0" y="10846"/>
                                      </a:lnTo>
                                      <a:lnTo>
                                        <a:pt x="9804" y="0"/>
                                      </a:lnTo>
                                      <a:lnTo>
                                        <a:pt x="63068" y="0"/>
                                      </a:lnTo>
                                      <a:lnTo>
                                        <a:pt x="71501" y="12192"/>
                                      </a:lnTo>
                                      <a:lnTo>
                                        <a:pt x="62154" y="24206"/>
                                      </a:lnTo>
                                      <a:lnTo>
                                        <a:pt x="8687" y="24206"/>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3" name="Shape 5736"/>
                              <wps:cNvSpPr>
                                <a:spLocks/>
                              </wps:cNvSpPr>
                              <wps:spPr bwMode="auto">
                                <a:xfrm>
                                  <a:off x="2606815" y="273769"/>
                                  <a:ext cx="159461" cy="29210"/>
                                </a:xfrm>
                                <a:custGeom>
                                  <a:avLst/>
                                  <a:gdLst>
                                    <a:gd name="T0" fmla="*/ 13462 w 159461"/>
                                    <a:gd name="T1" fmla="*/ 0 h 29210"/>
                                    <a:gd name="T2" fmla="*/ 153645 w 159461"/>
                                    <a:gd name="T3" fmla="*/ 0 h 29210"/>
                                    <a:gd name="T4" fmla="*/ 159461 w 159461"/>
                                    <a:gd name="T5" fmla="*/ 10389 h 29210"/>
                                    <a:gd name="T6" fmla="*/ 151105 w 159461"/>
                                    <a:gd name="T7" fmla="*/ 29210 h 29210"/>
                                    <a:gd name="T8" fmla="*/ 10719 w 159461"/>
                                    <a:gd name="T9" fmla="*/ 29210 h 29210"/>
                                    <a:gd name="T10" fmla="*/ 0 w 159461"/>
                                    <a:gd name="T11" fmla="*/ 12243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153645" y="0"/>
                                      </a:lnTo>
                                      <a:lnTo>
                                        <a:pt x="159461" y="10389"/>
                                      </a:lnTo>
                                      <a:lnTo>
                                        <a:pt x="151105" y="29210"/>
                                      </a:lnTo>
                                      <a:lnTo>
                                        <a:pt x="10719" y="29210"/>
                                      </a:lnTo>
                                      <a:lnTo>
                                        <a:pt x="0" y="12243"/>
                                      </a:lnTo>
                                      <a:lnTo>
                                        <a:pt x="1346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84" name="Shape 5737"/>
                              <wps:cNvSpPr>
                                <a:spLocks/>
                              </wps:cNvSpPr>
                              <wps:spPr bwMode="auto">
                                <a:xfrm>
                                  <a:off x="2606815" y="273769"/>
                                  <a:ext cx="159461" cy="29210"/>
                                </a:xfrm>
                                <a:custGeom>
                                  <a:avLst/>
                                  <a:gdLst>
                                    <a:gd name="T0" fmla="*/ 13462 w 159461"/>
                                    <a:gd name="T1" fmla="*/ 0 h 29210"/>
                                    <a:gd name="T2" fmla="*/ 0 w 159461"/>
                                    <a:gd name="T3" fmla="*/ 12243 h 29210"/>
                                    <a:gd name="T4" fmla="*/ 10719 w 159461"/>
                                    <a:gd name="T5" fmla="*/ 29210 h 29210"/>
                                    <a:gd name="T6" fmla="*/ 151105 w 159461"/>
                                    <a:gd name="T7" fmla="*/ 29210 h 29210"/>
                                    <a:gd name="T8" fmla="*/ 159461 w 159461"/>
                                    <a:gd name="T9" fmla="*/ 10389 h 29210"/>
                                    <a:gd name="T10" fmla="*/ 153645 w 159461"/>
                                    <a:gd name="T11" fmla="*/ 0 h 29210"/>
                                    <a:gd name="T12" fmla="*/ 13462 w 159461"/>
                                    <a:gd name="T13" fmla="*/ 0 h 29210"/>
                                    <a:gd name="T14" fmla="*/ 0 w 159461"/>
                                    <a:gd name="T15" fmla="*/ 0 h 29210"/>
                                    <a:gd name="T16" fmla="*/ 159461 w 159461"/>
                                    <a:gd name="T17" fmla="*/ 29210 h 29210"/>
                                  </a:gdLst>
                                  <a:ahLst/>
                                  <a:cxnLst>
                                    <a:cxn ang="0">
                                      <a:pos x="T0" y="T1"/>
                                    </a:cxn>
                                    <a:cxn ang="0">
                                      <a:pos x="T2" y="T3"/>
                                    </a:cxn>
                                    <a:cxn ang="0">
                                      <a:pos x="T4" y="T5"/>
                                    </a:cxn>
                                    <a:cxn ang="0">
                                      <a:pos x="T6" y="T7"/>
                                    </a:cxn>
                                    <a:cxn ang="0">
                                      <a:pos x="T8" y="T9"/>
                                    </a:cxn>
                                    <a:cxn ang="0">
                                      <a:pos x="T10" y="T11"/>
                                    </a:cxn>
                                    <a:cxn ang="0">
                                      <a:pos x="T12" y="T13"/>
                                    </a:cxn>
                                  </a:cxnLst>
                                  <a:rect l="T14" t="T15" r="T16" b="T17"/>
                                  <a:pathLst>
                                    <a:path w="159461" h="29210">
                                      <a:moveTo>
                                        <a:pt x="13462" y="0"/>
                                      </a:moveTo>
                                      <a:lnTo>
                                        <a:pt x="0" y="12243"/>
                                      </a:lnTo>
                                      <a:lnTo>
                                        <a:pt x="10719" y="29210"/>
                                      </a:lnTo>
                                      <a:lnTo>
                                        <a:pt x="151105" y="29210"/>
                                      </a:lnTo>
                                      <a:lnTo>
                                        <a:pt x="159461" y="10389"/>
                                      </a:lnTo>
                                      <a:lnTo>
                                        <a:pt x="153645" y="0"/>
                                      </a:lnTo>
                                      <a:lnTo>
                                        <a:pt x="13462" y="0"/>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5" name="Shape 5738"/>
                              <wps:cNvSpPr>
                                <a:spLocks/>
                              </wps:cNvSpPr>
                              <wps:spPr bwMode="auto">
                                <a:xfrm>
                                  <a:off x="2560699" y="290548"/>
                                  <a:ext cx="51867" cy="137338"/>
                                </a:xfrm>
                                <a:custGeom>
                                  <a:avLst/>
                                  <a:gdLst>
                                    <a:gd name="T0" fmla="*/ 37109 w 51867"/>
                                    <a:gd name="T1" fmla="*/ 0 h 137338"/>
                                    <a:gd name="T2" fmla="*/ 51867 w 51867"/>
                                    <a:gd name="T3" fmla="*/ 19863 h 137338"/>
                                    <a:gd name="T4" fmla="*/ 32918 w 51867"/>
                                    <a:gd name="T5" fmla="*/ 120497 h 137338"/>
                                    <a:gd name="T6" fmla="*/ 17526 w 51867"/>
                                    <a:gd name="T7" fmla="*/ 137338 h 137338"/>
                                    <a:gd name="T8" fmla="*/ 0 w 51867"/>
                                    <a:gd name="T9" fmla="*/ 137338 h 137338"/>
                                    <a:gd name="T10" fmla="*/ 22072 w 51867"/>
                                    <a:gd name="T11" fmla="*/ 9499 h 137338"/>
                                    <a:gd name="T12" fmla="*/ 37109 w 51867"/>
                                    <a:gd name="T13" fmla="*/ 0 h 137338"/>
                                    <a:gd name="T14" fmla="*/ 0 w 51867"/>
                                    <a:gd name="T15" fmla="*/ 0 h 137338"/>
                                    <a:gd name="T16" fmla="*/ 51867 w 51867"/>
                                    <a:gd name="T17" fmla="*/ 137338 h 137338"/>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8">
                                      <a:moveTo>
                                        <a:pt x="37109" y="0"/>
                                      </a:moveTo>
                                      <a:lnTo>
                                        <a:pt x="51867" y="19863"/>
                                      </a:lnTo>
                                      <a:lnTo>
                                        <a:pt x="32918" y="120497"/>
                                      </a:lnTo>
                                      <a:lnTo>
                                        <a:pt x="17526" y="137338"/>
                                      </a:lnTo>
                                      <a:lnTo>
                                        <a:pt x="0" y="137338"/>
                                      </a:lnTo>
                                      <a:lnTo>
                                        <a:pt x="22072" y="9499"/>
                                      </a:lnTo>
                                      <a:lnTo>
                                        <a:pt x="371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86" name="Shape 5739"/>
                              <wps:cNvSpPr>
                                <a:spLocks/>
                              </wps:cNvSpPr>
                              <wps:spPr bwMode="auto">
                                <a:xfrm>
                                  <a:off x="2560699" y="290548"/>
                                  <a:ext cx="51867" cy="137338"/>
                                </a:xfrm>
                                <a:custGeom>
                                  <a:avLst/>
                                  <a:gdLst>
                                    <a:gd name="T0" fmla="*/ 22072 w 51867"/>
                                    <a:gd name="T1" fmla="*/ 9499 h 137338"/>
                                    <a:gd name="T2" fmla="*/ 37109 w 51867"/>
                                    <a:gd name="T3" fmla="*/ 0 h 137338"/>
                                    <a:gd name="T4" fmla="*/ 51867 w 51867"/>
                                    <a:gd name="T5" fmla="*/ 19863 h 137338"/>
                                    <a:gd name="T6" fmla="*/ 32918 w 51867"/>
                                    <a:gd name="T7" fmla="*/ 120497 h 137338"/>
                                    <a:gd name="T8" fmla="*/ 17526 w 51867"/>
                                    <a:gd name="T9" fmla="*/ 137338 h 137338"/>
                                    <a:gd name="T10" fmla="*/ 0 w 51867"/>
                                    <a:gd name="T11" fmla="*/ 137338 h 137338"/>
                                    <a:gd name="T12" fmla="*/ 22072 w 51867"/>
                                    <a:gd name="T13" fmla="*/ 9499 h 137338"/>
                                    <a:gd name="T14" fmla="*/ 0 w 51867"/>
                                    <a:gd name="T15" fmla="*/ 0 h 137338"/>
                                    <a:gd name="T16" fmla="*/ 51867 w 51867"/>
                                    <a:gd name="T17" fmla="*/ 137338 h 137338"/>
                                  </a:gdLst>
                                  <a:ahLst/>
                                  <a:cxnLst>
                                    <a:cxn ang="0">
                                      <a:pos x="T0" y="T1"/>
                                    </a:cxn>
                                    <a:cxn ang="0">
                                      <a:pos x="T2" y="T3"/>
                                    </a:cxn>
                                    <a:cxn ang="0">
                                      <a:pos x="T4" y="T5"/>
                                    </a:cxn>
                                    <a:cxn ang="0">
                                      <a:pos x="T6" y="T7"/>
                                    </a:cxn>
                                    <a:cxn ang="0">
                                      <a:pos x="T8" y="T9"/>
                                    </a:cxn>
                                    <a:cxn ang="0">
                                      <a:pos x="T10" y="T11"/>
                                    </a:cxn>
                                    <a:cxn ang="0">
                                      <a:pos x="T12" y="T13"/>
                                    </a:cxn>
                                  </a:cxnLst>
                                  <a:rect l="T14" t="T15" r="T16" b="T17"/>
                                  <a:pathLst>
                                    <a:path w="51867" h="137338">
                                      <a:moveTo>
                                        <a:pt x="22072" y="9499"/>
                                      </a:moveTo>
                                      <a:lnTo>
                                        <a:pt x="37109" y="0"/>
                                      </a:lnTo>
                                      <a:lnTo>
                                        <a:pt x="51867" y="19863"/>
                                      </a:lnTo>
                                      <a:lnTo>
                                        <a:pt x="32918" y="120497"/>
                                      </a:lnTo>
                                      <a:lnTo>
                                        <a:pt x="17526" y="137338"/>
                                      </a:lnTo>
                                      <a:lnTo>
                                        <a:pt x="0" y="137338"/>
                                      </a:lnTo>
                                      <a:lnTo>
                                        <a:pt x="22072" y="949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7" name="Shape 5740"/>
                              <wps:cNvSpPr>
                                <a:spLocks/>
                              </wps:cNvSpPr>
                              <wps:spPr bwMode="auto">
                                <a:xfrm>
                                  <a:off x="2715594" y="435605"/>
                                  <a:ext cx="50673" cy="137643"/>
                                </a:xfrm>
                                <a:custGeom>
                                  <a:avLst/>
                                  <a:gdLst>
                                    <a:gd name="T0" fmla="*/ 33579 w 50673"/>
                                    <a:gd name="T1" fmla="*/ 0 h 137643"/>
                                    <a:gd name="T2" fmla="*/ 50673 w 50673"/>
                                    <a:gd name="T3" fmla="*/ 0 h 137643"/>
                                    <a:gd name="T4" fmla="*/ 28854 w 50673"/>
                                    <a:gd name="T5" fmla="*/ 128753 h 137643"/>
                                    <a:gd name="T6" fmla="*/ 11938 w 50673"/>
                                    <a:gd name="T7" fmla="*/ 137643 h 137643"/>
                                    <a:gd name="T8" fmla="*/ 0 w 50673"/>
                                    <a:gd name="T9" fmla="*/ 117627 h 137643"/>
                                    <a:gd name="T10" fmla="*/ 19964 w 50673"/>
                                    <a:gd name="T11" fmla="*/ 15138 h 137643"/>
                                    <a:gd name="T12" fmla="*/ 33579 w 50673"/>
                                    <a:gd name="T13" fmla="*/ 0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33579" y="0"/>
                                      </a:moveTo>
                                      <a:lnTo>
                                        <a:pt x="50673" y="0"/>
                                      </a:lnTo>
                                      <a:lnTo>
                                        <a:pt x="28854" y="128753"/>
                                      </a:lnTo>
                                      <a:lnTo>
                                        <a:pt x="11938" y="137643"/>
                                      </a:lnTo>
                                      <a:lnTo>
                                        <a:pt x="0" y="117627"/>
                                      </a:lnTo>
                                      <a:lnTo>
                                        <a:pt x="19964" y="15138"/>
                                      </a:lnTo>
                                      <a:lnTo>
                                        <a:pt x="335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88" name="Shape 5741"/>
                              <wps:cNvSpPr>
                                <a:spLocks/>
                              </wps:cNvSpPr>
                              <wps:spPr bwMode="auto">
                                <a:xfrm>
                                  <a:off x="2715594" y="435605"/>
                                  <a:ext cx="50673" cy="137643"/>
                                </a:xfrm>
                                <a:custGeom>
                                  <a:avLst/>
                                  <a:gdLst>
                                    <a:gd name="T0" fmla="*/ 28854 w 50673"/>
                                    <a:gd name="T1" fmla="*/ 128753 h 137643"/>
                                    <a:gd name="T2" fmla="*/ 11938 w 50673"/>
                                    <a:gd name="T3" fmla="*/ 137643 h 137643"/>
                                    <a:gd name="T4" fmla="*/ 0 w 50673"/>
                                    <a:gd name="T5" fmla="*/ 117627 h 137643"/>
                                    <a:gd name="T6" fmla="*/ 19964 w 50673"/>
                                    <a:gd name="T7" fmla="*/ 15138 h 137643"/>
                                    <a:gd name="T8" fmla="*/ 33579 w 50673"/>
                                    <a:gd name="T9" fmla="*/ 0 h 137643"/>
                                    <a:gd name="T10" fmla="*/ 50673 w 50673"/>
                                    <a:gd name="T11" fmla="*/ 0 h 137643"/>
                                    <a:gd name="T12" fmla="*/ 28854 w 50673"/>
                                    <a:gd name="T13" fmla="*/ 128753 h 137643"/>
                                    <a:gd name="T14" fmla="*/ 0 w 50673"/>
                                    <a:gd name="T15" fmla="*/ 0 h 137643"/>
                                    <a:gd name="T16" fmla="*/ 50673 w 50673"/>
                                    <a:gd name="T17" fmla="*/ 137643 h 137643"/>
                                  </a:gdLst>
                                  <a:ahLst/>
                                  <a:cxnLst>
                                    <a:cxn ang="0">
                                      <a:pos x="T0" y="T1"/>
                                    </a:cxn>
                                    <a:cxn ang="0">
                                      <a:pos x="T2" y="T3"/>
                                    </a:cxn>
                                    <a:cxn ang="0">
                                      <a:pos x="T4" y="T5"/>
                                    </a:cxn>
                                    <a:cxn ang="0">
                                      <a:pos x="T6" y="T7"/>
                                    </a:cxn>
                                    <a:cxn ang="0">
                                      <a:pos x="T8" y="T9"/>
                                    </a:cxn>
                                    <a:cxn ang="0">
                                      <a:pos x="T10" y="T11"/>
                                    </a:cxn>
                                    <a:cxn ang="0">
                                      <a:pos x="T12" y="T13"/>
                                    </a:cxn>
                                  </a:cxnLst>
                                  <a:rect l="T14" t="T15" r="T16" b="T17"/>
                                  <a:pathLst>
                                    <a:path w="50673" h="137643">
                                      <a:moveTo>
                                        <a:pt x="28854" y="128753"/>
                                      </a:moveTo>
                                      <a:lnTo>
                                        <a:pt x="11938" y="137643"/>
                                      </a:lnTo>
                                      <a:lnTo>
                                        <a:pt x="0" y="117627"/>
                                      </a:lnTo>
                                      <a:lnTo>
                                        <a:pt x="19964" y="15138"/>
                                      </a:lnTo>
                                      <a:lnTo>
                                        <a:pt x="33579" y="0"/>
                                      </a:lnTo>
                                      <a:lnTo>
                                        <a:pt x="50673" y="0"/>
                                      </a:lnTo>
                                      <a:lnTo>
                                        <a:pt x="28854" y="128753"/>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9" name="Shape 5742"/>
                              <wps:cNvSpPr>
                                <a:spLocks/>
                              </wps:cNvSpPr>
                              <wps:spPr bwMode="auto">
                                <a:xfrm>
                                  <a:off x="2560330" y="560469"/>
                                  <a:ext cx="162382" cy="29185"/>
                                </a:xfrm>
                                <a:custGeom>
                                  <a:avLst/>
                                  <a:gdLst>
                                    <a:gd name="T0" fmla="*/ 10693 w 162382"/>
                                    <a:gd name="T1" fmla="*/ 0 h 29185"/>
                                    <a:gd name="T2" fmla="*/ 151105 w 162382"/>
                                    <a:gd name="T3" fmla="*/ 0 h 29185"/>
                                    <a:gd name="T4" fmla="*/ 162382 w 162382"/>
                                    <a:gd name="T5" fmla="*/ 17247 h 29185"/>
                                    <a:gd name="T6" fmla="*/ 159283 w 162382"/>
                                    <a:gd name="T7" fmla="*/ 29185 h 29185"/>
                                    <a:gd name="T8" fmla="*/ 9601 w 162382"/>
                                    <a:gd name="T9" fmla="*/ 29185 h 29185"/>
                                    <a:gd name="T10" fmla="*/ 0 w 162382"/>
                                    <a:gd name="T11" fmla="*/ 16967 h 29185"/>
                                    <a:gd name="T12" fmla="*/ 10693 w 162382"/>
                                    <a:gd name="T13" fmla="*/ 0 h 29185"/>
                                    <a:gd name="T14" fmla="*/ 0 w 162382"/>
                                    <a:gd name="T15" fmla="*/ 0 h 29185"/>
                                    <a:gd name="T16" fmla="*/ 162382 w 162382"/>
                                    <a:gd name="T17" fmla="*/ 29185 h 29185"/>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5">
                                      <a:moveTo>
                                        <a:pt x="10693" y="0"/>
                                      </a:moveTo>
                                      <a:lnTo>
                                        <a:pt x="151105" y="0"/>
                                      </a:lnTo>
                                      <a:lnTo>
                                        <a:pt x="162382" y="17247"/>
                                      </a:lnTo>
                                      <a:lnTo>
                                        <a:pt x="159283" y="29185"/>
                                      </a:lnTo>
                                      <a:lnTo>
                                        <a:pt x="9601" y="29185"/>
                                      </a:lnTo>
                                      <a:lnTo>
                                        <a:pt x="0" y="16967"/>
                                      </a:lnTo>
                                      <a:lnTo>
                                        <a:pt x="10693"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90" name="Shape 5743"/>
                              <wps:cNvSpPr>
                                <a:spLocks/>
                              </wps:cNvSpPr>
                              <wps:spPr bwMode="auto">
                                <a:xfrm>
                                  <a:off x="2560330" y="560469"/>
                                  <a:ext cx="162382" cy="29185"/>
                                </a:xfrm>
                                <a:custGeom>
                                  <a:avLst/>
                                  <a:gdLst>
                                    <a:gd name="T0" fmla="*/ 9601 w 162382"/>
                                    <a:gd name="T1" fmla="*/ 29185 h 29185"/>
                                    <a:gd name="T2" fmla="*/ 0 w 162382"/>
                                    <a:gd name="T3" fmla="*/ 16967 h 29185"/>
                                    <a:gd name="T4" fmla="*/ 10693 w 162382"/>
                                    <a:gd name="T5" fmla="*/ 0 h 29185"/>
                                    <a:gd name="T6" fmla="*/ 151105 w 162382"/>
                                    <a:gd name="T7" fmla="*/ 0 h 29185"/>
                                    <a:gd name="T8" fmla="*/ 162382 w 162382"/>
                                    <a:gd name="T9" fmla="*/ 17247 h 29185"/>
                                    <a:gd name="T10" fmla="*/ 159283 w 162382"/>
                                    <a:gd name="T11" fmla="*/ 29185 h 29185"/>
                                    <a:gd name="T12" fmla="*/ 9601 w 162382"/>
                                    <a:gd name="T13" fmla="*/ 29185 h 29185"/>
                                    <a:gd name="T14" fmla="*/ 0 w 162382"/>
                                    <a:gd name="T15" fmla="*/ 0 h 29185"/>
                                    <a:gd name="T16" fmla="*/ 162382 w 162382"/>
                                    <a:gd name="T17" fmla="*/ 29185 h 29185"/>
                                  </a:gdLst>
                                  <a:ahLst/>
                                  <a:cxnLst>
                                    <a:cxn ang="0">
                                      <a:pos x="T0" y="T1"/>
                                    </a:cxn>
                                    <a:cxn ang="0">
                                      <a:pos x="T2" y="T3"/>
                                    </a:cxn>
                                    <a:cxn ang="0">
                                      <a:pos x="T4" y="T5"/>
                                    </a:cxn>
                                    <a:cxn ang="0">
                                      <a:pos x="T6" y="T7"/>
                                    </a:cxn>
                                    <a:cxn ang="0">
                                      <a:pos x="T8" y="T9"/>
                                    </a:cxn>
                                    <a:cxn ang="0">
                                      <a:pos x="T10" y="T11"/>
                                    </a:cxn>
                                    <a:cxn ang="0">
                                      <a:pos x="T12" y="T13"/>
                                    </a:cxn>
                                  </a:cxnLst>
                                  <a:rect l="T14" t="T15" r="T16" b="T17"/>
                                  <a:pathLst>
                                    <a:path w="162382" h="29185">
                                      <a:moveTo>
                                        <a:pt x="9601" y="29185"/>
                                      </a:moveTo>
                                      <a:lnTo>
                                        <a:pt x="0" y="16967"/>
                                      </a:lnTo>
                                      <a:lnTo>
                                        <a:pt x="10693" y="0"/>
                                      </a:lnTo>
                                      <a:lnTo>
                                        <a:pt x="151105" y="0"/>
                                      </a:lnTo>
                                      <a:lnTo>
                                        <a:pt x="162382" y="17247"/>
                                      </a:lnTo>
                                      <a:lnTo>
                                        <a:pt x="159283" y="29185"/>
                                      </a:lnTo>
                                      <a:lnTo>
                                        <a:pt x="9601" y="29185"/>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1" name="Shape 5744"/>
                              <wps:cNvSpPr>
                                <a:spLocks/>
                              </wps:cNvSpPr>
                              <wps:spPr bwMode="auto">
                                <a:xfrm>
                                  <a:off x="2586838" y="420985"/>
                                  <a:ext cx="71501" cy="24181"/>
                                </a:xfrm>
                                <a:custGeom>
                                  <a:avLst/>
                                  <a:gdLst>
                                    <a:gd name="T0" fmla="*/ 9779 w 71501"/>
                                    <a:gd name="T1" fmla="*/ 0 h 24181"/>
                                    <a:gd name="T2" fmla="*/ 63068 w 71501"/>
                                    <a:gd name="T3" fmla="*/ 0 h 24181"/>
                                    <a:gd name="T4" fmla="*/ 71501 w 71501"/>
                                    <a:gd name="T5" fmla="*/ 12192 h 24181"/>
                                    <a:gd name="T6" fmla="*/ 62154 w 71501"/>
                                    <a:gd name="T7" fmla="*/ 24181 h 24181"/>
                                    <a:gd name="T8" fmla="*/ 8687 w 71501"/>
                                    <a:gd name="T9" fmla="*/ 24181 h 24181"/>
                                    <a:gd name="T10" fmla="*/ 0 w 71501"/>
                                    <a:gd name="T11" fmla="*/ 10846 h 24181"/>
                                    <a:gd name="T12" fmla="*/ 9779 w 71501"/>
                                    <a:gd name="T13" fmla="*/ 0 h 24181"/>
                                    <a:gd name="T14" fmla="*/ 0 w 71501"/>
                                    <a:gd name="T15" fmla="*/ 0 h 24181"/>
                                    <a:gd name="T16" fmla="*/ 71501 w 71501"/>
                                    <a:gd name="T17" fmla="*/ 24181 h 24181"/>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181">
                                      <a:moveTo>
                                        <a:pt x="9779" y="0"/>
                                      </a:moveTo>
                                      <a:lnTo>
                                        <a:pt x="63068" y="0"/>
                                      </a:lnTo>
                                      <a:lnTo>
                                        <a:pt x="71501" y="12192"/>
                                      </a:lnTo>
                                      <a:lnTo>
                                        <a:pt x="62154" y="24181"/>
                                      </a:lnTo>
                                      <a:lnTo>
                                        <a:pt x="8687" y="24181"/>
                                      </a:lnTo>
                                      <a:lnTo>
                                        <a:pt x="0" y="10846"/>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92" name="Shape 5745"/>
                              <wps:cNvSpPr>
                                <a:spLocks/>
                              </wps:cNvSpPr>
                              <wps:spPr bwMode="auto">
                                <a:xfrm>
                                  <a:off x="2586830" y="420975"/>
                                  <a:ext cx="71501" cy="24206"/>
                                </a:xfrm>
                                <a:custGeom>
                                  <a:avLst/>
                                  <a:gdLst>
                                    <a:gd name="T0" fmla="*/ 8687 w 71501"/>
                                    <a:gd name="T1" fmla="*/ 24206 h 24206"/>
                                    <a:gd name="T2" fmla="*/ 0 w 71501"/>
                                    <a:gd name="T3" fmla="*/ 10846 h 24206"/>
                                    <a:gd name="T4" fmla="*/ 9805 w 71501"/>
                                    <a:gd name="T5" fmla="*/ 0 h 24206"/>
                                    <a:gd name="T6" fmla="*/ 63068 w 71501"/>
                                    <a:gd name="T7" fmla="*/ 0 h 24206"/>
                                    <a:gd name="T8" fmla="*/ 71501 w 71501"/>
                                    <a:gd name="T9" fmla="*/ 12192 h 24206"/>
                                    <a:gd name="T10" fmla="*/ 62154 w 71501"/>
                                    <a:gd name="T11" fmla="*/ 24206 h 24206"/>
                                    <a:gd name="T12" fmla="*/ 8687 w 71501"/>
                                    <a:gd name="T13" fmla="*/ 24206 h 24206"/>
                                    <a:gd name="T14" fmla="*/ 0 w 71501"/>
                                    <a:gd name="T15" fmla="*/ 0 h 24206"/>
                                    <a:gd name="T16" fmla="*/ 71501 w 71501"/>
                                    <a:gd name="T17" fmla="*/ 24206 h 24206"/>
                                  </a:gdLst>
                                  <a:ahLst/>
                                  <a:cxnLst>
                                    <a:cxn ang="0">
                                      <a:pos x="T0" y="T1"/>
                                    </a:cxn>
                                    <a:cxn ang="0">
                                      <a:pos x="T2" y="T3"/>
                                    </a:cxn>
                                    <a:cxn ang="0">
                                      <a:pos x="T4" y="T5"/>
                                    </a:cxn>
                                    <a:cxn ang="0">
                                      <a:pos x="T6" y="T7"/>
                                    </a:cxn>
                                    <a:cxn ang="0">
                                      <a:pos x="T8" y="T9"/>
                                    </a:cxn>
                                    <a:cxn ang="0">
                                      <a:pos x="T10" y="T11"/>
                                    </a:cxn>
                                    <a:cxn ang="0">
                                      <a:pos x="T12" y="T13"/>
                                    </a:cxn>
                                  </a:cxnLst>
                                  <a:rect l="T14" t="T15" r="T16" b="T17"/>
                                  <a:pathLst>
                                    <a:path w="71501" h="24206">
                                      <a:moveTo>
                                        <a:pt x="8687" y="24206"/>
                                      </a:moveTo>
                                      <a:lnTo>
                                        <a:pt x="0" y="10846"/>
                                      </a:lnTo>
                                      <a:lnTo>
                                        <a:pt x="9805" y="0"/>
                                      </a:lnTo>
                                      <a:lnTo>
                                        <a:pt x="63068" y="0"/>
                                      </a:lnTo>
                                      <a:lnTo>
                                        <a:pt x="71501" y="12192"/>
                                      </a:lnTo>
                                      <a:lnTo>
                                        <a:pt x="62154" y="24206"/>
                                      </a:lnTo>
                                      <a:lnTo>
                                        <a:pt x="8687" y="24206"/>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3" name="Shape 5746"/>
                              <wps:cNvSpPr>
                                <a:spLocks/>
                              </wps:cNvSpPr>
                              <wps:spPr bwMode="auto">
                                <a:xfrm>
                                  <a:off x="2670505" y="420779"/>
                                  <a:ext cx="69266" cy="24384"/>
                                </a:xfrm>
                                <a:custGeom>
                                  <a:avLst/>
                                  <a:gdLst>
                                    <a:gd name="T0" fmla="*/ 9779 w 69266"/>
                                    <a:gd name="T1" fmla="*/ 0 h 24384"/>
                                    <a:gd name="T2" fmla="*/ 60833 w 69266"/>
                                    <a:gd name="T3" fmla="*/ 0 h 24384"/>
                                    <a:gd name="T4" fmla="*/ 69266 w 69266"/>
                                    <a:gd name="T5" fmla="*/ 12167 h 24384"/>
                                    <a:gd name="T6" fmla="*/ 57683 w 69266"/>
                                    <a:gd name="T7" fmla="*/ 24384 h 24384"/>
                                    <a:gd name="T8" fmla="*/ 8661 w 69266"/>
                                    <a:gd name="T9" fmla="*/ 24384 h 24384"/>
                                    <a:gd name="T10" fmla="*/ 0 w 69266"/>
                                    <a:gd name="T11" fmla="*/ 10846 h 24384"/>
                                    <a:gd name="T12" fmla="*/ 9779 w 69266"/>
                                    <a:gd name="T13" fmla="*/ 0 h 24384"/>
                                    <a:gd name="T14" fmla="*/ 0 w 69266"/>
                                    <a:gd name="T15" fmla="*/ 0 h 24384"/>
                                    <a:gd name="T16" fmla="*/ 69266 w 69266"/>
                                    <a:gd name="T17" fmla="*/ 24384 h 24384"/>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384">
                                      <a:moveTo>
                                        <a:pt x="9779" y="0"/>
                                      </a:moveTo>
                                      <a:lnTo>
                                        <a:pt x="60833" y="0"/>
                                      </a:lnTo>
                                      <a:lnTo>
                                        <a:pt x="69266" y="12167"/>
                                      </a:lnTo>
                                      <a:lnTo>
                                        <a:pt x="57683" y="24384"/>
                                      </a:lnTo>
                                      <a:lnTo>
                                        <a:pt x="8661" y="24384"/>
                                      </a:lnTo>
                                      <a:lnTo>
                                        <a:pt x="0" y="10846"/>
                                      </a:lnTo>
                                      <a:lnTo>
                                        <a:pt x="977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794" name="Shape 5747"/>
                              <wps:cNvSpPr>
                                <a:spLocks/>
                              </wps:cNvSpPr>
                              <wps:spPr bwMode="auto">
                                <a:xfrm>
                                  <a:off x="2670513" y="420772"/>
                                  <a:ext cx="69266" cy="24409"/>
                                </a:xfrm>
                                <a:custGeom>
                                  <a:avLst/>
                                  <a:gdLst>
                                    <a:gd name="T0" fmla="*/ 8661 w 69266"/>
                                    <a:gd name="T1" fmla="*/ 24409 h 24409"/>
                                    <a:gd name="T2" fmla="*/ 0 w 69266"/>
                                    <a:gd name="T3" fmla="*/ 10846 h 24409"/>
                                    <a:gd name="T4" fmla="*/ 9779 w 69266"/>
                                    <a:gd name="T5" fmla="*/ 0 h 24409"/>
                                    <a:gd name="T6" fmla="*/ 60808 w 69266"/>
                                    <a:gd name="T7" fmla="*/ 0 h 24409"/>
                                    <a:gd name="T8" fmla="*/ 69266 w 69266"/>
                                    <a:gd name="T9" fmla="*/ 12167 h 24409"/>
                                    <a:gd name="T10" fmla="*/ 57683 w 69266"/>
                                    <a:gd name="T11" fmla="*/ 24409 h 24409"/>
                                    <a:gd name="T12" fmla="*/ 8661 w 69266"/>
                                    <a:gd name="T13" fmla="*/ 24409 h 24409"/>
                                    <a:gd name="T14" fmla="*/ 0 w 69266"/>
                                    <a:gd name="T15" fmla="*/ 0 h 24409"/>
                                    <a:gd name="T16" fmla="*/ 69266 w 69266"/>
                                    <a:gd name="T17" fmla="*/ 24409 h 24409"/>
                                  </a:gdLst>
                                  <a:ahLst/>
                                  <a:cxnLst>
                                    <a:cxn ang="0">
                                      <a:pos x="T0" y="T1"/>
                                    </a:cxn>
                                    <a:cxn ang="0">
                                      <a:pos x="T2" y="T3"/>
                                    </a:cxn>
                                    <a:cxn ang="0">
                                      <a:pos x="T4" y="T5"/>
                                    </a:cxn>
                                    <a:cxn ang="0">
                                      <a:pos x="T6" y="T7"/>
                                    </a:cxn>
                                    <a:cxn ang="0">
                                      <a:pos x="T8" y="T9"/>
                                    </a:cxn>
                                    <a:cxn ang="0">
                                      <a:pos x="T10" y="T11"/>
                                    </a:cxn>
                                    <a:cxn ang="0">
                                      <a:pos x="T12" y="T13"/>
                                    </a:cxn>
                                  </a:cxnLst>
                                  <a:rect l="T14" t="T15" r="T16" b="T17"/>
                                  <a:pathLst>
                                    <a:path w="69266" h="24409">
                                      <a:moveTo>
                                        <a:pt x="8661" y="24409"/>
                                      </a:moveTo>
                                      <a:lnTo>
                                        <a:pt x="0" y="10846"/>
                                      </a:lnTo>
                                      <a:lnTo>
                                        <a:pt x="9779" y="0"/>
                                      </a:lnTo>
                                      <a:lnTo>
                                        <a:pt x="60808" y="0"/>
                                      </a:lnTo>
                                      <a:lnTo>
                                        <a:pt x="69266" y="12167"/>
                                      </a:lnTo>
                                      <a:lnTo>
                                        <a:pt x="57683" y="24409"/>
                                      </a:lnTo>
                                      <a:lnTo>
                                        <a:pt x="8661" y="24409"/>
                                      </a:lnTo>
                                      <a:close/>
                                    </a:path>
                                  </a:pathLst>
                                </a:custGeom>
                                <a:noFill/>
                                <a:ln w="35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5" name="Shape 78273"/>
                              <wps:cNvSpPr>
                                <a:spLocks/>
                              </wps:cNvSpPr>
                              <wps:spPr bwMode="auto">
                                <a:xfrm>
                                  <a:off x="2060524"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796" name="Shape 78274"/>
                              <wps:cNvSpPr>
                                <a:spLocks/>
                              </wps:cNvSpPr>
                              <wps:spPr bwMode="auto">
                                <a:xfrm>
                                  <a:off x="2193722"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797" name="Shape 78275"/>
                              <wps:cNvSpPr>
                                <a:spLocks/>
                              </wps:cNvSpPr>
                              <wps:spPr bwMode="auto">
                                <a:xfrm>
                                  <a:off x="2319706"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798" name="Shape 78276"/>
                              <wps:cNvSpPr>
                                <a:spLocks/>
                              </wps:cNvSpPr>
                              <wps:spPr bwMode="auto">
                                <a:xfrm>
                                  <a:off x="2445716"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799" name="Shape 78277"/>
                              <wps:cNvSpPr>
                                <a:spLocks/>
                              </wps:cNvSpPr>
                              <wps:spPr bwMode="auto">
                                <a:xfrm>
                                  <a:off x="2571725"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00" name="Shape 78278"/>
                              <wps:cNvSpPr>
                                <a:spLocks/>
                              </wps:cNvSpPr>
                              <wps:spPr bwMode="auto">
                                <a:xfrm>
                                  <a:off x="2697709"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01" name="Shape 78279"/>
                              <wps:cNvSpPr>
                                <a:spLocks/>
                              </wps:cNvSpPr>
                              <wps:spPr bwMode="auto">
                                <a:xfrm>
                                  <a:off x="2823718"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02" name="Shape 78280"/>
                              <wps:cNvSpPr>
                                <a:spLocks/>
                              </wps:cNvSpPr>
                              <wps:spPr bwMode="auto">
                                <a:xfrm>
                                  <a:off x="2949702" y="158763"/>
                                  <a:ext cx="48590" cy="75590"/>
                                </a:xfrm>
                                <a:custGeom>
                                  <a:avLst/>
                                  <a:gdLst>
                                    <a:gd name="T0" fmla="*/ 0 w 48590"/>
                                    <a:gd name="T1" fmla="*/ 0 h 75590"/>
                                    <a:gd name="T2" fmla="*/ 48590 w 48590"/>
                                    <a:gd name="T3" fmla="*/ 0 h 75590"/>
                                    <a:gd name="T4" fmla="*/ 48590 w 48590"/>
                                    <a:gd name="T5" fmla="*/ 75590 h 75590"/>
                                    <a:gd name="T6" fmla="*/ 0 w 48590"/>
                                    <a:gd name="T7" fmla="*/ 75590 h 75590"/>
                                    <a:gd name="T8" fmla="*/ 0 w 48590"/>
                                    <a:gd name="T9" fmla="*/ 0 h 75590"/>
                                    <a:gd name="T10" fmla="*/ 0 w 48590"/>
                                    <a:gd name="T11" fmla="*/ 0 h 75590"/>
                                    <a:gd name="T12" fmla="*/ 48590 w 48590"/>
                                    <a:gd name="T13" fmla="*/ 75590 h 75590"/>
                                  </a:gdLst>
                                  <a:ahLst/>
                                  <a:cxnLst>
                                    <a:cxn ang="0">
                                      <a:pos x="T0" y="T1"/>
                                    </a:cxn>
                                    <a:cxn ang="0">
                                      <a:pos x="T2" y="T3"/>
                                    </a:cxn>
                                    <a:cxn ang="0">
                                      <a:pos x="T4" y="T5"/>
                                    </a:cxn>
                                    <a:cxn ang="0">
                                      <a:pos x="T6" y="T7"/>
                                    </a:cxn>
                                    <a:cxn ang="0">
                                      <a:pos x="T8" y="T9"/>
                                    </a:cxn>
                                  </a:cxnLst>
                                  <a:rect l="T10" t="T11" r="T12" b="T13"/>
                                  <a:pathLst>
                                    <a:path w="48590" h="75590">
                                      <a:moveTo>
                                        <a:pt x="0" y="0"/>
                                      </a:moveTo>
                                      <a:lnTo>
                                        <a:pt x="48590" y="0"/>
                                      </a:lnTo>
                                      <a:lnTo>
                                        <a:pt x="48590" y="75590"/>
                                      </a:lnTo>
                                      <a:lnTo>
                                        <a:pt x="0" y="75590"/>
                                      </a:lnTo>
                                      <a:lnTo>
                                        <a:pt x="0" y="0"/>
                                      </a:lnTo>
                                    </a:path>
                                  </a:pathLst>
                                </a:custGeom>
                                <a:solidFill>
                                  <a:srgbClr val="D3D2D2"/>
                                </a:solidFill>
                                <a:ln w="14402">
                                  <a:solidFill>
                                    <a:srgbClr val="CECDCD"/>
                                  </a:solidFill>
                                  <a:miter lim="100000"/>
                                  <a:headEnd/>
                                  <a:tailEnd/>
                                </a:ln>
                              </wps:spPr>
                              <wps:bodyPr rot="0" vert="horz" wrap="square" lIns="91440" tIns="45720" rIns="91440" bIns="45720" anchor="t" anchorCtr="0" upright="1">
                                <a:noAutofit/>
                              </wps:bodyPr>
                            </wps:wsp>
                            <wps:wsp>
                              <wps:cNvPr id="79803" name="Shape 5756"/>
                              <wps:cNvSpPr>
                                <a:spLocks/>
                              </wps:cNvSpPr>
                              <wps:spPr bwMode="auto">
                                <a:xfrm>
                                  <a:off x="1972338" y="156680"/>
                                  <a:ext cx="1152322" cy="461163"/>
                                </a:xfrm>
                                <a:custGeom>
                                  <a:avLst/>
                                  <a:gdLst>
                                    <a:gd name="T0" fmla="*/ 52375 w 1152322"/>
                                    <a:gd name="T1" fmla="*/ 0 h 461163"/>
                                    <a:gd name="T2" fmla="*/ 1099947 w 1152322"/>
                                    <a:gd name="T3" fmla="*/ 0 h 461163"/>
                                    <a:gd name="T4" fmla="*/ 1152322 w 1152322"/>
                                    <a:gd name="T5" fmla="*/ 65887 h 461163"/>
                                    <a:gd name="T6" fmla="*/ 1152322 w 1152322"/>
                                    <a:gd name="T7" fmla="*/ 395275 h 461163"/>
                                    <a:gd name="T8" fmla="*/ 1099947 w 1152322"/>
                                    <a:gd name="T9" fmla="*/ 461163 h 461163"/>
                                    <a:gd name="T10" fmla="*/ 52375 w 1152322"/>
                                    <a:gd name="T11" fmla="*/ 461163 h 461163"/>
                                    <a:gd name="T12" fmla="*/ 0 w 1152322"/>
                                    <a:gd name="T13" fmla="*/ 395275 h 461163"/>
                                    <a:gd name="T14" fmla="*/ 0 w 1152322"/>
                                    <a:gd name="T15" fmla="*/ 65887 h 461163"/>
                                    <a:gd name="T16" fmla="*/ 52375 w 1152322"/>
                                    <a:gd name="T17" fmla="*/ 0 h 461163"/>
                                    <a:gd name="T18" fmla="*/ 0 w 1152322"/>
                                    <a:gd name="T19" fmla="*/ 0 h 461163"/>
                                    <a:gd name="T20" fmla="*/ 1152322 w 1152322"/>
                                    <a:gd name="T21" fmla="*/ 461163 h 46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52322" h="461163">
                                      <a:moveTo>
                                        <a:pt x="52375" y="0"/>
                                      </a:moveTo>
                                      <a:lnTo>
                                        <a:pt x="1099947" y="0"/>
                                      </a:lnTo>
                                      <a:cubicBezTo>
                                        <a:pt x="1128878" y="0"/>
                                        <a:pt x="1152322" y="29489"/>
                                        <a:pt x="1152322" y="65887"/>
                                      </a:cubicBezTo>
                                      <a:lnTo>
                                        <a:pt x="1152322" y="395275"/>
                                      </a:lnTo>
                                      <a:cubicBezTo>
                                        <a:pt x="1152322" y="431673"/>
                                        <a:pt x="1128878" y="461163"/>
                                        <a:pt x="1099947" y="461163"/>
                                      </a:cubicBezTo>
                                      <a:lnTo>
                                        <a:pt x="52375" y="461163"/>
                                      </a:lnTo>
                                      <a:cubicBezTo>
                                        <a:pt x="23444" y="461163"/>
                                        <a:pt x="0" y="431673"/>
                                        <a:pt x="0" y="395275"/>
                                      </a:cubicBezTo>
                                      <a:lnTo>
                                        <a:pt x="0" y="65887"/>
                                      </a:lnTo>
                                      <a:cubicBezTo>
                                        <a:pt x="0" y="29489"/>
                                        <a:pt x="23444" y="0"/>
                                        <a:pt x="52375" y="0"/>
                                      </a:cubicBezTo>
                                      <a:close/>
                                    </a:path>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8F9D03" id="Gruppieren 79660" o:spid="_x0000_s1026" style="width:223.3pt;height:67.55pt;mso-position-horizontal-relative:char;mso-position-vertical-relative:line" coordsize="31246,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">
                      <o:lock v:ext="edit" rotation="t" position="t"/>
                      <v:shape id="Shape 5614" o:spid="_x0000_s1027" style="position:absolute;width:15395;height:9504;visibility:visible;mso-wrap-style:square;v-text-anchor:top" coordsize="1539545,9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" path="m216459,l154610,48184,121920,69088,89002,90678,42672,116434v,,-42672,55524,-30937,263880c27331,657632,290144,950316,727151,950316v12040,,75921,152,87961,152c1252119,950468,1512214,657632,1527835,380314v11710,-208356,-30962,-263880,-30962,-263880l1411808,69088,1323112,,216459,xe" filled="f" strokecolor="#211d1c" strokeweight=".37536mm">
                        <v:stroke miterlimit="1" joinstyle="miter"/>
                        <v:path arrowok="t" o:connecttype="custom" o:connectlocs="216459,0;154610,48184;121920,69088;89002,90678;42672,116434;11735,380314;727151,950316;815112,950468;1527835,380314;1496873,116434;1411808,69088;1323112,0;216459,0" o:connectangles="0,0,0,0,0,0,0,0,0,0,0,0,0" textboxrect="0,0,1539545,950468"/>
                      </v:shape>
                      <v:shape id="Shape 5615" o:spid="_x0000_s1028" style="position:absolute;left:493;width:3226;height:1343;visibility:visible;mso-wrap-style:square;v-text-anchor:top" coordsize="322606,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" path="m170256,v25324,1092,59360,9144,79502,17577c286283,32893,322606,69113,292202,87198,212903,134366,101371,107772,,112700e" filled="f" strokecolor="#211d1c" strokeweight=".37536mm">
                        <v:stroke miterlimit="1" joinstyle="miter" endcap="round"/>
                        <v:path arrowok="t" o:connecttype="custom" o:connectlocs="170256,0;249758,17577;292202,87198;0,112700" o:connectangles="0,0,0,0" textboxrect="0,0,322606,134366"/>
                      </v:shape>
                      <v:shape id="Shape 5616" o:spid="_x0000_s1029" style="position:absolute;left:11663;width:3226;height:1343;visibility:visible;mso-wrap-style:square;v-text-anchor:top" coordsize="322605,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" path="m152349,c127026,1092,92989,9144,72847,17577,36322,32893,,69113,30404,87198v79324,47168,190830,20574,292201,25502e" filled="f" strokecolor="#211d1c" strokeweight=".37536mm">
                        <v:stroke miterlimit="1" joinstyle="miter" endcap="round"/>
                        <v:path arrowok="t" o:connecttype="custom" o:connectlocs="152349,0;72847,17577;30404,87198;322605,112700" o:connectangles="0,0,0,0" textboxrect="0,0,322605,134366"/>
                      </v:shape>
                      <v:shape id="Shape 5617" o:spid="_x0000_s1030" style="position:absolute;left:2991;top:175;width:728;height:697;visibility:visible;mso-wrap-style:square;v-text-anchor:top" coordsize="72847,6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" path="m,c36525,15316,72847,51537,42444,69621e" filled="f" strokecolor="#211d1c" strokeweight=".31256mm">
                        <v:stroke miterlimit="1" joinstyle="miter" endcap="round"/>
                        <v:path arrowok="t" o:connecttype="custom" o:connectlocs="0,0;42444,69621" o:connectangles="0,0" textboxrect="0,0,72847,69621"/>
                      </v:shape>
                      <v:shape id="Shape 5618" o:spid="_x0000_s1031" style="position:absolute;left:1871;top:1756;width:11509;height:3204;visibility:visible;mso-wrap-style:square;v-text-anchor:top" coordsize="1150900,3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" path="m52299,l1098576,v28879,,52324,20472,52324,45771l1150900,274600v,25247,-23445,45745,-52324,45745l52299,320345c23394,320345,,299847,,274600l,45771c,20472,23394,,52299,xe" filled="f" strokecolor="#211d1c" strokeweight=".71pt">
                        <v:stroke miterlimit="1" joinstyle="miter"/>
                        <v:path arrowok="t" o:connecttype="custom" o:connectlocs="52299,0;1098576,0;1150900,45771;1150900,274600;1098576,320345;52299,320345;0,274600;0,45771;52299,0" o:connectangles="0,0,0,0,0,0,0,0,0" textboxrect="0,0,1150900,320345"/>
                      </v:shape>
                      <v:shape id="Shape 5619" o:spid="_x0000_s1032" style="position:absolute;left:3891;top:3478;width:373;height:847;visibility:visible;mso-wrap-style:square;v-text-anchor:top" coordsize="37287,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" path="m26899,l37287,5918,22403,84633,,82753,13767,7417,26899,xe" fillcolor="#d4cecc" stroked="f" strokeweight="0">
                        <v:stroke miterlimit="1" joinstyle="miter"/>
                        <v:path arrowok="t" o:connecttype="custom" o:connectlocs="26899,0;37287,5918;22403,84633;0,82753;13767,7417;26899,0" o:connectangles="0,0,0,0,0,0" textboxrect="0,0,37287,84633"/>
                      </v:shape>
                      <v:shape id="Shape 5620" o:spid="_x0000_s1033" style="position:absolute;left:3891;top:3478;width:373;height:847;visibility:visible;mso-wrap-style:square;v-text-anchor:top" coordsize="37287,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" path="m,82753r22403,1880l37287,5918,26899,,13767,7417,,82753xe" filled="f" strokecolor="#cfc9c7" strokeweight=".00989mm">
                        <v:stroke miterlimit="1" joinstyle="miter"/>
                        <v:path arrowok="t" o:connecttype="custom" o:connectlocs="0,82753;22403,84633;37287,5918;26899,0;13767,7417;0,82753" o:connectangles="0,0,0,0,0,0" textboxrect="0,0,37287,84633"/>
                      </v:shape>
                      <v:shape id="Shape 5621" o:spid="_x0000_s1034" style="position:absolute;left:4091;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" path="m27661,r9931,4877l37770,5461,22987,83388,10338,91389,,82067,15088,5029,27661,xe" fillcolor="#d4cecc" stroked="f" strokeweight="0">
                        <v:stroke miterlimit="1" joinstyle="miter"/>
                        <v:path arrowok="t" o:connecttype="custom" o:connectlocs="27661,0;37592,4877;37770,5461;22987,83388;10338,91389;0,82067;15088,5029;27661,0" o:connectangles="0,0,0,0,0,0,0,0" textboxrect="0,0,37770,91389"/>
                      </v:shape>
                      <v:shape id="Shape 5622" o:spid="_x0000_s1035" style="position:absolute;left:4091;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" path="m27661,l15088,5029,,82067r10338,9322l22987,83388,37770,5461r-178,-584l27661,xe" filled="f" strokecolor="#cfc9c7" strokeweight=".00989mm">
                        <v:stroke miterlimit="1" joinstyle="miter"/>
                        <v:path arrowok="t" o:connecttype="custom" o:connectlocs="27661,0;15088,5029;0,82067;10338,91389;22987,83388;37770,5461;37592,4877;27661,0" o:connectangles="0,0,0,0,0,0,0,0" textboxrect="0,0,37770,91389"/>
                      </v:shape>
                      <v:shape id="Shape 5623" o:spid="_x0000_s1036" style="position:absolute;left:3696;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" path="m11836,l135103,r5105,8255l132893,23216r-123470,l,9728,11836,xe" fillcolor="#d4cecc" stroked="f" strokeweight="0">
                        <v:stroke miterlimit="1" joinstyle="miter"/>
                        <v:path arrowok="t" o:connecttype="custom" o:connectlocs="11836,0;135103,0;140208,8255;132893,23216;9423,23216;0,9728;11836,0" o:connectangles="0,0,0,0,0,0,0" textboxrect="0,0,140208,23216"/>
                      </v:shape>
                      <v:shape id="Shape 5624" o:spid="_x0000_s1037" style="position:absolute;left:3696;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" path="m11836,l,9728,9423,23216r123470,l140208,8255,135103,,11836,xe" filled="f" strokecolor="#cfc9c7" strokeweight=".00989mm">
                        <v:stroke miterlimit="1" joinstyle="miter"/>
                        <v:path arrowok="t" o:connecttype="custom" o:connectlocs="11836,0;0,9728;9423,23216;132893,23216;140208,8255;135103,0;11836,0" o:connectangles="0,0,0,0,0,0,0" textboxrect="0,0,140208,23216"/>
                      </v:shape>
                      <v:shape id="Shape 5625" o:spid="_x0000_s1038" style="position:absolute;left:4862;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" path="m29261,l42164,15062,24638,105639r-15087,l,93929,17577,12014,29261,xe" fillcolor="#d4cecc" stroked="f" strokeweight="0">
                        <v:stroke miterlimit="1" joinstyle="miter"/>
                        <v:path arrowok="t" o:connecttype="custom" o:connectlocs="29261,0;42164,15062;24638,105639;9551,105639;0,93929;17577,12014;29261,0" o:connectangles="0,0,0,0,0,0,0" textboxrect="0,0,42164,105639"/>
                      </v:shape>
                      <v:shape id="Shape 5626" o:spid="_x0000_s1039" style="position:absolute;left:4862;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" path="m42164,15062l29261,,17577,12014,,93929r9551,11710l24638,105639,42164,15062xe" filled="f" strokecolor="#cfc9c7" strokeweight=".00989mm">
                        <v:stroke miterlimit="1" joinstyle="miter"/>
                        <v:path arrowok="t" o:connecttype="custom" o:connectlocs="42164,15062;29261,0;17577,12014;0,93929;9551,105639;24638,105639;42164,15062" o:connectangles="0,0,0,0,0,0,0" textboxrect="0,0,42164,105639"/>
                      </v:shape>
                      <v:shape id="Shape 5627" o:spid="_x0000_s1040" style="position:absolute;left:3291;top:2235;width:456;height:1092;visibility:visible;mso-wrap-style:square;v-text-anchor:top" coordsize="45619,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" path="m32639,l45619,15799,28956,95860,15418,109246,,109246,19431,7569,32639,xe" fillcolor="#d4cecc" stroked="f" strokeweight="0">
                        <v:stroke miterlimit="1" joinstyle="miter"/>
                        <v:path arrowok="t" o:connecttype="custom" o:connectlocs="32639,0;45619,15799;28956,95860;15418,109246;0,109246;19431,7569;32639,0" o:connectangles="0,0,0,0,0,0,0" textboxrect="0,0,45619,109246"/>
                      </v:shape>
                      <v:shape id="Shape 5628" o:spid="_x0000_s1041" style="position:absolute;left:3291;top:2235;width:456;height:1092;visibility:visible;mso-wrap-style:square;v-text-anchor:top" coordsize="45619,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" path="m19431,7569l32639,,45619,15799,28956,95860,15418,109246,,109246,19431,7569xe" filled="f" strokecolor="#cfc9c7" strokeweight=".00989mm">
                        <v:stroke miterlimit="1" joinstyle="miter"/>
                        <v:path arrowok="t" o:connecttype="custom" o:connectlocs="19431,7569;32639,0;45619,15799;28956,95860;15418,109246;0,109246;19431,7569" o:connectangles="0,0,0,0,0,0,0" textboxrect="0,0,45619,109246"/>
                      </v:shape>
                      <v:shape id="Shape 5629" o:spid="_x0000_s1042" style="position:absolute;left:3103;top:3383;width:425;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" path="m17221,l34366,330r8204,12243l26543,93066,15265,106172,,88519,17221,xe" fillcolor="#d4cecc" stroked="f" strokeweight="0">
                        <v:stroke miterlimit="1" joinstyle="miter"/>
                        <v:path arrowok="t" o:connecttype="custom" o:connectlocs="17221,0;34366,330;42570,12573;26543,93066;15265,106172;0,88519;17221,0" o:connectangles="0,0,0,0,0,0,0" textboxrect="0,0,42570,106172"/>
                      </v:shape>
                      <v:shape id="Shape 5630" o:spid="_x0000_s1043" style="position:absolute;left:3103;top:3383;width:425;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" path="m,88519r15265,17653l26543,93066,42570,12573,34366,330,17221,,,88519xe" filled="f" strokecolor="#cfc9c7" strokeweight=".00989mm">
                        <v:stroke miterlimit="1" joinstyle="miter"/>
                        <v:path arrowok="t" o:connecttype="custom" o:connectlocs="0,88519;15265,106172;26543,93066;42570,12573;34366,330;17221,0;0,88519" o:connectangles="0,0,0,0,0,0,0" textboxrect="0,0,42570,106172"/>
                      </v:shape>
                      <v:shape id="Shape 5631" o:spid="_x0000_s1044" style="position:absolute;left:4653;top:3389;width:445;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" path="m29540,l44552,,25374,102438r-14884,7087l,93574,17551,12014,29540,xe" fillcolor="#d4cecc" stroked="f" strokeweight="0">
                        <v:stroke miterlimit="1" joinstyle="miter"/>
                        <v:path arrowok="t" o:connecttype="custom" o:connectlocs="29540,0;44552,0;25374,102438;10490,109525;0,93574;17551,12014;29540,0" o:connectangles="0,0,0,0,0,0,0" textboxrect="0,0,44552,109525"/>
                      </v:shape>
                      <v:shape id="Shape 5632" o:spid="_x0000_s1045" style="position:absolute;left:4653;top:3389;width:445;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" path="m25374,102438r-14884,7087l,93574,17551,12014,29540,,44552,,25374,102438xe" filled="f" strokecolor="#cfc9c7" strokeweight=".00989mm">
                        <v:stroke miterlimit="1" joinstyle="miter"/>
                        <v:path arrowok="t" o:connecttype="custom" o:connectlocs="25374,102438;10490,109525;0,93574;17551,12014;29540,0;44552,0;25374,102438" o:connectangles="0,0,0,0,0,0,0" textboxrect="0,0,44552,109525"/>
                      </v:shape>
                      <v:shape id="Shape 5633" o:spid="_x0000_s1046" style="position:absolute;left:3287;top:4382;width:1428;height:233;visibility:visible;mso-wrap-style:square;v-text-anchor:top" coordsize="14279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" path="m9423,l132893,r9906,13741l140081,23241r-131623,l,13513,9423,xe" fillcolor="#d4cecc" stroked="f" strokeweight="0">
                        <v:stroke miterlimit="1" joinstyle="miter"/>
                        <v:path arrowok="t" o:connecttype="custom" o:connectlocs="9423,0;132893,0;142799,13741;140081,23241;8458,23241;0,13513;9423,0" o:connectangles="0,0,0,0,0,0,0" textboxrect="0,0,142799,23241"/>
                      </v:shape>
                      <v:shape id="Shape 5634" o:spid="_x0000_s1047" style="position:absolute;left:3287;top:4382;width:1428;height:233;visibility:visible;mso-wrap-style:square;v-text-anchor:top" coordsize="14279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" path="m8458,23241l,13513,9423,,132893,r9906,13741l140081,23241r-131623,xe" filled="f" strokecolor="#cfc9c7" strokeweight=".00989mm">
                        <v:stroke miterlimit="1" joinstyle="miter"/>
                        <v:path arrowok="t" o:connecttype="custom" o:connectlocs="8458,23241;0,13513;9423,0;132893,0;142799,13741;140081,23241;8458,23241" o:connectangles="0,0,0,0,0,0,0" textboxrect="0,0,142799,23241"/>
                      </v:shape>
                      <v:shape id="Shape 5635" o:spid="_x0000_s1048" style="position:absolute;left:3521;top:3273;width:628;height:192;visibility:visible;mso-wrap-style:square;v-text-anchor:top" coordsize="628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" path="m8585,l55448,r7417,9677l54635,19228r-47015,25l,8636,8585,xe" fillcolor="#d4cecc" stroked="f" strokeweight="0">
                        <v:stroke miterlimit="1" joinstyle="miter"/>
                        <v:path arrowok="t" o:connecttype="custom" o:connectlocs="8585,0;55448,0;62865,9677;54635,19228;7620,19253;0,8636;8585,0" o:connectangles="0,0,0,0,0,0,0" textboxrect="0,0,62865,19253"/>
                      </v:shape>
                      <v:shape id="Shape 5636" o:spid="_x0000_s1049" style="position:absolute;left:3521;top:3273;width:628;height:192;visibility:visible;mso-wrap-style:square;v-text-anchor:top" coordsize="628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" path="m7620,19253l,8636,8585,,55448,r7417,9677l54635,19228r-47015,25xe" filled="f" strokecolor="#cfc9c7" strokeweight=".00989mm">
                        <v:stroke miterlimit="1" joinstyle="miter"/>
                        <v:path arrowok="t" o:connecttype="custom" o:connectlocs="7620,19253;0,8636;8585,0;55448,0;62865,9677;54635,19228;7620,19253" o:connectangles="0,0,0,0,0,0,0" textboxrect="0,0,62865,19253"/>
                      </v:shape>
                      <v:shape id="Shape 5637" o:spid="_x0000_s1050" style="position:absolute;left:4256;top:3271;width:610;height:194;visibility:visible;mso-wrap-style:square;v-text-anchor:top" coordsize="60935,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" path="m8611,l53492,r7443,9677l50724,19431r-43104,l,8611,8611,xe" fillcolor="#d4cecc" stroked="f" strokeweight="0">
                        <v:stroke miterlimit="1" joinstyle="miter"/>
                        <v:path arrowok="t" o:connecttype="custom" o:connectlocs="8611,0;53492,0;60935,9677;50724,19431;7620,19431;0,8611;8611,0" o:connectangles="0,0,0,0,0,0,0" textboxrect="0,0,60935,19431"/>
                      </v:shape>
                      <v:shape id="Shape 5638" o:spid="_x0000_s1051" style="position:absolute;left:4256;top:3271;width:610;height:194;visibility:visible;mso-wrap-style:square;v-text-anchor:top" coordsize="60935,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" path="m7620,19431l,8611,8611,,53492,r7443,9677l50724,19431r-43104,xe" filled="f" strokecolor="#cfc9c7" strokeweight=".00989mm">
                        <v:stroke miterlimit="1" joinstyle="miter"/>
                        <v:path arrowok="t" o:connecttype="custom" o:connectlocs="7620,19431;0,8611;8611,0;53492,0;60935,9677;50724,19431;7620,19431" o:connectangles="0,0,0,0,0,0,0" textboxrect="0,0,60935,19431"/>
                      </v:shape>
                      <v:shape id="Shape 5639" o:spid="_x0000_s1052" style="position:absolute;left:6170;top:3478;width:373;height:847;visibility:visible;mso-wrap-style:square;v-text-anchor:top" coordsize="37312,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" path="m26899,l37312,5918,22403,84633,,82753,13767,7417,26899,xe" fillcolor="#d4cecc" stroked="f" strokeweight="0">
                        <v:stroke miterlimit="1" joinstyle="miter"/>
                        <v:path arrowok="t" o:connecttype="custom" o:connectlocs="26899,0;37312,5918;22403,84633;0,82753;13767,7417;26899,0" o:connectangles="0,0,0,0,0,0" textboxrect="0,0,37312,84633"/>
                      </v:shape>
                      <v:shape id="Shape 5640" o:spid="_x0000_s1053" style="position:absolute;left:6170;top:3478;width:373;height:847;visibility:visible;mso-wrap-style:square;v-text-anchor:top" coordsize="37312,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" path="m,82753r22403,1880l37312,5918,26899,,13767,7417,,82753xe" filled="f" strokecolor="#cfc9c7" strokeweight=".00989mm">
                        <v:stroke miterlimit="1" joinstyle="miter"/>
                        <v:path arrowok="t" o:connecttype="custom" o:connectlocs="0,82753;22403,84633;37312,5918;26899,0;13767,7417;0,82753" o:connectangles="0,0,0,0,0,0" textboxrect="0,0,37312,84633"/>
                      </v:shape>
                      <v:shape id="Shape 5641" o:spid="_x0000_s1054" style="position:absolute;left:6370;top:2376;width:377;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" path="m27635,r9932,4877l37770,5461,22961,83388,10338,91389,,82067,15062,5029,27635,xe" fillcolor="#d4cecc" stroked="f" strokeweight="0">
                        <v:stroke miterlimit="1" joinstyle="miter"/>
                        <v:path arrowok="t" o:connecttype="custom" o:connectlocs="27635,0;37567,4877;37770,5461;22961,83388;10338,91389;0,82067;15062,5029;27635,0" o:connectangles="0,0,0,0,0,0,0,0" textboxrect="0,0,37770,91389"/>
                      </v:shape>
                      <v:shape id="Shape 5642" o:spid="_x0000_s1055" style="position:absolute;left:6370;top:2376;width:377;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" path="m27635,l15062,5029,,82067r10338,9322l22961,83388,37770,5461r-203,-584l27635,xe" filled="f" strokecolor="#cfc9c7" strokeweight=".00989mm">
                        <v:stroke miterlimit="1" joinstyle="miter"/>
                        <v:path arrowok="t" o:connecttype="custom" o:connectlocs="27635,0;15062,5029;0,82067;10338,91389;22961,83388;37770,5461;37567,4877;27635,0" o:connectangles="0,0,0,0,0,0,0,0" textboxrect="0,0,37770,91389"/>
                      </v:shape>
                      <v:shape id="Shape 5643" o:spid="_x0000_s1056" style="position:absolute;left:5975;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" path="m11862,l135103,r5105,8255l132893,23216r-123444,l,9728,11862,xe" fillcolor="#d4cecc" stroked="f" strokeweight="0">
                        <v:stroke miterlimit="1" joinstyle="miter"/>
                        <v:path arrowok="t" o:connecttype="custom" o:connectlocs="11862,0;135103,0;140208,8255;132893,23216;9449,23216;0,9728;11862,0" o:connectangles="0,0,0,0,0,0,0" textboxrect="0,0,140208,23216"/>
                      </v:shape>
                      <v:shape id="Shape 5644" o:spid="_x0000_s1057" style="position:absolute;left:5975;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" path="m11862,l,9728,9449,23216r123444,l140208,8255,135103,,11862,xe" filled="f" strokecolor="#cfc9c7" strokeweight=".00989mm">
                        <v:stroke miterlimit="1" joinstyle="miter"/>
                        <v:path arrowok="t" o:connecttype="custom" o:connectlocs="11862,0;0,9728;9449,23216;132893,23216;140208,8255;135103,0;11862,0" o:connectangles="0,0,0,0,0,0,0" textboxrect="0,0,140208,23216"/>
                      </v:shape>
                      <v:shape id="Shape 5645" o:spid="_x0000_s1058" style="position:absolute;left:7140;top:2271;width:422;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" path="m29261,l42164,15062,24664,105639r-15113,l,93929,17577,12014,29261,xe" fillcolor="#d4cecc" stroked="f" strokeweight="0">
                        <v:stroke miterlimit="1" joinstyle="miter"/>
                        <v:path arrowok="t" o:connecttype="custom" o:connectlocs="29261,0;42164,15062;24664,105639;9551,105639;0,93929;17577,12014;29261,0" o:connectangles="0,0,0,0,0,0,0" textboxrect="0,0,42164,105639"/>
                      </v:shape>
                      <v:shape id="Shape 5646" o:spid="_x0000_s1059" style="position:absolute;left:7140;top:2271;width:422;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" path="m42164,15062l29261,,17577,12014,,93929r9551,11710l24664,105639,42164,15062xe" filled="f" strokecolor="#cfc9c7" strokeweight=".00989mm">
                        <v:stroke miterlimit="1" joinstyle="miter"/>
                        <v:path arrowok="t" o:connecttype="custom" o:connectlocs="42164,15062;29261,0;17577,12014;0,93929;9551,105639;24664,105639;42164,15062" o:connectangles="0,0,0,0,0,0,0" textboxrect="0,0,42164,105639"/>
                      </v:shape>
                      <v:shape id="Shape 5647" o:spid="_x0000_s1060" style="position:absolute;left:5569;top:2235;width:457;height:1092;visibility:visible;mso-wrap-style:square;v-text-anchor:top" coordsize="45644,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" path="m32639,l45644,15799,28956,95860,15418,109246,,109246,19431,7569,32639,xe" fillcolor="#d4cecc" stroked="f" strokeweight="0">
                        <v:stroke miterlimit="1" joinstyle="miter"/>
                        <v:path arrowok="t" o:connecttype="custom" o:connectlocs="32639,0;45644,15799;28956,95860;15418,109246;0,109246;19431,7569;32639,0" o:connectangles="0,0,0,0,0,0,0" textboxrect="0,0,45644,109246"/>
                      </v:shape>
                      <v:shape id="Shape 5648" o:spid="_x0000_s1061" style="position:absolute;left:5569;top:2235;width:457;height:1092;visibility:visible;mso-wrap-style:square;v-text-anchor:top" coordsize="45644,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" path="m19431,7569l32639,,45644,15799,28956,95860,15418,109246,,109246,19431,7569xe" filled="f" strokecolor="#cfc9c7" strokeweight=".00989mm">
                        <v:stroke miterlimit="1" joinstyle="miter"/>
                        <v:path arrowok="t" o:connecttype="custom" o:connectlocs="19431,7569;32639,0;45644,15799;28956,95860;15418,109246;0,109246;19431,7569" o:connectangles="0,0,0,0,0,0,0" textboxrect="0,0,45644,109246"/>
                      </v:shape>
                      <v:shape id="Shape 5649" o:spid="_x0000_s1062" style="position:absolute;left:5381;top:3383;width:426;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" path="m17196,l34366,330r8204,12243l26543,93066,15240,106172,,88519,17196,xe" fillcolor="#d4cecc" stroked="f" strokeweight="0">
                        <v:stroke miterlimit="1" joinstyle="miter"/>
                        <v:path arrowok="t" o:connecttype="custom" o:connectlocs="17196,0;34366,330;42570,12573;26543,93066;15240,106172;0,88519;17196,0" o:connectangles="0,0,0,0,0,0,0" textboxrect="0,0,42570,106172"/>
                      </v:shape>
                      <v:shape id="Shape 5650" o:spid="_x0000_s1063" style="position:absolute;left:5381;top:3383;width:426;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" path="m,88519r15240,17653l26543,93066,42570,12573,34366,330,17196,,,88519xe" filled="f" strokecolor="#cfc9c7" strokeweight=".00989mm">
                        <v:stroke miterlimit="1" joinstyle="miter"/>
                        <v:path arrowok="t" o:connecttype="custom" o:connectlocs="0,88519;15240,106172;26543,93066;42570,12573;34366,330;17196,0;0,88519" o:connectangles="0,0,0,0,0,0,0" textboxrect="0,0,42570,106172"/>
                      </v:shape>
                      <v:shape id="Shape 5651" o:spid="_x0000_s1064" style="position:absolute;left:6931;top:3389;width:446;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" path="m29540,l44552,,25374,102438r-14859,7087l,93574,17551,12014,29540,xe" fillcolor="#d4cecc" stroked="f" strokeweight="0">
                        <v:stroke miterlimit="1" joinstyle="miter"/>
                        <v:path arrowok="t" o:connecttype="custom" o:connectlocs="29540,0;44552,0;25374,102438;10515,109525;0,93574;17551,12014;29540,0" o:connectangles="0,0,0,0,0,0,0" textboxrect="0,0,44552,109525"/>
                      </v:shape>
                      <v:shape id="Shape 5652" o:spid="_x0000_s1065" style="position:absolute;left:6931;top:3389;width:446;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" path="m25374,102438r-14859,7087l,93574,17551,12014,29540,,44552,,25374,102438xe" filled="f" strokecolor="#cfc9c7" strokeweight=".00989mm">
                        <v:stroke miterlimit="1" joinstyle="miter"/>
                        <v:path arrowok="t" o:connecttype="custom" o:connectlocs="25374,102438;10515,109525;0,93574;17551,12014;29540,0;44552,0;25374,102438" o:connectangles="0,0,0,0,0,0,0" textboxrect="0,0,44552,109525"/>
                      </v:shape>
                      <v:shape id="Shape 5653" o:spid="_x0000_s1066" style="position:absolute;left:5566;top:4382;width:1428;height:233;visibility:visible;mso-wrap-style:square;v-text-anchor:top" coordsize="14277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" path="m9398,l132842,r9931,13741l140056,23241r-131623,l,13513,9398,xe" fillcolor="#d4cecc" stroked="f" strokeweight="0">
                        <v:stroke miterlimit="1" joinstyle="miter"/>
                        <v:path arrowok="t" o:connecttype="custom" o:connectlocs="9398,0;132842,0;142773,13741;140056,23241;8433,23241;0,13513;9398,0" o:connectangles="0,0,0,0,0,0,0" textboxrect="0,0,142773,23241"/>
                      </v:shape>
                      <v:shape id="Shape 5654" o:spid="_x0000_s1067" style="position:absolute;left:5566;top:4382;width:1428;height:233;visibility:visible;mso-wrap-style:square;v-text-anchor:top" coordsize="14277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" path="m8433,23241l,13513,9398,,132842,r9931,13741l140056,23241r-131623,xe" filled="f" strokecolor="#cfc9c7" strokeweight=".00989mm">
                        <v:stroke miterlimit="1" joinstyle="miter"/>
                        <v:path arrowok="t" o:connecttype="custom" o:connectlocs="8433,23241;0,13513;9398,0;132842,0;142773,13741;140056,23241;8433,23241" o:connectangles="0,0,0,0,0,0,0" textboxrect="0,0,142773,23241"/>
                      </v:shape>
                      <v:shape id="Shape 5655" o:spid="_x0000_s1068" style="position:absolute;left:5799;top:3273;width:629;height:192;visibility:visible;mso-wrap-style:square;v-text-anchor:top" coordsize="62890,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" path="m8610,l55448,r7442,9677l54661,19228r-47016,25l,8636,8610,xe" fillcolor="#d4cecc" stroked="f" strokeweight="0">
                        <v:stroke miterlimit="1" joinstyle="miter"/>
                        <v:path arrowok="t" o:connecttype="custom" o:connectlocs="8610,0;55448,0;62890,9677;54661,19228;7645,19253;0,8636;8610,0" o:connectangles="0,0,0,0,0,0,0" textboxrect="0,0,62890,19253"/>
                      </v:shape>
                      <v:shape id="Shape 5656" o:spid="_x0000_s1069" style="position:absolute;left:5799;top:3273;width:629;height:192;visibility:visible;mso-wrap-style:square;v-text-anchor:top" coordsize="62890,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" path="m7645,19253l,8636,8610,,55448,r7442,9677l54661,19228r-47016,25xe" filled="f" strokecolor="#cfc9c7" strokeweight=".00989mm">
                        <v:stroke miterlimit="1" joinstyle="miter"/>
                        <v:path arrowok="t" o:connecttype="custom" o:connectlocs="7645,19253;0,8636;8610,0;55448,0;62890,9677;54661,19228;7645,19253" o:connectangles="0,0,0,0,0,0,0" textboxrect="0,0,62890,19253"/>
                      </v:shape>
                      <v:shape id="Shape 5657" o:spid="_x0000_s1070" style="position:absolute;left:6535;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" path="m8585,l53467,r7442,9677l50724,19431r-43104,l,8611,8585,xe" fillcolor="#d4cecc" stroked="f" strokeweight="0">
                        <v:stroke miterlimit="1" joinstyle="miter"/>
                        <v:path arrowok="t" o:connecttype="custom" o:connectlocs="8585,0;53467,0;60909,9677;50724,19431;7620,19431;0,8611;8585,0" o:connectangles="0,0,0,0,0,0,0" textboxrect="0,0,60909,19431"/>
                      </v:shape>
                      <v:shape id="Shape 5658" o:spid="_x0000_s1071" style="position:absolute;left:6535;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" path="m7620,19431l,8611,8585,,53467,r7442,9677l50724,19431r-43104,xe" filled="f" strokecolor="#cfc9c7" strokeweight=".00989mm">
                        <v:stroke miterlimit="1" joinstyle="miter"/>
                        <v:path arrowok="t" o:connecttype="custom" o:connectlocs="7620,19431;0,8611;8585,0;53467,0;60909,9677;50724,19431;7620,19431" o:connectangles="0,0,0,0,0,0,0" textboxrect="0,0,60909,19431"/>
                      </v:shape>
                      <v:shape id="Shape 5659" o:spid="_x0000_s1072" style="position:absolute;left:8458;top:3478;width:373;height:847;visibility:visible;mso-wrap-style:square;v-text-anchor:top" coordsize="37287,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" path="m26899,l37287,5918,22403,84633,,82753,13767,7417,26899,xe" fillcolor="#d4cecc" stroked="f" strokeweight="0">
                        <v:stroke miterlimit="1" joinstyle="miter"/>
                        <v:path arrowok="t" o:connecttype="custom" o:connectlocs="26899,0;37287,5918;22403,84633;0,82753;13767,7417;26899,0" o:connectangles="0,0,0,0,0,0" textboxrect="0,0,37287,84633"/>
                      </v:shape>
                      <v:shape id="Shape 5660" o:spid="_x0000_s1073" style="position:absolute;left:8458;top:3478;width:373;height:847;visibility:visible;mso-wrap-style:square;v-text-anchor:top" coordsize="37287,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" path="m,82753r22403,1880l37287,5918,26899,,13767,7417,,82753xe" filled="f" strokecolor="#cfc9c7" strokeweight=".00989mm">
                        <v:stroke miterlimit="1" joinstyle="miter"/>
                        <v:path arrowok="t" o:connecttype="custom" o:connectlocs="0,82753;22403,84633;37287,5918;26899,0;13767,7417;0,82753" o:connectangles="0,0,0,0,0,0" textboxrect="0,0,37287,84633"/>
                      </v:shape>
                      <v:shape id="Shape 5661" o:spid="_x0000_s1074" style="position:absolute;left:8658;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" path="m27661,r9931,4877l37770,5461,22987,83388,10338,91389,,82067,15088,5029,27661,xe" fillcolor="#d4cecc" stroked="f" strokeweight="0">
                        <v:stroke miterlimit="1" joinstyle="miter"/>
                        <v:path arrowok="t" o:connecttype="custom" o:connectlocs="27661,0;37592,4877;37770,5461;22987,83388;10338,91389;0,82067;15088,5029;27661,0" o:connectangles="0,0,0,0,0,0,0,0" textboxrect="0,0,37770,91389"/>
                      </v:shape>
                      <v:shape id="Shape 5662" o:spid="_x0000_s1075" style="position:absolute;left:8658;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" path="m27661,l15088,5029,,82067r10338,9322l22987,83388,37770,5461r-178,-584l27661,xe" filled="f" strokecolor="#cfc9c7" strokeweight=".00989mm">
                        <v:stroke miterlimit="1" joinstyle="miter"/>
                        <v:path arrowok="t" o:connecttype="custom" o:connectlocs="27661,0;15088,5029;0,82067;10338,91389;22987,83388;37770,5461;37592,4877;27661,0" o:connectangles="0,0,0,0,0,0,0,0" textboxrect="0,0,37770,91389"/>
                      </v:shape>
                      <v:shape id="Shape 5663" o:spid="_x0000_s1076" style="position:absolute;left:8263;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" path="m11836,l135103,r5105,8255l132867,23216r-123444,l,9728,11836,xe" fillcolor="#d4cecc" stroked="f" strokeweight="0">
                        <v:stroke miterlimit="1" joinstyle="miter"/>
                        <v:path arrowok="t" o:connecttype="custom" o:connectlocs="11836,0;135103,0;140208,8255;132867,23216;9423,23216;0,9728;11836,0" o:connectangles="0,0,0,0,0,0,0" textboxrect="0,0,140208,23216"/>
                      </v:shape>
                      <v:shape id="Shape 5664" o:spid="_x0000_s1077" style="position:absolute;left:8263;top:2101;width:1402;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" path="m11836,l,9728,9423,23216r123444,l140208,8255,135103,,11836,xe" filled="f" strokecolor="#cfc9c7" strokeweight=".00989mm">
                        <v:stroke miterlimit="1" joinstyle="miter"/>
                        <v:path arrowok="t" o:connecttype="custom" o:connectlocs="11836,0;0,9728;9423,23216;132867,23216;140208,8255;135103,0;11836,0" o:connectangles="0,0,0,0,0,0,0" textboxrect="0,0,140208,23216"/>
                      </v:shape>
                      <v:shape id="Shape 5665" o:spid="_x0000_s1078" style="position:absolute;left:9429;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" path="m29261,l42164,15062,24638,105639r-15113,l,93929,17577,12014,29261,xe" fillcolor="#d4cecc" stroked="f" strokeweight="0">
                        <v:stroke miterlimit="1" joinstyle="miter"/>
                        <v:path arrowok="t" o:connecttype="custom" o:connectlocs="29261,0;42164,15062;24638,105639;9525,105639;0,93929;17577,12014;29261,0" o:connectangles="0,0,0,0,0,0,0" textboxrect="0,0,42164,105639"/>
                      </v:shape>
                      <v:shape id="Shape 5666" o:spid="_x0000_s1079" style="position:absolute;left:9429;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" path="m42164,15062l29261,,17577,12014,,93929r9525,11710l24638,105639,42164,15062xe" filled="f" strokecolor="#cfc9c7" strokeweight=".00989mm">
                        <v:stroke miterlimit="1" joinstyle="miter"/>
                        <v:path arrowok="t" o:connecttype="custom" o:connectlocs="42164,15062;29261,0;17577,12014;0,93929;9525,105639;24638,105639;42164,15062" o:connectangles="0,0,0,0,0,0,0" textboxrect="0,0,42164,105639"/>
                      </v:shape>
                      <v:shape id="Shape 5667" o:spid="_x0000_s1080" style="position:absolute;left:7858;top:2235;width:456;height:1092;visibility:visible;mso-wrap-style:square;v-text-anchor:top" coordsize="45644,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" path="m32639,l45644,15799,28956,95860,15418,109246,,109246,19431,7569,32639,xe" fillcolor="#d4cecc" stroked="f" strokeweight="0">
                        <v:stroke miterlimit="1" joinstyle="miter"/>
                        <v:path arrowok="t" o:connecttype="custom" o:connectlocs="32639,0;45644,15799;28956,95860;15418,109246;0,109246;19431,7569;32639,0" o:connectangles="0,0,0,0,0,0,0" textboxrect="0,0,45644,109246"/>
                      </v:shape>
                      <v:shape id="Shape 5668" o:spid="_x0000_s1081" style="position:absolute;left:7858;top:2235;width:456;height:1092;visibility:visible;mso-wrap-style:square;v-text-anchor:top" coordsize="45644,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" path="m19431,7569l32639,,45644,15799,28956,95860,15418,109246,,109246,19431,7569xe" filled="f" strokecolor="#cfc9c7" strokeweight=".00989mm">
                        <v:stroke miterlimit="1" joinstyle="miter"/>
                        <v:path arrowok="t" o:connecttype="custom" o:connectlocs="19431,7569;32639,0;45644,15799;28956,95860;15418,109246;0,109246;19431,7569" o:connectangles="0,0,0,0,0,0,0" textboxrect="0,0,45644,109246"/>
                      </v:shape>
                      <v:shape id="Shape 5669" o:spid="_x0000_s1082" style="position:absolute;left:7670;top:3383;width:425;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" path="m17196,l34366,330r8204,12243l26543,93066,15265,106172,,88519,17196,xe" fillcolor="#d4cecc" stroked="f" strokeweight="0">
                        <v:stroke miterlimit="1" joinstyle="miter"/>
                        <v:path arrowok="t" o:connecttype="custom" o:connectlocs="17196,0;34366,330;42570,12573;26543,93066;15265,106172;0,88519;17196,0" o:connectangles="0,0,0,0,0,0,0" textboxrect="0,0,42570,106172"/>
                      </v:shape>
                      <v:shape id="Shape 5670" o:spid="_x0000_s1083" style="position:absolute;left:7670;top:3383;width:425;height:1062;visibility:visible;mso-wrap-style:square;v-text-anchor:top" coordsize="42570,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" path="m,88519r15265,17653l26543,93066,42570,12573,34366,330,17196,,,88519xe" filled="f" strokecolor="#cfc9c7" strokeweight=".00989mm">
                        <v:stroke miterlimit="1" joinstyle="miter"/>
                        <v:path arrowok="t" o:connecttype="custom" o:connectlocs="0,88519;15265,106172;26543,93066;42570,12573;34366,330;17196,0;0,88519" o:connectangles="0,0,0,0,0,0,0" textboxrect="0,0,42570,106172"/>
                      </v:shape>
                      <v:shape id="Shape 5671" o:spid="_x0000_s1084" style="position:absolute;left:9220;top:3389;width:445;height:1095;visibility:visible;mso-wrap-style:square;v-text-anchor:top" coordsize="44577,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" path="m29566,l44577,,25400,102438r-14884,7087l,93574,17551,12014,29566,xe" fillcolor="#d4cecc" stroked="f" strokeweight="0">
                        <v:stroke miterlimit="1" joinstyle="miter"/>
                        <v:path arrowok="t" o:connecttype="custom" o:connectlocs="29566,0;44577,0;25400,102438;10516,109525;0,93574;17551,12014;29566,0" o:connectangles="0,0,0,0,0,0,0" textboxrect="0,0,44577,109525"/>
                      </v:shape>
                      <v:shape id="Shape 5672" o:spid="_x0000_s1085" style="position:absolute;left:9220;top:3389;width:445;height:1095;visibility:visible;mso-wrap-style:square;v-text-anchor:top" coordsize="44577,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" path="m25400,102438r-14884,7087l,93574,17551,12014,29566,,44577,,25400,102438xe" filled="f" strokecolor="#cfc9c7" strokeweight=".00989mm">
                        <v:stroke miterlimit="1" joinstyle="miter"/>
                        <v:path arrowok="t" o:connecttype="custom" o:connectlocs="25400,102438;10516,109525;0,93574;17551,12014;29566,0;44577,0;25400,102438" o:connectangles="0,0,0,0,0,0,0" textboxrect="0,0,44577,109525"/>
                      </v:shape>
                      <v:shape id="Shape 5673" o:spid="_x0000_s1086" style="position:absolute;left:7854;top:4382;width:1428;height:233;visibility:visible;mso-wrap-style:square;v-text-anchor:top" coordsize="14279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" path="m9423,l132867,r9932,13741l140055,23241r-131597,l,13513,9423,xe" fillcolor="#d4cecc" stroked="f" strokeweight="0">
                        <v:stroke miterlimit="1" joinstyle="miter"/>
                        <v:path arrowok="t" o:connecttype="custom" o:connectlocs="9423,0;132867,0;142799,13741;140055,23241;8458,23241;0,13513;9423,0" o:connectangles="0,0,0,0,0,0,0" textboxrect="0,0,142799,23241"/>
                      </v:shape>
                      <v:shape id="Shape 5674" o:spid="_x0000_s1087" style="position:absolute;left:7854;top:4382;width:1428;height:233;visibility:visible;mso-wrap-style:square;v-text-anchor:top" coordsize="14279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" path="m8458,23241l,13513,9423,,132867,r9932,13741l140055,23241r-131597,xe" filled="f" strokecolor="#cfc9c7" strokeweight=".00989mm">
                        <v:stroke miterlimit="1" joinstyle="miter"/>
                        <v:path arrowok="t" o:connecttype="custom" o:connectlocs="8458,23241;0,13513;9423,0;132867,0;142799,13741;140055,23241;8458,23241" o:connectangles="0,0,0,0,0,0,0" textboxrect="0,0,142799,23241"/>
                      </v:shape>
                      <v:shape id="Shape 5675" o:spid="_x0000_s1088" style="position:absolute;left:8088;top:3273;width:628;height:192;visibility:visible;mso-wrap-style:square;v-text-anchor:top" coordsize="628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" path="m8585,l55448,r7417,9677l54635,19228r-47015,25l,8636,8585,xe" fillcolor="#d4cecc" stroked="f" strokeweight="0">
                        <v:stroke miterlimit="1" joinstyle="miter"/>
                        <v:path arrowok="t" o:connecttype="custom" o:connectlocs="8585,0;55448,0;62865,9677;54635,19228;7620,19253;0,8636;8585,0" o:connectangles="0,0,0,0,0,0,0" textboxrect="0,0,62865,19253"/>
                      </v:shape>
                      <v:shape id="Shape 5676" o:spid="_x0000_s1089" style="position:absolute;left:8088;top:3273;width:628;height:192;visibility:visible;mso-wrap-style:square;v-text-anchor:top" coordsize="628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" path="m7620,19253l,8636,8585,,55448,r7417,9677l54635,19228r-47015,25xe" filled="f" strokecolor="#cfc9c7" strokeweight=".00989mm">
                        <v:stroke miterlimit="1" joinstyle="miter"/>
                        <v:path arrowok="t" o:connecttype="custom" o:connectlocs="7620,19253;0,8636;8585,0;55448,0;62865,9677;54635,19228;7620,19253" o:connectangles="0,0,0,0,0,0,0" textboxrect="0,0,62865,19253"/>
                      </v:shape>
                      <v:shape id="Shape 5677" o:spid="_x0000_s1090" style="position:absolute;left:8823;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" path="m8611,l53492,r7417,9677l50724,19431r-43104,l,8611,8611,xe" fillcolor="#d4cecc" stroked="f" strokeweight="0">
                        <v:stroke miterlimit="1" joinstyle="miter"/>
                        <v:path arrowok="t" o:connecttype="custom" o:connectlocs="8611,0;53492,0;60909,9677;50724,19431;7620,19431;0,8611;8611,0" o:connectangles="0,0,0,0,0,0,0" textboxrect="0,0,60909,19431"/>
                      </v:shape>
                      <v:shape id="Shape 5678" o:spid="_x0000_s1091" style="position:absolute;left:8823;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" path="m7620,19431l,8611,8611,,53492,r7417,9677l50724,19431r-43104,xe" filled="f" strokecolor="#cfc9c7" strokeweight=".00989mm">
                        <v:stroke miterlimit="1" joinstyle="miter"/>
                        <v:path arrowok="t" o:connecttype="custom" o:connectlocs="7620,19431;0,8611;8611,0;53492,0;60909,9677;50724,19431;7620,19431" o:connectangles="0,0,0,0,0,0,0" textboxrect="0,0,60909,19431"/>
                      </v:shape>
                      <v:shape id="Shape 5679" o:spid="_x0000_s1092" style="position:absolute;left:10757;top:3478;width:373;height:847;visibility:visible;mso-wrap-style:square;v-text-anchor:top" coordsize="37312,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" path="m26924,l37312,5918,22403,84633,,82753,13767,7417,26924,xe" fillcolor="#d4cecc" stroked="f" strokeweight="0">
                        <v:stroke miterlimit="1" joinstyle="miter"/>
                        <v:path arrowok="t" o:connecttype="custom" o:connectlocs="26924,0;37312,5918;22403,84633;0,82753;13767,7417;26924,0" o:connectangles="0,0,0,0,0,0" textboxrect="0,0,37312,84633"/>
                      </v:shape>
                      <v:shape id="Shape 5680" o:spid="_x0000_s1093" style="position:absolute;left:10757;top:3478;width:373;height:847;visibility:visible;mso-wrap-style:square;v-text-anchor:top" coordsize="37312,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" path="m,82753r22403,1880l37312,5918,26924,,13767,7417,,82753xe" filled="f" strokecolor="#cfc9c7" strokeweight=".00989mm">
                        <v:stroke miterlimit="1" joinstyle="miter"/>
                        <v:path arrowok="t" o:connecttype="custom" o:connectlocs="0,82753;22403,84633;37312,5918;26924,0;13767,7417;0,82753" o:connectangles="0,0,0,0,0,0" textboxrect="0,0,37312,84633"/>
                      </v:shape>
                      <v:shape id="Shape 5681" o:spid="_x0000_s1094" style="position:absolute;left:10956;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" path="m27635,r9932,4877l37770,5461,22961,83388,10338,91389,,82067,15062,5029,27635,xe" fillcolor="#d4cecc" stroked="f" strokeweight="0">
                        <v:stroke miterlimit="1" joinstyle="miter"/>
                        <v:path arrowok="t" o:connecttype="custom" o:connectlocs="27635,0;37567,4877;37770,5461;22961,83388;10338,91389;0,82067;15062,5029;27635,0" o:connectangles="0,0,0,0,0,0,0,0" textboxrect="0,0,37770,91389"/>
                      </v:shape>
                      <v:shape id="Shape 5682" o:spid="_x0000_s1095" style="position:absolute;left:10956;top:2376;width:378;height:914;visibility:visible;mso-wrap-style:square;v-text-anchor:top" coordsize="37770,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" path="m27635,l15062,5029,,82067r10338,9322l22961,83388,37770,5461r-203,-584l27635,xe" filled="f" strokecolor="#cfc9c7" strokeweight=".00989mm">
                        <v:stroke miterlimit="1" joinstyle="miter"/>
                        <v:path arrowok="t" o:connecttype="custom" o:connectlocs="27635,0;15062,5029;0,82067;10338,91389;22961,83388;37770,5461;37567,4877;27635,0" o:connectangles="0,0,0,0,0,0,0,0" textboxrect="0,0,37770,91389"/>
                      </v:shape>
                      <v:shape id="Shape 5683" o:spid="_x0000_s1096" style="position:absolute;left:10561;top:2101;width:1403;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" path="m11862,l135103,r5105,8255l132893,23216r-123444,l,9728,11862,xe" fillcolor="#d4cecc" stroked="f" strokeweight="0">
                        <v:stroke miterlimit="1" joinstyle="miter"/>
                        <v:path arrowok="t" o:connecttype="custom" o:connectlocs="11862,0;135103,0;140208,8255;132893,23216;9449,23216;0,9728;11862,0" o:connectangles="0,0,0,0,0,0,0" textboxrect="0,0,140208,23216"/>
                      </v:shape>
                      <v:shape id="Shape 5684" o:spid="_x0000_s1097" style="position:absolute;left:10561;top:2101;width:1403;height:232;visibility:visible;mso-wrap-style:square;v-text-anchor:top" coordsize="14020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" path="m11862,l,9728,9449,23216r123444,l140208,8255,135103,,11862,xe" filled="f" strokecolor="#cfc9c7" strokeweight=".00989mm">
                        <v:stroke miterlimit="1" joinstyle="miter"/>
                        <v:path arrowok="t" o:connecttype="custom" o:connectlocs="11862,0;0,9728;9449,23216;132893,23216;140208,8255;135103,0;11862,0" o:connectangles="0,0,0,0,0,0,0" textboxrect="0,0,140208,23216"/>
                      </v:shape>
                      <v:shape id="Shape 5685" o:spid="_x0000_s1098" style="position:absolute;left:11727;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" path="m29261,l42164,15062,24664,105639r-15113,l,93929,17602,12014,29261,xe" fillcolor="#d4cecc" stroked="f" strokeweight="0">
                        <v:stroke miterlimit="1" joinstyle="miter"/>
                        <v:path arrowok="t" o:connecttype="custom" o:connectlocs="29261,0;42164,15062;24664,105639;9551,105639;0,93929;17602,12014;29261,0" o:connectangles="0,0,0,0,0,0,0" textboxrect="0,0,42164,105639"/>
                      </v:shape>
                      <v:shape id="Shape 5686" o:spid="_x0000_s1099" style="position:absolute;left:11727;top:2271;width:421;height:1056;visibility:visible;mso-wrap-style:square;v-text-anchor:top" coordsize="42164,1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" path="m42164,15062l29261,,17602,12014,,93929r9551,11710l24664,105639,42164,15062xe" filled="f" strokecolor="#cfc9c7" strokeweight=".00989mm">
                        <v:stroke miterlimit="1" joinstyle="miter"/>
                        <v:path arrowok="t" o:connecttype="custom" o:connectlocs="42164,15062;29261,0;17602,12014;0,93929;9551,105639;24664,105639;42164,15062" o:connectangles="0,0,0,0,0,0,0" textboxrect="0,0,42164,105639"/>
                      </v:shape>
                      <v:shape id="Shape 5687" o:spid="_x0000_s1100" style="position:absolute;left:10156;top:2235;width:456;height:1092;visibility:visible;mso-wrap-style:square;v-text-anchor:top" coordsize="45619,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" path="m32614,l45619,15799,28931,95860,15418,109246,,109246,19406,7569,32614,xe" fillcolor="#d4cecc" stroked="f" strokeweight="0">
                        <v:stroke miterlimit="1" joinstyle="miter"/>
                        <v:path arrowok="t" o:connecttype="custom" o:connectlocs="32614,0;45619,15799;28931,95860;15418,109246;0,109246;19406,7569;32614,0" o:connectangles="0,0,0,0,0,0,0" textboxrect="0,0,45619,109246"/>
                      </v:shape>
                      <v:shape id="Shape 5688" o:spid="_x0000_s1101" style="position:absolute;left:10156;top:2235;width:456;height:1092;visibility:visible;mso-wrap-style:square;v-text-anchor:top" coordsize="45619,1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" path="m19406,7569l32614,,45619,15799,28931,95860,15418,109246,,109246,19406,7569xe" filled="f" strokecolor="#cfc9c7" strokeweight=".00989mm">
                        <v:stroke miterlimit="1" joinstyle="miter"/>
                        <v:path arrowok="t" o:connecttype="custom" o:connectlocs="19406,7569;32614,0;45619,15799;28931,95860;15418,109246;0,109246;19406,7569" o:connectangles="0,0,0,0,0,0,0" textboxrect="0,0,45619,109246"/>
                      </v:shape>
                      <v:shape id="Shape 5689" o:spid="_x0000_s1102" style="position:absolute;left:9968;top:3383;width:426;height:1062;visibility:visible;mso-wrap-style:square;v-text-anchor:top" coordsize="42596,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" path="m17221,l34366,330r8230,12243l26543,93066,15240,106172,,88519,17221,xe" fillcolor="#d4cecc" stroked="f" strokeweight="0">
                        <v:stroke miterlimit="1" joinstyle="miter"/>
                        <v:path arrowok="t" o:connecttype="custom" o:connectlocs="17221,0;34366,330;42596,12573;26543,93066;15240,106172;0,88519;17221,0" o:connectangles="0,0,0,0,0,0,0" textboxrect="0,0,42596,106172"/>
                      </v:shape>
                      <v:shape id="Shape 5690" o:spid="_x0000_s1103" style="position:absolute;left:9968;top:3383;width:426;height:1062;visibility:visible;mso-wrap-style:square;v-text-anchor:top" coordsize="42596,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" path="m,88519r15240,17653l26543,93066,42596,12573,34366,330,17221,,,88519xe" filled="f" strokecolor="#cfc9c7" strokeweight=".00989mm">
                        <v:stroke miterlimit="1" joinstyle="miter"/>
                        <v:path arrowok="t" o:connecttype="custom" o:connectlocs="0,88519;15240,106172;26543,93066;42596,12573;34366,330;17221,0;0,88519" o:connectangles="0,0,0,0,0,0,0" textboxrect="0,0,42596,106172"/>
                      </v:shape>
                      <v:shape id="Shape 5691" o:spid="_x0000_s1104" style="position:absolute;left:11518;top:3389;width:446;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" path="m29540,l44552,,25374,102438r-14859,7087l,93574,17551,12014,29540,xe" fillcolor="#d4cecc" stroked="f" strokeweight="0">
                        <v:stroke miterlimit="1" joinstyle="miter"/>
                        <v:path arrowok="t" o:connecttype="custom" o:connectlocs="29540,0;44552,0;25374,102438;10515,109525;0,93574;17551,12014;29540,0" o:connectangles="0,0,0,0,0,0,0" textboxrect="0,0,44552,109525"/>
                      </v:shape>
                      <v:shape id="Shape 5692" o:spid="_x0000_s1105" style="position:absolute;left:11518;top:3389;width:446;height:1095;visibility:visible;mso-wrap-style:square;v-text-anchor:top" coordsize="4455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" path="m25374,102438r-14859,7087l,93574,17551,12014,29540,,44552,,25374,102438xe" filled="f" strokecolor="#cfc9c7" strokeweight=".00989mm">
                        <v:stroke miterlimit="1" joinstyle="miter"/>
                        <v:path arrowok="t" o:connecttype="custom" o:connectlocs="25374,102438;10515,109525;0,93574;17551,12014;29540,0;44552,0;25374,102438" o:connectangles="0,0,0,0,0,0,0" textboxrect="0,0,44552,109525"/>
                      </v:shape>
                      <v:shape id="Shape 5693" o:spid="_x0000_s1106" style="position:absolute;left:10153;top:4382;width:1428;height:233;visibility:visible;mso-wrap-style:square;v-text-anchor:top" coordsize="14277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" path="m9423,l132867,r9906,13741l140056,23241r-131623,l,13513,9423,xe" fillcolor="#d4cecc" stroked="f" strokeweight="0">
                        <v:stroke miterlimit="1" joinstyle="miter"/>
                        <v:path arrowok="t" o:connecttype="custom" o:connectlocs="9423,0;132867,0;142773,13741;140056,23241;8433,23241;0,13513;9423,0" o:connectangles="0,0,0,0,0,0,0" textboxrect="0,0,142773,23241"/>
                      </v:shape>
                      <v:shape id="Shape 5694" o:spid="_x0000_s1107" style="position:absolute;left:10153;top:4382;width:1428;height:233;visibility:visible;mso-wrap-style:square;v-text-anchor:top" coordsize="14277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" path="m8433,23241l,13513,9423,,132867,r9906,13741l140056,23241r-131623,xe" filled="f" strokecolor="#cfc9c7" strokeweight=".00989mm">
                        <v:stroke miterlimit="1" joinstyle="miter"/>
                        <v:path arrowok="t" o:connecttype="custom" o:connectlocs="8433,23241;0,13513;9423,0;132867,0;142773,13741;140056,23241;8433,23241" o:connectangles="0,0,0,0,0,0,0" textboxrect="0,0,142773,23241"/>
                      </v:shape>
                      <v:shape id="Shape 5695" o:spid="_x0000_s1108" style="position:absolute;left:10386;top:3273;width:629;height:192;visibility:visible;mso-wrap-style:square;v-text-anchor:top" coordsize="62890,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" path="m8636,l55448,r7442,9677l54661,19228r-47016,25l,8636,8636,xe" fillcolor="#d4cecc" stroked="f" strokeweight="0">
                        <v:stroke miterlimit="1" joinstyle="miter"/>
                        <v:path arrowok="t" o:connecttype="custom" o:connectlocs="8636,0;55448,0;62890,9677;54661,19228;7645,19253;0,8636;8636,0" o:connectangles="0,0,0,0,0,0,0" textboxrect="0,0,62890,19253"/>
                      </v:shape>
                      <v:shape id="Shape 5696" o:spid="_x0000_s1109" style="position:absolute;left:10386;top:3273;width:629;height:192;visibility:visible;mso-wrap-style:square;v-text-anchor:top" coordsize="62890,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" path="m7645,19253l,8636,8636,,55448,r7442,9677l54661,19228r-47016,25xe" filled="f" strokecolor="#cfc9c7" strokeweight=".00989mm">
                        <v:stroke miterlimit="1" joinstyle="miter"/>
                        <v:path arrowok="t" o:connecttype="custom" o:connectlocs="7645,19253;0,8636;8636,0;55448,0;62890,9677;54661,19228;7645,19253" o:connectangles="0,0,0,0,0,0,0" textboxrect="0,0,62890,19253"/>
                      </v:shape>
                      <v:shape id="Shape 5697" o:spid="_x0000_s1110" style="position:absolute;left:11122;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" path="m8611,l53467,r7442,9677l50724,19431r-43104,l,8611,8611,xe" fillcolor="#d4cecc" stroked="f" strokeweight="0">
                        <v:stroke miterlimit="1" joinstyle="miter"/>
                        <v:path arrowok="t" o:connecttype="custom" o:connectlocs="8611,0;53467,0;60909,9677;50724,19431;7620,19431;0,8611;8611,0" o:connectangles="0,0,0,0,0,0,0" textboxrect="0,0,60909,19431"/>
                      </v:shape>
                      <v:shape id="Shape 5698" o:spid="_x0000_s1111" style="position:absolute;left:11122;top:3271;width:609;height:194;visibility:visible;mso-wrap-style:square;v-text-anchor:top" coordsize="60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" path="m7620,19431l,8611,8611,,53467,r7442,9677l50724,19431r-43104,xe" filled="f" strokecolor="#cfc9c7" strokeweight=".00989mm">
                        <v:stroke miterlimit="1" joinstyle="miter"/>
                        <v:path arrowok="t" o:connecttype="custom" o:connectlocs="7620,19431;0,8611;8611,0;53467,0;60909,9677;50724,19431;7620,19431" o:connectangles="0,0,0,0,0,0,0" textboxrect="0,0,60909,19431"/>
                      </v:shape>
                      <v:shape id="Shape 5699" o:spid="_x0000_s1112" style="position:absolute;left:6389;top:5267;width:5797;height:3837;visibility:visible;mso-wrap-style:square;v-text-anchor:top" coordsize="579704,38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" path="m137338,378028c58750,383718,,323647,9220,263830,20142,193015,364642,17069,444271,8585,525094,,579704,61290,573532,107162,564413,174752,218592,372135,137338,378028xe" filled="f" strokecolor="#211d1c" strokeweight=".71pt">
                        <v:stroke miterlimit="1" joinstyle="miter"/>
                        <v:path arrowok="t" o:connecttype="custom" o:connectlocs="137338,378028;9220,263830;444271,8585;573532,107162;137338,378028" o:connectangles="0,0,0,0,0" textboxrect="0,0,579704,383718"/>
                      </v:shape>
                      <v:shape id="Shape 5700" o:spid="_x0000_s1113" style="position:absolute;left:9674;top:5682;width:1964;height:1461;visibility:visible;mso-wrap-style:square;v-text-anchor:top" coordsize="196418,1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" path="m98196,146075c43891,146075,,113335,,73025,,32715,43891,,98196,v54331,,98222,32715,98222,73025c196418,113335,152527,146075,98196,146075xe" filled="f" strokecolor="#211d1c" strokeweight=".71pt">
                        <v:stroke miterlimit="1" joinstyle="miter"/>
                        <v:path arrowok="t" o:connecttype="custom" o:connectlocs="98196,146075;0,73025;98196,0;196418,73025;98196,146075" o:connectangles="0,0,0,0,0" textboxrect="0,0,196418,146075"/>
                      </v:shape>
                      <v:shape id="Shape 5701" o:spid="_x0000_s1114" style="position:absolute;left:6850;top:7274;width:1964;height:1461;visibility:visible;mso-wrap-style:square;v-text-anchor:top" coordsize="196444,14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" path="m98222,146076c43891,146076,,113361,,73051,,32715,43891,,98222,v54331,,98222,32715,98222,73051c196444,113361,152553,146076,98222,146076xe" filled="f" strokecolor="#211d1c" strokeweight=".31256mm">
                        <v:stroke miterlimit="1" joinstyle="miter"/>
                        <v:path arrowok="t" o:connecttype="custom" o:connectlocs="98222,146076;0,73051;98222,0;196444,73051;98222,146076" o:connectangles="0,0,0,0,0" textboxrect="0,0,196444,146076"/>
                      </v:shape>
                      <v:shape id="Shape 5702" o:spid="_x0000_s1115" style="position:absolute;left:10257;top:5969;width:759;height:758;visibility:visible;mso-wrap-style:square;v-text-anchor:top" coordsize="75870,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" path="m38964,l75870,75743,,75743,38964,xe" fillcolor="#221e1d" stroked="f" strokeweight="0">
                        <v:stroke miterlimit="1" joinstyle="miter"/>
                        <v:path arrowok="t" o:connecttype="custom" o:connectlocs="38964,0;75870,75743;0,75743;38964,0" o:connectangles="0,0,0,0" textboxrect="0,0,75870,75743"/>
                      </v:shape>
                      <v:shape id="Shape 5703" o:spid="_x0000_s1116" style="position:absolute;left:10257;top:5969;width:759;height:758;visibility:visible;mso-wrap-style:square;v-text-anchor:top" coordsize="75870,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" path="m75870,75743l,75743,38964,,75870,75743xe" filled="f" strokecolor="#211d1c" strokeweight=".31256mm">
                        <v:stroke miterlimit="1" joinstyle="miter"/>
                        <v:path arrowok="t" o:connecttype="custom" o:connectlocs="75870,75743;0,75743;38964,0;75870,75743" o:connectangles="0,0,0,0" textboxrect="0,0,75870,75743"/>
                      </v:shape>
                      <v:shape id="Shape 5704" o:spid="_x0000_s1117" style="position:absolute;left:7462;top:7682;width:759;height:758;visibility:visible;mso-wrap-style:square;v-text-anchor:top" coordsize="75870,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" path="m,l75870,,38964,75743,,xe" fillcolor="#221e1d" stroked="f" strokeweight="0">
                        <v:stroke miterlimit="1" joinstyle="miter"/>
                        <v:path arrowok="t" o:connecttype="custom" o:connectlocs="0,0;75870,0;38964,75743;0,0" o:connectangles="0,0,0,0" textboxrect="0,0,75870,75743"/>
                      </v:shape>
                      <v:shape id="Shape 5705" o:spid="_x0000_s1118" style="position:absolute;left:7462;top:7682;width:759;height:758;visibility:visible;mso-wrap-style:square;v-text-anchor:top" coordsize="75870,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" path="m75870,l,,38964,75743,75870,xe" filled="f" strokecolor="#211d1c" strokeweight=".31256mm">
                        <v:stroke miterlimit="1" joinstyle="miter"/>
                        <v:path arrowok="t" o:connecttype="custom" o:connectlocs="75870,0;0,0;38964,75743;75870,0" o:connectangles="0,0,0,0" textboxrect="0,0,75870,75743"/>
                      </v:shape>
                      <v:shape id="Shape 5706" o:spid="_x0000_s1119" style="position:absolute;left:2179;top:261;width:0;height:635;visibility:visible;mso-wrap-style:square;v-text-anchor:top" coordsize="0,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" path="m,l,63474e" filled="f" strokecolor="#211d1c" strokeweight=".31256mm">
                        <v:stroke miterlimit="1" joinstyle="miter"/>
                        <v:path arrowok="t" o:connecttype="custom" o:connectlocs="0,0;0,63474" o:connectangles="0,0" textboxrect="0,0,0,63474"/>
                      </v:shape>
                      <v:shape id="Shape 5707" o:spid="_x0000_s1120" style="position:absolute;left:12905;top:261;width:0;height:635;visibility:visible;mso-wrap-style:square;v-text-anchor:top" coordsize="0,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" path="m,l,63474e" filled="f" strokecolor="#211d1c" strokeweight=".31256mm">
                        <v:stroke miterlimit="1" joinstyle="miter"/>
                        <v:path arrowok="t" o:connecttype="custom" o:connectlocs="0,0;0,63474" o:connectangles="0,0" textboxrect="0,0,0,63474"/>
                      </v:shape>
                      <v:shape id="Shape 5708" o:spid="_x0000_s1121" style="position:absolute;left:13131;top:261;width:0;height:635;visibility:visible;mso-wrap-style:square;v-text-anchor:top" coordsize="0,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" path="m,l,63474e" filled="f" strokecolor="#211d1c" strokeweight=".31256mm">
                        <v:stroke miterlimit="1" joinstyle="miter"/>
                        <v:path arrowok="t" o:connecttype="custom" o:connectlocs="0,0;0,63474" o:connectangles="0,0" textboxrect="0,0,0,63474"/>
                      </v:shape>
                      <v:shape id="Shape 78267" o:spid="_x0000_s1122" style="position:absolute;left:4580;top:921;width:271;height:586;visibility:visible;mso-wrap-style:square;v-text-anchor:top" coordsize="27025,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" path="m,l27025,r,58547l,58547,,e" fillcolor="#d4cecc" strokecolor="#211d1c" strokeweight=".71pt">
                        <v:stroke miterlimit="1" joinstyle="miter"/>
                        <v:path arrowok="t" o:connecttype="custom" o:connectlocs="0,0;27025,0;27025,58547;0,58547;0,0" o:connectangles="0,0,0,0,0" textboxrect="0,0,27025,58547"/>
                      </v:shape>
                      <v:shape id="Shape 78268" o:spid="_x0000_s1123" style="position:absolute;left:5756;top:920;width:271;height:586;visibility:visible;mso-wrap-style:square;v-text-anchor:top" coordsize="27153,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" path="m,l27153,r,58547l,58547,,e" fillcolor="#d4cecc" strokecolor="#211d1c" strokeweight=".27658mm">
                        <v:stroke miterlimit="1" joinstyle="miter"/>
                        <v:path arrowok="t" o:connecttype="custom" o:connectlocs="0,0;27153,0;27153,58547;0,58547;0,0" o:connectangles="0,0,0,0,0" textboxrect="0,0,27153,58547"/>
                      </v:shape>
                      <v:shape id="Shape 78269" o:spid="_x0000_s1124" style="position:absolute;left:6931;top:920;width:272;height:586;visibility:visible;mso-wrap-style:square;v-text-anchor:top" coordsize="27153,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" path="m,l27153,r,58547l,58547,,e" fillcolor="#d4cecc" strokecolor="#211d1c" strokeweight=".71pt">
                        <v:stroke miterlimit="1" joinstyle="miter"/>
                        <v:path arrowok="t" o:connecttype="custom" o:connectlocs="0,0;27153,0;27153,58547;0,58547;0,0" o:connectangles="0,0,0,0,0" textboxrect="0,0,27153,58547"/>
                      </v:shape>
                      <v:shape id="Shape 78270" o:spid="_x0000_s1125" style="position:absolute;left:8085;top:920;width:271;height:586;visibility:visible;mso-wrap-style:square;v-text-anchor:top" coordsize="27127,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" path="m,l27127,r,58547l,58547,,e" fillcolor="#d4cecc" strokecolor="#211d1c" strokeweight=".71pt">
                        <v:stroke miterlimit="1" joinstyle="miter"/>
                        <v:path arrowok="t" o:connecttype="custom" o:connectlocs="0,0;27127,0;27127,58547;0,58547;0,0" o:connectangles="0,0,0,0,0" textboxrect="0,0,27127,58547"/>
                      </v:shape>
                      <v:shape id="Shape 78271" o:spid="_x0000_s1126" style="position:absolute;left:9248;top:920;width:271;height:586;visibility:visible;mso-wrap-style:square;v-text-anchor:top" coordsize="27153,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" path="m,l27153,r,58547l,58547,,e" fillcolor="#d4cecc" strokecolor="#211d1c" strokeweight=".71pt">
                        <v:stroke miterlimit="1" joinstyle="miter"/>
                        <v:path arrowok="t" o:connecttype="custom" o:connectlocs="0,0;27153,0;27153,58547;0,58547;0,0" o:connectangles="0,0,0,0,0" textboxrect="0,0,27153,58547"/>
                      </v:shape>
                      <v:shape id="Shape 78272" o:spid="_x0000_s1127" style="position:absolute;left:10426;top:920;width:271;height:586;visibility:visible;mso-wrap-style:square;v-text-anchor:top" coordsize="27127,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" path="m,l27127,r,58547l,58547,,e" fillcolor="#d4cecc" strokecolor="#211d1c" strokeweight=".71pt">
                        <v:stroke miterlimit="1" joinstyle="miter"/>
                        <v:path arrowok="t" o:connecttype="custom" o:connectlocs="0,0;27127,0;27127,58547;0,58547;0,0" o:connectangles="0,0,0,0,0" textboxrect="0,0,27127,58547"/>
                      </v:shape>
                      <v:shape id="Shape 5715" o:spid="_x0000_s1128" style="position:absolute;left:16076;top:3536;width:1703;height:2432;visibility:visible;mso-wrap-style:square;v-text-anchor:top" coordsize="170256,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" path="m77825,r92431,121615l77825,243205r,-48616l,194589,,48641r77825,l77825,xe" fillcolor="#221e1d" stroked="f" strokeweight="0">
                        <v:stroke miterlimit="1" joinstyle="miter"/>
                        <v:path arrowok="t" o:connecttype="custom" o:connectlocs="77825,0;170256,121615;77825,243205;77825,194589;0,194589;0,48641;77825,48641;77825,0" o:connectangles="0,0,0,0,0,0,0,0" textboxrect="0,0,170256,243205"/>
                      </v:shape>
                      <v:shape id="Shape 5716" o:spid="_x0000_s1129" style="position:absolute;left:16076;top:3536;width:1703;height:2432;visibility:visible;mso-wrap-style:square;v-text-anchor:top" coordsize="170256,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" path="m,48641l,194589r77825,l77825,243205,170256,121615,77825,r,48641l,48641xe" filled="f" strokecolor="#211d1c" strokeweight=".1326mm">
                        <v:stroke miterlimit="1" joinstyle="miter"/>
                        <v:path arrowok="t" o:connecttype="custom" o:connectlocs="0,48641;0,194589;77825,194589;77825,243205;170256,121615;77825,0;77825,48641;0,48641" o:connectangles="0,0,0,0,0,0,0,0" textboxrect="0,0,170256,243205"/>
                      </v:shape>
                      <v:shape id="Shape 5717" o:spid="_x0000_s1130" style="position:absolute;left:2351;top:6248;width:2437;height:3216;visibility:visible;mso-wrap-style:square;v-text-anchor:top" coordsize="243688,3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" path="m243688,l167285,249530,134417,224765,65685,321539,,272034,68758,175260,35890,150495,243688,xe" fillcolor="#221e1d" stroked="f" strokeweight="0">
                        <v:stroke miterlimit="1" joinstyle="miter"/>
                        <v:path arrowok="t" o:connecttype="custom" o:connectlocs="243688,0;167285,249530;134417,224765;65685,321539;0,272034;68758,175260;35890,150495;243688,0" o:connectangles="0,0,0,0,0,0,0,0" textboxrect="0,0,243688,321539"/>
                      </v:shape>
                      <v:shape id="Shape 5718" o:spid="_x0000_s1131" style="position:absolute;left:2351;top:6248;width:2437;height:3216;visibility:visible;mso-wrap-style:square;v-text-anchor:top" coordsize="243688,3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" path="m134417,224765l65685,321539,,272034,68758,175260,35890,150495,243688,,167285,249530,134417,224765xe" filled="f" strokecolor="#211d1c" strokeweight=".1355mm">
                        <v:stroke miterlimit="1" joinstyle="miter"/>
                        <v:path arrowok="t" o:connecttype="custom" o:connectlocs="134417,224765;65685,321539;0,272034;68758,175260;35890,150495;243688,0;167285,249530;134417,224765" o:connectangles="0,0,0,0,0,0,0,0" textboxrect="0,0,243688,321539"/>
                      </v:shape>
                      <v:shape id="Shape 5719" o:spid="_x0000_s1132" style="position:absolute;left:4011;top:5678;width:1880;height:1253;visibility:visible;mso-wrap-style:square;v-text-anchor:top" coordsize="188061,1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" path="m94031,125298c42062,125298,,97282,,62662,,28016,42062,,94031,v51968,,94030,28016,94030,62662c188061,97282,145999,125298,94031,125298xe" filled="f" strokecolor="#211d1c" strokeweight=".71pt">
                        <v:stroke miterlimit="1" joinstyle="miter"/>
                        <v:path arrowok="t" o:connecttype="custom" o:connectlocs="94031,125298;0,62662;94031,0;188061,62662;94031,125298" o:connectangles="0,0,0,0,0" textboxrect="0,0,188061,125298"/>
                      </v:shape>
                      <v:shape id="Shape 5720" o:spid="_x0000_s1133" style="position:absolute;left:4481;top:5992;width:940;height:626;visibility:visible;mso-wrap-style:square;v-text-anchor:top" coordsize="94031,6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" path="m47015,c72999,,94031,13995,94031,31318v,17323,-21032,31318,-47016,31318c21031,62636,,48641,,31318,,13995,21031,,47015,xe" fillcolor="#221e1d" stroked="f" strokeweight="0">
                        <v:stroke miterlimit="1" joinstyle="miter"/>
                        <v:path arrowok="t" o:connecttype="custom" o:connectlocs="47015,0;94031,31318;47015,62636;0,31318;47015,0" o:connectangles="0,0,0,0,0" textboxrect="0,0,94031,62636"/>
                      </v:shape>
                      <v:shape id="Shape 5721" o:spid="_x0000_s1134" style="position:absolute;left:4481;top:5992;width:940;height:626;visibility:visible;mso-wrap-style:square;v-text-anchor:top" coordsize="94031,6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" path="m94031,31318c94031,13995,72999,,47015,,21031,,,13995,,31318,,48641,21031,62636,47015,62636v25984,,47016,-13995,47016,-31318xe" filled="f" strokecolor="#211d1c" strokeweight=".71pt">
                        <v:stroke miterlimit="1" joinstyle="miter"/>
                        <v:path arrowok="t" o:connecttype="custom" o:connectlocs="94031,31318;47015,0;0,31318;47015,62636;94031,31318" o:connectangles="0,0,0,0,0" textboxrect="0,0,94031,62636"/>
                      </v:shape>
                      <v:shape id="Shape 5722" o:spid="_x0000_s1135" style="position:absolute;left:20199;top:4349;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" path="m19583,l39091,432r9347,15367l30175,116967,17348,133426,,111252,19583,xe" fillcolor="#181717" stroked="f" strokeweight="0">
                        <v:stroke miterlimit="1" joinstyle="miter"/>
                        <v:path arrowok="t" o:connecttype="custom" o:connectlocs="19583,0;39091,432;48438,15799;30175,116967;17348,133426;0,111252;19583,0" o:connectangles="0,0,0,0,0,0,0" textboxrect="0,0,48438,133426"/>
                      </v:shape>
                      <v:shape id="Shape 5723" o:spid="_x0000_s1136" style="position:absolute;left:20199;top:4349;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" path="m,111252r17348,22174l30175,116967,48438,15799,39091,432,19583,,,111252xe" filled="f" strokecolor="#171616" strokeweight=".00989mm">
                        <v:stroke miterlimit="1" joinstyle="miter"/>
                        <v:path arrowok="t" o:connecttype="custom" o:connectlocs="0,111252;17348,133426;30175,116967;48438,15799;39091,432;19583,0;0,111252" o:connectangles="0,0,0,0,0,0,0" textboxrect="0,0,48438,133426"/>
                      </v:shape>
                      <v:shape id="Shape 5724" o:spid="_x0000_s1137" style="position:absolute;left:20674;top:4209;width:715;height:242;visibility:visible;mso-wrap-style:square;v-text-anchor:top" coordsize="71475,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" path="m9779,l63043,r8432,12192l62154,24181r-53493,l,10846,9779,xe" fillcolor="#181717" stroked="f" strokeweight="0">
                        <v:stroke miterlimit="1" joinstyle="miter"/>
                        <v:path arrowok="t" o:connecttype="custom" o:connectlocs="9779,0;63043,0;71475,12192;62154,24181;8661,24181;0,10846;9779,0" o:connectangles="0,0,0,0,0,0,0" textboxrect="0,0,71475,24181"/>
                      </v:shape>
                      <v:shape id="Shape 5725" o:spid="_x0000_s1138" style="position:absolute;left:20674;top:4209;width:715;height:242;visibility:visible;mso-wrap-style:square;v-text-anchor:top" coordsize="7150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" path="m8687,24206l,10846,9779,,63068,r8433,12192l62154,24206r-53467,xe" filled="f" strokecolor="#171616" strokeweight=".00989mm">
                        <v:stroke miterlimit="1" joinstyle="miter"/>
                        <v:path arrowok="t" o:connecttype="custom" o:connectlocs="8687,24206;0,10846;9779,0;63068,0;71501,12192;62154,24206;8687,24206" o:connectangles="0,0,0,0,0,0,0" textboxrect="0,0,71501,24206"/>
                      </v:shape>
                      <v:shape id="Shape 5726" o:spid="_x0000_s1139" style="position:absolute;left:23465;top:2737;width:1595;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" path="m13462,l153645,r5816,10389l151105,29210r-140386,l,12243,13462,xe" fillcolor="#181717" stroked="f" strokeweight="0">
                        <v:stroke miterlimit="1" joinstyle="miter"/>
                        <v:path arrowok="t" o:connecttype="custom" o:connectlocs="13462,0;153645,0;159461,10389;151105,29210;10719,29210;0,12243;13462,0" o:connectangles="0,0,0,0,0,0,0" textboxrect="0,0,159461,29210"/>
                      </v:shape>
                      <v:shape id="Shape 5727" o:spid="_x0000_s1140" style="position:absolute;left:23465;top:2737;width:1595;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" path="m13462,l,12243,10719,29210r140386,l159461,10389,153645,,13462,xe" filled="f" strokecolor="#171616" strokeweight=".00989mm">
                        <v:stroke miterlimit="1" joinstyle="miter"/>
                        <v:path arrowok="t" o:connecttype="custom" o:connectlocs="13462,0;0,12243;10719,29210;151105,29210;159461,10389;153645,0;13462,0" o:connectangles="0,0,0,0,0,0,0" textboxrect="0,0,159461,29210"/>
                      </v:shape>
                      <v:shape id="Shape 5728" o:spid="_x0000_s1141" style="position:absolute;left:23004;top:2905;width:519;height:1373;visibility:visible;mso-wrap-style:square;v-text-anchor:top" coordsize="518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" path="m37109,l51867,19863,32919,120497,17526,137338,,137338,22073,9499,37109,xe" fillcolor="#181717" stroked="f" strokeweight="0">
                        <v:stroke miterlimit="1" joinstyle="miter"/>
                        <v:path arrowok="t" o:connecttype="custom" o:connectlocs="37109,0;51867,19863;32919,120497;17526,137338;0,137338;22073,9499;37109,0" o:connectangles="0,0,0,0,0,0,0" textboxrect="0,0,51867,137338"/>
                      </v:shape>
                      <v:shape id="Shape 5729" o:spid="_x0000_s1142" style="position:absolute;left:23004;top:2905;width:519;height:1373;visibility:visible;mso-wrap-style:square;v-text-anchor:top" coordsize="518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" path="m22073,9499l37109,,51867,19863,32919,120497,17526,137338,,137338,22073,9499xe" filled="f" strokecolor="#171616" strokeweight=".00989mm">
                        <v:stroke miterlimit="1" joinstyle="miter"/>
                        <v:path arrowok="t" o:connecttype="custom" o:connectlocs="22073,9499;37109,0;51867,19863;32919,120497;17526,137338;0,137338;22073,9499" o:connectangles="0,0,0,0,0,0,0" textboxrect="0,0,51867,137338"/>
                      </v:shape>
                      <v:shape id="Shape 5730" o:spid="_x0000_s1143" style="position:absolute;left:22790;top:4349;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" path="m19583,l39091,432r9347,15367l30200,116967,17348,133426,,111252,19583,xe" fillcolor="#181717" stroked="f" strokeweight="0">
                        <v:stroke miterlimit="1" joinstyle="miter"/>
                        <v:path arrowok="t" o:connecttype="custom" o:connectlocs="19583,0;39091,432;48438,15799;30200,116967;17348,133426;0,111252;19583,0" o:connectangles="0,0,0,0,0,0,0" textboxrect="0,0,48438,133426"/>
                      </v:shape>
                      <v:shape id="Shape 5731" o:spid="_x0000_s1144" style="position:absolute;left:22790;top:4349;width:484;height:1334;visibility:visible;mso-wrap-style:square;v-text-anchor:top" coordsize="48438,1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" path="m,111252r17348,22174l30200,116967,48438,15799,39091,432,19583,,,111252xe" filled="f" strokecolor="#171616" strokeweight=".00989mm">
                        <v:stroke miterlimit="1" joinstyle="miter"/>
                        <v:path arrowok="t" o:connecttype="custom" o:connectlocs="0,111252;17348,133426;30200,116967;48438,15799;39091,432;19583,0;0,111252" o:connectangles="0,0,0,0,0,0,0" textboxrect="0,0,48438,133426"/>
                      </v:shape>
                      <v:shape id="Shape 5732" o:spid="_x0000_s1145" style="position:absolute;left:23000;top:5604;width:1624;height:292;visibility:visible;mso-wrap-style:square;v-text-anchor:top" coordsize="162382,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" path="m10719,l151105,r11277,17247l159284,29185r-149683,l,16967,10719,xe" fillcolor="#181717" stroked="f" strokeweight="0">
                        <v:stroke miterlimit="1" joinstyle="miter"/>
                        <v:path arrowok="t" o:connecttype="custom" o:connectlocs="10719,0;151105,0;162382,17247;159284,29185;9601,29185;0,16967;10719,0" o:connectangles="0,0,0,0,0,0,0" textboxrect="0,0,162382,29185"/>
                      </v:shape>
                      <v:shape id="Shape 5733" o:spid="_x0000_s1146" style="position:absolute;left:23000;top:5604;width:1624;height:292;visibility:visible;mso-wrap-style:square;v-text-anchor:top" coordsize="162382,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" path="m9601,29185l,16967,10719,,151105,r11277,17247l159284,29185r-149683,xe" filled="f" strokecolor="#171616" strokeweight=".00989mm">
                        <v:stroke miterlimit="1" joinstyle="miter"/>
                        <v:path arrowok="t" o:connecttype="custom" o:connectlocs="9601,29185;0,16967;10719,0;151105,0;162382,17247;159284,29185;9601,29185" o:connectangles="0,0,0,0,0,0,0" textboxrect="0,0,162382,29185"/>
                      </v:shape>
                      <v:shape id="Shape 5734" o:spid="_x0000_s1147" style="position:absolute;left:23266;top:4209;width:715;height:242;visibility:visible;mso-wrap-style:square;v-text-anchor:top" coordsize="71501,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" path="m9779,l63043,r8458,12192l62154,24181r-53467,l,10846,9779,xe" fillcolor="#181717" stroked="f" strokeweight="0">
                        <v:stroke miterlimit="1" joinstyle="miter"/>
                        <v:path arrowok="t" o:connecttype="custom" o:connectlocs="9779,0;63043,0;71501,12192;62154,24181;8687,24181;0,10846;9779,0" o:connectangles="0,0,0,0,0,0,0" textboxrect="0,0,71501,24181"/>
                      </v:shape>
                      <v:shape id="Shape 5735" o:spid="_x0000_s1148" style="position:absolute;left:23265;top:4209;width:715;height:242;visibility:visible;mso-wrap-style:square;v-text-anchor:top" coordsize="7150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" path="m8687,24206l,10846,9804,,63068,r8433,12192l62154,24206r-53467,xe" filled="f" strokecolor="#171616" strokeweight=".00989mm">
                        <v:stroke miterlimit="1" joinstyle="miter"/>
                        <v:path arrowok="t" o:connecttype="custom" o:connectlocs="8687,24206;0,10846;9804,0;63068,0;71501,12192;62154,24206;8687,24206" o:connectangles="0,0,0,0,0,0,0" textboxrect="0,0,71501,24206"/>
                      </v:shape>
                      <v:shape id="Shape 5736" o:spid="_x0000_s1149" style="position:absolute;left:26068;top:2737;width:1594;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" path="m13462,l153645,r5816,10389l151105,29210r-140386,l,12243,13462,xe" fillcolor="#181717" stroked="f" strokeweight="0">
                        <v:stroke miterlimit="1" joinstyle="miter"/>
                        <v:path arrowok="t" o:connecttype="custom" o:connectlocs="13462,0;153645,0;159461,10389;151105,29210;10719,29210;0,12243;13462,0" o:connectangles="0,0,0,0,0,0,0" textboxrect="0,0,159461,29210"/>
                      </v:shape>
                      <v:shape id="Shape 5737" o:spid="_x0000_s1150" style="position:absolute;left:26068;top:2737;width:1594;height:292;visibility:visible;mso-wrap-style:square;v-text-anchor:top" coordsize="159461,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" path="m13462,l,12243,10719,29210r140386,l159461,10389,153645,,13462,xe" filled="f" strokecolor="#171616" strokeweight=".00989mm">
                        <v:stroke miterlimit="1" joinstyle="miter"/>
                        <v:path arrowok="t" o:connecttype="custom" o:connectlocs="13462,0;0,12243;10719,29210;151105,29210;159461,10389;153645,0;13462,0" o:connectangles="0,0,0,0,0,0,0" textboxrect="0,0,159461,29210"/>
                      </v:shape>
                      <v:shape id="Shape 5738" o:spid="_x0000_s1151" style="position:absolute;left:25606;top:2905;width:519;height:1373;visibility:visible;mso-wrap-style:square;v-text-anchor:top" coordsize="518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" path="m37109,l51867,19863,32918,120497,17526,137338,,137338,22072,9499,37109,xe" fillcolor="#181717" stroked="f" strokeweight="0">
                        <v:stroke miterlimit="1" joinstyle="miter"/>
                        <v:path arrowok="t" o:connecttype="custom" o:connectlocs="37109,0;51867,19863;32918,120497;17526,137338;0,137338;22072,9499;37109,0" o:connectangles="0,0,0,0,0,0,0" textboxrect="0,0,51867,137338"/>
                      </v:shape>
                      <v:shape id="Shape 5739" o:spid="_x0000_s1152" style="position:absolute;left:25606;top:2905;width:519;height:1373;visibility:visible;mso-wrap-style:square;v-text-anchor:top" coordsize="518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" path="m22072,9499l37109,,51867,19863,32918,120497,17526,137338,,137338,22072,9499xe" filled="f" strokecolor="#171616" strokeweight=".00989mm">
                        <v:stroke miterlimit="1" joinstyle="miter"/>
                        <v:path arrowok="t" o:connecttype="custom" o:connectlocs="22072,9499;37109,0;51867,19863;32918,120497;17526,137338;0,137338;22072,9499" o:connectangles="0,0,0,0,0,0,0" textboxrect="0,0,51867,137338"/>
                      </v:shape>
                      <v:shape id="Shape 5740" o:spid="_x0000_s1153" style="position:absolute;left:27155;top:4356;width:507;height:1376;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" path="m33579,l50673,,28854,128753r-16916,8890l,117627,19964,15138,33579,xe" fillcolor="#181717" stroked="f" strokeweight="0">
                        <v:stroke miterlimit="1" joinstyle="miter"/>
                        <v:path arrowok="t" o:connecttype="custom" o:connectlocs="33579,0;50673,0;28854,128753;11938,137643;0,117627;19964,15138;33579,0" o:connectangles="0,0,0,0,0,0,0" textboxrect="0,0,50673,137643"/>
                      </v:shape>
                      <v:shape id="Shape 5741" o:spid="_x0000_s1154" style="position:absolute;left:27155;top:4356;width:507;height:1376;visibility:visible;mso-wrap-style:square;v-text-anchor:top" coordsize="50673,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" path="m28854,128753r-16916,8890l,117627,19964,15138,33579,,50673,,28854,128753xe" filled="f" strokecolor="#171616" strokeweight=".00989mm">
                        <v:stroke miterlimit="1" joinstyle="miter"/>
                        <v:path arrowok="t" o:connecttype="custom" o:connectlocs="28854,128753;11938,137643;0,117627;19964,15138;33579,0;50673,0;28854,128753" o:connectangles="0,0,0,0,0,0,0" textboxrect="0,0,50673,137643"/>
                      </v:shape>
                      <v:shape id="Shape 5742" o:spid="_x0000_s1155" style="position:absolute;left:25603;top:5604;width:1624;height:292;visibility:visible;mso-wrap-style:square;v-text-anchor:top" coordsize="162382,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" path="m10693,l151105,r11277,17247l159283,29185r-149682,l,16967,10693,xe" fillcolor="#181717" stroked="f" strokeweight="0">
                        <v:stroke miterlimit="1" joinstyle="miter"/>
                        <v:path arrowok="t" o:connecttype="custom" o:connectlocs="10693,0;151105,0;162382,17247;159283,29185;9601,29185;0,16967;10693,0" o:connectangles="0,0,0,0,0,0,0" textboxrect="0,0,162382,29185"/>
                      </v:shape>
                      <v:shape id="Shape 5743" o:spid="_x0000_s1156" style="position:absolute;left:25603;top:5604;width:1624;height:292;visibility:visible;mso-wrap-style:square;v-text-anchor:top" coordsize="162382,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" path="m9601,29185l,16967,10693,,151105,r11277,17247l159283,29185r-149682,xe" filled="f" strokecolor="#171616" strokeweight=".00989mm">
                        <v:stroke miterlimit="1" joinstyle="miter"/>
                        <v:path arrowok="t" o:connecttype="custom" o:connectlocs="9601,29185;0,16967;10693,0;151105,0;162382,17247;159283,29185;9601,29185" o:connectangles="0,0,0,0,0,0,0" textboxrect="0,0,162382,29185"/>
                      </v:shape>
                      <v:shape id="Shape 5744" o:spid="_x0000_s1157" style="position:absolute;left:25868;top:4209;width:715;height:242;visibility:visible;mso-wrap-style:square;v-text-anchor:top" coordsize="71501,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" path="m9779,l63068,r8433,12192l62154,24181r-53467,l,10846,9779,xe" fillcolor="#181717" stroked="f" strokeweight="0">
                        <v:stroke miterlimit="1" joinstyle="miter"/>
                        <v:path arrowok="t" o:connecttype="custom" o:connectlocs="9779,0;63068,0;71501,12192;62154,24181;8687,24181;0,10846;9779,0" o:connectangles="0,0,0,0,0,0,0" textboxrect="0,0,71501,24181"/>
                      </v:shape>
                      <v:shape id="Shape 5745" o:spid="_x0000_s1158" style="position:absolute;left:25868;top:4209;width:715;height:242;visibility:visible;mso-wrap-style:square;v-text-anchor:top" coordsize="7150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" path="m8687,24206l,10846,9805,,63068,r8433,12192l62154,24206r-53467,xe" filled="f" strokecolor="#171616" strokeweight=".00989mm">
                        <v:stroke miterlimit="1" joinstyle="miter"/>
                        <v:path arrowok="t" o:connecttype="custom" o:connectlocs="8687,24206;0,10846;9805,0;63068,0;71501,12192;62154,24206;8687,24206" o:connectangles="0,0,0,0,0,0,0" textboxrect="0,0,71501,24206"/>
                      </v:shape>
                      <v:shape id="Shape 5746" o:spid="_x0000_s1159" style="position:absolute;left:26705;top:4207;width:692;height:244;visibility:visible;mso-wrap-style:square;v-text-anchor:top" coordsize="6926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" path="m9779,l60833,r8433,12167l57683,24384r-49022,l,10846,9779,xe" fillcolor="#181717" stroked="f" strokeweight="0">
                        <v:stroke miterlimit="1" joinstyle="miter"/>
                        <v:path arrowok="t" o:connecttype="custom" o:connectlocs="9779,0;60833,0;69266,12167;57683,24384;8661,24384;0,10846;9779,0" o:connectangles="0,0,0,0,0,0,0" textboxrect="0,0,69266,24384"/>
                      </v:shape>
                      <v:shape id="Shape 5747" o:spid="_x0000_s1160" style="position:absolute;left:26705;top:4207;width:692;height:244;visibility:visible;mso-wrap-style:square;v-text-anchor:top" coordsize="6926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" path="m8661,24409l,10846,9779,,60808,r8458,12167l57683,24409r-49022,xe" filled="f" strokecolor="#171616" strokeweight=".00989mm">
                        <v:stroke miterlimit="1" joinstyle="miter"/>
                        <v:path arrowok="t" o:connecttype="custom" o:connectlocs="8661,24409;0,10846;9779,0;60808,0;69266,12167;57683,24409;8661,24409" o:connectangles="0,0,0,0,0,0,0" textboxrect="0,0,69266,24409"/>
                      </v:shape>
                      <v:shape id="Shape 78273" o:spid="_x0000_s1161" style="position:absolute;left:20605;top:1587;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" path="m,l48590,r,75590l,75590,,e" fillcolor="#d3d2d2" strokecolor="#cecdcd" strokeweight=".40006mm">
                        <v:stroke miterlimit="1" joinstyle="miter"/>
                        <v:path arrowok="t" o:connecttype="custom" o:connectlocs="0,0;48590,0;48590,75590;0,75590;0,0" o:connectangles="0,0,0,0,0" textboxrect="0,0,48590,75590"/>
                      </v:shape>
                      <v:shape id="Shape 78274" o:spid="_x0000_s1162" style="position:absolute;left:21937;top:1587;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75" o:spid="_x0000_s1163" style="position:absolute;left:23197;top:1587;width:485;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" path="m,l48590,r,75590l,75590,,e" fillcolor="#d3d2d2" strokecolor="#cecdcd" strokeweight=".40006mm">
                        <v:stroke miterlimit="1" joinstyle="miter"/>
                        <v:path arrowok="t" o:connecttype="custom" o:connectlocs="0,0;48590,0;48590,75590;0,75590;0,0" o:connectangles="0,0,0,0,0" textboxrect="0,0,48590,75590"/>
                      </v:shape>
                      <v:shape id="Shape 78276" o:spid="_x0000_s1164" style="position:absolute;left:24457;top:1587;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" path="m,l48590,r,75590l,75590,,e" fillcolor="#d3d2d2" strokecolor="#cecdcd" strokeweight=".40006mm">
                        <v:stroke miterlimit="1" joinstyle="miter"/>
                        <v:path arrowok="t" o:connecttype="custom" o:connectlocs="0,0;48590,0;48590,75590;0,75590;0,0" o:connectangles="0,0,0,0,0" textboxrect="0,0,48590,75590"/>
                      </v:shape>
                      <v:shape id="Shape 78277" o:spid="_x0000_s1165" style="position:absolute;left:25717;top:1587;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78" o:spid="_x0000_s1166" style="position:absolute;left:26977;top:1587;width:485;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79" o:spid="_x0000_s1167" style="position:absolute;left:28237;top:1587;width:486;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" path="m,l48590,r,75590l,75590,,e" fillcolor="#d3d2d2" strokecolor="#cecdcd" strokeweight=".40006mm">
                        <v:stroke miterlimit="1" joinstyle="miter"/>
                        <v:path arrowok="t" o:connecttype="custom" o:connectlocs="0,0;48590,0;48590,75590;0,75590;0,0" o:connectangles="0,0,0,0,0" textboxrect="0,0,48590,75590"/>
                      </v:shape>
                      <v:shape id="Shape 78280" o:spid="_x0000_s1168" style="position:absolute;left:29497;top:1587;width:485;height:756;visibility:visible;mso-wrap-style:square;v-text-anchor:top" coordsize="48590,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" path="m,l48590,r,75590l,75590,,e" fillcolor="#d3d2d2" strokecolor="#cecdcd" strokeweight=".40006mm">
                        <v:stroke miterlimit="1" joinstyle="miter"/>
                        <v:path arrowok="t" o:connecttype="custom" o:connectlocs="0,0;48590,0;48590,75590;0,75590;0,0" o:connectangles="0,0,0,0,0" textboxrect="0,0,48590,75590"/>
                      </v:shape>
                      <v:shape id="Shape 5756" o:spid="_x0000_s1169" style="position:absolute;left:19723;top:1566;width:11523;height:4612;visibility:visible;mso-wrap-style:square;v-text-anchor:top" coordsize="1152322,4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" path="m52375,l1099947,v28931,,52375,29489,52375,65887l1152322,395275v,36398,-23444,65888,-52375,65888l52375,461163c23444,461163,,431673,,395275l,65887c,29489,23444,,52375,xe" filled="f" strokecolor="#171616" strokeweight=".40006mm">
                        <v:stroke miterlimit="1" joinstyle="miter"/>
                        <v:path arrowok="t" o:connecttype="custom" o:connectlocs="52375,0;1099947,0;1152322,65887;1152322,395275;1099947,461163;52375,461163;0,395275;0,65887;52375,0" o:connectangles="0,0,0,0,0,0,0,0,0" textboxrect="0,0,1152322,461163"/>
                      </v:shape>
                      <w10:anchorlock/>
                    </v:group>
                  </w:pict>
                </mc:Fallback>
              </mc:AlternateContent>
            </w:r>
          </w:p>
        </w:tc>
      </w:tr>
    </w:tbl>
    <w:p w14:paraId="6965A75F" w14:textId="19BC5C25" w:rsidR="00116439" w:rsidRPr="00663269" w:rsidRDefault="00116439" w:rsidP="00116439">
      <w:pPr>
        <w:pStyle w:val="Textkrper"/>
        <w:rPr>
          <w:lang w:val="de-DE"/>
        </w:rPr>
      </w:pPr>
      <w:r w:rsidRPr="00663269">
        <w:rPr>
          <w:noProof/>
          <w:lang w:val="es-ES"/>
        </w:rPr>
        <mc:AlternateContent>
          <mc:Choice Requires="wpg">
            <w:drawing>
              <wp:anchor distT="0" distB="0" distL="114300" distR="114300" simplePos="0" relativeHeight="251699712" behindDoc="0" locked="0" layoutInCell="1" allowOverlap="1" wp14:anchorId="2F1DA0DD" wp14:editId="1C238545">
                <wp:simplePos x="0" y="0"/>
                <wp:positionH relativeFrom="column">
                  <wp:posOffset>26035</wp:posOffset>
                </wp:positionH>
                <wp:positionV relativeFrom="paragraph">
                  <wp:posOffset>31115</wp:posOffset>
                </wp:positionV>
                <wp:extent cx="179705" cy="179705"/>
                <wp:effectExtent l="21590" t="20955" r="27305" b="27940"/>
                <wp:wrapSquare wrapText="bothSides"/>
                <wp:docPr id="79656" name="Gruppieren 796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705" cy="179705"/>
                          <a:chOff x="0" y="0"/>
                          <a:chExt cx="378003" cy="378003"/>
                        </a:xfrm>
                      </wpg:grpSpPr>
                      <wps:wsp>
                        <wps:cNvPr id="79657" name="Shape 5757"/>
                        <wps:cNvSpPr>
                          <a:spLocks noChangeAspect="1"/>
                        </wps:cNvSpPr>
                        <wps:spPr bwMode="auto">
                          <a:xfrm>
                            <a:off x="0" y="0"/>
                            <a:ext cx="378003" cy="378003"/>
                          </a:xfrm>
                          <a:custGeom>
                            <a:avLst/>
                            <a:gdLst>
                              <a:gd name="T0" fmla="*/ 43205 w 378003"/>
                              <a:gd name="T1" fmla="*/ 0 h 378003"/>
                              <a:gd name="T2" fmla="*/ 334797 w 378003"/>
                              <a:gd name="T3" fmla="*/ 0 h 378003"/>
                              <a:gd name="T4" fmla="*/ 378003 w 378003"/>
                              <a:gd name="T5" fmla="*/ 43206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6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6"/>
                                </a:cubicBezTo>
                                <a:lnTo>
                                  <a:pt x="378003" y="334797"/>
                                </a:lnTo>
                                <a:cubicBezTo>
                                  <a:pt x="378003" y="358648"/>
                                  <a:pt x="358673" y="378003"/>
                                  <a:pt x="334797" y="378003"/>
                                </a:cubicBezTo>
                                <a:lnTo>
                                  <a:pt x="43205" y="378003"/>
                                </a:lnTo>
                                <a:cubicBezTo>
                                  <a:pt x="19355" y="378003"/>
                                  <a:pt x="0" y="358648"/>
                                  <a:pt x="0" y="334797"/>
                                </a:cubicBezTo>
                                <a:lnTo>
                                  <a:pt x="0" y="43206"/>
                                </a:lnTo>
                                <a:cubicBezTo>
                                  <a:pt x="0" y="19329"/>
                                  <a:pt x="19355" y="0"/>
                                  <a:pt x="43205" y="0"/>
                                </a:cubicBezTo>
                                <a:close/>
                              </a:path>
                            </a:pathLst>
                          </a:custGeom>
                          <a:noFill/>
                          <a:ln w="381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8" name="Shape 5758"/>
                        <wps:cNvSpPr>
                          <a:spLocks noChangeAspect="1"/>
                        </wps:cNvSpPr>
                        <wps:spPr bwMode="auto">
                          <a:xfrm>
                            <a:off x="151338" y="62223"/>
                            <a:ext cx="68250" cy="62052"/>
                          </a:xfrm>
                          <a:custGeom>
                            <a:avLst/>
                            <a:gdLst>
                              <a:gd name="T0" fmla="*/ 0 w 68250"/>
                              <a:gd name="T1" fmla="*/ 0 h 62052"/>
                              <a:gd name="T2" fmla="*/ 68250 w 68250"/>
                              <a:gd name="T3" fmla="*/ 62052 h 62052"/>
                            </a:gdLst>
                            <a:ahLst/>
                            <a:cxnLst/>
                            <a:rect l="T0" t="T1" r="T2" b="T3"/>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9" name="Shape 5759"/>
                        <wps:cNvSpPr>
                          <a:spLocks noChangeAspect="1"/>
                        </wps:cNvSpPr>
                        <wps:spPr bwMode="auto">
                          <a:xfrm>
                            <a:off x="132034" y="145662"/>
                            <a:ext cx="111862" cy="160629"/>
                          </a:xfrm>
                          <a:custGeom>
                            <a:avLst/>
                            <a:gdLst>
                              <a:gd name="T0" fmla="*/ 87554 w 111862"/>
                              <a:gd name="T1" fmla="*/ 0 h 160629"/>
                              <a:gd name="T2" fmla="*/ 63983 w 111862"/>
                              <a:gd name="T3" fmla="*/ 0 h 160629"/>
                              <a:gd name="T4" fmla="*/ 356 w 111862"/>
                              <a:gd name="T5" fmla="*/ 8306 h 160629"/>
                              <a:gd name="T6" fmla="*/ 356 w 111862"/>
                              <a:gd name="T7" fmla="*/ 34544 h 160629"/>
                              <a:gd name="T8" fmla="*/ 2870 w 111862"/>
                              <a:gd name="T9" fmla="*/ 34544 h 160629"/>
                              <a:gd name="T10" fmla="*/ 25044 w 111862"/>
                              <a:gd name="T11" fmla="*/ 42621 h 160629"/>
                              <a:gd name="T12" fmla="*/ 27889 w 111862"/>
                              <a:gd name="T13" fmla="*/ 64643 h 160629"/>
                              <a:gd name="T14" fmla="*/ 27889 w 111862"/>
                              <a:gd name="T15" fmla="*/ 104318 h 160629"/>
                              <a:gd name="T16" fmla="*/ 26949 w 111862"/>
                              <a:gd name="T17" fmla="*/ 121158 h 160629"/>
                              <a:gd name="T18" fmla="*/ 19787 w 111862"/>
                              <a:gd name="T19" fmla="*/ 130404 h 160629"/>
                              <a:gd name="T20" fmla="*/ 0 w 111862"/>
                              <a:gd name="T21" fmla="*/ 134417 h 160629"/>
                              <a:gd name="T22" fmla="*/ 0 w 111862"/>
                              <a:gd name="T23" fmla="*/ 160629 h 160629"/>
                              <a:gd name="T24" fmla="*/ 111862 w 111862"/>
                              <a:gd name="T25" fmla="*/ 160629 h 160629"/>
                              <a:gd name="T26" fmla="*/ 111862 w 111862"/>
                              <a:gd name="T27" fmla="*/ 134417 h 160629"/>
                              <a:gd name="T28" fmla="*/ 90195 w 111862"/>
                              <a:gd name="T29" fmla="*/ 126111 h 160629"/>
                              <a:gd name="T30" fmla="*/ 87554 w 111862"/>
                              <a:gd name="T31" fmla="*/ 104318 h 160629"/>
                              <a:gd name="T32" fmla="*/ 87554 w 111862"/>
                              <a:gd name="T33" fmla="*/ 0 h 160629"/>
                              <a:gd name="T34" fmla="*/ 0 w 111862"/>
                              <a:gd name="T35" fmla="*/ 0 h 160629"/>
                              <a:gd name="T36" fmla="*/ 111862 w 111862"/>
                              <a:gd name="T37" fmla="*/ 160629 h 160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29">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3"/>
                                  <a:pt x="23749" y="128397"/>
                                  <a:pt x="19787" y="130404"/>
                                </a:cubicBezTo>
                                <a:cubicBezTo>
                                  <a:pt x="15850" y="132410"/>
                                  <a:pt x="9246" y="133756"/>
                                  <a:pt x="0" y="134417"/>
                                </a:cubicBezTo>
                                <a:lnTo>
                                  <a:pt x="0" y="160629"/>
                                </a:lnTo>
                                <a:lnTo>
                                  <a:pt x="111862" y="160629"/>
                                </a:lnTo>
                                <a:lnTo>
                                  <a:pt x="111862" y="134417"/>
                                </a:lnTo>
                                <a:cubicBezTo>
                                  <a:pt x="99746" y="133198"/>
                                  <a:pt x="92532" y="130429"/>
                                  <a:pt x="90195" y="126111"/>
                                </a:cubicBezTo>
                                <a:cubicBezTo>
                                  <a:pt x="87859" y="121767"/>
                                  <a:pt x="86970" y="114503"/>
                                  <a:pt x="87554" y="104318"/>
                                </a:cubicBezTo>
                                <a:lnTo>
                                  <a:pt x="87554" y="0"/>
                                </a:lnTo>
                                <a:close/>
                              </a:path>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041D4" id="Gruppieren 79656" o:spid="_x0000_s1026" style="position:absolute;margin-left:2.05pt;margin-top:2.45pt;width:14.15pt;height:14.15pt;z-index:251699712"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">
                <o:lock v:ext="edit" aspectratio="t"/>
                <v:shape id="Shape 5757"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" path="m43205,l334797,v23876,,43206,19329,43206,43206l378003,334797v,23851,-19330,43206,-43206,43206l43205,378003c19355,378003,,358648,,334797l,43206c,19329,19355,,43205,xe" filled="f" strokecolor="#171616" strokeweight="3pt">
                  <v:stroke miterlimit="1" joinstyle="miter"/>
                  <v:path arrowok="t" o:connecttype="custom" o:connectlocs="43205,0;334797,0;378003,43206;378003,334797;334797,378003;43205,378003;0,334797;0,43206;43205,0" o:connectangles="0,0,0,0,0,0,0,0,0" textboxrect="0,0,378003,378003"/>
                  <o:lock v:ext="edit" aspectratio="t"/>
                </v:shape>
                <v:shape id="Shape 5758" o:spid="_x0000_s1028" style="position:absolute;left:151338;top:62223;width:68250;height:620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" filled="f" strokecolor="#171616" strokeweight=".40006mm">
                  <v:stroke miterlimit="1" joinstyle="miter"/>
                  <v:path arrowok="t" textboxrect="@1,@1,@1,@1"/>
                  <o:lock v:ext="edit" aspectratio="t"/>
                </v:shape>
                <v:shape id="Shape 5759" o:spid="_x0000_s1029" style="position:absolute;left:132034;top:145662;width:111862;height:160629;visibility:visible;mso-wrap-style:square;v-text-anchor:top" coordsize="111862,1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" path="m87554,l63983,,356,8306r,26238l2870,34544v12294,1041,19685,3759,22174,8077c27508,46965,28448,54305,27889,64643r,39675c28067,111430,27762,117018,26949,121158v-812,4165,-3200,7239,-7162,9246c15850,132410,9246,133756,,134417r,26212l111862,160629r,-26212c99746,133198,92532,130429,90195,126111v-2336,-4344,-3225,-11608,-2641,-21793l87554,xe" filled="f" strokecolor="#171616" strokeweight=".40006mm">
                  <v:stroke miterlimit="1" joinstyle="miter"/>
                  <v:path arrowok="t" o:connecttype="custom" o:connectlocs="87554,0;63983,0;356,8306;356,34544;2870,34544;25044,42621;27889,64643;27889,104318;26949,121158;19787,130404;0,134417;0,160629;111862,160629;111862,134417;90195,126111;87554,104318;87554,0" o:connectangles="0,0,0,0,0,0,0,0,0,0,0,0,0,0,0,0,0" textboxrect="0,0,111862,160629"/>
                  <o:lock v:ext="edit" aspectratio="t"/>
                </v:shape>
                <w10:wrap type="square"/>
              </v:group>
            </w:pict>
          </mc:Fallback>
        </mc:AlternateContent>
      </w:r>
      <w:r w:rsidRPr="00663269">
        <w:rPr>
          <w:lang w:val="fr"/>
        </w:rPr>
        <w:t>Changez du menu niveau 1 au menu niveau 2 lorsqu’un logiciel de réglage de paramètres est utilisé :</w:t>
      </w:r>
    </w:p>
    <w:p w14:paraId="7BD2E649" w14:textId="77777777" w:rsidR="00116439" w:rsidRPr="00663269" w:rsidRDefault="00116439" w:rsidP="00116439">
      <w:pPr>
        <w:pStyle w:val="Textkrper"/>
        <w:ind w:left="567"/>
      </w:pPr>
      <w:r w:rsidRPr="00663269">
        <w:rPr>
          <w:lang w:val="fr"/>
        </w:rPr>
        <w:t>► Activez le bouton [EF].</w:t>
      </w:r>
    </w:p>
    <w:p w14:paraId="64D98B9C" w14:textId="77777777" w:rsidR="00116439" w:rsidRPr="00663269" w:rsidRDefault="00116439" w:rsidP="00116439">
      <w:pPr>
        <w:pStyle w:val="Textkrper"/>
      </w:pPr>
    </w:p>
    <w:p w14:paraId="08CDBAB7" w14:textId="77777777" w:rsidR="00116439" w:rsidRPr="00663269" w:rsidRDefault="00116439" w:rsidP="00116439">
      <w:pPr>
        <w:pStyle w:val="Textkrper"/>
      </w:pPr>
    </w:p>
    <w:p w14:paraId="5780A631" w14:textId="77777777" w:rsidR="00116439" w:rsidRPr="00663269" w:rsidRDefault="00116439" w:rsidP="00116439">
      <w:pPr>
        <w:pStyle w:val="Textkrper"/>
      </w:pPr>
    </w:p>
    <w:p w14:paraId="7D7489FA" w14:textId="77777777" w:rsidR="00116439" w:rsidRPr="00663269" w:rsidRDefault="00116439" w:rsidP="00116439">
      <w:pPr>
        <w:pStyle w:val="Textkrper"/>
      </w:pPr>
      <w:r w:rsidRPr="00663269">
        <w:br w:type="page"/>
      </w:r>
    </w:p>
    <w:p w14:paraId="7ADE3666" w14:textId="77777777" w:rsidR="00116439" w:rsidRPr="00663269" w:rsidRDefault="00116439" w:rsidP="00116439">
      <w:pPr>
        <w:pStyle w:val="Bullets"/>
        <w:rPr>
          <w:rFonts w:cs="Arial"/>
        </w:rPr>
      </w:pPr>
      <w:proofErr w:type="spellStart"/>
      <w:r w:rsidRPr="00663269">
        <w:rPr>
          <w:rFonts w:cs="Arial"/>
        </w:rPr>
        <w:lastRenderedPageBreak/>
        <w:t>Verouiller</w:t>
      </w:r>
      <w:proofErr w:type="spellEnd"/>
      <w:r w:rsidRPr="00663269">
        <w:rPr>
          <w:rFonts w:cs="Arial"/>
        </w:rPr>
        <w:t xml:space="preserve"> / </w:t>
      </w:r>
      <w:proofErr w:type="spellStart"/>
      <w:r w:rsidRPr="00663269">
        <w:rPr>
          <w:rFonts w:cs="Arial"/>
        </w:rPr>
        <w:t>dévérouiller</w:t>
      </w:r>
      <w:proofErr w:type="spellEnd"/>
    </w:p>
    <w:p w14:paraId="787B15DB" w14:textId="0DC14B19" w:rsidR="00116439" w:rsidRPr="00663269" w:rsidRDefault="00116439" w:rsidP="00116439">
      <w:pPr>
        <w:pStyle w:val="Textkrper"/>
        <w:rPr>
          <w:lang w:val="en-US"/>
        </w:rPr>
      </w:pPr>
      <w:r w:rsidRPr="00663269">
        <w:rPr>
          <w:lang w:val="fr"/>
        </w:rPr>
        <w:t>L’appareil peut être verrouillé électroniquement pour empêcher les paramètres non intentionnels.</w:t>
      </w:r>
    </w:p>
    <w:p w14:paraId="25027862" w14:textId="77777777" w:rsidR="00116439" w:rsidRPr="00663269" w:rsidRDefault="00116439" w:rsidP="00116439">
      <w:pPr>
        <w:pStyle w:val="Textkrper"/>
        <w:rPr>
          <w:lang w:val="en-US"/>
        </w:rPr>
      </w:pPr>
    </w:p>
    <w:p w14:paraId="6AD10AF6" w14:textId="77777777" w:rsidR="00116439" w:rsidRPr="00663269" w:rsidRDefault="00116439" w:rsidP="00116439">
      <w:pPr>
        <w:pStyle w:val="Textkrper"/>
        <w:rPr>
          <w:lang w:val="en-US"/>
        </w:rPr>
      </w:pPr>
    </w:p>
    <w:p w14:paraId="709E6485" w14:textId="77777777" w:rsidR="00116439" w:rsidRPr="00663269" w:rsidRDefault="00116439" w:rsidP="00116439">
      <w:pPr>
        <w:pStyle w:val="Textkrper"/>
        <w:rPr>
          <w:lang w:val="en-US"/>
        </w:rPr>
      </w:pPr>
    </w:p>
    <w:p w14:paraId="0783248D" w14:textId="77777777" w:rsidR="00116439" w:rsidRPr="00663269" w:rsidRDefault="00116439" w:rsidP="00116439">
      <w:pPr>
        <w:pStyle w:val="Textkrper"/>
        <w:rPr>
          <w:lang w:val="en-US"/>
        </w:rPr>
      </w:pPr>
    </w:p>
    <w:tbl>
      <w:tblPr>
        <w:tblpPr w:vertAnchor="text" w:horzAnchor="page" w:tblpX="1635" w:tblpY="-1928"/>
        <w:tblOverlap w:val="never"/>
        <w:tblW w:w="4281" w:type="pct"/>
        <w:tblCellMar>
          <w:top w:w="103" w:type="dxa"/>
          <w:left w:w="113" w:type="dxa"/>
          <w:bottom w:w="16" w:type="dxa"/>
          <w:right w:w="115" w:type="dxa"/>
        </w:tblCellMar>
        <w:tblLook w:val="04A0" w:firstRow="1" w:lastRow="0" w:firstColumn="1" w:lastColumn="0" w:noHBand="0" w:noVBand="1"/>
      </w:tblPr>
      <w:tblGrid>
        <w:gridCol w:w="3525"/>
        <w:gridCol w:w="4993"/>
      </w:tblGrid>
      <w:tr w:rsidR="00116439" w:rsidRPr="00663269" w14:paraId="18F882EE" w14:textId="77777777" w:rsidTr="00EF136A">
        <w:trPr>
          <w:trHeight w:val="1949"/>
        </w:trPr>
        <w:tc>
          <w:tcPr>
            <w:tcW w:w="2069" w:type="pct"/>
            <w:tcBorders>
              <w:top w:val="single" w:sz="12" w:space="0" w:color="181717"/>
              <w:left w:val="single" w:sz="12" w:space="0" w:color="181717"/>
              <w:bottom w:val="single" w:sz="12" w:space="0" w:color="181717"/>
              <w:right w:val="single" w:sz="12" w:space="0" w:color="181717"/>
            </w:tcBorders>
          </w:tcPr>
          <w:p w14:paraId="4D1DEDCB"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Assurez-vous que l’appareil est en mode de fonctionnement normal.</w:t>
            </w:r>
          </w:p>
          <w:p w14:paraId="103863E9"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Appuyez en même temps sur [▲] + [▼] pendant 10 secondes.</w:t>
            </w:r>
          </w:p>
          <w:p w14:paraId="5E5D88FB" w14:textId="77777777" w:rsidR="00116439" w:rsidRPr="00663269" w:rsidRDefault="00116439" w:rsidP="00EF136A">
            <w:pPr>
              <w:pStyle w:val="TableText"/>
              <w:rPr>
                <w:rFonts w:ascii="Arial" w:hAnsi="Arial" w:cs="Arial"/>
                <w:lang w:val="de-DE"/>
              </w:rPr>
            </w:pPr>
            <w:r w:rsidRPr="00663269">
              <w:rPr>
                <w:rFonts w:ascii="Arial" w:hAnsi="Arial" w:cs="Arial"/>
                <w:sz w:val="22"/>
                <w:szCs w:val="22"/>
                <w:lang w:val="fr"/>
              </w:rPr>
              <w:t>&gt; [</w:t>
            </w:r>
            <w:proofErr w:type="spellStart"/>
            <w:r w:rsidRPr="00663269">
              <w:rPr>
                <w:rFonts w:ascii="Arial" w:hAnsi="Arial" w:cs="Arial"/>
                <w:sz w:val="22"/>
                <w:szCs w:val="22"/>
                <w:lang w:val="fr"/>
              </w:rPr>
              <w:t>Loc</w:t>
            </w:r>
            <w:proofErr w:type="spellEnd"/>
            <w:r w:rsidRPr="00663269">
              <w:rPr>
                <w:rFonts w:ascii="Arial" w:hAnsi="Arial" w:cs="Arial"/>
                <w:sz w:val="22"/>
                <w:szCs w:val="22"/>
                <w:lang w:val="fr"/>
              </w:rPr>
              <w:t>] s'affiche.</w:t>
            </w:r>
          </w:p>
        </w:tc>
        <w:tc>
          <w:tcPr>
            <w:tcW w:w="2931" w:type="pct"/>
            <w:tcBorders>
              <w:top w:val="single" w:sz="12" w:space="0" w:color="181717"/>
              <w:left w:val="single" w:sz="12" w:space="0" w:color="181717"/>
              <w:bottom w:val="single" w:sz="12" w:space="0" w:color="181717"/>
              <w:right w:val="single" w:sz="12" w:space="0" w:color="181717"/>
            </w:tcBorders>
            <w:vAlign w:val="bottom"/>
          </w:tcPr>
          <w:p w14:paraId="455CECE2" w14:textId="77777777" w:rsidR="00116439" w:rsidRPr="00663269" w:rsidRDefault="00116439" w:rsidP="00EF136A">
            <w:pPr>
              <w:pStyle w:val="TableText"/>
              <w:rPr>
                <w:rFonts w:ascii="Arial" w:hAnsi="Arial" w:cs="Arial"/>
                <w:lang w:val="de-DE"/>
              </w:rPr>
            </w:pPr>
            <w:r w:rsidRPr="00663269">
              <w:rPr>
                <w:rFonts w:ascii="Arial" w:hAnsi="Arial" w:cs="Arial"/>
                <w:noProof/>
                <w:lang w:val="es-ES" w:eastAsia="es-ES"/>
              </w:rPr>
              <w:drawing>
                <wp:inline distT="0" distB="0" distL="0" distR="0" wp14:anchorId="5BFD0BBB" wp14:editId="15B7FE65">
                  <wp:extent cx="2462039" cy="1004765"/>
                  <wp:effectExtent l="0" t="0" r="0" b="0"/>
                  <wp:docPr id="4" name="Picture 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1" name="Picture 75731"/>
                          <pic:cNvPicPr/>
                        </pic:nvPicPr>
                        <pic:blipFill>
                          <a:blip r:embed="rId20"/>
                          <a:stretch>
                            <a:fillRect/>
                          </a:stretch>
                        </pic:blipFill>
                        <pic:spPr>
                          <a:xfrm>
                            <a:off x="0" y="0"/>
                            <a:ext cx="2462039" cy="1004765"/>
                          </a:xfrm>
                          <a:prstGeom prst="rect">
                            <a:avLst/>
                          </a:prstGeom>
                        </pic:spPr>
                      </pic:pic>
                    </a:graphicData>
                  </a:graphic>
                </wp:inline>
              </w:drawing>
            </w:r>
            <w:r w:rsidRPr="00663269">
              <w:rPr>
                <w:rFonts w:ascii="Arial" w:hAnsi="Arial" w:cs="Arial"/>
                <w:lang w:val="fr"/>
              </w:rPr>
              <w:t>10 secondes</w:t>
            </w:r>
          </w:p>
        </w:tc>
      </w:tr>
      <w:tr w:rsidR="00116439" w:rsidRPr="00663269" w14:paraId="3B523C3B" w14:textId="77777777" w:rsidTr="00EF136A">
        <w:trPr>
          <w:trHeight w:val="345"/>
        </w:trPr>
        <w:tc>
          <w:tcPr>
            <w:tcW w:w="5000" w:type="pct"/>
            <w:gridSpan w:val="2"/>
            <w:tcBorders>
              <w:top w:val="single" w:sz="12" w:space="0" w:color="181717"/>
              <w:left w:val="single" w:sz="12" w:space="0" w:color="181717"/>
              <w:bottom w:val="single" w:sz="12" w:space="0" w:color="181717"/>
              <w:right w:val="single" w:sz="12" w:space="0" w:color="181717"/>
            </w:tcBorders>
          </w:tcPr>
          <w:p w14:paraId="10C39C5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Pendant l’opération : [</w:t>
            </w:r>
            <w:proofErr w:type="spellStart"/>
            <w:r w:rsidRPr="00663269">
              <w:rPr>
                <w:rFonts w:ascii="Arial" w:hAnsi="Arial" w:cs="Arial"/>
                <w:sz w:val="22"/>
                <w:szCs w:val="22"/>
                <w:lang w:val="fr"/>
              </w:rPr>
              <w:t>Loc</w:t>
            </w:r>
            <w:proofErr w:type="spellEnd"/>
            <w:r w:rsidRPr="00663269">
              <w:rPr>
                <w:rFonts w:ascii="Arial" w:hAnsi="Arial" w:cs="Arial"/>
                <w:sz w:val="22"/>
                <w:szCs w:val="22"/>
                <w:lang w:val="fr"/>
              </w:rPr>
              <w:t>] est brièvement affiché si vous essayez de modifier les valeurs des paramètres.</w:t>
            </w:r>
          </w:p>
        </w:tc>
      </w:tr>
      <w:tr w:rsidR="00116439" w:rsidRPr="00663269" w14:paraId="47D827DF" w14:textId="77777777" w:rsidTr="00EF136A">
        <w:trPr>
          <w:trHeight w:val="1821"/>
        </w:trPr>
        <w:tc>
          <w:tcPr>
            <w:tcW w:w="2069" w:type="pct"/>
            <w:tcBorders>
              <w:top w:val="single" w:sz="12" w:space="0" w:color="181717"/>
              <w:left w:val="single" w:sz="12" w:space="0" w:color="181717"/>
              <w:bottom w:val="single" w:sz="12" w:space="0" w:color="181717"/>
              <w:right w:val="single" w:sz="12" w:space="0" w:color="181717"/>
            </w:tcBorders>
          </w:tcPr>
          <w:p w14:paraId="5CDD6FD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xml:space="preserve">Pour </w:t>
            </w:r>
            <w:proofErr w:type="spellStart"/>
            <w:r w:rsidRPr="00663269">
              <w:rPr>
                <w:rFonts w:ascii="Arial" w:hAnsi="Arial" w:cs="Arial"/>
                <w:sz w:val="22"/>
                <w:szCs w:val="22"/>
                <w:lang w:val="fr"/>
              </w:rPr>
              <w:t>dévérouiller</w:t>
            </w:r>
            <w:proofErr w:type="spellEnd"/>
            <w:r w:rsidRPr="00663269">
              <w:rPr>
                <w:rFonts w:ascii="Arial" w:hAnsi="Arial" w:cs="Arial"/>
                <w:sz w:val="22"/>
                <w:szCs w:val="22"/>
                <w:lang w:val="fr"/>
              </w:rPr>
              <w:t xml:space="preserve"> :</w:t>
            </w:r>
          </w:p>
          <w:p w14:paraId="36192F40"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Appuyez en même temps sur [▲] + [▼] pendant 10 secondes.</w:t>
            </w:r>
          </w:p>
          <w:p w14:paraId="7F368C67" w14:textId="77777777" w:rsidR="00116439" w:rsidRPr="00663269" w:rsidRDefault="00116439" w:rsidP="00EF136A">
            <w:pPr>
              <w:pStyle w:val="TableText"/>
              <w:rPr>
                <w:rFonts w:ascii="Arial" w:hAnsi="Arial" w:cs="Arial"/>
                <w:lang w:val="de-DE"/>
              </w:rPr>
            </w:pPr>
            <w:r w:rsidRPr="00663269">
              <w:rPr>
                <w:rFonts w:ascii="Arial" w:hAnsi="Arial" w:cs="Arial"/>
                <w:sz w:val="22"/>
                <w:szCs w:val="22"/>
                <w:lang w:val="fr"/>
              </w:rPr>
              <w:t>&gt; [</w:t>
            </w:r>
            <w:proofErr w:type="spellStart"/>
            <w:r w:rsidRPr="00663269">
              <w:rPr>
                <w:rFonts w:ascii="Arial" w:hAnsi="Arial" w:cs="Arial"/>
                <w:sz w:val="22"/>
                <w:szCs w:val="22"/>
                <w:lang w:val="fr"/>
              </w:rPr>
              <w:t>uLoc</w:t>
            </w:r>
            <w:proofErr w:type="spellEnd"/>
            <w:r w:rsidRPr="00663269">
              <w:rPr>
                <w:rFonts w:ascii="Arial" w:hAnsi="Arial" w:cs="Arial"/>
                <w:sz w:val="22"/>
                <w:szCs w:val="22"/>
                <w:lang w:val="fr"/>
              </w:rPr>
              <w:t>] s'affiche.</w:t>
            </w:r>
          </w:p>
        </w:tc>
        <w:tc>
          <w:tcPr>
            <w:tcW w:w="2931" w:type="pct"/>
            <w:tcBorders>
              <w:top w:val="single" w:sz="12" w:space="0" w:color="181717"/>
              <w:left w:val="single" w:sz="12" w:space="0" w:color="181717"/>
              <w:bottom w:val="single" w:sz="12" w:space="0" w:color="181717"/>
              <w:right w:val="single" w:sz="12" w:space="0" w:color="181717"/>
            </w:tcBorders>
            <w:vAlign w:val="bottom"/>
          </w:tcPr>
          <w:p w14:paraId="6AB549AB" w14:textId="77777777" w:rsidR="00116439" w:rsidRPr="00663269" w:rsidRDefault="00116439" w:rsidP="00EF136A">
            <w:pPr>
              <w:pStyle w:val="TableText"/>
              <w:rPr>
                <w:rFonts w:ascii="Arial" w:hAnsi="Arial" w:cs="Arial"/>
                <w:lang w:val="de-DE"/>
              </w:rPr>
            </w:pPr>
            <w:r w:rsidRPr="00663269">
              <w:rPr>
                <w:rFonts w:ascii="Arial" w:hAnsi="Arial" w:cs="Arial"/>
                <w:noProof/>
                <w:lang w:val="es-ES" w:eastAsia="es-ES"/>
              </w:rPr>
              <w:drawing>
                <wp:inline distT="0" distB="0" distL="0" distR="0" wp14:anchorId="4EA72D07" wp14:editId="7E773231">
                  <wp:extent cx="2462039" cy="1004765"/>
                  <wp:effectExtent l="0" t="0" r="0" b="0"/>
                  <wp:docPr id="75731" name="Picture 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1" name="Picture 75731"/>
                          <pic:cNvPicPr/>
                        </pic:nvPicPr>
                        <pic:blipFill>
                          <a:blip r:embed="rId20"/>
                          <a:stretch>
                            <a:fillRect/>
                          </a:stretch>
                        </pic:blipFill>
                        <pic:spPr>
                          <a:xfrm>
                            <a:off x="0" y="0"/>
                            <a:ext cx="2462039" cy="1004765"/>
                          </a:xfrm>
                          <a:prstGeom prst="rect">
                            <a:avLst/>
                          </a:prstGeom>
                        </pic:spPr>
                      </pic:pic>
                    </a:graphicData>
                  </a:graphic>
                </wp:inline>
              </w:drawing>
            </w:r>
            <w:r w:rsidRPr="00663269">
              <w:rPr>
                <w:rFonts w:ascii="Arial" w:hAnsi="Arial" w:cs="Arial"/>
                <w:lang w:val="fr"/>
              </w:rPr>
              <w:t>10 secondes</w:t>
            </w:r>
          </w:p>
        </w:tc>
      </w:tr>
    </w:tbl>
    <w:p w14:paraId="4A7E6E6D" w14:textId="77777777" w:rsidR="00116439" w:rsidRPr="00663269" w:rsidRDefault="00116439" w:rsidP="00116439">
      <w:pPr>
        <w:pStyle w:val="Textkrper"/>
        <w:rPr>
          <w:lang w:val="de-DE"/>
        </w:rPr>
      </w:pPr>
    </w:p>
    <w:p w14:paraId="6F5F3252" w14:textId="77777777" w:rsidR="00116439" w:rsidRPr="00663269" w:rsidRDefault="00116439" w:rsidP="00116439">
      <w:pPr>
        <w:pStyle w:val="Textkrper"/>
        <w:rPr>
          <w:lang w:val="de-DE"/>
        </w:rPr>
      </w:pPr>
    </w:p>
    <w:p w14:paraId="321A751E" w14:textId="77777777" w:rsidR="00116439" w:rsidRPr="00663269" w:rsidRDefault="00116439" w:rsidP="00116439">
      <w:pPr>
        <w:pStyle w:val="Textkrper"/>
        <w:rPr>
          <w:lang w:val="de-DE"/>
        </w:rPr>
      </w:pPr>
    </w:p>
    <w:p w14:paraId="3C0BC728" w14:textId="77777777" w:rsidR="00116439" w:rsidRPr="00663269" w:rsidRDefault="00116439" w:rsidP="00116439">
      <w:pPr>
        <w:pStyle w:val="Textkrper"/>
        <w:rPr>
          <w:lang w:val="de-DE"/>
        </w:rPr>
      </w:pPr>
    </w:p>
    <w:p w14:paraId="2AE41968" w14:textId="77777777" w:rsidR="00116439" w:rsidRPr="00663269" w:rsidRDefault="00116439" w:rsidP="00116439">
      <w:pPr>
        <w:pStyle w:val="Textkrper"/>
        <w:rPr>
          <w:lang w:val="de-DE"/>
        </w:rPr>
      </w:pPr>
    </w:p>
    <w:p w14:paraId="0BAF7663" w14:textId="77777777" w:rsidR="00116439" w:rsidRPr="00663269" w:rsidRDefault="00116439" w:rsidP="00116439">
      <w:pPr>
        <w:pStyle w:val="Textkrper"/>
        <w:rPr>
          <w:lang w:val="de-DE"/>
        </w:rPr>
      </w:pPr>
    </w:p>
    <w:p w14:paraId="655D7201" w14:textId="77777777" w:rsidR="00116439" w:rsidRPr="00663269" w:rsidRDefault="00116439" w:rsidP="00116439">
      <w:pPr>
        <w:pStyle w:val="Textkrper"/>
        <w:rPr>
          <w:lang w:val="de-DE"/>
        </w:rPr>
      </w:pPr>
    </w:p>
    <w:p w14:paraId="4CEB797D" w14:textId="77777777" w:rsidR="00116439" w:rsidRPr="00663269" w:rsidRDefault="00116439" w:rsidP="00116439">
      <w:pPr>
        <w:pStyle w:val="Textkrper"/>
        <w:rPr>
          <w:lang w:val="en-US"/>
        </w:rPr>
      </w:pPr>
      <w:r w:rsidRPr="00663269">
        <w:rPr>
          <w:lang w:val="fr"/>
        </w:rPr>
        <w:t>À la livraison : pas verrouillé.</w:t>
      </w:r>
    </w:p>
    <w:p w14:paraId="00A0842F" w14:textId="77777777" w:rsidR="00116439" w:rsidRPr="00663269" w:rsidRDefault="00116439" w:rsidP="00116439">
      <w:pPr>
        <w:pStyle w:val="Bullets"/>
        <w:rPr>
          <w:rFonts w:cs="Arial"/>
        </w:rPr>
      </w:pPr>
      <w:proofErr w:type="spellStart"/>
      <w:proofErr w:type="gramStart"/>
      <w:r w:rsidRPr="00663269">
        <w:rPr>
          <w:rFonts w:cs="Arial"/>
        </w:rPr>
        <w:t>Temporisation</w:t>
      </w:r>
      <w:proofErr w:type="spellEnd"/>
      <w:r w:rsidRPr="00663269">
        <w:rPr>
          <w:rFonts w:cs="Arial"/>
        </w:rPr>
        <w:t xml:space="preserve"> :</w:t>
      </w:r>
      <w:proofErr w:type="gramEnd"/>
    </w:p>
    <w:p w14:paraId="28FBB566" w14:textId="77777777" w:rsidR="00116439" w:rsidRPr="00663269" w:rsidRDefault="00116439" w:rsidP="00116439">
      <w:pPr>
        <w:pStyle w:val="Textkrper"/>
        <w:rPr>
          <w:lang w:val="en-US"/>
        </w:rPr>
      </w:pPr>
      <w:r w:rsidRPr="00663269">
        <w:rPr>
          <w:lang w:val="fr"/>
        </w:rPr>
        <w:t>Si aucun bouton n’est appuyé pendant 30 secondes pendant le paramètre, l’unité revient au mode de fonctionnement avec des valeurs inchangées.</w:t>
      </w:r>
    </w:p>
    <w:p w14:paraId="5B6AD7FB" w14:textId="77777777" w:rsidR="00116439" w:rsidRPr="00663269" w:rsidRDefault="00116439" w:rsidP="00116439">
      <w:pPr>
        <w:pStyle w:val="Bullets"/>
        <w:rPr>
          <w:rFonts w:cs="Arial"/>
          <w:lang w:val="en-US"/>
        </w:rPr>
      </w:pPr>
      <w:proofErr w:type="spellStart"/>
      <w:r w:rsidRPr="00663269">
        <w:rPr>
          <w:rFonts w:cs="Arial"/>
          <w:lang w:val="en-US"/>
        </w:rPr>
        <w:t>Sortir</w:t>
      </w:r>
      <w:proofErr w:type="spellEnd"/>
      <w:r w:rsidRPr="00663269">
        <w:rPr>
          <w:rFonts w:cs="Arial"/>
          <w:lang w:val="en-US"/>
        </w:rPr>
        <w:t xml:space="preserve"> d’un </w:t>
      </w:r>
      <w:proofErr w:type="spellStart"/>
      <w:r w:rsidRPr="00663269">
        <w:rPr>
          <w:rFonts w:cs="Arial"/>
          <w:lang w:val="en-US"/>
        </w:rPr>
        <w:t>paramètre</w:t>
      </w:r>
      <w:proofErr w:type="spellEnd"/>
      <w:r w:rsidRPr="00663269">
        <w:rPr>
          <w:rFonts w:cs="Arial"/>
          <w:lang w:val="en-US"/>
        </w:rPr>
        <w:t xml:space="preserve"> sans adopter les </w:t>
      </w:r>
      <w:proofErr w:type="spellStart"/>
      <w:r w:rsidRPr="00663269">
        <w:rPr>
          <w:rFonts w:cs="Arial"/>
          <w:lang w:val="en-US"/>
        </w:rPr>
        <w:t>réglages</w:t>
      </w:r>
      <w:proofErr w:type="spellEnd"/>
      <w:r w:rsidRPr="00663269">
        <w:rPr>
          <w:rFonts w:cs="Arial"/>
          <w:lang w:val="en-US"/>
        </w:rPr>
        <w:t xml:space="preserve"> </w:t>
      </w:r>
    </w:p>
    <w:tbl>
      <w:tblPr>
        <w:tblW w:w="5000" w:type="pct"/>
        <w:tblCellMar>
          <w:top w:w="113" w:type="dxa"/>
          <w:left w:w="113" w:type="dxa"/>
          <w:right w:w="115" w:type="dxa"/>
        </w:tblCellMar>
        <w:tblLook w:val="04A0" w:firstRow="1" w:lastRow="0" w:firstColumn="1" w:lastColumn="0" w:noHBand="0" w:noVBand="1"/>
      </w:tblPr>
      <w:tblGrid>
        <w:gridCol w:w="4853"/>
        <w:gridCol w:w="5096"/>
      </w:tblGrid>
      <w:tr w:rsidR="00116439" w:rsidRPr="00663269" w14:paraId="4CE6D920" w14:textId="77777777" w:rsidTr="0035728F">
        <w:trPr>
          <w:trHeight w:val="1839"/>
        </w:trPr>
        <w:tc>
          <w:tcPr>
            <w:tcW w:w="2439" w:type="pct"/>
            <w:tcBorders>
              <w:top w:val="single" w:sz="12" w:space="0" w:color="181717"/>
              <w:left w:val="single" w:sz="12" w:space="0" w:color="181717"/>
              <w:bottom w:val="single" w:sz="12" w:space="0" w:color="181717"/>
              <w:right w:val="single" w:sz="12" w:space="0" w:color="181717"/>
            </w:tcBorders>
          </w:tcPr>
          <w:p w14:paraId="2CEC99EE"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Sortir</w:t>
            </w:r>
            <w:proofErr w:type="spellEnd"/>
            <w:r w:rsidRPr="00663269">
              <w:rPr>
                <w:rFonts w:ascii="Arial" w:hAnsi="Arial" w:cs="Arial"/>
                <w:sz w:val="22"/>
                <w:szCs w:val="22"/>
              </w:rPr>
              <w:t xml:space="preserve"> d’un </w:t>
            </w:r>
            <w:proofErr w:type="spellStart"/>
            <w:r w:rsidRPr="00663269">
              <w:rPr>
                <w:rFonts w:ascii="Arial" w:hAnsi="Arial" w:cs="Arial"/>
                <w:sz w:val="22"/>
                <w:szCs w:val="22"/>
              </w:rPr>
              <w:t>paramètre</w:t>
            </w:r>
            <w:proofErr w:type="spellEnd"/>
            <w:r w:rsidRPr="00663269">
              <w:rPr>
                <w:rFonts w:ascii="Arial" w:hAnsi="Arial" w:cs="Arial"/>
                <w:sz w:val="22"/>
                <w:szCs w:val="22"/>
              </w:rPr>
              <w:t xml:space="preserve"> sans adopter les </w:t>
            </w:r>
            <w:proofErr w:type="spellStart"/>
            <w:proofErr w:type="gramStart"/>
            <w:r w:rsidRPr="00663269">
              <w:rPr>
                <w:rFonts w:ascii="Arial" w:hAnsi="Arial" w:cs="Arial"/>
                <w:sz w:val="22"/>
                <w:szCs w:val="22"/>
              </w:rPr>
              <w:t>réglages</w:t>
            </w:r>
            <w:proofErr w:type="spellEnd"/>
            <w:r w:rsidRPr="00663269">
              <w:rPr>
                <w:rFonts w:ascii="Arial" w:hAnsi="Arial" w:cs="Arial"/>
                <w:sz w:val="22"/>
                <w:szCs w:val="22"/>
              </w:rPr>
              <w:t xml:space="preserve"> :</w:t>
            </w:r>
            <w:proofErr w:type="gramEnd"/>
          </w:p>
          <w:p w14:paraId="0BDA044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w:t>
            </w:r>
            <w:r w:rsidRPr="00663269">
              <w:rPr>
                <w:rFonts w:ascii="Arial" w:hAnsi="Arial" w:cs="Arial"/>
                <w:b/>
                <w:sz w:val="22"/>
                <w:szCs w:val="22"/>
              </w:rPr>
              <w:t>▲</w:t>
            </w:r>
            <w:r w:rsidRPr="00663269">
              <w:rPr>
                <w:rFonts w:ascii="Arial" w:hAnsi="Arial" w:cs="Arial"/>
                <w:sz w:val="22"/>
                <w:szCs w:val="22"/>
              </w:rPr>
              <w:t>] + [</w:t>
            </w:r>
            <w:r w:rsidRPr="00663269">
              <w:rPr>
                <w:rFonts w:ascii="Arial" w:hAnsi="Arial" w:cs="Arial"/>
                <w:b/>
                <w:sz w:val="22"/>
                <w:szCs w:val="22"/>
              </w:rPr>
              <w:t>▼</w:t>
            </w:r>
            <w:proofErr w:type="spellStart"/>
            <w:r w:rsidRPr="00663269">
              <w:rPr>
                <w:rFonts w:ascii="Arial" w:hAnsi="Arial" w:cs="Arial"/>
                <w:sz w:val="22"/>
                <w:szCs w:val="22"/>
              </w:rPr>
              <w:t>Appuez</w:t>
            </w:r>
            <w:proofErr w:type="spellEnd"/>
            <w:r w:rsidRPr="00663269">
              <w:rPr>
                <w:rFonts w:ascii="Arial" w:hAnsi="Arial" w:cs="Arial"/>
                <w:sz w:val="22"/>
                <w:szCs w:val="22"/>
              </w:rPr>
              <w:t xml:space="preserve"> </w:t>
            </w:r>
            <w:proofErr w:type="spellStart"/>
            <w:r w:rsidRPr="00663269">
              <w:rPr>
                <w:rFonts w:ascii="Arial" w:hAnsi="Arial" w:cs="Arial"/>
                <w:sz w:val="22"/>
                <w:szCs w:val="22"/>
              </w:rPr>
              <w:t>en</w:t>
            </w:r>
            <w:proofErr w:type="spellEnd"/>
            <w:r w:rsidRPr="00663269">
              <w:rPr>
                <w:rFonts w:ascii="Arial" w:hAnsi="Arial" w:cs="Arial"/>
                <w:sz w:val="22"/>
                <w:szCs w:val="22"/>
              </w:rPr>
              <w:t xml:space="preserve"> </w:t>
            </w:r>
            <w:proofErr w:type="spellStart"/>
            <w:r w:rsidRPr="00663269">
              <w:rPr>
                <w:rFonts w:ascii="Arial" w:hAnsi="Arial" w:cs="Arial"/>
                <w:sz w:val="22"/>
                <w:szCs w:val="22"/>
              </w:rPr>
              <w:t>même</w:t>
            </w:r>
            <w:proofErr w:type="spellEnd"/>
            <w:r w:rsidRPr="00663269">
              <w:rPr>
                <w:rFonts w:ascii="Arial" w:hAnsi="Arial" w:cs="Arial"/>
                <w:sz w:val="22"/>
                <w:szCs w:val="22"/>
              </w:rPr>
              <w:t xml:space="preserve"> temps sur [▲] + [▼].</w:t>
            </w:r>
          </w:p>
          <w:p w14:paraId="45E1B4FC" w14:textId="77777777" w:rsidR="00116439" w:rsidRPr="00663269" w:rsidRDefault="00116439" w:rsidP="00EF136A">
            <w:pPr>
              <w:pStyle w:val="TableText"/>
              <w:rPr>
                <w:rFonts w:ascii="Arial" w:hAnsi="Arial" w:cs="Arial"/>
              </w:rPr>
            </w:pPr>
            <w:r w:rsidRPr="00663269">
              <w:rPr>
                <w:rFonts w:ascii="Arial" w:hAnsi="Arial" w:cs="Arial"/>
                <w:sz w:val="22"/>
                <w:szCs w:val="22"/>
              </w:rPr>
              <w:t xml:space="preserve">&gt; </w:t>
            </w:r>
            <w:proofErr w:type="spellStart"/>
            <w:r w:rsidRPr="00663269">
              <w:rPr>
                <w:rFonts w:ascii="Arial" w:hAnsi="Arial" w:cs="Arial"/>
                <w:sz w:val="22"/>
                <w:szCs w:val="22"/>
              </w:rPr>
              <w:t>Retournez</w:t>
            </w:r>
            <w:proofErr w:type="spellEnd"/>
            <w:r w:rsidRPr="00663269">
              <w:rPr>
                <w:rFonts w:ascii="Arial" w:hAnsi="Arial" w:cs="Arial"/>
                <w:sz w:val="22"/>
                <w:szCs w:val="22"/>
              </w:rPr>
              <w:t xml:space="preserve"> au </w:t>
            </w:r>
            <w:proofErr w:type="spellStart"/>
            <w:r w:rsidRPr="00663269">
              <w:rPr>
                <w:rFonts w:ascii="Arial" w:hAnsi="Arial" w:cs="Arial"/>
                <w:sz w:val="22"/>
                <w:szCs w:val="22"/>
              </w:rPr>
              <w:t>niveau</w:t>
            </w:r>
            <w:proofErr w:type="spellEnd"/>
            <w:r w:rsidRPr="00663269">
              <w:rPr>
                <w:rFonts w:ascii="Arial" w:hAnsi="Arial" w:cs="Arial"/>
                <w:sz w:val="22"/>
                <w:szCs w:val="22"/>
              </w:rPr>
              <w:t xml:space="preserve"> menu.</w:t>
            </w:r>
          </w:p>
        </w:tc>
        <w:tc>
          <w:tcPr>
            <w:tcW w:w="2561" w:type="pct"/>
            <w:tcBorders>
              <w:top w:val="single" w:sz="12" w:space="0" w:color="181717"/>
              <w:left w:val="single" w:sz="12" w:space="0" w:color="181717"/>
              <w:bottom w:val="single" w:sz="12" w:space="0" w:color="181717"/>
              <w:right w:val="single" w:sz="12" w:space="0" w:color="181717"/>
            </w:tcBorders>
          </w:tcPr>
          <w:p w14:paraId="7EE9080D" w14:textId="77777777" w:rsidR="00116439" w:rsidRPr="00663269" w:rsidRDefault="00116439" w:rsidP="00EF136A">
            <w:pPr>
              <w:pStyle w:val="TableText"/>
              <w:rPr>
                <w:rFonts w:ascii="Arial" w:hAnsi="Arial" w:cs="Arial"/>
              </w:rPr>
            </w:pPr>
            <w:r w:rsidRPr="00663269">
              <w:rPr>
                <w:rFonts w:ascii="Arial" w:hAnsi="Arial" w:cs="Arial"/>
                <w:noProof/>
                <w:lang w:val="es-ES" w:eastAsia="es-ES"/>
              </w:rPr>
              <w:drawing>
                <wp:inline distT="0" distB="0" distL="0" distR="0" wp14:anchorId="3DCD7B09" wp14:editId="0EF5DE37">
                  <wp:extent cx="2462039" cy="1004765"/>
                  <wp:effectExtent l="0" t="0" r="0" b="0"/>
                  <wp:docPr id="5" name="Picture 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1" name="Picture 75731"/>
                          <pic:cNvPicPr/>
                        </pic:nvPicPr>
                        <pic:blipFill>
                          <a:blip r:embed="rId20"/>
                          <a:stretch>
                            <a:fillRect/>
                          </a:stretch>
                        </pic:blipFill>
                        <pic:spPr>
                          <a:xfrm>
                            <a:off x="0" y="0"/>
                            <a:ext cx="2462039" cy="1004765"/>
                          </a:xfrm>
                          <a:prstGeom prst="rect">
                            <a:avLst/>
                          </a:prstGeom>
                        </pic:spPr>
                      </pic:pic>
                    </a:graphicData>
                  </a:graphic>
                </wp:inline>
              </w:drawing>
            </w:r>
          </w:p>
        </w:tc>
      </w:tr>
    </w:tbl>
    <w:p w14:paraId="4F248AF3" w14:textId="77777777" w:rsidR="00116439" w:rsidRPr="00663269" w:rsidRDefault="00116439" w:rsidP="00116439">
      <w:pPr>
        <w:pStyle w:val="Bullets"/>
        <w:rPr>
          <w:rFonts w:cs="Arial"/>
        </w:rPr>
      </w:pPr>
      <w:proofErr w:type="spellStart"/>
      <w:r w:rsidRPr="00663269">
        <w:rPr>
          <w:rFonts w:cs="Arial"/>
        </w:rPr>
        <w:t>Sortir</w:t>
      </w:r>
      <w:proofErr w:type="spellEnd"/>
      <w:r w:rsidRPr="00663269">
        <w:rPr>
          <w:rFonts w:cs="Arial"/>
        </w:rPr>
        <w:t xml:space="preserve"> du </w:t>
      </w:r>
      <w:proofErr w:type="spellStart"/>
      <w:r w:rsidRPr="00663269">
        <w:rPr>
          <w:rFonts w:cs="Arial"/>
        </w:rPr>
        <w:t>niveau</w:t>
      </w:r>
      <w:proofErr w:type="spellEnd"/>
      <w:r w:rsidRPr="00663269">
        <w:rPr>
          <w:rFonts w:cs="Arial"/>
        </w:rPr>
        <w:t xml:space="preserve"> </w:t>
      </w:r>
      <w:proofErr w:type="spellStart"/>
      <w:r w:rsidRPr="00663269">
        <w:rPr>
          <w:rFonts w:cs="Arial"/>
        </w:rPr>
        <w:t>menu</w:t>
      </w:r>
      <w:proofErr w:type="spellEnd"/>
    </w:p>
    <w:tbl>
      <w:tblPr>
        <w:tblW w:w="5000" w:type="pct"/>
        <w:tblCellMar>
          <w:top w:w="113" w:type="dxa"/>
          <w:left w:w="113" w:type="dxa"/>
          <w:right w:w="115" w:type="dxa"/>
        </w:tblCellMar>
        <w:tblLook w:val="04A0" w:firstRow="1" w:lastRow="0" w:firstColumn="1" w:lastColumn="0" w:noHBand="0" w:noVBand="1"/>
      </w:tblPr>
      <w:tblGrid>
        <w:gridCol w:w="4853"/>
        <w:gridCol w:w="5096"/>
      </w:tblGrid>
      <w:tr w:rsidR="00116439" w:rsidRPr="00663269" w14:paraId="438BCFD9" w14:textId="77777777" w:rsidTr="00EF136A">
        <w:trPr>
          <w:trHeight w:val="2365"/>
        </w:trPr>
        <w:tc>
          <w:tcPr>
            <w:tcW w:w="2439" w:type="pct"/>
            <w:tcBorders>
              <w:top w:val="single" w:sz="12" w:space="0" w:color="181717"/>
              <w:left w:val="single" w:sz="12" w:space="0" w:color="181717"/>
              <w:bottom w:val="single" w:sz="12" w:space="0" w:color="181717"/>
              <w:right w:val="single" w:sz="12" w:space="0" w:color="181717"/>
            </w:tcBorders>
          </w:tcPr>
          <w:p w14:paraId="47F35C73"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Pour sortir du niveau menu :</w:t>
            </w:r>
          </w:p>
          <w:p w14:paraId="5E2E8F40"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xml:space="preserve">► </w:t>
            </w:r>
            <w:proofErr w:type="spellStart"/>
            <w:r w:rsidRPr="00663269">
              <w:rPr>
                <w:rFonts w:ascii="Arial" w:hAnsi="Arial" w:cs="Arial"/>
                <w:sz w:val="22"/>
                <w:szCs w:val="22"/>
                <w:lang w:val="fr"/>
              </w:rPr>
              <w:t>Appuez</w:t>
            </w:r>
            <w:proofErr w:type="spellEnd"/>
            <w:r w:rsidRPr="00663269">
              <w:rPr>
                <w:rFonts w:ascii="Arial" w:hAnsi="Arial" w:cs="Arial"/>
                <w:sz w:val="22"/>
                <w:szCs w:val="22"/>
                <w:lang w:val="fr"/>
              </w:rPr>
              <w:t xml:space="preserve"> en même temps sur [▲] + [▼].</w:t>
            </w:r>
          </w:p>
          <w:p w14:paraId="3B3A8489"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xml:space="preserve">&gt; Changement de niveau 2 du menu au niveau 1 </w:t>
            </w:r>
            <w:proofErr w:type="gramStart"/>
            <w:r w:rsidRPr="00663269">
              <w:rPr>
                <w:rFonts w:ascii="Arial" w:hAnsi="Arial" w:cs="Arial"/>
                <w:sz w:val="22"/>
                <w:szCs w:val="22"/>
                <w:lang w:val="fr"/>
              </w:rPr>
              <w:t>ou</w:t>
            </w:r>
            <w:proofErr w:type="gramEnd"/>
            <w:r w:rsidRPr="00663269">
              <w:rPr>
                <w:rFonts w:ascii="Arial" w:hAnsi="Arial" w:cs="Arial"/>
                <w:sz w:val="22"/>
                <w:szCs w:val="22"/>
                <w:lang w:val="fr"/>
              </w:rPr>
              <w:t xml:space="preserve"> </w:t>
            </w:r>
          </w:p>
          <w:p w14:paraId="4EFB4007" w14:textId="77777777" w:rsidR="00116439" w:rsidRPr="00663269" w:rsidRDefault="00116439" w:rsidP="00EF136A">
            <w:pPr>
              <w:pStyle w:val="TableText"/>
              <w:rPr>
                <w:rFonts w:ascii="Arial" w:hAnsi="Arial" w:cs="Arial"/>
                <w:lang w:val="de-DE"/>
              </w:rPr>
            </w:pPr>
            <w:r w:rsidRPr="00663269">
              <w:rPr>
                <w:rFonts w:ascii="Arial" w:hAnsi="Arial" w:cs="Arial"/>
                <w:sz w:val="22"/>
                <w:szCs w:val="22"/>
                <w:lang w:val="fr"/>
              </w:rPr>
              <w:t>Le niveau 1 change à l'affichage</w:t>
            </w:r>
          </w:p>
        </w:tc>
        <w:tc>
          <w:tcPr>
            <w:tcW w:w="2561" w:type="pct"/>
            <w:tcBorders>
              <w:top w:val="single" w:sz="12" w:space="0" w:color="181717"/>
              <w:left w:val="single" w:sz="12" w:space="0" w:color="181717"/>
              <w:bottom w:val="single" w:sz="12" w:space="0" w:color="181717"/>
              <w:right w:val="single" w:sz="12" w:space="0" w:color="181717"/>
            </w:tcBorders>
          </w:tcPr>
          <w:p w14:paraId="17D43898" w14:textId="448212DC" w:rsidR="00116439" w:rsidRPr="00663269" w:rsidRDefault="00116439" w:rsidP="00EF136A">
            <w:pPr>
              <w:pStyle w:val="Textkrper"/>
              <w:rPr>
                <w:lang w:val="de-DE"/>
              </w:rPr>
            </w:pPr>
            <w:r w:rsidRPr="00663269">
              <w:rPr>
                <w:noProof/>
              </w:rPr>
              <mc:AlternateContent>
                <mc:Choice Requires="wpg">
                  <w:drawing>
                    <wp:inline distT="0" distB="0" distL="0" distR="0" wp14:anchorId="1EB11B6C" wp14:editId="0C58C4C9">
                      <wp:extent cx="1687830" cy="1297940"/>
                      <wp:effectExtent l="13335" t="12700" r="13335" b="13335"/>
                      <wp:docPr id="79547" name="Gruppieren 7954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687830" cy="1297940"/>
                                <a:chOff x="0" y="0"/>
                                <a:chExt cx="1758162" cy="1349170"/>
                              </a:xfrm>
                            </wpg:grpSpPr>
                            <wps:wsp>
                              <wps:cNvPr id="79548" name="Shape 5752"/>
                              <wps:cNvSpPr>
                                <a:spLocks/>
                              </wps:cNvSpPr>
                              <wps:spPr bwMode="auto">
                                <a:xfrm>
                                  <a:off x="0" y="0"/>
                                  <a:ext cx="1758162" cy="1085449"/>
                                </a:xfrm>
                                <a:custGeom>
                                  <a:avLst/>
                                  <a:gdLst>
                                    <a:gd name="T0" fmla="*/ 247185 w 1758162"/>
                                    <a:gd name="T1" fmla="*/ 0 h 1085449"/>
                                    <a:gd name="T2" fmla="*/ 176542 w 1758162"/>
                                    <a:gd name="T3" fmla="*/ 55032 h 1085449"/>
                                    <a:gd name="T4" fmla="*/ 139229 w 1758162"/>
                                    <a:gd name="T5" fmla="*/ 78917 h 1085449"/>
                                    <a:gd name="T6" fmla="*/ 101610 w 1758162"/>
                                    <a:gd name="T7" fmla="*/ 103539 h 1085449"/>
                                    <a:gd name="T8" fmla="*/ 48737 w 1758162"/>
                                    <a:gd name="T9" fmla="*/ 132959 h 1085449"/>
                                    <a:gd name="T10" fmla="*/ 13403 w 1758162"/>
                                    <a:gd name="T11" fmla="*/ 434337 h 1085449"/>
                                    <a:gd name="T12" fmla="*/ 830395 w 1758162"/>
                                    <a:gd name="T13" fmla="*/ 1085245 h 1085449"/>
                                    <a:gd name="T14" fmla="*/ 930838 w 1758162"/>
                                    <a:gd name="T15" fmla="*/ 1085449 h 1085449"/>
                                    <a:gd name="T16" fmla="*/ 1744760 w 1758162"/>
                                    <a:gd name="T17" fmla="*/ 434337 h 1085449"/>
                                    <a:gd name="T18" fmla="*/ 1709426 w 1758162"/>
                                    <a:gd name="T19" fmla="*/ 132959 h 1085449"/>
                                    <a:gd name="T20" fmla="*/ 1612283 w 1758162"/>
                                    <a:gd name="T21" fmla="*/ 78917 h 1085449"/>
                                    <a:gd name="T22" fmla="*/ 1510952 w 1758162"/>
                                    <a:gd name="T23" fmla="*/ 0 h 1085449"/>
                                    <a:gd name="T24" fmla="*/ 247185 w 1758162"/>
                                    <a:gd name="T25" fmla="*/ 0 h 1085449"/>
                                    <a:gd name="T26" fmla="*/ 0 w 1758162"/>
                                    <a:gd name="T27" fmla="*/ 0 h 1085449"/>
                                    <a:gd name="T28" fmla="*/ 1758162 w 1758162"/>
                                    <a:gd name="T29" fmla="*/ 1085449 h 1085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758162" h="1085449">
                                      <a:moveTo>
                                        <a:pt x="247185" y="0"/>
                                      </a:moveTo>
                                      <a:lnTo>
                                        <a:pt x="176542" y="55032"/>
                                      </a:lnTo>
                                      <a:lnTo>
                                        <a:pt x="139229" y="78917"/>
                                      </a:lnTo>
                                      <a:lnTo>
                                        <a:pt x="101610" y="103539"/>
                                      </a:lnTo>
                                      <a:lnTo>
                                        <a:pt x="48737" y="132959"/>
                                      </a:lnTo>
                                      <a:cubicBezTo>
                                        <a:pt x="48737" y="132959"/>
                                        <a:pt x="0" y="196366"/>
                                        <a:pt x="13403" y="434337"/>
                                      </a:cubicBezTo>
                                      <a:cubicBezTo>
                                        <a:pt x="31222" y="751022"/>
                                        <a:pt x="331331" y="1085245"/>
                                        <a:pt x="830395" y="1085245"/>
                                      </a:cubicBezTo>
                                      <a:cubicBezTo>
                                        <a:pt x="844154" y="1085245"/>
                                        <a:pt x="917080" y="1085449"/>
                                        <a:pt x="930838" y="1085449"/>
                                      </a:cubicBezTo>
                                      <a:cubicBezTo>
                                        <a:pt x="1429903" y="1085449"/>
                                        <a:pt x="1726940" y="751022"/>
                                        <a:pt x="1744760" y="434337"/>
                                      </a:cubicBezTo>
                                      <a:cubicBezTo>
                                        <a:pt x="1758162" y="196366"/>
                                        <a:pt x="1709426" y="132959"/>
                                        <a:pt x="1709426" y="132959"/>
                                      </a:cubicBezTo>
                                      <a:lnTo>
                                        <a:pt x="1612283" y="78917"/>
                                      </a:lnTo>
                                      <a:lnTo>
                                        <a:pt x="1510952" y="0"/>
                                      </a:lnTo>
                                      <a:lnTo>
                                        <a:pt x="247185" y="0"/>
                                      </a:lnTo>
                                      <a:close/>
                                    </a:path>
                                  </a:pathLst>
                                </a:custGeom>
                                <a:noFill/>
                                <a:ln w="15433">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9" name="Shape 5753"/>
                              <wps:cNvSpPr>
                                <a:spLocks/>
                              </wps:cNvSpPr>
                              <wps:spPr bwMode="auto">
                                <a:xfrm>
                                  <a:off x="56372" y="0"/>
                                  <a:ext cx="368416" cy="153443"/>
                                </a:xfrm>
                                <a:custGeom>
                                  <a:avLst/>
                                  <a:gdLst>
                                    <a:gd name="T0" fmla="*/ 0 w 368416"/>
                                    <a:gd name="T1" fmla="*/ 0 h 153443"/>
                                    <a:gd name="T2" fmla="*/ 368416 w 368416"/>
                                    <a:gd name="T3" fmla="*/ 153443 h 153443"/>
                                  </a:gdLst>
                                  <a:ahLst/>
                                  <a:cxnLst/>
                                  <a:rect l="T0" t="T1" r="T2" b="T3"/>
                                  <a:pathLst/>
                                </a:custGeom>
                                <a:noFill/>
                                <a:ln w="15433"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0" name="Shape 5754"/>
                              <wps:cNvSpPr>
                                <a:spLocks/>
                              </wps:cNvSpPr>
                              <wps:spPr bwMode="auto">
                                <a:xfrm>
                                  <a:off x="1332019" y="0"/>
                                  <a:ext cx="368391" cy="153443"/>
                                </a:xfrm>
                                <a:custGeom>
                                  <a:avLst/>
                                  <a:gdLst>
                                    <a:gd name="T0" fmla="*/ 0 w 368391"/>
                                    <a:gd name="T1" fmla="*/ 0 h 153443"/>
                                    <a:gd name="T2" fmla="*/ 368391 w 368391"/>
                                    <a:gd name="T3" fmla="*/ 153443 h 153443"/>
                                  </a:gdLst>
                                  <a:ahLst/>
                                  <a:cxnLst/>
                                  <a:rect l="T0" t="T1" r="T2" b="T3"/>
                                  <a:pathLst/>
                                </a:custGeom>
                                <a:noFill/>
                                <a:ln w="15433"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1" name="Shape 5755"/>
                              <wps:cNvSpPr>
                                <a:spLocks/>
                              </wps:cNvSpPr>
                              <wps:spPr bwMode="auto">
                                <a:xfrm>
                                  <a:off x="341600" y="20076"/>
                                  <a:ext cx="83182" cy="79501"/>
                                </a:xfrm>
                                <a:custGeom>
                                  <a:avLst/>
                                  <a:gdLst>
                                    <a:gd name="T0" fmla="*/ 0 w 83182"/>
                                    <a:gd name="T1" fmla="*/ 0 h 79501"/>
                                    <a:gd name="T2" fmla="*/ 48457 w 83182"/>
                                    <a:gd name="T3" fmla="*/ 79501 h 79501"/>
                                    <a:gd name="T4" fmla="*/ 0 w 83182"/>
                                    <a:gd name="T5" fmla="*/ 0 h 79501"/>
                                    <a:gd name="T6" fmla="*/ 83182 w 83182"/>
                                    <a:gd name="T7" fmla="*/ 79501 h 79501"/>
                                  </a:gdLst>
                                  <a:ahLst/>
                                  <a:cxnLst>
                                    <a:cxn ang="0">
                                      <a:pos x="T0" y="T1"/>
                                    </a:cxn>
                                    <a:cxn ang="0">
                                      <a:pos x="T2" y="T3"/>
                                    </a:cxn>
                                  </a:cxnLst>
                                  <a:rect l="T4" t="T5" r="T6" b="T7"/>
                                  <a:pathLst>
                                    <a:path w="83182" h="79501">
                                      <a:moveTo>
                                        <a:pt x="0" y="0"/>
                                      </a:moveTo>
                                      <a:cubicBezTo>
                                        <a:pt x="41705" y="17489"/>
                                        <a:pt x="83182" y="58839"/>
                                        <a:pt x="48457" y="79501"/>
                                      </a:cubicBezTo>
                                    </a:path>
                                  </a:pathLst>
                                </a:custGeom>
                                <a:noFill/>
                                <a:ln w="12869" cap="rnd">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2" name="Shape 5756"/>
                              <wps:cNvSpPr>
                                <a:spLocks/>
                              </wps:cNvSpPr>
                              <wps:spPr bwMode="auto">
                                <a:xfrm>
                                  <a:off x="213729" y="200608"/>
                                  <a:ext cx="1314306" cy="365827"/>
                                </a:xfrm>
                                <a:custGeom>
                                  <a:avLst/>
                                  <a:gdLst>
                                    <a:gd name="T0" fmla="*/ 59727 w 1314306"/>
                                    <a:gd name="T1" fmla="*/ 0 h 365827"/>
                                    <a:gd name="T2" fmla="*/ 1254554 w 1314306"/>
                                    <a:gd name="T3" fmla="*/ 0 h 365827"/>
                                    <a:gd name="T4" fmla="*/ 1314306 w 1314306"/>
                                    <a:gd name="T5" fmla="*/ 52264 h 365827"/>
                                    <a:gd name="T6" fmla="*/ 1314306 w 1314306"/>
                                    <a:gd name="T7" fmla="*/ 313588 h 365827"/>
                                    <a:gd name="T8" fmla="*/ 1254554 w 1314306"/>
                                    <a:gd name="T9" fmla="*/ 365827 h 365827"/>
                                    <a:gd name="T10" fmla="*/ 59727 w 1314306"/>
                                    <a:gd name="T11" fmla="*/ 365827 h 365827"/>
                                    <a:gd name="T12" fmla="*/ 0 w 1314306"/>
                                    <a:gd name="T13" fmla="*/ 313588 h 365827"/>
                                    <a:gd name="T14" fmla="*/ 0 w 1314306"/>
                                    <a:gd name="T15" fmla="*/ 52264 h 365827"/>
                                    <a:gd name="T16" fmla="*/ 59727 w 1314306"/>
                                    <a:gd name="T17" fmla="*/ 0 h 365827"/>
                                    <a:gd name="T18" fmla="*/ 0 w 1314306"/>
                                    <a:gd name="T19" fmla="*/ 0 h 365827"/>
                                    <a:gd name="T20" fmla="*/ 1314306 w 1314306"/>
                                    <a:gd name="T21" fmla="*/ 365827 h 365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4306" h="365827">
                                      <a:moveTo>
                                        <a:pt x="59727" y="0"/>
                                      </a:moveTo>
                                      <a:lnTo>
                                        <a:pt x="1254554" y="0"/>
                                      </a:lnTo>
                                      <a:cubicBezTo>
                                        <a:pt x="1287552" y="0"/>
                                        <a:pt x="1314306" y="23378"/>
                                        <a:pt x="1314306" y="52264"/>
                                      </a:cubicBezTo>
                                      <a:lnTo>
                                        <a:pt x="1314306" y="313588"/>
                                      </a:lnTo>
                                      <a:cubicBezTo>
                                        <a:pt x="1314306" y="342423"/>
                                        <a:pt x="1287552" y="365827"/>
                                        <a:pt x="1254554" y="365827"/>
                                      </a:cubicBezTo>
                                      <a:lnTo>
                                        <a:pt x="59727" y="365827"/>
                                      </a:lnTo>
                                      <a:cubicBezTo>
                                        <a:pt x="26729" y="365827"/>
                                        <a:pt x="0" y="342423"/>
                                        <a:pt x="0" y="313588"/>
                                      </a:cubicBezTo>
                                      <a:lnTo>
                                        <a:pt x="0" y="52264"/>
                                      </a:lnTo>
                                      <a:cubicBezTo>
                                        <a:pt x="0" y="23378"/>
                                        <a:pt x="26729" y="0"/>
                                        <a:pt x="59727" y="0"/>
                                      </a:cubicBezTo>
                                      <a:close/>
                                    </a:path>
                                  </a:pathLst>
                                </a:custGeom>
                                <a:noFill/>
                                <a:ln w="1028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3" name="Shape 5757"/>
                              <wps:cNvSpPr>
                                <a:spLocks/>
                              </wps:cNvSpPr>
                              <wps:spPr bwMode="auto">
                                <a:xfrm>
                                  <a:off x="444435" y="397277"/>
                                  <a:ext cx="42594" cy="96660"/>
                                </a:xfrm>
                                <a:custGeom>
                                  <a:avLst/>
                                  <a:gdLst>
                                    <a:gd name="T0" fmla="*/ 0 w 42594"/>
                                    <a:gd name="T1" fmla="*/ 0 h 96660"/>
                                    <a:gd name="T2" fmla="*/ 42594 w 42594"/>
                                    <a:gd name="T3" fmla="*/ 96660 h 966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54" name="Shape 5758"/>
                              <wps:cNvSpPr>
                                <a:spLocks/>
                              </wps:cNvSpPr>
                              <wps:spPr bwMode="auto">
                                <a:xfrm>
                                  <a:off x="444435" y="397277"/>
                                  <a:ext cx="42594" cy="96660"/>
                                </a:xfrm>
                                <a:custGeom>
                                  <a:avLst/>
                                  <a:gdLst>
                                    <a:gd name="T0" fmla="*/ 0 w 42594"/>
                                    <a:gd name="T1" fmla="*/ 0 h 96660"/>
                                    <a:gd name="T2" fmla="*/ 42594 w 42594"/>
                                    <a:gd name="T3" fmla="*/ 96660 h 966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5" name="Shape 5759"/>
                              <wps:cNvSpPr>
                                <a:spLocks/>
                              </wps:cNvSpPr>
                              <wps:spPr bwMode="auto">
                                <a:xfrm>
                                  <a:off x="467226" y="271393"/>
                                  <a:ext cx="43126" cy="104377"/>
                                </a:xfrm>
                                <a:custGeom>
                                  <a:avLst/>
                                  <a:gdLst>
                                    <a:gd name="T0" fmla="*/ 0 w 43126"/>
                                    <a:gd name="T1" fmla="*/ 0 h 104377"/>
                                    <a:gd name="T2" fmla="*/ 43126 w 43126"/>
                                    <a:gd name="T3" fmla="*/ 104377 h 104377"/>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56" name="Shape 5760"/>
                              <wps:cNvSpPr>
                                <a:spLocks/>
                              </wps:cNvSpPr>
                              <wps:spPr bwMode="auto">
                                <a:xfrm>
                                  <a:off x="467226" y="271393"/>
                                  <a:ext cx="43126" cy="104377"/>
                                </a:xfrm>
                                <a:custGeom>
                                  <a:avLst/>
                                  <a:gdLst>
                                    <a:gd name="T0" fmla="*/ 0 w 43126"/>
                                    <a:gd name="T1" fmla="*/ 0 h 104377"/>
                                    <a:gd name="T2" fmla="*/ 43126 w 43126"/>
                                    <a:gd name="T3" fmla="*/ 104377 h 104377"/>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7" name="Shape 5761"/>
                              <wps:cNvSpPr>
                                <a:spLocks/>
                              </wps:cNvSpPr>
                              <wps:spPr bwMode="auto">
                                <a:xfrm>
                                  <a:off x="422168" y="240029"/>
                                  <a:ext cx="160119" cy="26501"/>
                                </a:xfrm>
                                <a:custGeom>
                                  <a:avLst/>
                                  <a:gdLst>
                                    <a:gd name="T0" fmla="*/ 0 w 160119"/>
                                    <a:gd name="T1" fmla="*/ 0 h 26501"/>
                                    <a:gd name="T2" fmla="*/ 160119 w 160119"/>
                                    <a:gd name="T3" fmla="*/ 26501 h 2650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58" name="Shape 5762"/>
                              <wps:cNvSpPr>
                                <a:spLocks/>
                              </wps:cNvSpPr>
                              <wps:spPr bwMode="auto">
                                <a:xfrm>
                                  <a:off x="422168" y="240029"/>
                                  <a:ext cx="160119" cy="26501"/>
                                </a:xfrm>
                                <a:custGeom>
                                  <a:avLst/>
                                  <a:gdLst>
                                    <a:gd name="T0" fmla="*/ 0 w 160119"/>
                                    <a:gd name="T1" fmla="*/ 0 h 26501"/>
                                    <a:gd name="T2" fmla="*/ 160119 w 160119"/>
                                    <a:gd name="T3" fmla="*/ 26501 h 2650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9" name="Shape 5763"/>
                              <wps:cNvSpPr>
                                <a:spLocks/>
                              </wps:cNvSpPr>
                              <wps:spPr bwMode="auto">
                                <a:xfrm>
                                  <a:off x="555256" y="259401"/>
                                  <a:ext cx="48127" cy="120623"/>
                                </a:xfrm>
                                <a:custGeom>
                                  <a:avLst/>
                                  <a:gdLst>
                                    <a:gd name="T0" fmla="*/ 0 w 48127"/>
                                    <a:gd name="T1" fmla="*/ 0 h 120623"/>
                                    <a:gd name="T2" fmla="*/ 48127 w 48127"/>
                                    <a:gd name="T3" fmla="*/ 120623 h 120623"/>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60" name="Shape 5764"/>
                              <wps:cNvSpPr>
                                <a:spLocks/>
                              </wps:cNvSpPr>
                              <wps:spPr bwMode="auto">
                                <a:xfrm>
                                  <a:off x="555256" y="259401"/>
                                  <a:ext cx="48127" cy="120623"/>
                                </a:xfrm>
                                <a:custGeom>
                                  <a:avLst/>
                                  <a:gdLst>
                                    <a:gd name="T0" fmla="*/ 0 w 48127"/>
                                    <a:gd name="T1" fmla="*/ 0 h 120623"/>
                                    <a:gd name="T2" fmla="*/ 48127 w 48127"/>
                                    <a:gd name="T3" fmla="*/ 120623 h 120623"/>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1" name="Shape 5765"/>
                              <wps:cNvSpPr>
                                <a:spLocks/>
                              </wps:cNvSpPr>
                              <wps:spPr bwMode="auto">
                                <a:xfrm>
                                  <a:off x="375840" y="255269"/>
                                  <a:ext cx="52087" cy="124760"/>
                                </a:xfrm>
                                <a:custGeom>
                                  <a:avLst/>
                                  <a:gdLst>
                                    <a:gd name="T0" fmla="*/ 0 w 52087"/>
                                    <a:gd name="T1" fmla="*/ 0 h 124760"/>
                                    <a:gd name="T2" fmla="*/ 52087 w 52087"/>
                                    <a:gd name="T3" fmla="*/ 124760 h 1247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62" name="Shape 5766"/>
                              <wps:cNvSpPr>
                                <a:spLocks/>
                              </wps:cNvSpPr>
                              <wps:spPr bwMode="auto">
                                <a:xfrm>
                                  <a:off x="375840" y="255269"/>
                                  <a:ext cx="52087" cy="124760"/>
                                </a:xfrm>
                                <a:custGeom>
                                  <a:avLst/>
                                  <a:gdLst>
                                    <a:gd name="T0" fmla="*/ 0 w 52087"/>
                                    <a:gd name="T1" fmla="*/ 0 h 124760"/>
                                    <a:gd name="T2" fmla="*/ 52087 w 52087"/>
                                    <a:gd name="T3" fmla="*/ 124760 h 1247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3" name="Shape 5767"/>
                              <wps:cNvSpPr>
                                <a:spLocks/>
                              </wps:cNvSpPr>
                              <wps:spPr bwMode="auto">
                                <a:xfrm>
                                  <a:off x="354369" y="386459"/>
                                  <a:ext cx="48609" cy="121231"/>
                                </a:xfrm>
                                <a:custGeom>
                                  <a:avLst/>
                                  <a:gdLst>
                                    <a:gd name="T0" fmla="*/ 0 w 48609"/>
                                    <a:gd name="T1" fmla="*/ 0 h 121231"/>
                                    <a:gd name="T2" fmla="*/ 48609 w 48609"/>
                                    <a:gd name="T3" fmla="*/ 121231 h 12123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64" name="Shape 5768"/>
                              <wps:cNvSpPr>
                                <a:spLocks/>
                              </wps:cNvSpPr>
                              <wps:spPr bwMode="auto">
                                <a:xfrm>
                                  <a:off x="354369" y="386459"/>
                                  <a:ext cx="48609" cy="121231"/>
                                </a:xfrm>
                                <a:custGeom>
                                  <a:avLst/>
                                  <a:gdLst>
                                    <a:gd name="T0" fmla="*/ 0 w 48609"/>
                                    <a:gd name="T1" fmla="*/ 0 h 121231"/>
                                    <a:gd name="T2" fmla="*/ 48609 w 48609"/>
                                    <a:gd name="T3" fmla="*/ 121231 h 12123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5" name="Shape 5769"/>
                              <wps:cNvSpPr>
                                <a:spLocks/>
                              </wps:cNvSpPr>
                              <wps:spPr bwMode="auto">
                                <a:xfrm>
                                  <a:off x="531413" y="387050"/>
                                  <a:ext cx="50869" cy="125090"/>
                                </a:xfrm>
                                <a:custGeom>
                                  <a:avLst/>
                                  <a:gdLst>
                                    <a:gd name="T0" fmla="*/ 0 w 50869"/>
                                    <a:gd name="T1" fmla="*/ 0 h 125090"/>
                                    <a:gd name="T2" fmla="*/ 50869 w 50869"/>
                                    <a:gd name="T3" fmla="*/ 125090 h 12509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66" name="Shape 5770"/>
                              <wps:cNvSpPr>
                                <a:spLocks/>
                              </wps:cNvSpPr>
                              <wps:spPr bwMode="auto">
                                <a:xfrm>
                                  <a:off x="531413" y="387050"/>
                                  <a:ext cx="50869" cy="125090"/>
                                </a:xfrm>
                                <a:custGeom>
                                  <a:avLst/>
                                  <a:gdLst>
                                    <a:gd name="T0" fmla="*/ 0 w 50869"/>
                                    <a:gd name="T1" fmla="*/ 0 h 125090"/>
                                    <a:gd name="T2" fmla="*/ 50869 w 50869"/>
                                    <a:gd name="T3" fmla="*/ 125090 h 12509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7" name="Shape 5771"/>
                              <wps:cNvSpPr>
                                <a:spLocks/>
                              </wps:cNvSpPr>
                              <wps:spPr bwMode="auto">
                                <a:xfrm>
                                  <a:off x="375455" y="500483"/>
                                  <a:ext cx="163089" cy="26551"/>
                                </a:xfrm>
                                <a:custGeom>
                                  <a:avLst/>
                                  <a:gdLst>
                                    <a:gd name="T0" fmla="*/ 0 w 163089"/>
                                    <a:gd name="T1" fmla="*/ 0 h 26551"/>
                                    <a:gd name="T2" fmla="*/ 163089 w 163089"/>
                                    <a:gd name="T3" fmla="*/ 26551 h 2655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68" name="Shape 5772"/>
                              <wps:cNvSpPr>
                                <a:spLocks/>
                              </wps:cNvSpPr>
                              <wps:spPr bwMode="auto">
                                <a:xfrm>
                                  <a:off x="375455" y="500483"/>
                                  <a:ext cx="163089" cy="26551"/>
                                </a:xfrm>
                                <a:custGeom>
                                  <a:avLst/>
                                  <a:gdLst>
                                    <a:gd name="T0" fmla="*/ 0 w 163089"/>
                                    <a:gd name="T1" fmla="*/ 0 h 26551"/>
                                    <a:gd name="T2" fmla="*/ 163089 w 163089"/>
                                    <a:gd name="T3" fmla="*/ 26551 h 2655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9" name="Shape 5773"/>
                              <wps:cNvSpPr>
                                <a:spLocks/>
                              </wps:cNvSpPr>
                              <wps:spPr bwMode="auto">
                                <a:xfrm>
                                  <a:off x="402095" y="373787"/>
                                  <a:ext cx="71784" cy="21982"/>
                                </a:xfrm>
                                <a:custGeom>
                                  <a:avLst/>
                                  <a:gdLst>
                                    <a:gd name="T0" fmla="*/ 0 w 71784"/>
                                    <a:gd name="T1" fmla="*/ 0 h 21982"/>
                                    <a:gd name="T2" fmla="*/ 71784 w 71784"/>
                                    <a:gd name="T3" fmla="*/ 21982 h 21982"/>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70" name="Shape 5774"/>
                              <wps:cNvSpPr>
                                <a:spLocks/>
                              </wps:cNvSpPr>
                              <wps:spPr bwMode="auto">
                                <a:xfrm>
                                  <a:off x="402095" y="373787"/>
                                  <a:ext cx="71784" cy="21982"/>
                                </a:xfrm>
                                <a:custGeom>
                                  <a:avLst/>
                                  <a:gdLst>
                                    <a:gd name="T0" fmla="*/ 0 w 71784"/>
                                    <a:gd name="T1" fmla="*/ 0 h 21982"/>
                                    <a:gd name="T2" fmla="*/ 71784 w 71784"/>
                                    <a:gd name="T3" fmla="*/ 21982 h 21982"/>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1" name="Shape 5775"/>
                              <wps:cNvSpPr>
                                <a:spLocks/>
                              </wps:cNvSpPr>
                              <wps:spPr bwMode="auto">
                                <a:xfrm>
                                  <a:off x="486109" y="373584"/>
                                  <a:ext cx="69576" cy="22185"/>
                                </a:xfrm>
                                <a:custGeom>
                                  <a:avLst/>
                                  <a:gdLst>
                                    <a:gd name="T0" fmla="*/ 0 w 69576"/>
                                    <a:gd name="T1" fmla="*/ 0 h 22185"/>
                                    <a:gd name="T2" fmla="*/ 69576 w 69576"/>
                                    <a:gd name="T3" fmla="*/ 22185 h 22185"/>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72" name="Shape 5776"/>
                              <wps:cNvSpPr>
                                <a:spLocks/>
                              </wps:cNvSpPr>
                              <wps:spPr bwMode="auto">
                                <a:xfrm>
                                  <a:off x="486109" y="373584"/>
                                  <a:ext cx="69576" cy="22185"/>
                                </a:xfrm>
                                <a:custGeom>
                                  <a:avLst/>
                                  <a:gdLst>
                                    <a:gd name="T0" fmla="*/ 0 w 69576"/>
                                    <a:gd name="T1" fmla="*/ 0 h 22185"/>
                                    <a:gd name="T2" fmla="*/ 69576 w 69576"/>
                                    <a:gd name="T3" fmla="*/ 22185 h 22185"/>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3" name="Shape 5777"/>
                              <wps:cNvSpPr>
                                <a:spLocks/>
                              </wps:cNvSpPr>
                              <wps:spPr bwMode="auto">
                                <a:xfrm>
                                  <a:off x="704651" y="397277"/>
                                  <a:ext cx="42619" cy="96660"/>
                                </a:xfrm>
                                <a:custGeom>
                                  <a:avLst/>
                                  <a:gdLst>
                                    <a:gd name="T0" fmla="*/ 0 w 42619"/>
                                    <a:gd name="T1" fmla="*/ 0 h 96660"/>
                                    <a:gd name="T2" fmla="*/ 42619 w 42619"/>
                                    <a:gd name="T3" fmla="*/ 96660 h 966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74" name="Shape 5778"/>
                              <wps:cNvSpPr>
                                <a:spLocks/>
                              </wps:cNvSpPr>
                              <wps:spPr bwMode="auto">
                                <a:xfrm>
                                  <a:off x="704651" y="397277"/>
                                  <a:ext cx="42619" cy="96660"/>
                                </a:xfrm>
                                <a:custGeom>
                                  <a:avLst/>
                                  <a:gdLst>
                                    <a:gd name="T0" fmla="*/ 0 w 42619"/>
                                    <a:gd name="T1" fmla="*/ 0 h 96660"/>
                                    <a:gd name="T2" fmla="*/ 42619 w 42619"/>
                                    <a:gd name="T3" fmla="*/ 96660 h 966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5" name="Shape 5779"/>
                              <wps:cNvSpPr>
                                <a:spLocks/>
                              </wps:cNvSpPr>
                              <wps:spPr bwMode="auto">
                                <a:xfrm>
                                  <a:off x="727440" y="271393"/>
                                  <a:ext cx="43152" cy="104377"/>
                                </a:xfrm>
                                <a:custGeom>
                                  <a:avLst/>
                                  <a:gdLst>
                                    <a:gd name="T0" fmla="*/ 0 w 43152"/>
                                    <a:gd name="T1" fmla="*/ 0 h 104377"/>
                                    <a:gd name="T2" fmla="*/ 43152 w 43152"/>
                                    <a:gd name="T3" fmla="*/ 104377 h 104377"/>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76" name="Shape 5780"/>
                              <wps:cNvSpPr>
                                <a:spLocks/>
                              </wps:cNvSpPr>
                              <wps:spPr bwMode="auto">
                                <a:xfrm>
                                  <a:off x="727440" y="271393"/>
                                  <a:ext cx="43152" cy="104377"/>
                                </a:xfrm>
                                <a:custGeom>
                                  <a:avLst/>
                                  <a:gdLst>
                                    <a:gd name="T0" fmla="*/ 0 w 43152"/>
                                    <a:gd name="T1" fmla="*/ 0 h 104377"/>
                                    <a:gd name="T2" fmla="*/ 43152 w 43152"/>
                                    <a:gd name="T3" fmla="*/ 104377 h 104377"/>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7" name="Shape 5781"/>
                              <wps:cNvSpPr>
                                <a:spLocks/>
                              </wps:cNvSpPr>
                              <wps:spPr bwMode="auto">
                                <a:xfrm>
                                  <a:off x="682382" y="240029"/>
                                  <a:ext cx="160119" cy="26501"/>
                                </a:xfrm>
                                <a:custGeom>
                                  <a:avLst/>
                                  <a:gdLst>
                                    <a:gd name="T0" fmla="*/ 0 w 160119"/>
                                    <a:gd name="T1" fmla="*/ 0 h 26501"/>
                                    <a:gd name="T2" fmla="*/ 160119 w 160119"/>
                                    <a:gd name="T3" fmla="*/ 26501 h 2650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78" name="Shape 5782"/>
                              <wps:cNvSpPr>
                                <a:spLocks/>
                              </wps:cNvSpPr>
                              <wps:spPr bwMode="auto">
                                <a:xfrm>
                                  <a:off x="682382" y="240029"/>
                                  <a:ext cx="160119" cy="26501"/>
                                </a:xfrm>
                                <a:custGeom>
                                  <a:avLst/>
                                  <a:gdLst>
                                    <a:gd name="T0" fmla="*/ 0 w 160119"/>
                                    <a:gd name="T1" fmla="*/ 0 h 26501"/>
                                    <a:gd name="T2" fmla="*/ 160119 w 160119"/>
                                    <a:gd name="T3" fmla="*/ 26501 h 2650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9" name="Shape 5783"/>
                              <wps:cNvSpPr>
                                <a:spLocks/>
                              </wps:cNvSpPr>
                              <wps:spPr bwMode="auto">
                                <a:xfrm>
                                  <a:off x="815444" y="259401"/>
                                  <a:ext cx="48152" cy="120623"/>
                                </a:xfrm>
                                <a:custGeom>
                                  <a:avLst/>
                                  <a:gdLst>
                                    <a:gd name="T0" fmla="*/ 0 w 48152"/>
                                    <a:gd name="T1" fmla="*/ 0 h 120623"/>
                                    <a:gd name="T2" fmla="*/ 48152 w 48152"/>
                                    <a:gd name="T3" fmla="*/ 120623 h 120623"/>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80" name="Shape 5784"/>
                              <wps:cNvSpPr>
                                <a:spLocks/>
                              </wps:cNvSpPr>
                              <wps:spPr bwMode="auto">
                                <a:xfrm>
                                  <a:off x="815444" y="259401"/>
                                  <a:ext cx="48152" cy="120623"/>
                                </a:xfrm>
                                <a:custGeom>
                                  <a:avLst/>
                                  <a:gdLst>
                                    <a:gd name="T0" fmla="*/ 0 w 48152"/>
                                    <a:gd name="T1" fmla="*/ 0 h 120623"/>
                                    <a:gd name="T2" fmla="*/ 48152 w 48152"/>
                                    <a:gd name="T3" fmla="*/ 120623 h 120623"/>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1" name="Shape 5785"/>
                              <wps:cNvSpPr>
                                <a:spLocks/>
                              </wps:cNvSpPr>
                              <wps:spPr bwMode="auto">
                                <a:xfrm>
                                  <a:off x="636044" y="255269"/>
                                  <a:ext cx="52112" cy="124760"/>
                                </a:xfrm>
                                <a:custGeom>
                                  <a:avLst/>
                                  <a:gdLst>
                                    <a:gd name="T0" fmla="*/ 0 w 52112"/>
                                    <a:gd name="T1" fmla="*/ 0 h 124760"/>
                                    <a:gd name="T2" fmla="*/ 52112 w 52112"/>
                                    <a:gd name="T3" fmla="*/ 124760 h 1247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82" name="Shape 5786"/>
                              <wps:cNvSpPr>
                                <a:spLocks/>
                              </wps:cNvSpPr>
                              <wps:spPr bwMode="auto">
                                <a:xfrm>
                                  <a:off x="636044" y="255269"/>
                                  <a:ext cx="52112" cy="124760"/>
                                </a:xfrm>
                                <a:custGeom>
                                  <a:avLst/>
                                  <a:gdLst>
                                    <a:gd name="T0" fmla="*/ 0 w 52112"/>
                                    <a:gd name="T1" fmla="*/ 0 h 124760"/>
                                    <a:gd name="T2" fmla="*/ 52112 w 52112"/>
                                    <a:gd name="T3" fmla="*/ 124760 h 1247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3" name="Shape 5787"/>
                              <wps:cNvSpPr>
                                <a:spLocks/>
                              </wps:cNvSpPr>
                              <wps:spPr bwMode="auto">
                                <a:xfrm>
                                  <a:off x="614582" y="386459"/>
                                  <a:ext cx="48609" cy="121231"/>
                                </a:xfrm>
                                <a:custGeom>
                                  <a:avLst/>
                                  <a:gdLst>
                                    <a:gd name="T0" fmla="*/ 0 w 48609"/>
                                    <a:gd name="T1" fmla="*/ 0 h 121231"/>
                                    <a:gd name="T2" fmla="*/ 48609 w 48609"/>
                                    <a:gd name="T3" fmla="*/ 121231 h 12123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84" name="Shape 5788"/>
                              <wps:cNvSpPr>
                                <a:spLocks/>
                              </wps:cNvSpPr>
                              <wps:spPr bwMode="auto">
                                <a:xfrm>
                                  <a:off x="614582" y="386459"/>
                                  <a:ext cx="48609" cy="121231"/>
                                </a:xfrm>
                                <a:custGeom>
                                  <a:avLst/>
                                  <a:gdLst>
                                    <a:gd name="T0" fmla="*/ 0 w 48609"/>
                                    <a:gd name="T1" fmla="*/ 0 h 121231"/>
                                    <a:gd name="T2" fmla="*/ 48609 w 48609"/>
                                    <a:gd name="T3" fmla="*/ 121231 h 12123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5" name="Shape 5789"/>
                              <wps:cNvSpPr>
                                <a:spLocks/>
                              </wps:cNvSpPr>
                              <wps:spPr bwMode="auto">
                                <a:xfrm>
                                  <a:off x="791625" y="387050"/>
                                  <a:ext cx="50869" cy="125090"/>
                                </a:xfrm>
                                <a:custGeom>
                                  <a:avLst/>
                                  <a:gdLst>
                                    <a:gd name="T0" fmla="*/ 0 w 50869"/>
                                    <a:gd name="T1" fmla="*/ 0 h 125090"/>
                                    <a:gd name="T2" fmla="*/ 50869 w 50869"/>
                                    <a:gd name="T3" fmla="*/ 125090 h 12509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86" name="Shape 5790"/>
                              <wps:cNvSpPr>
                                <a:spLocks/>
                              </wps:cNvSpPr>
                              <wps:spPr bwMode="auto">
                                <a:xfrm>
                                  <a:off x="791625" y="387050"/>
                                  <a:ext cx="50869" cy="125090"/>
                                </a:xfrm>
                                <a:custGeom>
                                  <a:avLst/>
                                  <a:gdLst>
                                    <a:gd name="T0" fmla="*/ 0 w 50869"/>
                                    <a:gd name="T1" fmla="*/ 0 h 125090"/>
                                    <a:gd name="T2" fmla="*/ 50869 w 50869"/>
                                    <a:gd name="T3" fmla="*/ 125090 h 12509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7" name="Shape 5791"/>
                              <wps:cNvSpPr>
                                <a:spLocks/>
                              </wps:cNvSpPr>
                              <wps:spPr bwMode="auto">
                                <a:xfrm>
                                  <a:off x="635717" y="500483"/>
                                  <a:ext cx="163038" cy="26551"/>
                                </a:xfrm>
                                <a:custGeom>
                                  <a:avLst/>
                                  <a:gdLst>
                                    <a:gd name="T0" fmla="*/ 0 w 163038"/>
                                    <a:gd name="T1" fmla="*/ 0 h 26551"/>
                                    <a:gd name="T2" fmla="*/ 163038 w 163038"/>
                                    <a:gd name="T3" fmla="*/ 26551 h 2655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88" name="Shape 5792"/>
                              <wps:cNvSpPr>
                                <a:spLocks/>
                              </wps:cNvSpPr>
                              <wps:spPr bwMode="auto">
                                <a:xfrm>
                                  <a:off x="635717" y="500483"/>
                                  <a:ext cx="163038" cy="26551"/>
                                </a:xfrm>
                                <a:custGeom>
                                  <a:avLst/>
                                  <a:gdLst>
                                    <a:gd name="T0" fmla="*/ 0 w 163038"/>
                                    <a:gd name="T1" fmla="*/ 0 h 26551"/>
                                    <a:gd name="T2" fmla="*/ 163038 w 163038"/>
                                    <a:gd name="T3" fmla="*/ 26551 h 2655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9" name="Shape 5793"/>
                              <wps:cNvSpPr>
                                <a:spLocks/>
                              </wps:cNvSpPr>
                              <wps:spPr bwMode="auto">
                                <a:xfrm>
                                  <a:off x="662308" y="373787"/>
                                  <a:ext cx="71810" cy="21982"/>
                                </a:xfrm>
                                <a:custGeom>
                                  <a:avLst/>
                                  <a:gdLst>
                                    <a:gd name="T0" fmla="*/ 0 w 71810"/>
                                    <a:gd name="T1" fmla="*/ 0 h 21982"/>
                                    <a:gd name="T2" fmla="*/ 71810 w 71810"/>
                                    <a:gd name="T3" fmla="*/ 21982 h 21982"/>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90" name="Shape 5794"/>
                              <wps:cNvSpPr>
                                <a:spLocks/>
                              </wps:cNvSpPr>
                              <wps:spPr bwMode="auto">
                                <a:xfrm>
                                  <a:off x="662308" y="373787"/>
                                  <a:ext cx="71810" cy="21982"/>
                                </a:xfrm>
                                <a:custGeom>
                                  <a:avLst/>
                                  <a:gdLst>
                                    <a:gd name="T0" fmla="*/ 0 w 71810"/>
                                    <a:gd name="T1" fmla="*/ 0 h 21982"/>
                                    <a:gd name="T2" fmla="*/ 71810 w 71810"/>
                                    <a:gd name="T3" fmla="*/ 21982 h 21982"/>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1" name="Shape 5795"/>
                              <wps:cNvSpPr>
                                <a:spLocks/>
                              </wps:cNvSpPr>
                              <wps:spPr bwMode="auto">
                                <a:xfrm>
                                  <a:off x="746341" y="373584"/>
                                  <a:ext cx="69551" cy="22185"/>
                                </a:xfrm>
                                <a:custGeom>
                                  <a:avLst/>
                                  <a:gdLst>
                                    <a:gd name="T0" fmla="*/ 0 w 69551"/>
                                    <a:gd name="T1" fmla="*/ 0 h 22185"/>
                                    <a:gd name="T2" fmla="*/ 69551 w 69551"/>
                                    <a:gd name="T3" fmla="*/ 22185 h 22185"/>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92" name="Shape 5796"/>
                              <wps:cNvSpPr>
                                <a:spLocks/>
                              </wps:cNvSpPr>
                              <wps:spPr bwMode="auto">
                                <a:xfrm>
                                  <a:off x="746341" y="373584"/>
                                  <a:ext cx="69551" cy="22185"/>
                                </a:xfrm>
                                <a:custGeom>
                                  <a:avLst/>
                                  <a:gdLst>
                                    <a:gd name="T0" fmla="*/ 0 w 69551"/>
                                    <a:gd name="T1" fmla="*/ 0 h 22185"/>
                                    <a:gd name="T2" fmla="*/ 69551 w 69551"/>
                                    <a:gd name="T3" fmla="*/ 22185 h 22185"/>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3" name="Shape 5797"/>
                              <wps:cNvSpPr>
                                <a:spLocks/>
                              </wps:cNvSpPr>
                              <wps:spPr bwMode="auto">
                                <a:xfrm>
                                  <a:off x="965996" y="397277"/>
                                  <a:ext cx="42594" cy="96660"/>
                                </a:xfrm>
                                <a:custGeom>
                                  <a:avLst/>
                                  <a:gdLst>
                                    <a:gd name="T0" fmla="*/ 0 w 42594"/>
                                    <a:gd name="T1" fmla="*/ 0 h 96660"/>
                                    <a:gd name="T2" fmla="*/ 42594 w 42594"/>
                                    <a:gd name="T3" fmla="*/ 96660 h 966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94" name="Shape 5798"/>
                              <wps:cNvSpPr>
                                <a:spLocks/>
                              </wps:cNvSpPr>
                              <wps:spPr bwMode="auto">
                                <a:xfrm>
                                  <a:off x="965996" y="397277"/>
                                  <a:ext cx="42594" cy="96660"/>
                                </a:xfrm>
                                <a:custGeom>
                                  <a:avLst/>
                                  <a:gdLst>
                                    <a:gd name="T0" fmla="*/ 0 w 42594"/>
                                    <a:gd name="T1" fmla="*/ 0 h 96660"/>
                                    <a:gd name="T2" fmla="*/ 42594 w 42594"/>
                                    <a:gd name="T3" fmla="*/ 96660 h 966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5" name="Shape 5799"/>
                              <wps:cNvSpPr>
                                <a:spLocks/>
                              </wps:cNvSpPr>
                              <wps:spPr bwMode="auto">
                                <a:xfrm>
                                  <a:off x="988786" y="271393"/>
                                  <a:ext cx="43126" cy="104377"/>
                                </a:xfrm>
                                <a:custGeom>
                                  <a:avLst/>
                                  <a:gdLst>
                                    <a:gd name="T0" fmla="*/ 0 w 43126"/>
                                    <a:gd name="T1" fmla="*/ 0 h 104377"/>
                                    <a:gd name="T2" fmla="*/ 43126 w 43126"/>
                                    <a:gd name="T3" fmla="*/ 104377 h 104377"/>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96" name="Shape 5800"/>
                              <wps:cNvSpPr>
                                <a:spLocks/>
                              </wps:cNvSpPr>
                              <wps:spPr bwMode="auto">
                                <a:xfrm>
                                  <a:off x="988786" y="271393"/>
                                  <a:ext cx="43126" cy="104377"/>
                                </a:xfrm>
                                <a:custGeom>
                                  <a:avLst/>
                                  <a:gdLst>
                                    <a:gd name="T0" fmla="*/ 0 w 43126"/>
                                    <a:gd name="T1" fmla="*/ 0 h 104377"/>
                                    <a:gd name="T2" fmla="*/ 43126 w 43126"/>
                                    <a:gd name="T3" fmla="*/ 104377 h 104377"/>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7" name="Shape 5801"/>
                              <wps:cNvSpPr>
                                <a:spLocks/>
                              </wps:cNvSpPr>
                              <wps:spPr bwMode="auto">
                                <a:xfrm>
                                  <a:off x="943730" y="240029"/>
                                  <a:ext cx="160119" cy="26501"/>
                                </a:xfrm>
                                <a:custGeom>
                                  <a:avLst/>
                                  <a:gdLst>
                                    <a:gd name="T0" fmla="*/ 0 w 160119"/>
                                    <a:gd name="T1" fmla="*/ 0 h 26501"/>
                                    <a:gd name="T2" fmla="*/ 160119 w 160119"/>
                                    <a:gd name="T3" fmla="*/ 26501 h 2650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98" name="Shape 5802"/>
                              <wps:cNvSpPr>
                                <a:spLocks/>
                              </wps:cNvSpPr>
                              <wps:spPr bwMode="auto">
                                <a:xfrm>
                                  <a:off x="943730" y="240029"/>
                                  <a:ext cx="160119" cy="26501"/>
                                </a:xfrm>
                                <a:custGeom>
                                  <a:avLst/>
                                  <a:gdLst>
                                    <a:gd name="T0" fmla="*/ 0 w 160119"/>
                                    <a:gd name="T1" fmla="*/ 0 h 26501"/>
                                    <a:gd name="T2" fmla="*/ 160119 w 160119"/>
                                    <a:gd name="T3" fmla="*/ 26501 h 2650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9" name="Shape 5803"/>
                              <wps:cNvSpPr>
                                <a:spLocks/>
                              </wps:cNvSpPr>
                              <wps:spPr bwMode="auto">
                                <a:xfrm>
                                  <a:off x="1076816" y="259401"/>
                                  <a:ext cx="48127" cy="120623"/>
                                </a:xfrm>
                                <a:custGeom>
                                  <a:avLst/>
                                  <a:gdLst>
                                    <a:gd name="T0" fmla="*/ 0 w 48127"/>
                                    <a:gd name="T1" fmla="*/ 0 h 120623"/>
                                    <a:gd name="T2" fmla="*/ 48127 w 48127"/>
                                    <a:gd name="T3" fmla="*/ 120623 h 120623"/>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00" name="Shape 5804"/>
                              <wps:cNvSpPr>
                                <a:spLocks/>
                              </wps:cNvSpPr>
                              <wps:spPr bwMode="auto">
                                <a:xfrm>
                                  <a:off x="1076816" y="259401"/>
                                  <a:ext cx="48127" cy="120623"/>
                                </a:xfrm>
                                <a:custGeom>
                                  <a:avLst/>
                                  <a:gdLst>
                                    <a:gd name="T0" fmla="*/ 0 w 48127"/>
                                    <a:gd name="T1" fmla="*/ 0 h 120623"/>
                                    <a:gd name="T2" fmla="*/ 48127 w 48127"/>
                                    <a:gd name="T3" fmla="*/ 120623 h 120623"/>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1" name="Shape 5805"/>
                              <wps:cNvSpPr>
                                <a:spLocks/>
                              </wps:cNvSpPr>
                              <wps:spPr bwMode="auto">
                                <a:xfrm>
                                  <a:off x="897400" y="255269"/>
                                  <a:ext cx="52112" cy="124760"/>
                                </a:xfrm>
                                <a:custGeom>
                                  <a:avLst/>
                                  <a:gdLst>
                                    <a:gd name="T0" fmla="*/ 0 w 52112"/>
                                    <a:gd name="T1" fmla="*/ 0 h 124760"/>
                                    <a:gd name="T2" fmla="*/ 52112 w 52112"/>
                                    <a:gd name="T3" fmla="*/ 124760 h 1247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02" name="Shape 5806"/>
                              <wps:cNvSpPr>
                                <a:spLocks/>
                              </wps:cNvSpPr>
                              <wps:spPr bwMode="auto">
                                <a:xfrm>
                                  <a:off x="897400" y="255269"/>
                                  <a:ext cx="52112" cy="124760"/>
                                </a:xfrm>
                                <a:custGeom>
                                  <a:avLst/>
                                  <a:gdLst>
                                    <a:gd name="T0" fmla="*/ 0 w 52112"/>
                                    <a:gd name="T1" fmla="*/ 0 h 124760"/>
                                    <a:gd name="T2" fmla="*/ 52112 w 52112"/>
                                    <a:gd name="T3" fmla="*/ 124760 h 1247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3" name="Shape 5807"/>
                              <wps:cNvSpPr>
                                <a:spLocks/>
                              </wps:cNvSpPr>
                              <wps:spPr bwMode="auto">
                                <a:xfrm>
                                  <a:off x="875931" y="386459"/>
                                  <a:ext cx="48609" cy="121231"/>
                                </a:xfrm>
                                <a:custGeom>
                                  <a:avLst/>
                                  <a:gdLst>
                                    <a:gd name="T0" fmla="*/ 0 w 48609"/>
                                    <a:gd name="T1" fmla="*/ 0 h 121231"/>
                                    <a:gd name="T2" fmla="*/ 48609 w 48609"/>
                                    <a:gd name="T3" fmla="*/ 121231 h 12123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04" name="Shape 5808"/>
                              <wps:cNvSpPr>
                                <a:spLocks/>
                              </wps:cNvSpPr>
                              <wps:spPr bwMode="auto">
                                <a:xfrm>
                                  <a:off x="875931" y="386459"/>
                                  <a:ext cx="48609" cy="121231"/>
                                </a:xfrm>
                                <a:custGeom>
                                  <a:avLst/>
                                  <a:gdLst>
                                    <a:gd name="T0" fmla="*/ 0 w 48609"/>
                                    <a:gd name="T1" fmla="*/ 0 h 121231"/>
                                    <a:gd name="T2" fmla="*/ 48609 w 48609"/>
                                    <a:gd name="T3" fmla="*/ 121231 h 12123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5" name="Shape 5809"/>
                              <wps:cNvSpPr>
                                <a:spLocks/>
                              </wps:cNvSpPr>
                              <wps:spPr bwMode="auto">
                                <a:xfrm>
                                  <a:off x="1052922" y="387050"/>
                                  <a:ext cx="50919" cy="125090"/>
                                </a:xfrm>
                                <a:custGeom>
                                  <a:avLst/>
                                  <a:gdLst>
                                    <a:gd name="T0" fmla="*/ 0 w 50919"/>
                                    <a:gd name="T1" fmla="*/ 0 h 125090"/>
                                    <a:gd name="T2" fmla="*/ 50919 w 50919"/>
                                    <a:gd name="T3" fmla="*/ 125090 h 12509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06" name="Shape 5810"/>
                              <wps:cNvSpPr>
                                <a:spLocks/>
                              </wps:cNvSpPr>
                              <wps:spPr bwMode="auto">
                                <a:xfrm>
                                  <a:off x="1052922" y="387050"/>
                                  <a:ext cx="50919" cy="125090"/>
                                </a:xfrm>
                                <a:custGeom>
                                  <a:avLst/>
                                  <a:gdLst>
                                    <a:gd name="T0" fmla="*/ 0 w 50919"/>
                                    <a:gd name="T1" fmla="*/ 0 h 125090"/>
                                    <a:gd name="T2" fmla="*/ 50919 w 50919"/>
                                    <a:gd name="T3" fmla="*/ 125090 h 12509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7" name="Shape 5811"/>
                              <wps:cNvSpPr>
                                <a:spLocks/>
                              </wps:cNvSpPr>
                              <wps:spPr bwMode="auto">
                                <a:xfrm>
                                  <a:off x="897040" y="500483"/>
                                  <a:ext cx="163063" cy="26551"/>
                                </a:xfrm>
                                <a:custGeom>
                                  <a:avLst/>
                                  <a:gdLst>
                                    <a:gd name="T0" fmla="*/ 0 w 163063"/>
                                    <a:gd name="T1" fmla="*/ 0 h 26551"/>
                                    <a:gd name="T2" fmla="*/ 163063 w 163063"/>
                                    <a:gd name="T3" fmla="*/ 26551 h 2655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08" name="Shape 5812"/>
                              <wps:cNvSpPr>
                                <a:spLocks/>
                              </wps:cNvSpPr>
                              <wps:spPr bwMode="auto">
                                <a:xfrm>
                                  <a:off x="897040" y="500483"/>
                                  <a:ext cx="163063" cy="26551"/>
                                </a:xfrm>
                                <a:custGeom>
                                  <a:avLst/>
                                  <a:gdLst>
                                    <a:gd name="T0" fmla="*/ 0 w 163063"/>
                                    <a:gd name="T1" fmla="*/ 0 h 26551"/>
                                    <a:gd name="T2" fmla="*/ 163063 w 163063"/>
                                    <a:gd name="T3" fmla="*/ 26551 h 2655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9" name="Shape 5813"/>
                              <wps:cNvSpPr>
                                <a:spLocks/>
                              </wps:cNvSpPr>
                              <wps:spPr bwMode="auto">
                                <a:xfrm>
                                  <a:off x="923655" y="373787"/>
                                  <a:ext cx="71784" cy="21982"/>
                                </a:xfrm>
                                <a:custGeom>
                                  <a:avLst/>
                                  <a:gdLst>
                                    <a:gd name="T0" fmla="*/ 0 w 71784"/>
                                    <a:gd name="T1" fmla="*/ 0 h 21982"/>
                                    <a:gd name="T2" fmla="*/ 71784 w 71784"/>
                                    <a:gd name="T3" fmla="*/ 21982 h 21982"/>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10" name="Shape 5814"/>
                              <wps:cNvSpPr>
                                <a:spLocks/>
                              </wps:cNvSpPr>
                              <wps:spPr bwMode="auto">
                                <a:xfrm>
                                  <a:off x="923655" y="373787"/>
                                  <a:ext cx="71784" cy="21982"/>
                                </a:xfrm>
                                <a:custGeom>
                                  <a:avLst/>
                                  <a:gdLst>
                                    <a:gd name="T0" fmla="*/ 0 w 71784"/>
                                    <a:gd name="T1" fmla="*/ 0 h 21982"/>
                                    <a:gd name="T2" fmla="*/ 71784 w 71784"/>
                                    <a:gd name="T3" fmla="*/ 21982 h 21982"/>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1" name="Shape 5815"/>
                              <wps:cNvSpPr>
                                <a:spLocks/>
                              </wps:cNvSpPr>
                              <wps:spPr bwMode="auto">
                                <a:xfrm>
                                  <a:off x="1007671" y="373584"/>
                                  <a:ext cx="69551" cy="22185"/>
                                </a:xfrm>
                                <a:custGeom>
                                  <a:avLst/>
                                  <a:gdLst>
                                    <a:gd name="T0" fmla="*/ 0 w 69551"/>
                                    <a:gd name="T1" fmla="*/ 0 h 22185"/>
                                    <a:gd name="T2" fmla="*/ 69551 w 69551"/>
                                    <a:gd name="T3" fmla="*/ 22185 h 22185"/>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12" name="Shape 5816"/>
                              <wps:cNvSpPr>
                                <a:spLocks/>
                              </wps:cNvSpPr>
                              <wps:spPr bwMode="auto">
                                <a:xfrm>
                                  <a:off x="1007671" y="373584"/>
                                  <a:ext cx="69551" cy="22185"/>
                                </a:xfrm>
                                <a:custGeom>
                                  <a:avLst/>
                                  <a:gdLst>
                                    <a:gd name="T0" fmla="*/ 0 w 69551"/>
                                    <a:gd name="T1" fmla="*/ 0 h 22185"/>
                                    <a:gd name="T2" fmla="*/ 69551 w 69551"/>
                                    <a:gd name="T3" fmla="*/ 22185 h 22185"/>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3" name="Shape 5817"/>
                              <wps:cNvSpPr>
                                <a:spLocks/>
                              </wps:cNvSpPr>
                              <wps:spPr bwMode="auto">
                                <a:xfrm>
                                  <a:off x="1228442" y="397277"/>
                                  <a:ext cx="42619" cy="96660"/>
                                </a:xfrm>
                                <a:custGeom>
                                  <a:avLst/>
                                  <a:gdLst>
                                    <a:gd name="T0" fmla="*/ 0 w 42619"/>
                                    <a:gd name="T1" fmla="*/ 0 h 96660"/>
                                    <a:gd name="T2" fmla="*/ 42619 w 42619"/>
                                    <a:gd name="T3" fmla="*/ 96660 h 966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14" name="Shape 5818"/>
                              <wps:cNvSpPr>
                                <a:spLocks/>
                              </wps:cNvSpPr>
                              <wps:spPr bwMode="auto">
                                <a:xfrm>
                                  <a:off x="1228442" y="397277"/>
                                  <a:ext cx="42619" cy="96660"/>
                                </a:xfrm>
                                <a:custGeom>
                                  <a:avLst/>
                                  <a:gdLst>
                                    <a:gd name="T0" fmla="*/ 0 w 42619"/>
                                    <a:gd name="T1" fmla="*/ 0 h 96660"/>
                                    <a:gd name="T2" fmla="*/ 42619 w 42619"/>
                                    <a:gd name="T3" fmla="*/ 96660 h 966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5" name="Shape 5819"/>
                              <wps:cNvSpPr>
                                <a:spLocks/>
                              </wps:cNvSpPr>
                              <wps:spPr bwMode="auto">
                                <a:xfrm>
                                  <a:off x="1251233" y="271393"/>
                                  <a:ext cx="43152" cy="104377"/>
                                </a:xfrm>
                                <a:custGeom>
                                  <a:avLst/>
                                  <a:gdLst>
                                    <a:gd name="T0" fmla="*/ 0 w 43152"/>
                                    <a:gd name="T1" fmla="*/ 0 h 104377"/>
                                    <a:gd name="T2" fmla="*/ 43152 w 43152"/>
                                    <a:gd name="T3" fmla="*/ 104377 h 104377"/>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16" name="Shape 5820"/>
                              <wps:cNvSpPr>
                                <a:spLocks/>
                              </wps:cNvSpPr>
                              <wps:spPr bwMode="auto">
                                <a:xfrm>
                                  <a:off x="1251233" y="271393"/>
                                  <a:ext cx="43152" cy="104377"/>
                                </a:xfrm>
                                <a:custGeom>
                                  <a:avLst/>
                                  <a:gdLst>
                                    <a:gd name="T0" fmla="*/ 0 w 43152"/>
                                    <a:gd name="T1" fmla="*/ 0 h 104377"/>
                                    <a:gd name="T2" fmla="*/ 43152 w 43152"/>
                                    <a:gd name="T3" fmla="*/ 104377 h 104377"/>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7" name="Shape 5821"/>
                              <wps:cNvSpPr>
                                <a:spLocks/>
                              </wps:cNvSpPr>
                              <wps:spPr bwMode="auto">
                                <a:xfrm>
                                  <a:off x="1206178" y="240029"/>
                                  <a:ext cx="160119" cy="26501"/>
                                </a:xfrm>
                                <a:custGeom>
                                  <a:avLst/>
                                  <a:gdLst>
                                    <a:gd name="T0" fmla="*/ 0 w 160119"/>
                                    <a:gd name="T1" fmla="*/ 0 h 26501"/>
                                    <a:gd name="T2" fmla="*/ 160119 w 160119"/>
                                    <a:gd name="T3" fmla="*/ 26501 h 2650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18" name="Shape 5822"/>
                              <wps:cNvSpPr>
                                <a:spLocks/>
                              </wps:cNvSpPr>
                              <wps:spPr bwMode="auto">
                                <a:xfrm>
                                  <a:off x="1206178" y="240029"/>
                                  <a:ext cx="160119" cy="26501"/>
                                </a:xfrm>
                                <a:custGeom>
                                  <a:avLst/>
                                  <a:gdLst>
                                    <a:gd name="T0" fmla="*/ 0 w 160119"/>
                                    <a:gd name="T1" fmla="*/ 0 h 26501"/>
                                    <a:gd name="T2" fmla="*/ 160119 w 160119"/>
                                    <a:gd name="T3" fmla="*/ 26501 h 2650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9" name="Shape 5823"/>
                              <wps:cNvSpPr>
                                <a:spLocks/>
                              </wps:cNvSpPr>
                              <wps:spPr bwMode="auto">
                                <a:xfrm>
                                  <a:off x="1339238" y="259401"/>
                                  <a:ext cx="48152" cy="120623"/>
                                </a:xfrm>
                                <a:custGeom>
                                  <a:avLst/>
                                  <a:gdLst>
                                    <a:gd name="T0" fmla="*/ 0 w 48152"/>
                                    <a:gd name="T1" fmla="*/ 0 h 120623"/>
                                    <a:gd name="T2" fmla="*/ 48152 w 48152"/>
                                    <a:gd name="T3" fmla="*/ 120623 h 120623"/>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20" name="Shape 5824"/>
                              <wps:cNvSpPr>
                                <a:spLocks/>
                              </wps:cNvSpPr>
                              <wps:spPr bwMode="auto">
                                <a:xfrm>
                                  <a:off x="1339238" y="259401"/>
                                  <a:ext cx="48152" cy="120623"/>
                                </a:xfrm>
                                <a:custGeom>
                                  <a:avLst/>
                                  <a:gdLst>
                                    <a:gd name="T0" fmla="*/ 0 w 48152"/>
                                    <a:gd name="T1" fmla="*/ 0 h 120623"/>
                                    <a:gd name="T2" fmla="*/ 48152 w 48152"/>
                                    <a:gd name="T3" fmla="*/ 120623 h 120623"/>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1" name="Shape 5825"/>
                              <wps:cNvSpPr>
                                <a:spLocks/>
                              </wps:cNvSpPr>
                              <wps:spPr bwMode="auto">
                                <a:xfrm>
                                  <a:off x="1159863" y="255269"/>
                                  <a:ext cx="52112" cy="124760"/>
                                </a:xfrm>
                                <a:custGeom>
                                  <a:avLst/>
                                  <a:gdLst>
                                    <a:gd name="T0" fmla="*/ 0 w 52112"/>
                                    <a:gd name="T1" fmla="*/ 0 h 124760"/>
                                    <a:gd name="T2" fmla="*/ 52112 w 52112"/>
                                    <a:gd name="T3" fmla="*/ 124760 h 12476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22" name="Shape 5826"/>
                              <wps:cNvSpPr>
                                <a:spLocks/>
                              </wps:cNvSpPr>
                              <wps:spPr bwMode="auto">
                                <a:xfrm>
                                  <a:off x="1159863" y="255269"/>
                                  <a:ext cx="52112" cy="124760"/>
                                </a:xfrm>
                                <a:custGeom>
                                  <a:avLst/>
                                  <a:gdLst>
                                    <a:gd name="T0" fmla="*/ 0 w 52112"/>
                                    <a:gd name="T1" fmla="*/ 0 h 124760"/>
                                    <a:gd name="T2" fmla="*/ 52112 w 52112"/>
                                    <a:gd name="T3" fmla="*/ 124760 h 12476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3" name="Shape 5827"/>
                              <wps:cNvSpPr>
                                <a:spLocks/>
                              </wps:cNvSpPr>
                              <wps:spPr bwMode="auto">
                                <a:xfrm>
                                  <a:off x="1138376" y="386459"/>
                                  <a:ext cx="48635" cy="121231"/>
                                </a:xfrm>
                                <a:custGeom>
                                  <a:avLst/>
                                  <a:gdLst>
                                    <a:gd name="T0" fmla="*/ 0 w 48635"/>
                                    <a:gd name="T1" fmla="*/ 0 h 121231"/>
                                    <a:gd name="T2" fmla="*/ 48635 w 48635"/>
                                    <a:gd name="T3" fmla="*/ 121231 h 12123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24" name="Shape 5828"/>
                              <wps:cNvSpPr>
                                <a:spLocks/>
                              </wps:cNvSpPr>
                              <wps:spPr bwMode="auto">
                                <a:xfrm>
                                  <a:off x="1138376" y="386459"/>
                                  <a:ext cx="48635" cy="121231"/>
                                </a:xfrm>
                                <a:custGeom>
                                  <a:avLst/>
                                  <a:gdLst>
                                    <a:gd name="T0" fmla="*/ 0 w 48635"/>
                                    <a:gd name="T1" fmla="*/ 0 h 121231"/>
                                    <a:gd name="T2" fmla="*/ 48635 w 48635"/>
                                    <a:gd name="T3" fmla="*/ 121231 h 12123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5" name="Shape 5829"/>
                              <wps:cNvSpPr>
                                <a:spLocks/>
                              </wps:cNvSpPr>
                              <wps:spPr bwMode="auto">
                                <a:xfrm>
                                  <a:off x="1315418" y="387050"/>
                                  <a:ext cx="50869" cy="125090"/>
                                </a:xfrm>
                                <a:custGeom>
                                  <a:avLst/>
                                  <a:gdLst>
                                    <a:gd name="T0" fmla="*/ 0 w 50869"/>
                                    <a:gd name="T1" fmla="*/ 0 h 125090"/>
                                    <a:gd name="T2" fmla="*/ 50869 w 50869"/>
                                    <a:gd name="T3" fmla="*/ 125090 h 125090"/>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26" name="Shape 5830"/>
                              <wps:cNvSpPr>
                                <a:spLocks/>
                              </wps:cNvSpPr>
                              <wps:spPr bwMode="auto">
                                <a:xfrm>
                                  <a:off x="1315418" y="387050"/>
                                  <a:ext cx="50869" cy="125090"/>
                                </a:xfrm>
                                <a:custGeom>
                                  <a:avLst/>
                                  <a:gdLst>
                                    <a:gd name="T0" fmla="*/ 0 w 50869"/>
                                    <a:gd name="T1" fmla="*/ 0 h 125090"/>
                                    <a:gd name="T2" fmla="*/ 50869 w 50869"/>
                                    <a:gd name="T3" fmla="*/ 125090 h 125090"/>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7" name="Shape 5831"/>
                              <wps:cNvSpPr>
                                <a:spLocks/>
                              </wps:cNvSpPr>
                              <wps:spPr bwMode="auto">
                                <a:xfrm>
                                  <a:off x="1159510" y="500483"/>
                                  <a:ext cx="163038" cy="26551"/>
                                </a:xfrm>
                                <a:custGeom>
                                  <a:avLst/>
                                  <a:gdLst>
                                    <a:gd name="T0" fmla="*/ 0 w 163038"/>
                                    <a:gd name="T1" fmla="*/ 0 h 26551"/>
                                    <a:gd name="T2" fmla="*/ 163038 w 163038"/>
                                    <a:gd name="T3" fmla="*/ 26551 h 26551"/>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28" name="Shape 5832"/>
                              <wps:cNvSpPr>
                                <a:spLocks/>
                              </wps:cNvSpPr>
                              <wps:spPr bwMode="auto">
                                <a:xfrm>
                                  <a:off x="1159510" y="500483"/>
                                  <a:ext cx="163038" cy="26551"/>
                                </a:xfrm>
                                <a:custGeom>
                                  <a:avLst/>
                                  <a:gdLst>
                                    <a:gd name="T0" fmla="*/ 0 w 163038"/>
                                    <a:gd name="T1" fmla="*/ 0 h 26551"/>
                                    <a:gd name="T2" fmla="*/ 163038 w 163038"/>
                                    <a:gd name="T3" fmla="*/ 26551 h 26551"/>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9" name="Shape 5833"/>
                              <wps:cNvSpPr>
                                <a:spLocks/>
                              </wps:cNvSpPr>
                              <wps:spPr bwMode="auto">
                                <a:xfrm>
                                  <a:off x="1186102" y="373787"/>
                                  <a:ext cx="71810" cy="21982"/>
                                </a:xfrm>
                                <a:custGeom>
                                  <a:avLst/>
                                  <a:gdLst>
                                    <a:gd name="T0" fmla="*/ 0 w 71810"/>
                                    <a:gd name="T1" fmla="*/ 0 h 21982"/>
                                    <a:gd name="T2" fmla="*/ 71810 w 71810"/>
                                    <a:gd name="T3" fmla="*/ 21982 h 21982"/>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30" name="Shape 5834"/>
                              <wps:cNvSpPr>
                                <a:spLocks/>
                              </wps:cNvSpPr>
                              <wps:spPr bwMode="auto">
                                <a:xfrm>
                                  <a:off x="1186102" y="373787"/>
                                  <a:ext cx="71810" cy="21982"/>
                                </a:xfrm>
                                <a:custGeom>
                                  <a:avLst/>
                                  <a:gdLst>
                                    <a:gd name="T0" fmla="*/ 0 w 71810"/>
                                    <a:gd name="T1" fmla="*/ 0 h 21982"/>
                                    <a:gd name="T2" fmla="*/ 71810 w 71810"/>
                                    <a:gd name="T3" fmla="*/ 21982 h 21982"/>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1" name="Shape 5835"/>
                              <wps:cNvSpPr>
                                <a:spLocks/>
                              </wps:cNvSpPr>
                              <wps:spPr bwMode="auto">
                                <a:xfrm>
                                  <a:off x="1270142" y="373584"/>
                                  <a:ext cx="69551" cy="22185"/>
                                </a:xfrm>
                                <a:custGeom>
                                  <a:avLst/>
                                  <a:gdLst>
                                    <a:gd name="T0" fmla="*/ 0 w 69551"/>
                                    <a:gd name="T1" fmla="*/ 0 h 22185"/>
                                    <a:gd name="T2" fmla="*/ 69551 w 69551"/>
                                    <a:gd name="T3" fmla="*/ 22185 h 22185"/>
                                  </a:gdLst>
                                  <a:ahLst/>
                                  <a:cxnLst/>
                                  <a:rect l="T0" t="T1" r="T2" b="T3"/>
                                  <a:pathLst/>
                                </a:custGeom>
                                <a:solidFill>
                                  <a:srgbClr val="D4CECC"/>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32" name="Shape 5836"/>
                              <wps:cNvSpPr>
                                <a:spLocks/>
                              </wps:cNvSpPr>
                              <wps:spPr bwMode="auto">
                                <a:xfrm>
                                  <a:off x="1270142" y="373584"/>
                                  <a:ext cx="69551" cy="22185"/>
                                </a:xfrm>
                                <a:custGeom>
                                  <a:avLst/>
                                  <a:gdLst>
                                    <a:gd name="T0" fmla="*/ 0 w 69551"/>
                                    <a:gd name="T1" fmla="*/ 0 h 22185"/>
                                    <a:gd name="T2" fmla="*/ 69551 w 69551"/>
                                    <a:gd name="T3" fmla="*/ 22185 h 22185"/>
                                  </a:gdLst>
                                  <a:ahLst/>
                                  <a:cxnLst/>
                                  <a:rect l="T0" t="T1" r="T2" b="T3"/>
                                  <a:pathLst/>
                                </a:custGeom>
                                <a:noFill/>
                                <a:ln w="406">
                                  <a:solidFill>
                                    <a:srgbClr val="CFC9C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3" name="Shape 5837"/>
                              <wps:cNvSpPr>
                                <a:spLocks/>
                              </wps:cNvSpPr>
                              <wps:spPr bwMode="auto">
                                <a:xfrm>
                                  <a:off x="458080" y="647229"/>
                                  <a:ext cx="214770" cy="143087"/>
                                </a:xfrm>
                                <a:custGeom>
                                  <a:avLst/>
                                  <a:gdLst>
                                    <a:gd name="T0" fmla="*/ 0 w 214770"/>
                                    <a:gd name="T1" fmla="*/ 0 h 143087"/>
                                    <a:gd name="T2" fmla="*/ 214770 w 214770"/>
                                    <a:gd name="T3" fmla="*/ 143087 h 143087"/>
                                  </a:gdLst>
                                  <a:ahLst/>
                                  <a:cxnLst/>
                                  <a:rect l="T0" t="T1" r="T2" b="T3"/>
                                  <a:pathLst/>
                                </a:custGeom>
                                <a:noFill/>
                                <a:ln w="1028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4" name="Shape 5838"/>
                              <wps:cNvSpPr>
                                <a:spLocks/>
                              </wps:cNvSpPr>
                              <wps:spPr bwMode="auto">
                                <a:xfrm>
                                  <a:off x="511771" y="683009"/>
                                  <a:ext cx="107372" cy="71531"/>
                                </a:xfrm>
                                <a:custGeom>
                                  <a:avLst/>
                                  <a:gdLst>
                                    <a:gd name="T0" fmla="*/ 0 w 107372"/>
                                    <a:gd name="T1" fmla="*/ 0 h 71531"/>
                                    <a:gd name="T2" fmla="*/ 107372 w 107372"/>
                                    <a:gd name="T3" fmla="*/ 71531 h 71531"/>
                                  </a:gdLst>
                                  <a:ahLst/>
                                  <a:cxnLst/>
                                  <a:rect l="T0" t="T1" r="T2" b="T3"/>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35" name="Shape 5839"/>
                              <wps:cNvSpPr>
                                <a:spLocks/>
                              </wps:cNvSpPr>
                              <wps:spPr bwMode="auto">
                                <a:xfrm>
                                  <a:off x="511771" y="683009"/>
                                  <a:ext cx="107372" cy="71531"/>
                                </a:xfrm>
                                <a:custGeom>
                                  <a:avLst/>
                                  <a:gdLst>
                                    <a:gd name="T0" fmla="*/ 0 w 107372"/>
                                    <a:gd name="T1" fmla="*/ 0 h 71531"/>
                                    <a:gd name="T2" fmla="*/ 107372 w 107372"/>
                                    <a:gd name="T3" fmla="*/ 71531 h 71531"/>
                                  </a:gdLst>
                                  <a:ahLst/>
                                  <a:cxnLst/>
                                  <a:rect l="T0" t="T1" r="T2" b="T3"/>
                                  <a:pathLst/>
                                </a:custGeom>
                                <a:noFill/>
                                <a:ln w="1028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6" name="Shape 5840"/>
                              <wps:cNvSpPr>
                                <a:spLocks/>
                              </wps:cNvSpPr>
                              <wps:spPr bwMode="auto">
                                <a:xfrm>
                                  <a:off x="729689" y="601528"/>
                                  <a:ext cx="662027" cy="438221"/>
                                </a:xfrm>
                                <a:custGeom>
                                  <a:avLst/>
                                  <a:gdLst>
                                    <a:gd name="T0" fmla="*/ 0 w 662027"/>
                                    <a:gd name="T1" fmla="*/ 0 h 438221"/>
                                    <a:gd name="T2" fmla="*/ 662027 w 662027"/>
                                    <a:gd name="T3" fmla="*/ 438221 h 438221"/>
                                  </a:gdLst>
                                  <a:ahLst/>
                                  <a:cxnLst/>
                                  <a:rect l="T0" t="T1" r="T2" b="T3"/>
                                  <a:pathLst/>
                                </a:custGeom>
                                <a:noFill/>
                                <a:ln w="1028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7" name="Shape 5841"/>
                              <wps:cNvSpPr>
                                <a:spLocks/>
                              </wps:cNvSpPr>
                              <wps:spPr bwMode="auto">
                                <a:xfrm>
                                  <a:off x="1104831" y="648919"/>
                                  <a:ext cx="224314" cy="166820"/>
                                </a:xfrm>
                                <a:custGeom>
                                  <a:avLst/>
                                  <a:gdLst>
                                    <a:gd name="T0" fmla="*/ 0 w 224314"/>
                                    <a:gd name="T1" fmla="*/ 0 h 166820"/>
                                    <a:gd name="T2" fmla="*/ 224314 w 224314"/>
                                    <a:gd name="T3" fmla="*/ 166820 h 166820"/>
                                  </a:gdLst>
                                  <a:ahLst/>
                                  <a:cxnLst/>
                                  <a:rect l="T0" t="T1" r="T2" b="T3"/>
                                  <a:pathLst/>
                                </a:custGeom>
                                <a:noFill/>
                                <a:ln w="10280">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8" name="Shape 5842"/>
                              <wps:cNvSpPr>
                                <a:spLocks/>
                              </wps:cNvSpPr>
                              <wps:spPr bwMode="auto">
                                <a:xfrm>
                                  <a:off x="782314" y="830738"/>
                                  <a:ext cx="224339" cy="166820"/>
                                </a:xfrm>
                                <a:custGeom>
                                  <a:avLst/>
                                  <a:gdLst>
                                    <a:gd name="T0" fmla="*/ 0 w 224339"/>
                                    <a:gd name="T1" fmla="*/ 0 h 166820"/>
                                    <a:gd name="T2" fmla="*/ 224339 w 224339"/>
                                    <a:gd name="T3" fmla="*/ 166820 h 166820"/>
                                  </a:gdLst>
                                  <a:ahLst/>
                                  <a:cxnLst/>
                                  <a:rect l="T0" t="T1" r="T2" b="T3"/>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9" name="Shape 5843"/>
                              <wps:cNvSpPr>
                                <a:spLocks/>
                              </wps:cNvSpPr>
                              <wps:spPr bwMode="auto">
                                <a:xfrm>
                                  <a:off x="1171402" y="681734"/>
                                  <a:ext cx="86634" cy="86507"/>
                                </a:xfrm>
                                <a:custGeom>
                                  <a:avLst/>
                                  <a:gdLst>
                                    <a:gd name="T0" fmla="*/ 0 w 86634"/>
                                    <a:gd name="T1" fmla="*/ 0 h 86507"/>
                                    <a:gd name="T2" fmla="*/ 86634 w 86634"/>
                                    <a:gd name="T3" fmla="*/ 86507 h 86507"/>
                                  </a:gdLst>
                                  <a:ahLst/>
                                  <a:cxnLst/>
                                  <a:rect l="T0" t="T1" r="T2" b="T3"/>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40" name="Shape 5844"/>
                              <wps:cNvSpPr>
                                <a:spLocks/>
                              </wps:cNvSpPr>
                              <wps:spPr bwMode="auto">
                                <a:xfrm>
                                  <a:off x="1171402" y="681734"/>
                                  <a:ext cx="86634" cy="86507"/>
                                </a:xfrm>
                                <a:custGeom>
                                  <a:avLst/>
                                  <a:gdLst>
                                    <a:gd name="T0" fmla="*/ 0 w 86634"/>
                                    <a:gd name="T1" fmla="*/ 0 h 86507"/>
                                    <a:gd name="T2" fmla="*/ 86634 w 86634"/>
                                    <a:gd name="T3" fmla="*/ 86507 h 86507"/>
                                  </a:gdLst>
                                  <a:ahLst/>
                                  <a:cxnLst/>
                                  <a:rect l="T0" t="T1" r="T2" b="T3"/>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1" name="Shape 5845"/>
                              <wps:cNvSpPr>
                                <a:spLocks/>
                              </wps:cNvSpPr>
                              <wps:spPr bwMode="auto">
                                <a:xfrm>
                                  <a:off x="852233" y="877367"/>
                                  <a:ext cx="86634" cy="86507"/>
                                </a:xfrm>
                                <a:custGeom>
                                  <a:avLst/>
                                  <a:gdLst>
                                    <a:gd name="T0" fmla="*/ 0 w 86634"/>
                                    <a:gd name="T1" fmla="*/ 0 h 86507"/>
                                    <a:gd name="T2" fmla="*/ 86634 w 86634"/>
                                    <a:gd name="T3" fmla="*/ 86507 h 86507"/>
                                  </a:gdLst>
                                  <a:ahLst/>
                                  <a:cxnLst/>
                                  <a:rect l="T0" t="T1" r="T2" b="T3"/>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42" name="Shape 5846"/>
                              <wps:cNvSpPr>
                                <a:spLocks/>
                              </wps:cNvSpPr>
                              <wps:spPr bwMode="auto">
                                <a:xfrm>
                                  <a:off x="852233" y="877367"/>
                                  <a:ext cx="86634" cy="86507"/>
                                </a:xfrm>
                                <a:custGeom>
                                  <a:avLst/>
                                  <a:gdLst>
                                    <a:gd name="T0" fmla="*/ 0 w 86634"/>
                                    <a:gd name="T1" fmla="*/ 0 h 86507"/>
                                    <a:gd name="T2" fmla="*/ 86634 w 86634"/>
                                    <a:gd name="T3" fmla="*/ 86507 h 86507"/>
                                  </a:gdLst>
                                  <a:ahLst/>
                                  <a:cxnLst/>
                                  <a:rect l="T0" t="T1" r="T2" b="T3"/>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3" name="Shape 5847"/>
                              <wps:cNvSpPr>
                                <a:spLocks/>
                              </wps:cNvSpPr>
                              <wps:spPr bwMode="auto">
                                <a:xfrm>
                                  <a:off x="248867" y="29863"/>
                                  <a:ext cx="0" cy="72496"/>
                                </a:xfrm>
                                <a:custGeom>
                                  <a:avLst/>
                                  <a:gdLst>
                                    <a:gd name="T0" fmla="*/ 0 h 72496"/>
                                    <a:gd name="T1" fmla="*/ 72496 h 72496"/>
                                    <a:gd name="T2" fmla="*/ 0 h 72496"/>
                                    <a:gd name="T3" fmla="*/ 72496 h 72496"/>
                                  </a:gdLst>
                                  <a:ahLst/>
                                  <a:cxnLst>
                                    <a:cxn ang="0">
                                      <a:pos x="0" y="T0"/>
                                    </a:cxn>
                                    <a:cxn ang="0">
                                      <a:pos x="0" y="T1"/>
                                    </a:cxn>
                                  </a:cxnLst>
                                  <a:rect l="0" t="T2" r="0" b="T3"/>
                                  <a:pathLst>
                                    <a:path h="72496">
                                      <a:moveTo>
                                        <a:pt x="0" y="0"/>
                                      </a:moveTo>
                                      <a:lnTo>
                                        <a:pt x="0" y="72496"/>
                                      </a:lnTo>
                                    </a:path>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4" name="Shape 5848"/>
                              <wps:cNvSpPr>
                                <a:spLocks/>
                              </wps:cNvSpPr>
                              <wps:spPr bwMode="auto">
                                <a:xfrm>
                                  <a:off x="1473824" y="29863"/>
                                  <a:ext cx="0" cy="72496"/>
                                </a:xfrm>
                                <a:custGeom>
                                  <a:avLst/>
                                  <a:gdLst>
                                    <a:gd name="T0" fmla="*/ 0 h 72496"/>
                                    <a:gd name="T1" fmla="*/ 72496 h 72496"/>
                                    <a:gd name="T2" fmla="*/ 0 h 72496"/>
                                    <a:gd name="T3" fmla="*/ 72496 h 72496"/>
                                  </a:gdLst>
                                  <a:ahLst/>
                                  <a:cxnLst>
                                    <a:cxn ang="0">
                                      <a:pos x="0" y="T0"/>
                                    </a:cxn>
                                    <a:cxn ang="0">
                                      <a:pos x="0" y="T1"/>
                                    </a:cxn>
                                  </a:cxnLst>
                                  <a:rect l="0" t="T2" r="0" b="T3"/>
                                  <a:pathLst>
                                    <a:path h="72496">
                                      <a:moveTo>
                                        <a:pt x="0" y="0"/>
                                      </a:moveTo>
                                      <a:lnTo>
                                        <a:pt x="0" y="72496"/>
                                      </a:lnTo>
                                    </a:path>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5" name="Shape 5849"/>
                              <wps:cNvSpPr>
                                <a:spLocks/>
                              </wps:cNvSpPr>
                              <wps:spPr bwMode="auto">
                                <a:xfrm>
                                  <a:off x="1499563" y="29863"/>
                                  <a:ext cx="0" cy="72496"/>
                                </a:xfrm>
                                <a:custGeom>
                                  <a:avLst/>
                                  <a:gdLst>
                                    <a:gd name="T0" fmla="*/ 0 h 72496"/>
                                    <a:gd name="T1" fmla="*/ 72496 h 72496"/>
                                    <a:gd name="T2" fmla="*/ 0 h 72496"/>
                                    <a:gd name="T3" fmla="*/ 72496 h 72496"/>
                                  </a:gdLst>
                                  <a:ahLst/>
                                  <a:cxnLst>
                                    <a:cxn ang="0">
                                      <a:pos x="0" y="T0"/>
                                    </a:cxn>
                                    <a:cxn ang="0">
                                      <a:pos x="0" y="T1"/>
                                    </a:cxn>
                                  </a:cxnLst>
                                  <a:rect l="0" t="T2" r="0" b="T3"/>
                                  <a:pathLst>
                                    <a:path h="72496">
                                      <a:moveTo>
                                        <a:pt x="0" y="0"/>
                                      </a:moveTo>
                                      <a:lnTo>
                                        <a:pt x="0" y="72496"/>
                                      </a:lnTo>
                                    </a:path>
                                  </a:pathLst>
                                </a:custGeom>
                                <a:noFill/>
                                <a:ln w="12869">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6" name="Shape 81643"/>
                              <wps:cNvSpPr>
                                <a:spLocks/>
                              </wps:cNvSpPr>
                              <wps:spPr bwMode="auto">
                                <a:xfrm>
                                  <a:off x="523111" y="105290"/>
                                  <a:ext cx="30866" cy="66860"/>
                                </a:xfrm>
                                <a:custGeom>
                                  <a:avLst/>
                                  <a:gdLst>
                                    <a:gd name="T0" fmla="*/ 0 w 30866"/>
                                    <a:gd name="T1" fmla="*/ 0 h 66860"/>
                                    <a:gd name="T2" fmla="*/ 30866 w 30866"/>
                                    <a:gd name="T3" fmla="*/ 0 h 66860"/>
                                    <a:gd name="T4" fmla="*/ 30866 w 30866"/>
                                    <a:gd name="T5" fmla="*/ 66860 h 66860"/>
                                    <a:gd name="T6" fmla="*/ 0 w 30866"/>
                                    <a:gd name="T7" fmla="*/ 66860 h 66860"/>
                                    <a:gd name="T8" fmla="*/ 0 w 30866"/>
                                    <a:gd name="T9" fmla="*/ 0 h 66860"/>
                                    <a:gd name="T10" fmla="*/ 0 w 30866"/>
                                    <a:gd name="T11" fmla="*/ 0 h 66860"/>
                                    <a:gd name="T12" fmla="*/ 30866 w 30866"/>
                                    <a:gd name="T13" fmla="*/ 66860 h 66860"/>
                                  </a:gdLst>
                                  <a:ahLst/>
                                  <a:cxnLst>
                                    <a:cxn ang="0">
                                      <a:pos x="T0" y="T1"/>
                                    </a:cxn>
                                    <a:cxn ang="0">
                                      <a:pos x="T2" y="T3"/>
                                    </a:cxn>
                                    <a:cxn ang="0">
                                      <a:pos x="T4" y="T5"/>
                                    </a:cxn>
                                    <a:cxn ang="0">
                                      <a:pos x="T6" y="T7"/>
                                    </a:cxn>
                                    <a:cxn ang="0">
                                      <a:pos x="T8" y="T9"/>
                                    </a:cxn>
                                  </a:cxnLst>
                                  <a:rect l="T10" t="T11" r="T12" b="T13"/>
                                  <a:pathLst>
                                    <a:path w="30866" h="66860">
                                      <a:moveTo>
                                        <a:pt x="0" y="0"/>
                                      </a:moveTo>
                                      <a:lnTo>
                                        <a:pt x="30866" y="0"/>
                                      </a:lnTo>
                                      <a:lnTo>
                                        <a:pt x="30866" y="66860"/>
                                      </a:lnTo>
                                      <a:lnTo>
                                        <a:pt x="0" y="66860"/>
                                      </a:lnTo>
                                      <a:lnTo>
                                        <a:pt x="0" y="0"/>
                                      </a:lnTo>
                                    </a:path>
                                  </a:pathLst>
                                </a:custGeom>
                                <a:solidFill>
                                  <a:srgbClr val="D4CECC"/>
                                </a:solidFill>
                                <a:ln w="10280">
                                  <a:solidFill>
                                    <a:srgbClr val="211D1C"/>
                                  </a:solidFill>
                                  <a:miter lim="100000"/>
                                  <a:headEnd/>
                                  <a:tailEnd/>
                                </a:ln>
                              </wps:spPr>
                              <wps:bodyPr rot="0" vert="horz" wrap="square" lIns="91440" tIns="45720" rIns="91440" bIns="45720" anchor="t" anchorCtr="0" upright="1">
                                <a:noAutofit/>
                              </wps:bodyPr>
                            </wps:wsp>
                            <wps:wsp>
                              <wps:cNvPr id="79647" name="Shape 81644"/>
                              <wps:cNvSpPr>
                                <a:spLocks/>
                              </wps:cNvSpPr>
                              <wps:spPr bwMode="auto">
                                <a:xfrm>
                                  <a:off x="657338" y="105164"/>
                                  <a:ext cx="30993" cy="66859"/>
                                </a:xfrm>
                                <a:custGeom>
                                  <a:avLst/>
                                  <a:gdLst>
                                    <a:gd name="T0" fmla="*/ 0 w 30993"/>
                                    <a:gd name="T1" fmla="*/ 0 h 66859"/>
                                    <a:gd name="T2" fmla="*/ 30993 w 30993"/>
                                    <a:gd name="T3" fmla="*/ 0 h 66859"/>
                                    <a:gd name="T4" fmla="*/ 30993 w 30993"/>
                                    <a:gd name="T5" fmla="*/ 66859 h 66859"/>
                                    <a:gd name="T6" fmla="*/ 0 w 30993"/>
                                    <a:gd name="T7" fmla="*/ 66859 h 66859"/>
                                    <a:gd name="T8" fmla="*/ 0 w 30993"/>
                                    <a:gd name="T9" fmla="*/ 0 h 66859"/>
                                    <a:gd name="T10" fmla="*/ 0 w 30993"/>
                                    <a:gd name="T11" fmla="*/ 0 h 66859"/>
                                    <a:gd name="T12" fmla="*/ 30993 w 30993"/>
                                    <a:gd name="T13" fmla="*/ 66859 h 66859"/>
                                  </a:gdLst>
                                  <a:ahLst/>
                                  <a:cxnLst>
                                    <a:cxn ang="0">
                                      <a:pos x="T0" y="T1"/>
                                    </a:cxn>
                                    <a:cxn ang="0">
                                      <a:pos x="T2" y="T3"/>
                                    </a:cxn>
                                    <a:cxn ang="0">
                                      <a:pos x="T4" y="T5"/>
                                    </a:cxn>
                                    <a:cxn ang="0">
                                      <a:pos x="T6" y="T7"/>
                                    </a:cxn>
                                    <a:cxn ang="0">
                                      <a:pos x="T8" y="T9"/>
                                    </a:cxn>
                                  </a:cxnLst>
                                  <a:rect l="T10" t="T11" r="T12" b="T13"/>
                                  <a:pathLst>
                                    <a:path w="30993" h="66859">
                                      <a:moveTo>
                                        <a:pt x="0" y="0"/>
                                      </a:moveTo>
                                      <a:lnTo>
                                        <a:pt x="30993" y="0"/>
                                      </a:lnTo>
                                      <a:lnTo>
                                        <a:pt x="30993" y="66859"/>
                                      </a:lnTo>
                                      <a:lnTo>
                                        <a:pt x="0" y="66859"/>
                                      </a:lnTo>
                                      <a:lnTo>
                                        <a:pt x="0" y="0"/>
                                      </a:lnTo>
                                    </a:path>
                                  </a:pathLst>
                                </a:custGeom>
                                <a:solidFill>
                                  <a:srgbClr val="D4CECC"/>
                                </a:solidFill>
                                <a:ln w="11372">
                                  <a:solidFill>
                                    <a:srgbClr val="211D1C"/>
                                  </a:solidFill>
                                  <a:miter lim="100000"/>
                                  <a:headEnd/>
                                  <a:tailEnd/>
                                </a:ln>
                              </wps:spPr>
                              <wps:bodyPr rot="0" vert="horz" wrap="square" lIns="91440" tIns="45720" rIns="91440" bIns="45720" anchor="t" anchorCtr="0" upright="1">
                                <a:noAutofit/>
                              </wps:bodyPr>
                            </wps:wsp>
                            <wps:wsp>
                              <wps:cNvPr id="79648" name="Shape 81645"/>
                              <wps:cNvSpPr>
                                <a:spLocks/>
                              </wps:cNvSpPr>
                              <wps:spPr bwMode="auto">
                                <a:xfrm>
                                  <a:off x="791617" y="105164"/>
                                  <a:ext cx="30993" cy="66859"/>
                                </a:xfrm>
                                <a:custGeom>
                                  <a:avLst/>
                                  <a:gdLst>
                                    <a:gd name="T0" fmla="*/ 0 w 30993"/>
                                    <a:gd name="T1" fmla="*/ 0 h 66859"/>
                                    <a:gd name="T2" fmla="*/ 30993 w 30993"/>
                                    <a:gd name="T3" fmla="*/ 0 h 66859"/>
                                    <a:gd name="T4" fmla="*/ 30993 w 30993"/>
                                    <a:gd name="T5" fmla="*/ 66859 h 66859"/>
                                    <a:gd name="T6" fmla="*/ 0 w 30993"/>
                                    <a:gd name="T7" fmla="*/ 66859 h 66859"/>
                                    <a:gd name="T8" fmla="*/ 0 w 30993"/>
                                    <a:gd name="T9" fmla="*/ 0 h 66859"/>
                                    <a:gd name="T10" fmla="*/ 0 w 30993"/>
                                    <a:gd name="T11" fmla="*/ 0 h 66859"/>
                                    <a:gd name="T12" fmla="*/ 30993 w 30993"/>
                                    <a:gd name="T13" fmla="*/ 66859 h 66859"/>
                                  </a:gdLst>
                                  <a:ahLst/>
                                  <a:cxnLst>
                                    <a:cxn ang="0">
                                      <a:pos x="T0" y="T1"/>
                                    </a:cxn>
                                    <a:cxn ang="0">
                                      <a:pos x="T2" y="T3"/>
                                    </a:cxn>
                                    <a:cxn ang="0">
                                      <a:pos x="T4" y="T5"/>
                                    </a:cxn>
                                    <a:cxn ang="0">
                                      <a:pos x="T6" y="T7"/>
                                    </a:cxn>
                                    <a:cxn ang="0">
                                      <a:pos x="T8" y="T9"/>
                                    </a:cxn>
                                  </a:cxnLst>
                                  <a:rect l="T10" t="T11" r="T12" b="T13"/>
                                  <a:pathLst>
                                    <a:path w="30993" h="66859">
                                      <a:moveTo>
                                        <a:pt x="0" y="0"/>
                                      </a:moveTo>
                                      <a:lnTo>
                                        <a:pt x="30993" y="0"/>
                                      </a:lnTo>
                                      <a:lnTo>
                                        <a:pt x="30993" y="66859"/>
                                      </a:lnTo>
                                      <a:lnTo>
                                        <a:pt x="0" y="66859"/>
                                      </a:lnTo>
                                      <a:lnTo>
                                        <a:pt x="0" y="0"/>
                                      </a:lnTo>
                                    </a:path>
                                  </a:pathLst>
                                </a:custGeom>
                                <a:solidFill>
                                  <a:srgbClr val="D4CECC"/>
                                </a:solidFill>
                                <a:ln w="10280">
                                  <a:solidFill>
                                    <a:srgbClr val="211D1C"/>
                                  </a:solidFill>
                                  <a:miter lim="100000"/>
                                  <a:headEnd/>
                                  <a:tailEnd/>
                                </a:ln>
                              </wps:spPr>
                              <wps:bodyPr rot="0" vert="horz" wrap="square" lIns="91440" tIns="45720" rIns="91440" bIns="45720" anchor="t" anchorCtr="0" upright="1">
                                <a:noAutofit/>
                              </wps:bodyPr>
                            </wps:wsp>
                            <wps:wsp>
                              <wps:cNvPr id="79649" name="Shape 81646"/>
                              <wps:cNvSpPr>
                                <a:spLocks/>
                              </wps:cNvSpPr>
                              <wps:spPr bwMode="auto">
                                <a:xfrm>
                                  <a:off x="923332" y="105164"/>
                                  <a:ext cx="30993" cy="66859"/>
                                </a:xfrm>
                                <a:custGeom>
                                  <a:avLst/>
                                  <a:gdLst>
                                    <a:gd name="T0" fmla="*/ 0 w 30993"/>
                                    <a:gd name="T1" fmla="*/ 0 h 66859"/>
                                    <a:gd name="T2" fmla="*/ 30993 w 30993"/>
                                    <a:gd name="T3" fmla="*/ 0 h 66859"/>
                                    <a:gd name="T4" fmla="*/ 30993 w 30993"/>
                                    <a:gd name="T5" fmla="*/ 66859 h 66859"/>
                                    <a:gd name="T6" fmla="*/ 0 w 30993"/>
                                    <a:gd name="T7" fmla="*/ 66859 h 66859"/>
                                    <a:gd name="T8" fmla="*/ 0 w 30993"/>
                                    <a:gd name="T9" fmla="*/ 0 h 66859"/>
                                    <a:gd name="T10" fmla="*/ 0 w 30993"/>
                                    <a:gd name="T11" fmla="*/ 0 h 66859"/>
                                    <a:gd name="T12" fmla="*/ 30993 w 30993"/>
                                    <a:gd name="T13" fmla="*/ 66859 h 66859"/>
                                  </a:gdLst>
                                  <a:ahLst/>
                                  <a:cxnLst>
                                    <a:cxn ang="0">
                                      <a:pos x="T0" y="T1"/>
                                    </a:cxn>
                                    <a:cxn ang="0">
                                      <a:pos x="T2" y="T3"/>
                                    </a:cxn>
                                    <a:cxn ang="0">
                                      <a:pos x="T4" y="T5"/>
                                    </a:cxn>
                                    <a:cxn ang="0">
                                      <a:pos x="T6" y="T7"/>
                                    </a:cxn>
                                    <a:cxn ang="0">
                                      <a:pos x="T8" y="T9"/>
                                    </a:cxn>
                                  </a:cxnLst>
                                  <a:rect l="T10" t="T11" r="T12" b="T13"/>
                                  <a:pathLst>
                                    <a:path w="30993" h="66859">
                                      <a:moveTo>
                                        <a:pt x="0" y="0"/>
                                      </a:moveTo>
                                      <a:lnTo>
                                        <a:pt x="30993" y="0"/>
                                      </a:lnTo>
                                      <a:lnTo>
                                        <a:pt x="30993" y="66859"/>
                                      </a:lnTo>
                                      <a:lnTo>
                                        <a:pt x="0" y="66859"/>
                                      </a:lnTo>
                                      <a:lnTo>
                                        <a:pt x="0" y="0"/>
                                      </a:lnTo>
                                    </a:path>
                                  </a:pathLst>
                                </a:custGeom>
                                <a:solidFill>
                                  <a:srgbClr val="D4CECC"/>
                                </a:solidFill>
                                <a:ln w="10280">
                                  <a:solidFill>
                                    <a:srgbClr val="211D1C"/>
                                  </a:solidFill>
                                  <a:miter lim="100000"/>
                                  <a:headEnd/>
                                  <a:tailEnd/>
                                </a:ln>
                              </wps:spPr>
                              <wps:bodyPr rot="0" vert="horz" wrap="square" lIns="91440" tIns="45720" rIns="91440" bIns="45720" anchor="t" anchorCtr="0" upright="1">
                                <a:noAutofit/>
                              </wps:bodyPr>
                            </wps:wsp>
                            <wps:wsp>
                              <wps:cNvPr id="79650" name="Shape 81647"/>
                              <wps:cNvSpPr>
                                <a:spLocks/>
                              </wps:cNvSpPr>
                              <wps:spPr bwMode="auto">
                                <a:xfrm>
                                  <a:off x="1056164" y="105164"/>
                                  <a:ext cx="30993" cy="66859"/>
                                </a:xfrm>
                                <a:custGeom>
                                  <a:avLst/>
                                  <a:gdLst>
                                    <a:gd name="T0" fmla="*/ 0 w 30993"/>
                                    <a:gd name="T1" fmla="*/ 0 h 66859"/>
                                    <a:gd name="T2" fmla="*/ 30993 w 30993"/>
                                    <a:gd name="T3" fmla="*/ 0 h 66859"/>
                                    <a:gd name="T4" fmla="*/ 30993 w 30993"/>
                                    <a:gd name="T5" fmla="*/ 66859 h 66859"/>
                                    <a:gd name="T6" fmla="*/ 0 w 30993"/>
                                    <a:gd name="T7" fmla="*/ 66859 h 66859"/>
                                    <a:gd name="T8" fmla="*/ 0 w 30993"/>
                                    <a:gd name="T9" fmla="*/ 0 h 66859"/>
                                    <a:gd name="T10" fmla="*/ 0 w 30993"/>
                                    <a:gd name="T11" fmla="*/ 0 h 66859"/>
                                    <a:gd name="T12" fmla="*/ 30993 w 30993"/>
                                    <a:gd name="T13" fmla="*/ 66859 h 66859"/>
                                  </a:gdLst>
                                  <a:ahLst/>
                                  <a:cxnLst>
                                    <a:cxn ang="0">
                                      <a:pos x="T0" y="T1"/>
                                    </a:cxn>
                                    <a:cxn ang="0">
                                      <a:pos x="T2" y="T3"/>
                                    </a:cxn>
                                    <a:cxn ang="0">
                                      <a:pos x="T4" y="T5"/>
                                    </a:cxn>
                                    <a:cxn ang="0">
                                      <a:pos x="T6" y="T7"/>
                                    </a:cxn>
                                    <a:cxn ang="0">
                                      <a:pos x="T8" y="T9"/>
                                    </a:cxn>
                                  </a:cxnLst>
                                  <a:rect l="T10" t="T11" r="T12" b="T13"/>
                                  <a:pathLst>
                                    <a:path w="30993" h="66859">
                                      <a:moveTo>
                                        <a:pt x="0" y="0"/>
                                      </a:moveTo>
                                      <a:lnTo>
                                        <a:pt x="30993" y="0"/>
                                      </a:lnTo>
                                      <a:lnTo>
                                        <a:pt x="30993" y="66859"/>
                                      </a:lnTo>
                                      <a:lnTo>
                                        <a:pt x="0" y="66859"/>
                                      </a:lnTo>
                                      <a:lnTo>
                                        <a:pt x="0" y="0"/>
                                      </a:lnTo>
                                    </a:path>
                                  </a:pathLst>
                                </a:custGeom>
                                <a:solidFill>
                                  <a:srgbClr val="D4CECC"/>
                                </a:solidFill>
                                <a:ln w="10280">
                                  <a:solidFill>
                                    <a:srgbClr val="211D1C"/>
                                  </a:solidFill>
                                  <a:miter lim="100000"/>
                                  <a:headEnd/>
                                  <a:tailEnd/>
                                </a:ln>
                              </wps:spPr>
                              <wps:bodyPr rot="0" vert="horz" wrap="square" lIns="91440" tIns="45720" rIns="91440" bIns="45720" anchor="t" anchorCtr="0" upright="1">
                                <a:noAutofit/>
                              </wps:bodyPr>
                            </wps:wsp>
                            <wps:wsp>
                              <wps:cNvPr id="79651" name="Shape 81648"/>
                              <wps:cNvSpPr>
                                <a:spLocks/>
                              </wps:cNvSpPr>
                              <wps:spPr bwMode="auto">
                                <a:xfrm>
                                  <a:off x="1190671" y="105164"/>
                                  <a:ext cx="30993" cy="66859"/>
                                </a:xfrm>
                                <a:custGeom>
                                  <a:avLst/>
                                  <a:gdLst>
                                    <a:gd name="T0" fmla="*/ 0 w 30993"/>
                                    <a:gd name="T1" fmla="*/ 0 h 66859"/>
                                    <a:gd name="T2" fmla="*/ 30993 w 30993"/>
                                    <a:gd name="T3" fmla="*/ 0 h 66859"/>
                                    <a:gd name="T4" fmla="*/ 30993 w 30993"/>
                                    <a:gd name="T5" fmla="*/ 66859 h 66859"/>
                                    <a:gd name="T6" fmla="*/ 0 w 30993"/>
                                    <a:gd name="T7" fmla="*/ 66859 h 66859"/>
                                    <a:gd name="T8" fmla="*/ 0 w 30993"/>
                                    <a:gd name="T9" fmla="*/ 0 h 66859"/>
                                    <a:gd name="T10" fmla="*/ 0 w 30993"/>
                                    <a:gd name="T11" fmla="*/ 0 h 66859"/>
                                    <a:gd name="T12" fmla="*/ 30993 w 30993"/>
                                    <a:gd name="T13" fmla="*/ 66859 h 66859"/>
                                  </a:gdLst>
                                  <a:ahLst/>
                                  <a:cxnLst>
                                    <a:cxn ang="0">
                                      <a:pos x="T0" y="T1"/>
                                    </a:cxn>
                                    <a:cxn ang="0">
                                      <a:pos x="T2" y="T3"/>
                                    </a:cxn>
                                    <a:cxn ang="0">
                                      <a:pos x="T4" y="T5"/>
                                    </a:cxn>
                                    <a:cxn ang="0">
                                      <a:pos x="T6" y="T7"/>
                                    </a:cxn>
                                    <a:cxn ang="0">
                                      <a:pos x="T8" y="T9"/>
                                    </a:cxn>
                                  </a:cxnLst>
                                  <a:rect l="T10" t="T11" r="T12" b="T13"/>
                                  <a:pathLst>
                                    <a:path w="30993" h="66859">
                                      <a:moveTo>
                                        <a:pt x="0" y="0"/>
                                      </a:moveTo>
                                      <a:lnTo>
                                        <a:pt x="30993" y="0"/>
                                      </a:lnTo>
                                      <a:lnTo>
                                        <a:pt x="30993" y="66859"/>
                                      </a:lnTo>
                                      <a:lnTo>
                                        <a:pt x="0" y="66859"/>
                                      </a:lnTo>
                                      <a:lnTo>
                                        <a:pt x="0" y="0"/>
                                      </a:lnTo>
                                    </a:path>
                                  </a:pathLst>
                                </a:custGeom>
                                <a:solidFill>
                                  <a:srgbClr val="D4CECC"/>
                                </a:solidFill>
                                <a:ln w="10280">
                                  <a:solidFill>
                                    <a:srgbClr val="211D1C"/>
                                  </a:solidFill>
                                  <a:miter lim="100000"/>
                                  <a:headEnd/>
                                  <a:tailEnd/>
                                </a:ln>
                              </wps:spPr>
                              <wps:bodyPr rot="0" vert="horz" wrap="square" lIns="91440" tIns="45720" rIns="91440" bIns="45720" anchor="t" anchorCtr="0" upright="1">
                                <a:noAutofit/>
                              </wps:bodyPr>
                            </wps:wsp>
                            <wps:wsp>
                              <wps:cNvPr id="79652" name="Shape 5856"/>
                              <wps:cNvSpPr>
                                <a:spLocks/>
                              </wps:cNvSpPr>
                              <wps:spPr bwMode="auto">
                                <a:xfrm>
                                  <a:off x="879071" y="948774"/>
                                  <a:ext cx="187660" cy="400333"/>
                                </a:xfrm>
                                <a:custGeom>
                                  <a:avLst/>
                                  <a:gdLst>
                                    <a:gd name="T0" fmla="*/ 0 w 187660"/>
                                    <a:gd name="T1" fmla="*/ 0 h 400333"/>
                                    <a:gd name="T2" fmla="*/ 187660 w 187660"/>
                                    <a:gd name="T3" fmla="*/ 400333 h 400333"/>
                                  </a:gdLst>
                                  <a:ahLst/>
                                  <a:cxnLst/>
                                  <a:rect l="T0" t="T1" r="T2" b="T3"/>
                                  <a:pathLst/>
                                </a:custGeom>
                                <a:solidFill>
                                  <a:srgbClr val="221E1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653" name="Shape 5857"/>
                              <wps:cNvSpPr>
                                <a:spLocks/>
                              </wps:cNvSpPr>
                              <wps:spPr bwMode="auto">
                                <a:xfrm>
                                  <a:off x="879071" y="948774"/>
                                  <a:ext cx="187660" cy="400397"/>
                                </a:xfrm>
                                <a:custGeom>
                                  <a:avLst/>
                                  <a:gdLst>
                                    <a:gd name="T0" fmla="*/ 56252 w 187660"/>
                                    <a:gd name="T1" fmla="*/ 400397 h 400397"/>
                                    <a:gd name="T2" fmla="*/ 46908 w 187660"/>
                                    <a:gd name="T3" fmla="*/ 281680 h 400397"/>
                                    <a:gd name="T4" fmla="*/ 0 w 187660"/>
                                    <a:gd name="T5" fmla="*/ 284041 h 400397"/>
                                    <a:gd name="T6" fmla="*/ 71860 w 187660"/>
                                    <a:gd name="T7" fmla="*/ 0 h 400397"/>
                                    <a:gd name="T8" fmla="*/ 187660 w 187660"/>
                                    <a:gd name="T9" fmla="*/ 274573 h 400397"/>
                                    <a:gd name="T10" fmla="*/ 140726 w 187660"/>
                                    <a:gd name="T11" fmla="*/ 276959 h 400397"/>
                                    <a:gd name="T12" fmla="*/ 150440 w 187660"/>
                                    <a:gd name="T13" fmla="*/ 400397 h 400397"/>
                                    <a:gd name="T14" fmla="*/ 0 w 187660"/>
                                    <a:gd name="T15" fmla="*/ 0 h 400397"/>
                                    <a:gd name="T16" fmla="*/ 187660 w 187660"/>
                                    <a:gd name="T17" fmla="*/ 400397 h 400397"/>
                                  </a:gdLst>
                                  <a:ahLst/>
                                  <a:cxnLst>
                                    <a:cxn ang="0">
                                      <a:pos x="T0" y="T1"/>
                                    </a:cxn>
                                    <a:cxn ang="0">
                                      <a:pos x="T2" y="T3"/>
                                    </a:cxn>
                                    <a:cxn ang="0">
                                      <a:pos x="T4" y="T5"/>
                                    </a:cxn>
                                    <a:cxn ang="0">
                                      <a:pos x="T6" y="T7"/>
                                    </a:cxn>
                                    <a:cxn ang="0">
                                      <a:pos x="T8" y="T9"/>
                                    </a:cxn>
                                    <a:cxn ang="0">
                                      <a:pos x="T10" y="T11"/>
                                    </a:cxn>
                                    <a:cxn ang="0">
                                      <a:pos x="T12" y="T13"/>
                                    </a:cxn>
                                  </a:cxnLst>
                                  <a:rect l="T14" t="T15" r="T16" b="T17"/>
                                  <a:pathLst>
                                    <a:path w="187660" h="400397">
                                      <a:moveTo>
                                        <a:pt x="56252" y="400397"/>
                                      </a:moveTo>
                                      <a:lnTo>
                                        <a:pt x="46908" y="281680"/>
                                      </a:lnTo>
                                      <a:lnTo>
                                        <a:pt x="0" y="284041"/>
                                      </a:lnTo>
                                      <a:lnTo>
                                        <a:pt x="71860" y="0"/>
                                      </a:lnTo>
                                      <a:lnTo>
                                        <a:pt x="187660" y="274573"/>
                                      </a:lnTo>
                                      <a:lnTo>
                                        <a:pt x="140726" y="276959"/>
                                      </a:lnTo>
                                      <a:lnTo>
                                        <a:pt x="150440" y="400397"/>
                                      </a:lnTo>
                                    </a:path>
                                  </a:pathLst>
                                </a:custGeom>
                                <a:noFill/>
                                <a:ln w="5584">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4" name="Shape 5858"/>
                              <wps:cNvSpPr>
                                <a:spLocks/>
                              </wps:cNvSpPr>
                              <wps:spPr bwMode="auto">
                                <a:xfrm>
                                  <a:off x="1274127" y="781735"/>
                                  <a:ext cx="375498" cy="264826"/>
                                </a:xfrm>
                                <a:custGeom>
                                  <a:avLst/>
                                  <a:gdLst>
                                    <a:gd name="T0" fmla="*/ 0 w 375498"/>
                                    <a:gd name="T1" fmla="*/ 0 h 264826"/>
                                    <a:gd name="T2" fmla="*/ 375498 w 375498"/>
                                    <a:gd name="T3" fmla="*/ 264826 h 264826"/>
                                  </a:gdLst>
                                  <a:ahLst/>
                                  <a:cxnLst/>
                                  <a:rect l="T0" t="T1" r="T2" b="T3"/>
                                  <a:pathLst/>
                                </a:custGeom>
                                <a:solidFill>
                                  <a:srgbClr val="221E1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55" name="Shape 5859"/>
                              <wps:cNvSpPr>
                                <a:spLocks/>
                              </wps:cNvSpPr>
                              <wps:spPr bwMode="auto">
                                <a:xfrm>
                                  <a:off x="1274127" y="781735"/>
                                  <a:ext cx="375498" cy="264826"/>
                                </a:xfrm>
                                <a:custGeom>
                                  <a:avLst/>
                                  <a:gdLst>
                                    <a:gd name="T0" fmla="*/ 0 w 375498"/>
                                    <a:gd name="T1" fmla="*/ 0 h 264826"/>
                                    <a:gd name="T2" fmla="*/ 375498 w 375498"/>
                                    <a:gd name="T3" fmla="*/ 264826 h 264826"/>
                                  </a:gdLst>
                                  <a:ahLst/>
                                  <a:cxnLst/>
                                  <a:rect l="T0" t="T1" r="T2" b="T3"/>
                                  <a:pathLst/>
                                </a:custGeom>
                                <a:noFill/>
                                <a:ln w="5584">
                                  <a:solidFill>
                                    <a:srgbClr val="211D1C"/>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0E55F8" id="Gruppieren 79547" o:spid="_x0000_s1026" style="width:132.9pt;height:102.2pt;mso-position-horizontal-relative:char;mso-position-vertical-relative:line" coordsize="17581,1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">
                      <o:lock v:ext="edit" rotation="t" position="t"/>
                      <v:shape id="Shape 5752" o:spid="_x0000_s1027" style="position:absolute;width:17581;height:10854;visibility:visible;mso-wrap-style:square;v-text-anchor:top" coordsize="1758162,108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" path="m247185,l176542,55032,139229,78917r-37619,24622l48737,132959v,,-48737,63407,-35334,301378c31222,751022,331331,1085245,830395,1085245v13759,,86685,204,100443,204c1429903,1085449,1726940,751022,1744760,434337v13402,-237971,-35334,-301378,-35334,-301378l1612283,78917,1510952,,247185,xe" filled="f" strokecolor="#211d1c" strokeweight=".42869mm">
                        <v:stroke miterlimit="1" joinstyle="miter"/>
                        <v:path arrowok="t" o:connecttype="custom" o:connectlocs="247185,0;176542,55032;139229,78917;101610,103539;48737,132959;13403,434337;830395,1085245;930838,1085449;1744760,434337;1709426,132959;1612283,78917;1510952,0;247185,0" o:connectangles="0,0,0,0,0,0,0,0,0,0,0,0,0" textboxrect="0,0,1758162,1085449"/>
                      </v:shape>
                      <v:shape id="Shape 5753" o:spid="_x0000_s1028" style="position:absolute;left:563;width:3684;height:15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" filled="f" strokecolor="#211d1c" strokeweight=".42869mm">
                        <v:stroke miterlimit="1" joinstyle="miter" endcap="round"/>
                        <v:path arrowok="t" textboxrect="@1,@1,@1,@1"/>
                      </v:shape>
                      <v:shape id="Shape 5754" o:spid="_x0000_s1029" style="position:absolute;left:13320;width:3684;height:15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" filled="f" strokecolor="#211d1c" strokeweight=".42869mm">
                        <v:stroke miterlimit="1" joinstyle="miter" endcap="round"/>
                        <v:path arrowok="t" textboxrect="@1,@1,@1,@1"/>
                      </v:shape>
                      <v:shape id="Shape 5755" o:spid="_x0000_s1030" style="position:absolute;left:3416;top:200;width:831;height:795;visibility:visible;mso-wrap-style:square;v-text-anchor:top" coordsize="83182,7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" path="m,c41705,17489,83182,58839,48457,79501e" filled="f" strokecolor="#211d1c" strokeweight=".35747mm">
                        <v:stroke miterlimit="1" joinstyle="miter" endcap="round"/>
                        <v:path arrowok="t" o:connecttype="custom" o:connectlocs="0,0;48457,79501" o:connectangles="0,0" textboxrect="0,0,83182,79501"/>
                      </v:shape>
                      <v:shape id="Shape 5756" o:spid="_x0000_s1031" style="position:absolute;left:2137;top:2006;width:13143;height:3658;visibility:visible;mso-wrap-style:square;v-text-anchor:top" coordsize="1314306,36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" path="m59727,l1254554,v32998,,59752,23378,59752,52264l1314306,313588v,28835,-26754,52239,-59752,52239l59727,365827c26729,365827,,342423,,313588l,52264c,23378,26729,,59727,xe" filled="f" strokecolor="#211d1c" strokeweight=".28556mm">
                        <v:stroke miterlimit="1" joinstyle="miter"/>
                        <v:path arrowok="t" o:connecttype="custom" o:connectlocs="59727,0;1254554,0;1314306,52264;1314306,313588;1254554,365827;59727,365827;0,313588;0,52264;59727,0" o:connectangles="0,0,0,0,0,0,0,0,0" textboxrect="0,0,1314306,365827"/>
                      </v:shape>
                      <v:shape id="Shape 5757" o:spid="_x0000_s1032" style="position:absolute;left:4444;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" fillcolor="#d4cecc" stroked="f" strokeweight="0">
                        <v:stroke miterlimit="1" joinstyle="miter"/>
                        <v:path arrowok="t" textboxrect="@1,@1,@1,@1"/>
                      </v:shape>
                      <v:shape id="Shape 5758" o:spid="_x0000_s1033" style="position:absolute;left:4444;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" filled="f" strokecolor="#cfc9c7" strokeweight=".0113mm">
                        <v:stroke miterlimit="1" joinstyle="miter"/>
                        <v:path arrowok="t" textboxrect="@1,@1,@1,@1"/>
                      </v:shape>
                      <v:shape id="Shape 5759" o:spid="_x0000_s1034" style="position:absolute;left:4672;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" fillcolor="#d4cecc" stroked="f" strokeweight="0">
                        <v:stroke miterlimit="1" joinstyle="miter"/>
                        <v:path arrowok="t" textboxrect="@1,@1,@1,@1"/>
                      </v:shape>
                      <v:shape id="Shape 5760" o:spid="_x0000_s1035" style="position:absolute;left:4672;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" filled="f" strokecolor="#cfc9c7" strokeweight=".0113mm">
                        <v:stroke miterlimit="1" joinstyle="miter"/>
                        <v:path arrowok="t" textboxrect="@1,@1,@1,@1"/>
                      </v:shape>
                      <v:shape id="Shape 5761" o:spid="_x0000_s1036" style="position:absolute;left:4221;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" fillcolor="#d4cecc" stroked="f" strokeweight="0">
                        <v:stroke miterlimit="1" joinstyle="miter"/>
                        <v:path arrowok="t" textboxrect="@1,@1,@1,@1"/>
                      </v:shape>
                      <v:shape id="Shape 5762" o:spid="_x0000_s1037" style="position:absolute;left:4221;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" filled="f" strokecolor="#cfc9c7" strokeweight=".0113mm">
                        <v:stroke miterlimit="1" joinstyle="miter"/>
                        <v:path arrowok="t" textboxrect="@1,@1,@1,@1"/>
                      </v:shape>
                      <v:shape id="Shape 5763" o:spid="_x0000_s1038" style="position:absolute;left:5552;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" fillcolor="#d4cecc" stroked="f" strokeweight="0">
                        <v:stroke miterlimit="1" joinstyle="miter"/>
                        <v:path arrowok="t" textboxrect="@1,@1,@1,@1"/>
                      </v:shape>
                      <v:shape id="Shape 5764" o:spid="_x0000_s1039" style="position:absolute;left:5552;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" filled="f" strokecolor="#cfc9c7" strokeweight=".0113mm">
                        <v:stroke miterlimit="1" joinstyle="miter"/>
                        <v:path arrowok="t" textboxrect="@1,@1,@1,@1"/>
                      </v:shape>
                      <v:shape id="Shape 5765" o:spid="_x0000_s1040" style="position:absolute;left:3758;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" fillcolor="#d4cecc" stroked="f" strokeweight="0">
                        <v:stroke miterlimit="1" joinstyle="miter"/>
                        <v:path arrowok="t" textboxrect="@1,@1,@1,@1"/>
                      </v:shape>
                      <v:shape id="Shape 5766" o:spid="_x0000_s1041" style="position:absolute;left:3758;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" filled="f" strokecolor="#cfc9c7" strokeweight=".0113mm">
                        <v:stroke miterlimit="1" joinstyle="miter"/>
                        <v:path arrowok="t" textboxrect="@1,@1,@1,@1"/>
                      </v:shape>
                      <v:shape id="Shape 5767" o:spid="_x0000_s1042" style="position:absolute;left:3543;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" fillcolor="#d4cecc" stroked="f" strokeweight="0">
                        <v:stroke miterlimit="1" joinstyle="miter"/>
                        <v:path arrowok="t" textboxrect="@1,@1,@1,@1"/>
                      </v:shape>
                      <v:shape id="Shape 5768" o:spid="_x0000_s1043" style="position:absolute;left:3543;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" filled="f" strokecolor="#cfc9c7" strokeweight=".0113mm">
                        <v:stroke miterlimit="1" joinstyle="miter"/>
                        <v:path arrowok="t" textboxrect="@1,@1,@1,@1"/>
                      </v:shape>
                      <v:shape id="Shape 5769" o:spid="_x0000_s1044" style="position:absolute;left:5314;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" fillcolor="#d4cecc" stroked="f" strokeweight="0">
                        <v:stroke miterlimit="1" joinstyle="miter"/>
                        <v:path arrowok="t" textboxrect="@1,@1,@1,@1"/>
                      </v:shape>
                      <v:shape id="Shape 5770" o:spid="_x0000_s1045" style="position:absolute;left:5314;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" filled="f" strokecolor="#cfc9c7" strokeweight=".0113mm">
                        <v:stroke miterlimit="1" joinstyle="miter"/>
                        <v:path arrowok="t" textboxrect="@1,@1,@1,@1"/>
                      </v:shape>
                      <v:shape id="Shape 5771" o:spid="_x0000_s1046" style="position:absolute;left:3754;top:5004;width:1631;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" fillcolor="#d4cecc" stroked="f" strokeweight="0">
                        <v:stroke miterlimit="1" joinstyle="miter"/>
                        <v:path arrowok="t" textboxrect="@1,@1,@1,@1"/>
                      </v:shape>
                      <v:shape id="Shape 5772" o:spid="_x0000_s1047" style="position:absolute;left:3754;top:5004;width:1631;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" filled="f" strokecolor="#cfc9c7" strokeweight=".0113mm">
                        <v:stroke miterlimit="1" joinstyle="miter"/>
                        <v:path arrowok="t" textboxrect="@1,@1,@1,@1"/>
                      </v:shape>
                      <v:shape id="Shape 5773" o:spid="_x0000_s1048" style="position:absolute;left:4020;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" fillcolor="#d4cecc" stroked="f" strokeweight="0">
                        <v:stroke miterlimit="1" joinstyle="miter"/>
                        <v:path arrowok="t" textboxrect="@1,@1,@1,@1"/>
                      </v:shape>
                      <v:shape id="Shape 5774" o:spid="_x0000_s1049" style="position:absolute;left:4020;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" filled="f" strokecolor="#cfc9c7" strokeweight=".0113mm">
                        <v:stroke miterlimit="1" joinstyle="miter"/>
                        <v:path arrowok="t" textboxrect="@1,@1,@1,@1"/>
                      </v:shape>
                      <v:shape id="Shape 5775" o:spid="_x0000_s1050" style="position:absolute;left:4861;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" fillcolor="#d4cecc" stroked="f" strokeweight="0">
                        <v:stroke miterlimit="1" joinstyle="miter"/>
                        <v:path arrowok="t" textboxrect="@1,@1,@1,@1"/>
                      </v:shape>
                      <v:shape id="Shape 5776" o:spid="_x0000_s1051" style="position:absolute;left:4861;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" filled="f" strokecolor="#cfc9c7" strokeweight=".0113mm">
                        <v:stroke miterlimit="1" joinstyle="miter"/>
                        <v:path arrowok="t" textboxrect="@1,@1,@1,@1"/>
                      </v:shape>
                      <v:shape id="Shape 5777" o:spid="_x0000_s1052" style="position:absolute;left:7046;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" fillcolor="#d4cecc" stroked="f" strokeweight="0">
                        <v:stroke miterlimit="1" joinstyle="miter"/>
                        <v:path arrowok="t" textboxrect="@1,@1,@1,@1"/>
                      </v:shape>
                      <v:shape id="Shape 5778" o:spid="_x0000_s1053" style="position:absolute;left:7046;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" filled="f" strokecolor="#cfc9c7" strokeweight=".0113mm">
                        <v:stroke miterlimit="1" joinstyle="miter"/>
                        <v:path arrowok="t" textboxrect="@1,@1,@1,@1"/>
                      </v:shape>
                      <v:shape id="Shape 5779" o:spid="_x0000_s1054" style="position:absolute;left:7274;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" fillcolor="#d4cecc" stroked="f" strokeweight="0">
                        <v:stroke miterlimit="1" joinstyle="miter"/>
                        <v:path arrowok="t" textboxrect="@1,@1,@1,@1"/>
                      </v:shape>
                      <v:shape id="Shape 5780" o:spid="_x0000_s1055" style="position:absolute;left:7274;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" filled="f" strokecolor="#cfc9c7" strokeweight=".0113mm">
                        <v:stroke miterlimit="1" joinstyle="miter"/>
                        <v:path arrowok="t" textboxrect="@1,@1,@1,@1"/>
                      </v:shape>
                      <v:shape id="Shape 5781" o:spid="_x0000_s1056" style="position:absolute;left:6823;top:2400;width:1602;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" fillcolor="#d4cecc" stroked="f" strokeweight="0">
                        <v:stroke miterlimit="1" joinstyle="miter"/>
                        <v:path arrowok="t" textboxrect="@1,@1,@1,@1"/>
                      </v:shape>
                      <v:shape id="Shape 5782" o:spid="_x0000_s1057" style="position:absolute;left:6823;top:2400;width:1602;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" filled="f" strokecolor="#cfc9c7" strokeweight=".0113mm">
                        <v:stroke miterlimit="1" joinstyle="miter"/>
                        <v:path arrowok="t" textboxrect="@1,@1,@1,@1"/>
                      </v:shape>
                      <v:shape id="Shape 5783" o:spid="_x0000_s1058" style="position:absolute;left:8154;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" fillcolor="#d4cecc" stroked="f" strokeweight="0">
                        <v:stroke miterlimit="1" joinstyle="miter"/>
                        <v:path arrowok="t" textboxrect="@1,@1,@1,@1"/>
                      </v:shape>
                      <v:shape id="Shape 5784" o:spid="_x0000_s1059" style="position:absolute;left:8154;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" filled="f" strokecolor="#cfc9c7" strokeweight=".0113mm">
                        <v:stroke miterlimit="1" joinstyle="miter"/>
                        <v:path arrowok="t" textboxrect="@1,@1,@1,@1"/>
                      </v:shape>
                      <v:shape id="Shape 5785" o:spid="_x0000_s1060" style="position:absolute;left:6360;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" fillcolor="#d4cecc" stroked="f" strokeweight="0">
                        <v:stroke miterlimit="1" joinstyle="miter"/>
                        <v:path arrowok="t" textboxrect="@1,@1,@1,@1"/>
                      </v:shape>
                      <v:shape id="Shape 5786" o:spid="_x0000_s1061" style="position:absolute;left:6360;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" filled="f" strokecolor="#cfc9c7" strokeweight=".0113mm">
                        <v:stroke miterlimit="1" joinstyle="miter"/>
                        <v:path arrowok="t" textboxrect="@1,@1,@1,@1"/>
                      </v:shape>
                      <v:shape id="Shape 5787" o:spid="_x0000_s1062" style="position:absolute;left:6145;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" fillcolor="#d4cecc" stroked="f" strokeweight="0">
                        <v:stroke miterlimit="1" joinstyle="miter"/>
                        <v:path arrowok="t" textboxrect="@1,@1,@1,@1"/>
                      </v:shape>
                      <v:shape id="Shape 5788" o:spid="_x0000_s1063" style="position:absolute;left:6145;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" filled="f" strokecolor="#cfc9c7" strokeweight=".0113mm">
                        <v:stroke miterlimit="1" joinstyle="miter"/>
                        <v:path arrowok="t" textboxrect="@1,@1,@1,@1"/>
                      </v:shape>
                      <v:shape id="Shape 5789" o:spid="_x0000_s1064" style="position:absolute;left:7916;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" fillcolor="#d4cecc" stroked="f" strokeweight="0">
                        <v:stroke miterlimit="1" joinstyle="miter"/>
                        <v:path arrowok="t" textboxrect="@1,@1,@1,@1"/>
                      </v:shape>
                      <v:shape id="Shape 5790" o:spid="_x0000_s1065" style="position:absolute;left:7916;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" filled="f" strokecolor="#cfc9c7" strokeweight=".0113mm">
                        <v:stroke miterlimit="1" joinstyle="miter"/>
                        <v:path arrowok="t" textboxrect="@1,@1,@1,@1"/>
                      </v:shape>
                      <v:shape id="Shape 5791" o:spid="_x0000_s1066" style="position:absolute;left:6357;top:5004;width:1630;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" fillcolor="#d4cecc" stroked="f" strokeweight="0">
                        <v:stroke miterlimit="1" joinstyle="miter"/>
                        <v:path arrowok="t" textboxrect="@1,@1,@1,@1"/>
                      </v:shape>
                      <v:shape id="Shape 5792" o:spid="_x0000_s1067" style="position:absolute;left:6357;top:5004;width:1630;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" filled="f" strokecolor="#cfc9c7" strokeweight=".0113mm">
                        <v:stroke miterlimit="1" joinstyle="miter"/>
                        <v:path arrowok="t" textboxrect="@1,@1,@1,@1"/>
                      </v:shape>
                      <v:shape id="Shape 5793" o:spid="_x0000_s1068" style="position:absolute;left:6623;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" fillcolor="#d4cecc" stroked="f" strokeweight="0">
                        <v:stroke miterlimit="1" joinstyle="miter"/>
                        <v:path arrowok="t" textboxrect="@1,@1,@1,@1"/>
                      </v:shape>
                      <v:shape id="Shape 5794" o:spid="_x0000_s1069" style="position:absolute;left:6623;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" filled="f" strokecolor="#cfc9c7" strokeweight=".0113mm">
                        <v:stroke miterlimit="1" joinstyle="miter"/>
                        <v:path arrowok="t" textboxrect="@1,@1,@1,@1"/>
                      </v:shape>
                      <v:shape id="Shape 5795" o:spid="_x0000_s1070" style="position:absolute;left:7463;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" fillcolor="#d4cecc" stroked="f" strokeweight="0">
                        <v:stroke miterlimit="1" joinstyle="miter"/>
                        <v:path arrowok="t" textboxrect="@1,@1,@1,@1"/>
                      </v:shape>
                      <v:shape id="Shape 5796" o:spid="_x0000_s1071" style="position:absolute;left:7463;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" filled="f" strokecolor="#cfc9c7" strokeweight=".0113mm">
                        <v:stroke miterlimit="1" joinstyle="miter"/>
                        <v:path arrowok="t" textboxrect="@1,@1,@1,@1"/>
                      </v:shape>
                      <v:shape id="Shape 5797" o:spid="_x0000_s1072" style="position:absolute;left:9659;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" fillcolor="#d4cecc" stroked="f" strokeweight="0">
                        <v:stroke miterlimit="1" joinstyle="miter"/>
                        <v:path arrowok="t" textboxrect="@1,@1,@1,@1"/>
                      </v:shape>
                      <v:shape id="Shape 5798" o:spid="_x0000_s1073" style="position:absolute;left:9659;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" filled="f" strokecolor="#cfc9c7" strokeweight=".0113mm">
                        <v:stroke miterlimit="1" joinstyle="miter"/>
                        <v:path arrowok="t" textboxrect="@1,@1,@1,@1"/>
                      </v:shape>
                      <v:shape id="Shape 5799" o:spid="_x0000_s1074" style="position:absolute;left:9887;top:2713;width:432;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" fillcolor="#d4cecc" stroked="f" strokeweight="0">
                        <v:stroke miterlimit="1" joinstyle="miter"/>
                        <v:path arrowok="t" textboxrect="@1,@1,@1,@1"/>
                      </v:shape>
                      <v:shape id="Shape 5800" o:spid="_x0000_s1075" style="position:absolute;left:9887;top:2713;width:432;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" filled="f" strokecolor="#cfc9c7" strokeweight=".0113mm">
                        <v:stroke miterlimit="1" joinstyle="miter"/>
                        <v:path arrowok="t" textboxrect="@1,@1,@1,@1"/>
                      </v:shape>
                      <v:shape id="Shape 5801" o:spid="_x0000_s1076" style="position:absolute;left:9437;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" fillcolor="#d4cecc" stroked="f" strokeweight="0">
                        <v:stroke miterlimit="1" joinstyle="miter"/>
                        <v:path arrowok="t" textboxrect="@1,@1,@1,@1"/>
                      </v:shape>
                      <v:shape id="Shape 5802" o:spid="_x0000_s1077" style="position:absolute;left:9437;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" filled="f" strokecolor="#cfc9c7" strokeweight=".0113mm">
                        <v:stroke miterlimit="1" joinstyle="miter"/>
                        <v:path arrowok="t" textboxrect="@1,@1,@1,@1"/>
                      </v:shape>
                      <v:shape id="Shape 5803" o:spid="_x0000_s1078" style="position:absolute;left:10768;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" fillcolor="#d4cecc" stroked="f" strokeweight="0">
                        <v:stroke miterlimit="1" joinstyle="miter"/>
                        <v:path arrowok="t" textboxrect="@1,@1,@1,@1"/>
                      </v:shape>
                      <v:shape id="Shape 5804" o:spid="_x0000_s1079" style="position:absolute;left:10768;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" filled="f" strokecolor="#cfc9c7" strokeweight=".0113mm">
                        <v:stroke miterlimit="1" joinstyle="miter"/>
                        <v:path arrowok="t" textboxrect="@1,@1,@1,@1"/>
                      </v:shape>
                      <v:shape id="Shape 5805" o:spid="_x0000_s1080" style="position:absolute;left:8974;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" fillcolor="#d4cecc" stroked="f" strokeweight="0">
                        <v:stroke miterlimit="1" joinstyle="miter"/>
                        <v:path arrowok="t" textboxrect="@1,@1,@1,@1"/>
                      </v:shape>
                      <v:shape id="Shape 5806" o:spid="_x0000_s1081" style="position:absolute;left:8974;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" filled="f" strokecolor="#cfc9c7" strokeweight=".0113mm">
                        <v:stroke miterlimit="1" joinstyle="miter"/>
                        <v:path arrowok="t" textboxrect="@1,@1,@1,@1"/>
                      </v:shape>
                      <v:shape id="Shape 5807" o:spid="_x0000_s1082" style="position:absolute;left:8759;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" fillcolor="#d4cecc" stroked="f" strokeweight="0">
                        <v:stroke miterlimit="1" joinstyle="miter"/>
                        <v:path arrowok="t" textboxrect="@1,@1,@1,@1"/>
                      </v:shape>
                      <v:shape id="Shape 5808" o:spid="_x0000_s1083" style="position:absolute;left:8759;top:3864;width:486;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" filled="f" strokecolor="#cfc9c7" strokeweight=".0113mm">
                        <v:stroke miterlimit="1" joinstyle="miter"/>
                        <v:path arrowok="t" textboxrect="@1,@1,@1,@1"/>
                      </v:shape>
                      <v:shape id="Shape 5809" o:spid="_x0000_s1084" style="position:absolute;left:10529;top:3870;width:509;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" fillcolor="#d4cecc" stroked="f" strokeweight="0">
                        <v:stroke miterlimit="1" joinstyle="miter"/>
                        <v:path arrowok="t" textboxrect="@1,@1,@1,@1"/>
                      </v:shape>
                      <v:shape id="Shape 5810" o:spid="_x0000_s1085" style="position:absolute;left:10529;top:3870;width:509;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" filled="f" strokecolor="#cfc9c7" strokeweight=".0113mm">
                        <v:stroke miterlimit="1" joinstyle="miter"/>
                        <v:path arrowok="t" textboxrect="@1,@1,@1,@1"/>
                      </v:shape>
                      <v:shape id="Shape 5811" o:spid="_x0000_s1086" style="position:absolute;left:8970;top:5004;width:1631;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" fillcolor="#d4cecc" stroked="f" strokeweight="0">
                        <v:stroke miterlimit="1" joinstyle="miter"/>
                        <v:path arrowok="t" textboxrect="@1,@1,@1,@1"/>
                      </v:shape>
                      <v:shape id="Shape 5812" o:spid="_x0000_s1087" style="position:absolute;left:8970;top:5004;width:1631;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" filled="f" strokecolor="#cfc9c7" strokeweight=".0113mm">
                        <v:stroke miterlimit="1" joinstyle="miter"/>
                        <v:path arrowok="t" textboxrect="@1,@1,@1,@1"/>
                      </v:shape>
                      <v:shape id="Shape 5813" o:spid="_x0000_s1088" style="position:absolute;left:9236;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" fillcolor="#d4cecc" stroked="f" strokeweight="0">
                        <v:stroke miterlimit="1" joinstyle="miter"/>
                        <v:path arrowok="t" textboxrect="@1,@1,@1,@1"/>
                      </v:shape>
                      <v:shape id="Shape 5814" o:spid="_x0000_s1089" style="position:absolute;left:9236;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" filled="f" strokecolor="#cfc9c7" strokeweight=".0113mm">
                        <v:stroke miterlimit="1" joinstyle="miter"/>
                        <v:path arrowok="t" textboxrect="@1,@1,@1,@1"/>
                      </v:shape>
                      <v:shape id="Shape 5815" o:spid="_x0000_s1090" style="position:absolute;left:10076;top:3735;width:696;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" fillcolor="#d4cecc" stroked="f" strokeweight="0">
                        <v:stroke miterlimit="1" joinstyle="miter"/>
                        <v:path arrowok="t" textboxrect="@1,@1,@1,@1"/>
                      </v:shape>
                      <v:shape id="Shape 5816" o:spid="_x0000_s1091" style="position:absolute;left:10076;top:3735;width:696;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" filled="f" strokecolor="#cfc9c7" strokeweight=".0113mm">
                        <v:stroke miterlimit="1" joinstyle="miter"/>
                        <v:path arrowok="t" textboxrect="@1,@1,@1,@1"/>
                      </v:shape>
                      <v:shape id="Shape 5817" o:spid="_x0000_s1092" style="position:absolute;left:12284;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" fillcolor="#d4cecc" stroked="f" strokeweight="0">
                        <v:stroke miterlimit="1" joinstyle="miter"/>
                        <v:path arrowok="t" textboxrect="@1,@1,@1,@1"/>
                      </v:shape>
                      <v:shape id="Shape 5818" o:spid="_x0000_s1093" style="position:absolute;left:12284;top:3972;width:426;height: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" filled="f" strokecolor="#cfc9c7" strokeweight=".0113mm">
                        <v:stroke miterlimit="1" joinstyle="miter"/>
                        <v:path arrowok="t" textboxrect="@1,@1,@1,@1"/>
                      </v:shape>
                      <v:shape id="Shape 5819" o:spid="_x0000_s1094" style="position:absolute;left:12512;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" fillcolor="#d4cecc" stroked="f" strokeweight="0">
                        <v:stroke miterlimit="1" joinstyle="miter"/>
                        <v:path arrowok="t" textboxrect="@1,@1,@1,@1"/>
                      </v:shape>
                      <v:shape id="Shape 5820" o:spid="_x0000_s1095" style="position:absolute;left:12512;top:2713;width:431;height:10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" filled="f" strokecolor="#cfc9c7" strokeweight=".0113mm">
                        <v:stroke miterlimit="1" joinstyle="miter"/>
                        <v:path arrowok="t" textboxrect="@1,@1,@1,@1"/>
                      </v:shape>
                      <v:shape id="Shape 5821" o:spid="_x0000_s1096" style="position:absolute;left:12061;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" fillcolor="#d4cecc" stroked="f" strokeweight="0">
                        <v:stroke miterlimit="1" joinstyle="miter"/>
                        <v:path arrowok="t" textboxrect="@1,@1,@1,@1"/>
                      </v:shape>
                      <v:shape id="Shape 5822" o:spid="_x0000_s1097" style="position:absolute;left:12061;top:2400;width:1601;height:2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" filled="f" strokecolor="#cfc9c7" strokeweight=".0113mm">
                        <v:stroke miterlimit="1" joinstyle="miter"/>
                        <v:path arrowok="t" textboxrect="@1,@1,@1,@1"/>
                      </v:shape>
                      <v:shape id="Shape 5823" o:spid="_x0000_s1098" style="position:absolute;left:13392;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" fillcolor="#d4cecc" stroked="f" strokeweight="0">
                        <v:stroke miterlimit="1" joinstyle="miter"/>
                        <v:path arrowok="t" textboxrect="@1,@1,@1,@1"/>
                      </v:shape>
                      <v:shape id="Shape 5824" o:spid="_x0000_s1099" style="position:absolute;left:13392;top:2594;width:481;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" filled="f" strokecolor="#cfc9c7" strokeweight=".0113mm">
                        <v:stroke miterlimit="1" joinstyle="miter"/>
                        <v:path arrowok="t" textboxrect="@1,@1,@1,@1"/>
                      </v:shape>
                      <v:shape id="Shape 5825" o:spid="_x0000_s1100" style="position:absolute;left:11598;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" fillcolor="#d4cecc" stroked="f" strokeweight="0">
                        <v:stroke miterlimit="1" joinstyle="miter"/>
                        <v:path arrowok="t" textboxrect="@1,@1,@1,@1"/>
                      </v:shape>
                      <v:shape id="Shape 5826" o:spid="_x0000_s1101" style="position:absolute;left:11598;top:2552;width:521;height:1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" filled="f" strokecolor="#cfc9c7" strokeweight=".0113mm">
                        <v:stroke miterlimit="1" joinstyle="miter"/>
                        <v:path arrowok="t" textboxrect="@1,@1,@1,@1"/>
                      </v:shape>
                      <v:shape id="Shape 5827" o:spid="_x0000_s1102" style="position:absolute;left:11383;top:3864;width:487;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" fillcolor="#d4cecc" stroked="f" strokeweight="0">
                        <v:stroke miterlimit="1" joinstyle="miter"/>
                        <v:path arrowok="t" textboxrect="@1,@1,@1,@1"/>
                      </v:shape>
                      <v:shape id="Shape 5828" o:spid="_x0000_s1103" style="position:absolute;left:11383;top:3864;width:487;height:1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" filled="f" strokecolor="#cfc9c7" strokeweight=".0113mm">
                        <v:stroke miterlimit="1" joinstyle="miter"/>
                        <v:path arrowok="t" textboxrect="@1,@1,@1,@1"/>
                      </v:shape>
                      <v:shape id="Shape 5829" o:spid="_x0000_s1104" style="position:absolute;left:13154;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" fillcolor="#d4cecc" stroked="f" strokeweight="0">
                        <v:stroke miterlimit="1" joinstyle="miter"/>
                        <v:path arrowok="t" textboxrect="@1,@1,@1,@1"/>
                      </v:shape>
                      <v:shape id="Shape 5830" o:spid="_x0000_s1105" style="position:absolute;left:13154;top:3870;width:508;height:12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" filled="f" strokecolor="#cfc9c7" strokeweight=".0113mm">
                        <v:stroke miterlimit="1" joinstyle="miter"/>
                        <v:path arrowok="t" textboxrect="@1,@1,@1,@1"/>
                      </v:shape>
                      <v:shape id="Shape 5831" o:spid="_x0000_s1106" style="position:absolute;left:11595;top:5004;width:1630;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" fillcolor="#d4cecc" stroked="f" strokeweight="0">
                        <v:stroke miterlimit="1" joinstyle="miter"/>
                        <v:path arrowok="t" textboxrect="@1,@1,@1,@1"/>
                      </v:shape>
                      <v:shape id="Shape 5832" o:spid="_x0000_s1107" style="position:absolute;left:11595;top:5004;width:1630;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" filled="f" strokecolor="#cfc9c7" strokeweight=".0113mm">
                        <v:stroke miterlimit="1" joinstyle="miter"/>
                        <v:path arrowok="t" textboxrect="@1,@1,@1,@1"/>
                      </v:shape>
                      <v:shape id="Shape 5833" o:spid="_x0000_s1108" style="position:absolute;left:11861;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" fillcolor="#d4cecc" stroked="f" strokeweight="0">
                        <v:stroke miterlimit="1" joinstyle="miter"/>
                        <v:path arrowok="t" textboxrect="@1,@1,@1,@1"/>
                      </v:shape>
                      <v:shape id="Shape 5834" o:spid="_x0000_s1109" style="position:absolute;left:11861;top:3737;width:71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" filled="f" strokecolor="#cfc9c7" strokeweight=".0113mm">
                        <v:stroke miterlimit="1" joinstyle="miter"/>
                        <v:path arrowok="t" textboxrect="@1,@1,@1,@1"/>
                      </v:shape>
                      <v:shape id="Shape 5835" o:spid="_x0000_s1110" style="position:absolute;left:12701;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" fillcolor="#d4cecc" stroked="f" strokeweight="0">
                        <v:stroke miterlimit="1" joinstyle="miter"/>
                        <v:path arrowok="t" textboxrect="@1,@1,@1,@1"/>
                      </v:shape>
                      <v:shape id="Shape 5836" o:spid="_x0000_s1111" style="position:absolute;left:12701;top:3735;width:69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" filled="f" strokecolor="#cfc9c7" strokeweight=".0113mm">
                        <v:stroke miterlimit="1" joinstyle="miter"/>
                        <v:path arrowok="t" textboxrect="@1,@1,@1,@1"/>
                      </v:shape>
                      <v:shape id="Shape 5837" o:spid="_x0000_s1112" style="position:absolute;left:4580;top:6472;width:2148;height:14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" filled="f" strokecolor="#211d1c" strokeweight=".28556mm">
                        <v:stroke miterlimit="1" joinstyle="miter"/>
                        <v:path arrowok="t" textboxrect="@1,@1,@1,@1"/>
                      </v:shape>
                      <v:shape id="Shape 5838" o:spid="_x0000_s1113" style="position:absolute;left:5117;top:6830;width:1074;height:7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" fillcolor="#221e1d" stroked="f" strokeweight="0">
                        <v:stroke miterlimit="1" joinstyle="miter"/>
                        <v:path arrowok="t" textboxrect="@1,@1,@1,@1"/>
                      </v:shape>
                      <v:shape id="Shape 5839" o:spid="_x0000_s1114" style="position:absolute;left:5117;top:6830;width:1074;height:7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" filled="f" strokecolor="#211d1c" strokeweight=".28556mm">
                        <v:stroke miterlimit="1" joinstyle="miter"/>
                        <v:path arrowok="t" textboxrect="@1,@1,@1,@1"/>
                      </v:shape>
                      <v:shape id="Shape 5840" o:spid="_x0000_s1115" style="position:absolute;left:7296;top:6015;width:6621;height:43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" filled="f" strokecolor="#211d1c" strokeweight=".28556mm">
                        <v:stroke miterlimit="1" joinstyle="miter"/>
                        <v:path arrowok="t" textboxrect="@1,@1,@1,@1"/>
                      </v:shape>
                      <v:shape id="Shape 5841" o:spid="_x0000_s1116" style="position:absolute;left:11048;top:6489;width:2243;height:16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" filled="f" strokecolor="#211d1c" strokeweight=".28556mm">
                        <v:stroke miterlimit="1" joinstyle="miter"/>
                        <v:path arrowok="t" textboxrect="@1,@1,@1,@1"/>
                      </v:shape>
                      <v:shape id="Shape 5842" o:spid="_x0000_s1117" style="position:absolute;left:7823;top:8307;width:2243;height:16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" filled="f" strokecolor="#211d1c" strokeweight=".35747mm">
                        <v:stroke miterlimit="1" joinstyle="miter"/>
                        <v:path arrowok="t" textboxrect="@1,@1,@1,@1"/>
                      </v:shape>
                      <v:shape id="Shape 5843" o:spid="_x0000_s1118" style="position:absolute;left:11714;top:6817;width:866;height:8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" fillcolor="#221e1d" stroked="f" strokeweight="0">
                        <v:stroke miterlimit="1" joinstyle="miter"/>
                        <v:path arrowok="t" textboxrect="@1,@1,@1,@1"/>
                      </v:shape>
                      <v:shape id="Shape 5844" o:spid="_x0000_s1119" style="position:absolute;left:11714;top:6817;width:866;height:8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" filled="f" strokecolor="#211d1c" strokeweight=".35747mm">
                        <v:stroke miterlimit="1" joinstyle="miter"/>
                        <v:path arrowok="t" textboxrect="@1,@1,@1,@1"/>
                      </v:shape>
                      <v:shape id="Shape 5845" o:spid="_x0000_s1120" style="position:absolute;left:8522;top:8773;width:866;height:8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" fillcolor="#221e1d" stroked="f" strokeweight="0">
                        <v:stroke miterlimit="1" joinstyle="miter"/>
                        <v:path arrowok="t" textboxrect="@1,@1,@1,@1"/>
                      </v:shape>
                      <v:shape id="Shape 5846" o:spid="_x0000_s1121" style="position:absolute;left:8522;top:8773;width:866;height:8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" filled="f" strokecolor="#211d1c" strokeweight=".35747mm">
                        <v:stroke miterlimit="1" joinstyle="miter"/>
                        <v:path arrowok="t" textboxrect="@1,@1,@1,@1"/>
                      </v:shape>
                      <v:shape id="Shape 5847" o:spid="_x0000_s1122" style="position:absolute;left:2488;top:298;width:0;height:725;visibility:visible;mso-wrap-style:square;v-text-anchor:top" coordsize="0,7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" path="m,l,72496e" filled="f" strokecolor="#211d1c" strokeweight=".35747mm">
                        <v:stroke miterlimit="1" joinstyle="miter"/>
                        <v:path arrowok="t" o:connecttype="custom" o:connectlocs="0,0;0,72496" o:connectangles="0,0" textboxrect="0,0,0,72496"/>
                      </v:shape>
                      <v:shape id="Shape 5848" o:spid="_x0000_s1123" style="position:absolute;left:14738;top:298;width:0;height:725;visibility:visible;mso-wrap-style:square;v-text-anchor:top" coordsize="0,7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" path="m,l,72496e" filled="f" strokecolor="#211d1c" strokeweight=".35747mm">
                        <v:stroke miterlimit="1" joinstyle="miter"/>
                        <v:path arrowok="t" o:connecttype="custom" o:connectlocs="0,0;0,72496" o:connectangles="0,0" textboxrect="0,0,0,72496"/>
                      </v:shape>
                      <v:shape id="Shape 5849" o:spid="_x0000_s1124" style="position:absolute;left:14995;top:298;width:0;height:725;visibility:visible;mso-wrap-style:square;v-text-anchor:top" coordsize="0,7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" path="m,l,72496e" filled="f" strokecolor="#211d1c" strokeweight=".35747mm">
                        <v:stroke miterlimit="1" joinstyle="miter"/>
                        <v:path arrowok="t" o:connecttype="custom" o:connectlocs="0,0;0,72496" o:connectangles="0,0" textboxrect="0,0,0,72496"/>
                      </v:shape>
                      <v:shape id="Shape 81643" o:spid="_x0000_s1125" style="position:absolute;left:5231;top:1052;width:308;height:669;visibility:visible;mso-wrap-style:square;v-text-anchor:top" coordsize="30866,6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" path="m,l30866,r,66860l,66860,,e" fillcolor="#d4cecc" strokecolor="#211d1c" strokeweight=".28556mm">
                        <v:stroke miterlimit="1" joinstyle="miter"/>
                        <v:path arrowok="t" o:connecttype="custom" o:connectlocs="0,0;30866,0;30866,66860;0,66860;0,0" o:connectangles="0,0,0,0,0" textboxrect="0,0,30866,66860"/>
                      </v:shape>
                      <v:shape id="Shape 81644" o:spid="_x0000_s1126" style="position:absolute;left:6573;top:1051;width:310;height:669;visibility:visible;mso-wrap-style:square;v-text-anchor:top" coordsize="30993,6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" path="m,l30993,r,66859l,66859,,e" fillcolor="#d4cecc" strokecolor="#211d1c" strokeweight=".31589mm">
                        <v:stroke miterlimit="1" joinstyle="miter"/>
                        <v:path arrowok="t" o:connecttype="custom" o:connectlocs="0,0;30993,0;30993,66859;0,66859;0,0" o:connectangles="0,0,0,0,0" textboxrect="0,0,30993,66859"/>
                      </v:shape>
                      <v:shape id="Shape 81645" o:spid="_x0000_s1127" style="position:absolute;left:7916;top:1051;width:310;height:669;visibility:visible;mso-wrap-style:square;v-text-anchor:top" coordsize="30993,6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" path="m,l30993,r,66859l,66859,,e" fillcolor="#d4cecc" strokecolor="#211d1c" strokeweight=".28556mm">
                        <v:stroke miterlimit="1" joinstyle="miter"/>
                        <v:path arrowok="t" o:connecttype="custom" o:connectlocs="0,0;30993,0;30993,66859;0,66859;0,0" o:connectangles="0,0,0,0,0" textboxrect="0,0,30993,66859"/>
                      </v:shape>
                      <v:shape id="Shape 81646" o:spid="_x0000_s1128" style="position:absolute;left:9233;top:1051;width:310;height:669;visibility:visible;mso-wrap-style:square;v-text-anchor:top" coordsize="30993,6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" path="m,l30993,r,66859l,66859,,e" fillcolor="#d4cecc" strokecolor="#211d1c" strokeweight=".28556mm">
                        <v:stroke miterlimit="1" joinstyle="miter"/>
                        <v:path arrowok="t" o:connecttype="custom" o:connectlocs="0,0;30993,0;30993,66859;0,66859;0,0" o:connectangles="0,0,0,0,0" textboxrect="0,0,30993,66859"/>
                      </v:shape>
                      <v:shape id="Shape 81647" o:spid="_x0000_s1129" style="position:absolute;left:10561;top:1051;width:310;height:669;visibility:visible;mso-wrap-style:square;v-text-anchor:top" coordsize="30993,6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" path="m,l30993,r,66859l,66859,,e" fillcolor="#d4cecc" strokecolor="#211d1c" strokeweight=".28556mm">
                        <v:stroke miterlimit="1" joinstyle="miter"/>
                        <v:path arrowok="t" o:connecttype="custom" o:connectlocs="0,0;30993,0;30993,66859;0,66859;0,0" o:connectangles="0,0,0,0,0" textboxrect="0,0,30993,66859"/>
                      </v:shape>
                      <v:shape id="Shape 81648" o:spid="_x0000_s1130" style="position:absolute;left:11906;top:1051;width:310;height:669;visibility:visible;mso-wrap-style:square;v-text-anchor:top" coordsize="30993,6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" path="m,l30993,r,66859l,66859,,e" fillcolor="#d4cecc" strokecolor="#211d1c" strokeweight=".28556mm">
                        <v:stroke miterlimit="1" joinstyle="miter"/>
                        <v:path arrowok="t" o:connecttype="custom" o:connectlocs="0,0;30993,0;30993,66859;0,66859;0,0" o:connectangles="0,0,0,0,0" textboxrect="0,0,30993,66859"/>
                      </v:shape>
                      <v:shape id="Shape 5856" o:spid="_x0000_s1131" style="position:absolute;left:8790;top:9487;width:1877;height:40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" fillcolor="#221e1d" stroked="f" strokeweight="0">
                        <v:stroke miterlimit="1" joinstyle="miter"/>
                        <v:path arrowok="t" textboxrect="@1,@1,@1,@1"/>
                      </v:shape>
                      <v:shape id="Shape 5857" o:spid="_x0000_s1132" style="position:absolute;left:8790;top:9487;width:1877;height:4004;visibility:visible;mso-wrap-style:square;v-text-anchor:top" coordsize="187660,40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" path="m56252,400397l46908,281680,,284041,71860,,187660,274573r-46934,2386l150440,400397e" filled="f" strokecolor="#211d1c" strokeweight=".15511mm">
                        <v:stroke miterlimit="1" joinstyle="miter"/>
                        <v:path arrowok="t" o:connecttype="custom" o:connectlocs="56252,400397;46908,281680;0,284041;71860,0;187660,274573;140726,276959;150440,400397" o:connectangles="0,0,0,0,0,0,0" textboxrect="0,0,187660,400397"/>
                      </v:shape>
                      <v:shape id="Shape 5858" o:spid="_x0000_s1133" style="position:absolute;left:12741;top:7817;width:3755;height:26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" fillcolor="#221e1d" stroked="f" strokeweight="0">
                        <v:stroke miterlimit="83231f" joinstyle="miter"/>
                        <v:path arrowok="t" textboxrect="@1,@1,@1,@1"/>
                      </v:shape>
                      <v:shape id="Shape 5859" o:spid="_x0000_s1134" style="position:absolute;left:12741;top:7817;width:3755;height:26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" filled="f" strokecolor="#211d1c" strokeweight=".15511mm">
                        <v:stroke miterlimit="1" joinstyle="miter"/>
                        <v:path arrowok="t" textboxrect="@1,@1,@1,@1"/>
                      </v:shape>
                      <w10:anchorlock/>
                    </v:group>
                  </w:pict>
                </mc:Fallback>
              </mc:AlternateContent>
            </w:r>
          </w:p>
        </w:tc>
      </w:tr>
    </w:tbl>
    <w:p w14:paraId="65B18D40" w14:textId="77777777" w:rsidR="00116439" w:rsidRPr="00663269" w:rsidRDefault="00116439" w:rsidP="00116439">
      <w:pPr>
        <w:pStyle w:val="Textkrper"/>
        <w:rPr>
          <w:lang w:val="de-DE"/>
        </w:rPr>
      </w:pPr>
      <w:r w:rsidRPr="00663269">
        <w:rPr>
          <w:lang w:val="fr"/>
        </w:rPr>
        <w:br w:type="page"/>
      </w:r>
    </w:p>
    <w:p w14:paraId="6784ACC9" w14:textId="77777777" w:rsidR="00116439" w:rsidRPr="00663269" w:rsidRDefault="00116439" w:rsidP="00116439">
      <w:pPr>
        <w:pStyle w:val="berschrift2"/>
        <w:rPr>
          <w:rFonts w:cs="Arial"/>
          <w:lang w:val="de-DE"/>
        </w:rPr>
      </w:pPr>
      <w:r w:rsidRPr="00663269">
        <w:rPr>
          <w:rFonts w:cs="Arial"/>
          <w:lang w:val="fr"/>
        </w:rPr>
        <w:lastRenderedPageBreak/>
        <w:t xml:space="preserve">9.2 </w:t>
      </w:r>
      <w:proofErr w:type="spellStart"/>
      <w:r w:rsidRPr="00663269">
        <w:rPr>
          <w:rFonts w:cs="Arial"/>
          <w:lang w:val="fr"/>
        </w:rPr>
        <w:t>Congigurer</w:t>
      </w:r>
      <w:proofErr w:type="spellEnd"/>
      <w:r w:rsidRPr="00663269">
        <w:rPr>
          <w:rFonts w:cs="Arial"/>
          <w:lang w:val="fr"/>
        </w:rPr>
        <w:t xml:space="preserve"> l'affichage (optionnel)</w:t>
      </w:r>
    </w:p>
    <w:p w14:paraId="67E5815F" w14:textId="77777777" w:rsidR="00116439" w:rsidRPr="00663269" w:rsidRDefault="00116439" w:rsidP="00116439">
      <w:pPr>
        <w:pStyle w:val="berschrift2"/>
        <w:rPr>
          <w:rFonts w:cs="Arial"/>
        </w:rPr>
      </w:pPr>
    </w:p>
    <w:tbl>
      <w:tblPr>
        <w:tblW w:w="5000" w:type="pct"/>
        <w:tblCellMar>
          <w:top w:w="113" w:type="dxa"/>
          <w:left w:w="113" w:type="dxa"/>
          <w:right w:w="115" w:type="dxa"/>
        </w:tblCellMar>
        <w:tblLook w:val="04A0" w:firstRow="1" w:lastRow="0" w:firstColumn="1" w:lastColumn="0" w:noHBand="0" w:noVBand="1"/>
      </w:tblPr>
      <w:tblGrid>
        <w:gridCol w:w="937"/>
        <w:gridCol w:w="7464"/>
        <w:gridCol w:w="1548"/>
      </w:tblGrid>
      <w:tr w:rsidR="00116439" w:rsidRPr="00663269" w14:paraId="00CC1D1A" w14:textId="77777777" w:rsidTr="00EF136A">
        <w:trPr>
          <w:trHeight w:val="2475"/>
        </w:trPr>
        <w:tc>
          <w:tcPr>
            <w:tcW w:w="4222" w:type="pct"/>
            <w:gridSpan w:val="2"/>
            <w:tcBorders>
              <w:top w:val="single" w:sz="12" w:space="0" w:color="181717"/>
              <w:left w:val="single" w:sz="12" w:space="0" w:color="181717"/>
              <w:bottom w:val="single" w:sz="12" w:space="0" w:color="181717"/>
              <w:right w:val="single" w:sz="12" w:space="0" w:color="181717"/>
            </w:tcBorders>
          </w:tcPr>
          <w:p w14:paraId="6AA0F7FE" w14:textId="77777777" w:rsidR="00116439" w:rsidRPr="00663269" w:rsidRDefault="00116439" w:rsidP="00EF136A">
            <w:pPr>
              <w:pStyle w:val="TableText"/>
              <w:rPr>
                <w:rFonts w:ascii="Arial" w:hAnsi="Arial" w:cs="Arial"/>
                <w:sz w:val="22"/>
                <w:szCs w:val="22"/>
              </w:rPr>
            </w:pPr>
            <w:bookmarkStart w:id="0" w:name="_Hlk7009166"/>
            <w:r w:rsidRPr="00663269">
              <w:rPr>
                <w:rFonts w:ascii="Arial" w:hAnsi="Arial" w:cs="Arial"/>
                <w:sz w:val="22"/>
                <w:szCs w:val="22"/>
                <w:lang w:val="fr"/>
              </w:rPr>
              <w:t>► Sélectionnez [Uni] et définissez l’unité de mesure :</w:t>
            </w:r>
          </w:p>
          <w:p w14:paraId="3C56CD5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w:t>
            </w:r>
            <w:proofErr w:type="spellStart"/>
            <w:proofErr w:type="gramStart"/>
            <w:r w:rsidRPr="00663269">
              <w:rPr>
                <w:rFonts w:ascii="Arial" w:hAnsi="Arial" w:cs="Arial"/>
                <w:sz w:val="22"/>
                <w:szCs w:val="22"/>
                <w:lang w:val="fr"/>
              </w:rPr>
              <w:t>bAr</w:t>
            </w:r>
            <w:proofErr w:type="spellEnd"/>
            <w:proofErr w:type="gramEnd"/>
            <w:r w:rsidRPr="00663269">
              <w:rPr>
                <w:rFonts w:ascii="Arial" w:hAnsi="Arial" w:cs="Arial"/>
                <w:sz w:val="22"/>
                <w:szCs w:val="22"/>
                <w:lang w:val="fr"/>
              </w:rPr>
              <w:t>], [</w:t>
            </w:r>
            <w:proofErr w:type="spellStart"/>
            <w:r w:rsidRPr="00663269">
              <w:rPr>
                <w:rFonts w:ascii="Arial" w:hAnsi="Arial" w:cs="Arial"/>
                <w:sz w:val="22"/>
                <w:szCs w:val="22"/>
                <w:lang w:val="fr"/>
              </w:rPr>
              <w:t>mbAr</w:t>
            </w:r>
            <w:proofErr w:type="spellEnd"/>
            <w:r w:rsidRPr="00663269">
              <w:rPr>
                <w:rFonts w:ascii="Arial" w:hAnsi="Arial" w:cs="Arial"/>
                <w:sz w:val="22"/>
                <w:szCs w:val="22"/>
                <w:lang w:val="fr"/>
              </w:rPr>
              <w:t xml:space="preserve">], </w:t>
            </w:r>
          </w:p>
          <w:p w14:paraId="6910B5C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[MPA], [</w:t>
            </w:r>
            <w:proofErr w:type="spellStart"/>
            <w:r w:rsidRPr="00663269">
              <w:rPr>
                <w:rFonts w:ascii="Arial" w:hAnsi="Arial" w:cs="Arial"/>
                <w:sz w:val="22"/>
                <w:szCs w:val="22"/>
                <w:lang w:val="fr"/>
              </w:rPr>
              <w:t>kPA</w:t>
            </w:r>
            <w:proofErr w:type="spellEnd"/>
            <w:r w:rsidRPr="00663269">
              <w:rPr>
                <w:rFonts w:ascii="Arial" w:hAnsi="Arial" w:cs="Arial"/>
                <w:sz w:val="22"/>
                <w:szCs w:val="22"/>
                <w:lang w:val="fr"/>
              </w:rPr>
              <w:t>],</w:t>
            </w:r>
          </w:p>
          <w:p w14:paraId="4119B8E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[PSI],</w:t>
            </w:r>
          </w:p>
          <w:p w14:paraId="12D85A0E" w14:textId="65278385" w:rsidR="00116439" w:rsidRPr="00663269" w:rsidRDefault="00116439" w:rsidP="00EF136A">
            <w:pPr>
              <w:pStyle w:val="TableText"/>
              <w:rPr>
                <w:rFonts w:ascii="Arial" w:hAnsi="Arial" w:cs="Arial"/>
                <w:sz w:val="22"/>
                <w:szCs w:val="22"/>
                <w:lang w:val="en-US"/>
              </w:rPr>
            </w:pPr>
            <w:r w:rsidRPr="00663269">
              <w:rPr>
                <w:rFonts w:ascii="Arial" w:hAnsi="Arial" w:cs="Arial"/>
                <w:noProof/>
                <w:sz w:val="22"/>
                <w:szCs w:val="22"/>
                <w:lang w:val="es-ES"/>
              </w:rPr>
              <mc:AlternateContent>
                <mc:Choice Requires="wpg">
                  <w:drawing>
                    <wp:anchor distT="0" distB="0" distL="114300" distR="114300" simplePos="0" relativeHeight="251700736" behindDoc="0" locked="0" layoutInCell="1" allowOverlap="1" wp14:anchorId="0B75CF9C" wp14:editId="5F8AA6A2">
                      <wp:simplePos x="0" y="0"/>
                      <wp:positionH relativeFrom="column">
                        <wp:posOffset>9525</wp:posOffset>
                      </wp:positionH>
                      <wp:positionV relativeFrom="paragraph">
                        <wp:posOffset>400685</wp:posOffset>
                      </wp:positionV>
                      <wp:extent cx="377825" cy="377825"/>
                      <wp:effectExtent l="24130" t="25400" r="26670" b="25400"/>
                      <wp:wrapSquare wrapText="bothSides"/>
                      <wp:docPr id="79543" name="Gruppieren 79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77825"/>
                                <a:chOff x="0" y="0"/>
                                <a:chExt cx="378003" cy="378003"/>
                              </a:xfrm>
                            </wpg:grpSpPr>
                            <wps:wsp>
                              <wps:cNvPr id="79544" name="Shape 6226"/>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5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5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5"/>
                                      </a:cubicBezTo>
                                      <a:lnTo>
                                        <a:pt x="378003" y="334797"/>
                                      </a:lnTo>
                                      <a:cubicBezTo>
                                        <a:pt x="378003" y="358648"/>
                                        <a:pt x="358673" y="378003"/>
                                        <a:pt x="334797" y="378003"/>
                                      </a:cubicBezTo>
                                      <a:lnTo>
                                        <a:pt x="43205" y="378003"/>
                                      </a:lnTo>
                                      <a:cubicBezTo>
                                        <a:pt x="19355" y="378003"/>
                                        <a:pt x="0" y="358648"/>
                                        <a:pt x="0" y="334797"/>
                                      </a:cubicBezTo>
                                      <a:lnTo>
                                        <a:pt x="0" y="43205"/>
                                      </a:lnTo>
                                      <a:cubicBezTo>
                                        <a:pt x="0" y="19329"/>
                                        <a:pt x="19355" y="0"/>
                                        <a:pt x="43205" y="0"/>
                                      </a:cubicBezTo>
                                      <a:close/>
                                    </a:path>
                                  </a:pathLst>
                                </a:custGeom>
                                <a:noFill/>
                                <a:ln w="381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5" name="Shape 6227"/>
                              <wps:cNvSpPr>
                                <a:spLocks/>
                              </wps:cNvSpPr>
                              <wps:spPr bwMode="auto">
                                <a:xfrm>
                                  <a:off x="151336" y="62220"/>
                                  <a:ext cx="68250" cy="62052"/>
                                </a:xfrm>
                                <a:custGeom>
                                  <a:avLst/>
                                  <a:gdLst>
                                    <a:gd name="T0" fmla="*/ 0 w 68250"/>
                                    <a:gd name="T1" fmla="*/ 0 h 62052"/>
                                    <a:gd name="T2" fmla="*/ 68250 w 68250"/>
                                    <a:gd name="T3" fmla="*/ 62052 h 62052"/>
                                  </a:gdLst>
                                  <a:ahLst/>
                                  <a:cxnLst/>
                                  <a:rect l="T0" t="T1" r="T2" b="T3"/>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6" name="Shape 6228"/>
                              <wps:cNvSpPr>
                                <a:spLocks/>
                              </wps:cNvSpPr>
                              <wps:spPr bwMode="auto">
                                <a:xfrm>
                                  <a:off x="132032" y="145659"/>
                                  <a:ext cx="111862" cy="160630"/>
                                </a:xfrm>
                                <a:custGeom>
                                  <a:avLst/>
                                  <a:gdLst>
                                    <a:gd name="T0" fmla="*/ 87554 w 111862"/>
                                    <a:gd name="T1" fmla="*/ 0 h 160630"/>
                                    <a:gd name="T2" fmla="*/ 63983 w 111862"/>
                                    <a:gd name="T3" fmla="*/ 0 h 160630"/>
                                    <a:gd name="T4" fmla="*/ 356 w 111862"/>
                                    <a:gd name="T5" fmla="*/ 8306 h 160630"/>
                                    <a:gd name="T6" fmla="*/ 356 w 111862"/>
                                    <a:gd name="T7" fmla="*/ 34544 h 160630"/>
                                    <a:gd name="T8" fmla="*/ 2870 w 111862"/>
                                    <a:gd name="T9" fmla="*/ 34544 h 160630"/>
                                    <a:gd name="T10" fmla="*/ 25044 w 111862"/>
                                    <a:gd name="T11" fmla="*/ 42621 h 160630"/>
                                    <a:gd name="T12" fmla="*/ 27889 w 111862"/>
                                    <a:gd name="T13" fmla="*/ 64643 h 160630"/>
                                    <a:gd name="T14" fmla="*/ 27889 w 111862"/>
                                    <a:gd name="T15" fmla="*/ 104318 h 160630"/>
                                    <a:gd name="T16" fmla="*/ 26949 w 111862"/>
                                    <a:gd name="T17" fmla="*/ 121158 h 160630"/>
                                    <a:gd name="T18" fmla="*/ 19787 w 111862"/>
                                    <a:gd name="T19" fmla="*/ 130403 h 160630"/>
                                    <a:gd name="T20" fmla="*/ 0 w 111862"/>
                                    <a:gd name="T21" fmla="*/ 134417 h 160630"/>
                                    <a:gd name="T22" fmla="*/ 0 w 111862"/>
                                    <a:gd name="T23" fmla="*/ 160630 h 160630"/>
                                    <a:gd name="T24" fmla="*/ 111862 w 111862"/>
                                    <a:gd name="T25" fmla="*/ 160630 h 160630"/>
                                    <a:gd name="T26" fmla="*/ 111862 w 111862"/>
                                    <a:gd name="T27" fmla="*/ 134417 h 160630"/>
                                    <a:gd name="T28" fmla="*/ 90195 w 111862"/>
                                    <a:gd name="T29" fmla="*/ 126111 h 160630"/>
                                    <a:gd name="T30" fmla="*/ 87554 w 111862"/>
                                    <a:gd name="T31" fmla="*/ 104318 h 160630"/>
                                    <a:gd name="T32" fmla="*/ 87554 w 111862"/>
                                    <a:gd name="T33" fmla="*/ 0 h 160630"/>
                                    <a:gd name="T34" fmla="*/ 0 w 111862"/>
                                    <a:gd name="T35" fmla="*/ 0 h 160630"/>
                                    <a:gd name="T36" fmla="*/ 111862 w 111862"/>
                                    <a:gd name="T37" fmla="*/ 160630 h 1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30">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4"/>
                                        <a:pt x="23749" y="128397"/>
                                        <a:pt x="19787" y="130403"/>
                                      </a:cubicBezTo>
                                      <a:cubicBezTo>
                                        <a:pt x="15850" y="132410"/>
                                        <a:pt x="9246" y="133756"/>
                                        <a:pt x="0" y="134417"/>
                                      </a:cubicBezTo>
                                      <a:lnTo>
                                        <a:pt x="0" y="160630"/>
                                      </a:lnTo>
                                      <a:lnTo>
                                        <a:pt x="111862" y="160630"/>
                                      </a:lnTo>
                                      <a:lnTo>
                                        <a:pt x="111862" y="134417"/>
                                      </a:lnTo>
                                      <a:cubicBezTo>
                                        <a:pt x="99746" y="133197"/>
                                        <a:pt x="92532" y="130429"/>
                                        <a:pt x="90195" y="126111"/>
                                      </a:cubicBezTo>
                                      <a:cubicBezTo>
                                        <a:pt x="87859" y="121768"/>
                                        <a:pt x="86970" y="114503"/>
                                        <a:pt x="87554" y="104318"/>
                                      </a:cubicBezTo>
                                      <a:lnTo>
                                        <a:pt x="87554" y="0"/>
                                      </a:lnTo>
                                      <a:close/>
                                    </a:path>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B2FD1" id="Gruppieren 79543" o:spid="_x0000_s1026" style="position:absolute;margin-left:.75pt;margin-top:31.55pt;width:29.75pt;height:29.75pt;z-index:251700736"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">
                      <v:shape id="Shape 6226"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" path="m43205,l334797,v23876,,43206,19329,43206,43205l378003,334797v,23851,-19330,43206,-43206,43206l43205,378003c19355,378003,,358648,,334797l,43205c,19329,19355,,43205,xe" filled="f" strokecolor="#171616" strokeweight="3pt">
                        <v:stroke miterlimit="1" joinstyle="miter"/>
                        <v:path arrowok="t" o:connecttype="custom" o:connectlocs="43205,0;334797,0;378003,43205;378003,334797;334797,378003;43205,378003;0,334797;0,43205;43205,0" o:connectangles="0,0,0,0,0,0,0,0,0" textboxrect="0,0,378003,378003"/>
                      </v:shape>
                      <v:shape id="Shape 6227" o:spid="_x0000_s1028" style="position:absolute;left:151336;top:62220;width:68250;height:620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" filled="f" strokecolor="#171616" strokeweight=".40006mm">
                        <v:stroke miterlimit="1" joinstyle="miter"/>
                        <v:path arrowok="t" textboxrect="@1,@1,@1,@1"/>
                      </v:shape>
                      <v:shape id="Shape 6228" o:spid="_x0000_s1029" style="position:absolute;left:132032;top:145659;width:111862;height:160630;visibility:visible;mso-wrap-style:square;v-text-anchor:top" coordsize="111862,1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" path="m87554,l63983,,356,8306r,26238l2870,34544v12294,1041,19685,3759,22174,8077c27508,46965,28448,54305,27889,64643r,39675c28067,111430,27762,117018,26949,121158v-812,4166,-3200,7239,-7162,9245c15850,132410,9246,133756,,134417r,26213l111862,160630r,-26213c99746,133197,92532,130429,90195,126111v-2336,-4343,-3225,-11608,-2641,-21793l87554,xe" filled="f" strokecolor="#171616" strokeweight=".40006mm">
                        <v:stroke miterlimit="1" joinstyle="miter"/>
                        <v:path arrowok="t" o:connecttype="custom" o:connectlocs="87554,0;63983,0;356,8306;356,34544;2870,34544;25044,42621;27889,64643;27889,104318;26949,121158;19787,130403;0,134417;0,160630;111862,160630;111862,134417;90195,126111;87554,104318;87554,0" o:connectangles="0,0,0,0,0,0,0,0,0,0,0,0,0,0,0,0,0" textboxrect="0,0,111862,160630"/>
                      </v:shape>
                      <w10:wrap type="square"/>
                    </v:group>
                  </w:pict>
                </mc:Fallback>
              </mc:AlternateContent>
            </w:r>
            <w:r w:rsidRPr="00663269">
              <w:rPr>
                <w:rFonts w:ascii="Arial" w:hAnsi="Arial" w:cs="Arial"/>
                <w:sz w:val="22"/>
                <w:szCs w:val="22"/>
                <w:lang w:val="fr"/>
              </w:rPr>
              <w:t>[</w:t>
            </w:r>
            <w:proofErr w:type="spellStart"/>
            <w:proofErr w:type="gramStart"/>
            <w:r w:rsidRPr="00663269">
              <w:rPr>
                <w:rFonts w:ascii="Arial" w:hAnsi="Arial" w:cs="Arial"/>
                <w:sz w:val="22"/>
                <w:szCs w:val="22"/>
                <w:lang w:val="fr"/>
              </w:rPr>
              <w:t>inHG</w:t>
            </w:r>
            <w:proofErr w:type="spellEnd"/>
            <w:proofErr w:type="gramEnd"/>
            <w:r w:rsidRPr="00663269">
              <w:rPr>
                <w:rFonts w:ascii="Arial" w:hAnsi="Arial" w:cs="Arial"/>
                <w:sz w:val="22"/>
                <w:szCs w:val="22"/>
                <w:lang w:val="fr"/>
              </w:rPr>
              <w:t>]</w:t>
            </w:r>
          </w:p>
          <w:p w14:paraId="11038B87" w14:textId="77777777" w:rsidR="00116439" w:rsidRPr="00663269" w:rsidRDefault="00116439" w:rsidP="00EF136A">
            <w:pPr>
              <w:pStyle w:val="TableText"/>
              <w:rPr>
                <w:rFonts w:ascii="Arial" w:hAnsi="Arial" w:cs="Arial"/>
                <w:sz w:val="22"/>
                <w:szCs w:val="22"/>
                <w:lang w:val="en-US"/>
              </w:rPr>
            </w:pPr>
          </w:p>
          <w:p w14:paraId="500C759C" w14:textId="77777777" w:rsidR="00116439" w:rsidRPr="00663269" w:rsidRDefault="00116439" w:rsidP="00EF136A">
            <w:pPr>
              <w:pStyle w:val="TableText"/>
              <w:rPr>
                <w:rFonts w:ascii="Arial" w:hAnsi="Arial" w:cs="Arial"/>
                <w:sz w:val="22"/>
                <w:szCs w:val="22"/>
                <w:lang w:val="en-US"/>
              </w:rPr>
            </w:pPr>
          </w:p>
          <w:p w14:paraId="0908CB06"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Les unités de mesure sélectionnables dépendent de l’unité respective.</w:t>
            </w:r>
          </w:p>
        </w:tc>
        <w:tc>
          <w:tcPr>
            <w:tcW w:w="778" w:type="pct"/>
            <w:tcBorders>
              <w:top w:val="single" w:sz="12" w:space="0" w:color="181717"/>
              <w:left w:val="single" w:sz="12" w:space="0" w:color="181717"/>
              <w:bottom w:val="single" w:sz="12" w:space="0" w:color="181717"/>
              <w:right w:val="single" w:sz="12" w:space="0" w:color="181717"/>
            </w:tcBorders>
          </w:tcPr>
          <w:p w14:paraId="3161677E" w14:textId="6EC68112" w:rsidR="00116439" w:rsidRPr="00663269" w:rsidRDefault="00116439" w:rsidP="00EF136A">
            <w:pPr>
              <w:pStyle w:val="berschrift2"/>
              <w:rPr>
                <w:rFonts w:cs="Arial"/>
                <w:lang w:val="de-DE"/>
              </w:rPr>
            </w:pPr>
            <w:r w:rsidRPr="00663269">
              <w:rPr>
                <w:rFonts w:cs="Arial"/>
                <w:noProof/>
              </w:rPr>
              <mc:AlternateContent>
                <mc:Choice Requires="wpg">
                  <w:drawing>
                    <wp:inline distT="0" distB="0" distL="0" distR="0" wp14:anchorId="41AA5130" wp14:editId="749AB960">
                      <wp:extent cx="510540" cy="151765"/>
                      <wp:effectExtent l="0" t="2540" r="4445" b="0"/>
                      <wp:docPr id="79526" name="Gruppieren 7952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10540" cy="151765"/>
                                <a:chOff x="0" y="0"/>
                                <a:chExt cx="510260" cy="151773"/>
                              </a:xfrm>
                            </wpg:grpSpPr>
                            <wps:wsp>
                              <wps:cNvPr id="79527" name="Shape 6210"/>
                              <wps:cNvSpPr>
                                <a:spLocks/>
                              </wps:cNvSpPr>
                              <wps:spPr bwMode="auto">
                                <a:xfrm>
                                  <a:off x="0" y="12738"/>
                                  <a:ext cx="43536" cy="119913"/>
                                </a:xfrm>
                                <a:custGeom>
                                  <a:avLst/>
                                  <a:gdLst>
                                    <a:gd name="T0" fmla="*/ 0 w 43536"/>
                                    <a:gd name="T1" fmla="*/ 0 h 119913"/>
                                    <a:gd name="T2" fmla="*/ 43536 w 43536"/>
                                    <a:gd name="T3" fmla="*/ 119913 h 11991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28" name="Shape 6211"/>
                              <wps:cNvSpPr>
                                <a:spLocks/>
                              </wps:cNvSpPr>
                              <wps:spPr bwMode="auto">
                                <a:xfrm>
                                  <a:off x="0" y="12738"/>
                                  <a:ext cx="43536" cy="119913"/>
                                </a:xfrm>
                                <a:custGeom>
                                  <a:avLst/>
                                  <a:gdLst>
                                    <a:gd name="T0" fmla="*/ 0 w 43536"/>
                                    <a:gd name="T1" fmla="*/ 0 h 119913"/>
                                    <a:gd name="T2" fmla="*/ 43536 w 43536"/>
                                    <a:gd name="T3" fmla="*/ 119913 h 11991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9" name="Shape 6212"/>
                              <wps:cNvSpPr>
                                <a:spLocks/>
                              </wps:cNvSpPr>
                              <wps:spPr bwMode="auto">
                                <a:xfrm>
                                  <a:off x="158425" y="13324"/>
                                  <a:ext cx="45542" cy="123723"/>
                                </a:xfrm>
                                <a:custGeom>
                                  <a:avLst/>
                                  <a:gdLst>
                                    <a:gd name="T0" fmla="*/ 0 w 45542"/>
                                    <a:gd name="T1" fmla="*/ 0 h 123723"/>
                                    <a:gd name="T2" fmla="*/ 45542 w 45542"/>
                                    <a:gd name="T3" fmla="*/ 123723 h 1237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30" name="Shape 6213"/>
                              <wps:cNvSpPr>
                                <a:spLocks/>
                              </wps:cNvSpPr>
                              <wps:spPr bwMode="auto">
                                <a:xfrm>
                                  <a:off x="158425" y="13324"/>
                                  <a:ext cx="45542" cy="123723"/>
                                </a:xfrm>
                                <a:custGeom>
                                  <a:avLst/>
                                  <a:gdLst>
                                    <a:gd name="T0" fmla="*/ 0 w 45542"/>
                                    <a:gd name="T1" fmla="*/ 0 h 123723"/>
                                    <a:gd name="T2" fmla="*/ 45542 w 45542"/>
                                    <a:gd name="T3" fmla="*/ 123723 h 12372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1" name="Shape 6214"/>
                              <wps:cNvSpPr>
                                <a:spLocks/>
                              </wps:cNvSpPr>
                              <wps:spPr bwMode="auto">
                                <a:xfrm>
                                  <a:off x="18890" y="125534"/>
                                  <a:ext cx="145948" cy="26238"/>
                                </a:xfrm>
                                <a:custGeom>
                                  <a:avLst/>
                                  <a:gdLst>
                                    <a:gd name="T0" fmla="*/ 0 w 145948"/>
                                    <a:gd name="T1" fmla="*/ 0 h 26238"/>
                                    <a:gd name="T2" fmla="*/ 145948 w 145948"/>
                                    <a:gd name="T3" fmla="*/ 26238 h 2623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32" name="Shape 6215"/>
                              <wps:cNvSpPr>
                                <a:spLocks/>
                              </wps:cNvSpPr>
                              <wps:spPr bwMode="auto">
                                <a:xfrm>
                                  <a:off x="18890" y="125534"/>
                                  <a:ext cx="145948" cy="26238"/>
                                </a:xfrm>
                                <a:custGeom>
                                  <a:avLst/>
                                  <a:gdLst>
                                    <a:gd name="T0" fmla="*/ 0 w 145948"/>
                                    <a:gd name="T1" fmla="*/ 0 h 26238"/>
                                    <a:gd name="T2" fmla="*/ 145948 w 145948"/>
                                    <a:gd name="T3" fmla="*/ 26238 h 26238"/>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3" name="Shape 6216"/>
                              <wps:cNvSpPr>
                                <a:spLocks/>
                              </wps:cNvSpPr>
                              <wps:spPr bwMode="auto">
                                <a:xfrm>
                                  <a:off x="232859" y="12738"/>
                                  <a:ext cx="43535" cy="119913"/>
                                </a:xfrm>
                                <a:custGeom>
                                  <a:avLst/>
                                  <a:gdLst>
                                    <a:gd name="T0" fmla="*/ 0 w 43535"/>
                                    <a:gd name="T1" fmla="*/ 0 h 119913"/>
                                    <a:gd name="T2" fmla="*/ 43535 w 43535"/>
                                    <a:gd name="T3" fmla="*/ 119913 h 11991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34" name="Shape 6217"/>
                              <wps:cNvSpPr>
                                <a:spLocks/>
                              </wps:cNvSpPr>
                              <wps:spPr bwMode="auto">
                                <a:xfrm>
                                  <a:off x="232859" y="12738"/>
                                  <a:ext cx="43535" cy="119913"/>
                                </a:xfrm>
                                <a:custGeom>
                                  <a:avLst/>
                                  <a:gdLst>
                                    <a:gd name="T0" fmla="*/ 0 w 43535"/>
                                    <a:gd name="T1" fmla="*/ 0 h 119913"/>
                                    <a:gd name="T2" fmla="*/ 43535 w 43535"/>
                                    <a:gd name="T3" fmla="*/ 119913 h 11991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5" name="Shape 6218"/>
                              <wps:cNvSpPr>
                                <a:spLocks/>
                              </wps:cNvSpPr>
                              <wps:spPr bwMode="auto">
                                <a:xfrm>
                                  <a:off x="391285" y="13324"/>
                                  <a:ext cx="45542" cy="123723"/>
                                </a:xfrm>
                                <a:custGeom>
                                  <a:avLst/>
                                  <a:gdLst>
                                    <a:gd name="T0" fmla="*/ 0 w 45542"/>
                                    <a:gd name="T1" fmla="*/ 0 h 123723"/>
                                    <a:gd name="T2" fmla="*/ 45542 w 45542"/>
                                    <a:gd name="T3" fmla="*/ 123723 h 1237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36" name="Shape 6219"/>
                              <wps:cNvSpPr>
                                <a:spLocks/>
                              </wps:cNvSpPr>
                              <wps:spPr bwMode="auto">
                                <a:xfrm>
                                  <a:off x="391285" y="13324"/>
                                  <a:ext cx="45542" cy="123723"/>
                                </a:xfrm>
                                <a:custGeom>
                                  <a:avLst/>
                                  <a:gdLst>
                                    <a:gd name="T0" fmla="*/ 0 w 45542"/>
                                    <a:gd name="T1" fmla="*/ 0 h 123723"/>
                                    <a:gd name="T2" fmla="*/ 45542 w 45542"/>
                                    <a:gd name="T3" fmla="*/ 123723 h 12372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7" name="Shape 6220"/>
                              <wps:cNvSpPr>
                                <a:spLocks/>
                              </wps:cNvSpPr>
                              <wps:spPr bwMode="auto">
                                <a:xfrm>
                                  <a:off x="275600" y="187"/>
                                  <a:ext cx="64212" cy="21768"/>
                                </a:xfrm>
                                <a:custGeom>
                                  <a:avLst/>
                                  <a:gdLst>
                                    <a:gd name="T0" fmla="*/ 0 w 64212"/>
                                    <a:gd name="T1" fmla="*/ 0 h 21768"/>
                                    <a:gd name="T2" fmla="*/ 64212 w 64212"/>
                                    <a:gd name="T3" fmla="*/ 21768 h 2176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38" name="Shape 6221"/>
                              <wps:cNvSpPr>
                                <a:spLocks/>
                              </wps:cNvSpPr>
                              <wps:spPr bwMode="auto">
                                <a:xfrm>
                                  <a:off x="275582" y="203"/>
                                  <a:ext cx="64262" cy="21742"/>
                                </a:xfrm>
                                <a:custGeom>
                                  <a:avLst/>
                                  <a:gdLst>
                                    <a:gd name="T0" fmla="*/ 0 w 64262"/>
                                    <a:gd name="T1" fmla="*/ 0 h 21742"/>
                                    <a:gd name="T2" fmla="*/ 64262 w 64262"/>
                                    <a:gd name="T3" fmla="*/ 21742 h 21742"/>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9" name="Shape 6222"/>
                              <wps:cNvSpPr>
                                <a:spLocks/>
                              </wps:cNvSpPr>
                              <wps:spPr bwMode="auto">
                                <a:xfrm>
                                  <a:off x="350786" y="5"/>
                                  <a:ext cx="62230" cy="21946"/>
                                </a:xfrm>
                                <a:custGeom>
                                  <a:avLst/>
                                  <a:gdLst>
                                    <a:gd name="T0" fmla="*/ 0 w 62230"/>
                                    <a:gd name="T1" fmla="*/ 0 h 21946"/>
                                    <a:gd name="T2" fmla="*/ 62230 w 62230"/>
                                    <a:gd name="T3" fmla="*/ 21946 h 2194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40" name="Shape 6223"/>
                              <wps:cNvSpPr>
                                <a:spLocks/>
                              </wps:cNvSpPr>
                              <wps:spPr bwMode="auto">
                                <a:xfrm>
                                  <a:off x="350761" y="0"/>
                                  <a:ext cx="62256" cy="21946"/>
                                </a:xfrm>
                                <a:custGeom>
                                  <a:avLst/>
                                  <a:gdLst>
                                    <a:gd name="T0" fmla="*/ 0 w 62256"/>
                                    <a:gd name="T1" fmla="*/ 0 h 21946"/>
                                    <a:gd name="T2" fmla="*/ 62256 w 62256"/>
                                    <a:gd name="T3" fmla="*/ 21946 h 21946"/>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1" name="Shape 6224"/>
                              <wps:cNvSpPr>
                                <a:spLocks/>
                              </wps:cNvSpPr>
                              <wps:spPr bwMode="auto">
                                <a:xfrm>
                                  <a:off x="466725" y="12738"/>
                                  <a:ext cx="43535" cy="119913"/>
                                </a:xfrm>
                                <a:custGeom>
                                  <a:avLst/>
                                  <a:gdLst>
                                    <a:gd name="T0" fmla="*/ 0 w 43535"/>
                                    <a:gd name="T1" fmla="*/ 0 h 119913"/>
                                    <a:gd name="T2" fmla="*/ 43535 w 43535"/>
                                    <a:gd name="T3" fmla="*/ 119913 h 11991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42" name="Shape 6225"/>
                              <wps:cNvSpPr>
                                <a:spLocks/>
                              </wps:cNvSpPr>
                              <wps:spPr bwMode="auto">
                                <a:xfrm>
                                  <a:off x="466725" y="12738"/>
                                  <a:ext cx="43535" cy="119913"/>
                                </a:xfrm>
                                <a:custGeom>
                                  <a:avLst/>
                                  <a:gdLst>
                                    <a:gd name="T0" fmla="*/ 0 w 43535"/>
                                    <a:gd name="T1" fmla="*/ 0 h 119913"/>
                                    <a:gd name="T2" fmla="*/ 43535 w 43535"/>
                                    <a:gd name="T3" fmla="*/ 119913 h 11991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44B1C" id="Gruppieren 79526" o:spid="_x0000_s1026" style="width:40.2pt;height:11.95pt;mso-position-horizontal-relative:char;mso-position-vertical-relative:line" coordsize="510260,15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">
                      <o:lock v:ext="edit" rotation="t" position="t"/>
                      <v:shape id="Shape 6210" o:spid="_x0000_s1027" style="position:absolute;top:12738;width:43536;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" fillcolor="#181717" stroked="f" strokeweight="0">
                        <v:stroke miterlimit="83231f" joinstyle="miter"/>
                        <v:path arrowok="t" textboxrect="@1,@1,@1,@1"/>
                      </v:shape>
                      <v:shape id="Shape 6211" o:spid="_x0000_s1028" style="position:absolute;top:12738;width:43536;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" filled="f" strokecolor="#171616" strokeweight=".01975mm">
                        <v:stroke miterlimit="1" joinstyle="miter"/>
                        <v:path arrowok="t" textboxrect="@1,@1,@1,@1"/>
                      </v:shape>
                      <v:shape id="Shape 6212" o:spid="_x0000_s1029" style="position:absolute;left:158425;top:13324;width:45542;height:123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" fillcolor="#181717" stroked="f" strokeweight="0">
                        <v:stroke miterlimit="1" joinstyle="miter"/>
                        <v:path arrowok="t" textboxrect="@1,@1,@1,@1"/>
                      </v:shape>
                      <v:shape id="Shape 6213" o:spid="_x0000_s1030" style="position:absolute;left:158425;top:13324;width:45542;height:123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" filled="f" strokecolor="#171616" strokeweight=".01975mm">
                        <v:stroke miterlimit="1" joinstyle="miter"/>
                        <v:path arrowok="t" textboxrect="@1,@1,@1,@1"/>
                      </v:shape>
                      <v:shape id="Shape 6214" o:spid="_x0000_s1031" style="position:absolute;left:18890;top:125534;width:145948;height:262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" fillcolor="#181717" stroked="f" strokeweight="0">
                        <v:stroke miterlimit="1" joinstyle="miter"/>
                        <v:path arrowok="t" textboxrect="@1,@1,@1,@1"/>
                      </v:shape>
                      <v:shape id="Shape 6215" o:spid="_x0000_s1032" style="position:absolute;left:18890;top:125534;width:145948;height:262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" filled="f" strokecolor="#171616" strokeweight=".01975mm">
                        <v:stroke miterlimit="1" joinstyle="miter"/>
                        <v:path arrowok="t" textboxrect="@1,@1,@1,@1"/>
                      </v:shape>
                      <v:shape id="Shape 6216" o:spid="_x0000_s1033" style="position:absolute;left:232859;top:12738;width:43535;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" fillcolor="#181717" stroked="f" strokeweight="0">
                        <v:stroke miterlimit="1" joinstyle="miter"/>
                        <v:path arrowok="t" textboxrect="@1,@1,@1,@1"/>
                      </v:shape>
                      <v:shape id="Shape 6217" o:spid="_x0000_s1034" style="position:absolute;left:232859;top:12738;width:43535;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" filled="f" strokecolor="#171616" strokeweight=".01975mm">
                        <v:stroke miterlimit="1" joinstyle="miter"/>
                        <v:path arrowok="t" textboxrect="@1,@1,@1,@1"/>
                      </v:shape>
                      <v:shape id="Shape 6218" o:spid="_x0000_s1035" style="position:absolute;left:391285;top:13324;width:45542;height:123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" fillcolor="#181717" stroked="f" strokeweight="0">
                        <v:stroke miterlimit="1" joinstyle="miter"/>
                        <v:path arrowok="t" textboxrect="@1,@1,@1,@1"/>
                      </v:shape>
                      <v:shape id="Shape 6219" o:spid="_x0000_s1036" style="position:absolute;left:391285;top:13324;width:45542;height:123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" filled="f" strokecolor="#171616" strokeweight=".01975mm">
                        <v:stroke miterlimit="1" joinstyle="miter"/>
                        <v:path arrowok="t" textboxrect="@1,@1,@1,@1"/>
                      </v:shape>
                      <v:shape id="Shape 6220" o:spid="_x0000_s1037" style="position:absolute;left:275600;top:187;width:64212;height:217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" fillcolor="#181717" stroked="f" strokeweight="0">
                        <v:stroke miterlimit="1" joinstyle="miter"/>
                        <v:path arrowok="t" textboxrect="@1,@1,@1,@1"/>
                      </v:shape>
                      <v:shape id="Shape 6221" o:spid="_x0000_s1038" style="position:absolute;left:275582;top:203;width:64262;height:217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" filled="f" strokecolor="#171616" strokeweight=".01975mm">
                        <v:stroke miterlimit="1" joinstyle="miter"/>
                        <v:path arrowok="t" textboxrect="@1,@1,@1,@1"/>
                      </v:shape>
                      <v:shape id="Shape 6222" o:spid="_x0000_s1039" style="position:absolute;left:350786;top:5;width:62230;height:219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" fillcolor="#181717" stroked="f" strokeweight="0">
                        <v:stroke miterlimit="1" joinstyle="miter"/>
                        <v:path arrowok="t" textboxrect="@1,@1,@1,@1"/>
                      </v:shape>
                      <v:shape id="Shape 6223" o:spid="_x0000_s1040" style="position:absolute;left:350761;width:62256;height:219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" filled="f" strokecolor="#171616" strokeweight=".01975mm">
                        <v:stroke miterlimit="1" joinstyle="miter"/>
                        <v:path arrowok="t" textboxrect="@1,@1,@1,@1"/>
                      </v:shape>
                      <v:shape id="Shape 6224" o:spid="_x0000_s1041" style="position:absolute;left:466725;top:12738;width:43535;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" fillcolor="#181717" stroked="f" strokeweight="0">
                        <v:stroke miterlimit="1" joinstyle="miter"/>
                        <v:path arrowok="t" textboxrect="@1,@1,@1,@1"/>
                      </v:shape>
                      <v:shape id="Shape 6225" o:spid="_x0000_s1042" style="position:absolute;left:466725;top:12738;width:43535;height:1199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" filled="f" strokecolor="#171616" strokeweight=".01975mm">
                        <v:stroke miterlimit="1" joinstyle="miter"/>
                        <v:path arrowok="t" textboxrect="@1,@1,@1,@1"/>
                      </v:shape>
                      <w10:anchorlock/>
                    </v:group>
                  </w:pict>
                </mc:Fallback>
              </mc:AlternateContent>
            </w:r>
          </w:p>
        </w:tc>
      </w:tr>
      <w:tr w:rsidR="00116439" w:rsidRPr="00663269" w14:paraId="069FA054" w14:textId="77777777" w:rsidTr="00EF136A">
        <w:trPr>
          <w:trHeight w:val="2218"/>
        </w:trPr>
        <w:tc>
          <w:tcPr>
            <w:tcW w:w="4222" w:type="pct"/>
            <w:gridSpan w:val="2"/>
            <w:tcBorders>
              <w:top w:val="single" w:sz="12" w:space="0" w:color="181717"/>
              <w:left w:val="single" w:sz="12" w:space="0" w:color="181717"/>
              <w:bottom w:val="single" w:sz="12" w:space="0" w:color="181717"/>
              <w:right w:val="single" w:sz="12" w:space="0" w:color="181717"/>
            </w:tcBorders>
          </w:tcPr>
          <w:p w14:paraId="3185172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 Sélectionnez [</w:t>
            </w:r>
            <w:proofErr w:type="spellStart"/>
            <w:r w:rsidRPr="00663269">
              <w:rPr>
                <w:rFonts w:ascii="Arial" w:hAnsi="Arial" w:cs="Arial"/>
                <w:sz w:val="22"/>
                <w:szCs w:val="22"/>
                <w:lang w:val="fr"/>
              </w:rPr>
              <w:t>diS</w:t>
            </w:r>
            <w:proofErr w:type="spellEnd"/>
            <w:r w:rsidRPr="00663269">
              <w:rPr>
                <w:rFonts w:ascii="Arial" w:hAnsi="Arial" w:cs="Arial"/>
                <w:sz w:val="22"/>
                <w:szCs w:val="22"/>
                <w:lang w:val="fr"/>
              </w:rPr>
              <w:t>] et définissez le taux de mise à jour et l’orientation de l’écran :</w:t>
            </w:r>
          </w:p>
          <w:p w14:paraId="59D53F0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w:t>
            </w:r>
            <w:proofErr w:type="gramStart"/>
            <w:r w:rsidRPr="00663269">
              <w:rPr>
                <w:rFonts w:ascii="Arial" w:hAnsi="Arial" w:cs="Arial"/>
                <w:sz w:val="22"/>
                <w:szCs w:val="22"/>
                <w:lang w:val="fr"/>
              </w:rPr>
              <w:t>d</w:t>
            </w:r>
            <w:proofErr w:type="gramEnd"/>
            <w:r w:rsidRPr="00663269">
              <w:rPr>
                <w:rFonts w:ascii="Arial" w:hAnsi="Arial" w:cs="Arial"/>
                <w:sz w:val="22"/>
                <w:szCs w:val="22"/>
                <w:lang w:val="fr"/>
              </w:rPr>
              <w:t>1] : mise à jour des valeurs mesurées tous les 50 ms.</w:t>
            </w:r>
          </w:p>
          <w:p w14:paraId="64DFE66A"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gramStart"/>
            <w:r w:rsidRPr="00663269">
              <w:rPr>
                <w:rFonts w:ascii="Arial" w:hAnsi="Arial" w:cs="Arial"/>
                <w:sz w:val="22"/>
                <w:szCs w:val="22"/>
                <w:lang w:val="fr"/>
              </w:rPr>
              <w:t>d</w:t>
            </w:r>
            <w:proofErr w:type="gramEnd"/>
            <w:r w:rsidRPr="00663269">
              <w:rPr>
                <w:rFonts w:ascii="Arial" w:hAnsi="Arial" w:cs="Arial"/>
                <w:sz w:val="22"/>
                <w:szCs w:val="22"/>
                <w:lang w:val="fr"/>
              </w:rPr>
              <w:t>2] : mise à jour des valeurs mesurées tous les 200 ms.</w:t>
            </w:r>
          </w:p>
          <w:p w14:paraId="7C976432"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gramStart"/>
            <w:r w:rsidRPr="00663269">
              <w:rPr>
                <w:rFonts w:ascii="Arial" w:hAnsi="Arial" w:cs="Arial"/>
                <w:sz w:val="22"/>
                <w:szCs w:val="22"/>
                <w:lang w:val="fr"/>
              </w:rPr>
              <w:t>d</w:t>
            </w:r>
            <w:proofErr w:type="gramEnd"/>
            <w:r w:rsidRPr="00663269">
              <w:rPr>
                <w:rFonts w:ascii="Arial" w:hAnsi="Arial" w:cs="Arial"/>
                <w:sz w:val="22"/>
                <w:szCs w:val="22"/>
                <w:lang w:val="fr"/>
              </w:rPr>
              <w:t>3] : mise à jour des valeurs mesurées tous les 600 ms.</w:t>
            </w:r>
          </w:p>
          <w:p w14:paraId="56EBBD63"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gramStart"/>
            <w:r w:rsidRPr="00663269">
              <w:rPr>
                <w:rFonts w:ascii="Arial" w:hAnsi="Arial" w:cs="Arial"/>
                <w:sz w:val="22"/>
                <w:szCs w:val="22"/>
                <w:lang w:val="fr"/>
              </w:rPr>
              <w:t>rd</w:t>
            </w:r>
            <w:proofErr w:type="gramEnd"/>
            <w:r w:rsidRPr="00663269">
              <w:rPr>
                <w:rFonts w:ascii="Arial" w:hAnsi="Arial" w:cs="Arial"/>
                <w:sz w:val="22"/>
                <w:szCs w:val="22"/>
                <w:lang w:val="fr"/>
              </w:rPr>
              <w:t>1], [rd2], [rd3] : affichage comme pour d1, d2, d3 ; tourné de 180 degrés.</w:t>
            </w:r>
          </w:p>
          <w:p w14:paraId="2CCD561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[OFF] = L’affichage de valeur mesuré est désactivé en mode Run. Les LED restent actives même si l’écran est désactivé.</w:t>
            </w:r>
          </w:p>
          <w:p w14:paraId="5C6D2D29"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Les messages d’erreur s’affichent même si l’affichage est désactivé.</w:t>
            </w:r>
          </w:p>
        </w:tc>
        <w:tc>
          <w:tcPr>
            <w:tcW w:w="778" w:type="pct"/>
            <w:vMerge w:val="restart"/>
            <w:tcBorders>
              <w:top w:val="single" w:sz="12" w:space="0" w:color="181717"/>
              <w:left w:val="single" w:sz="12" w:space="0" w:color="181717"/>
              <w:bottom w:val="single" w:sz="12" w:space="0" w:color="181717"/>
              <w:right w:val="single" w:sz="12" w:space="0" w:color="181717"/>
            </w:tcBorders>
          </w:tcPr>
          <w:p w14:paraId="636A788D" w14:textId="2207AEF6" w:rsidR="00116439" w:rsidRPr="00663269" w:rsidRDefault="00116439" w:rsidP="00EF136A">
            <w:pPr>
              <w:pStyle w:val="berschrift2"/>
              <w:rPr>
                <w:rFonts w:cs="Arial"/>
                <w:lang w:val="de-DE"/>
              </w:rPr>
            </w:pPr>
            <w:r w:rsidRPr="00663269">
              <w:rPr>
                <w:rFonts w:cs="Arial"/>
                <w:noProof/>
              </w:rPr>
              <mc:AlternateContent>
                <mc:Choice Requires="wpg">
                  <w:drawing>
                    <wp:inline distT="0" distB="0" distL="0" distR="0" wp14:anchorId="3DF97D26" wp14:editId="0E9916AD">
                      <wp:extent cx="683895" cy="288925"/>
                      <wp:effectExtent l="0" t="0" r="2540" b="0"/>
                      <wp:docPr id="79499" name="Gruppieren 7949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83895" cy="288925"/>
                                <a:chOff x="0" y="0"/>
                                <a:chExt cx="684020" cy="288638"/>
                              </a:xfrm>
                            </wpg:grpSpPr>
                            <wps:wsp>
                              <wps:cNvPr id="79500" name="Shape 6256"/>
                              <wps:cNvSpPr>
                                <a:spLocks/>
                              </wps:cNvSpPr>
                              <wps:spPr bwMode="auto">
                                <a:xfrm>
                                  <a:off x="182791" y="19490"/>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01" name="Shape 6257"/>
                              <wps:cNvSpPr>
                                <a:spLocks/>
                              </wps:cNvSpPr>
                              <wps:spPr bwMode="auto">
                                <a:xfrm>
                                  <a:off x="182791" y="19490"/>
                                  <a:ext cx="43815" cy="121336"/>
                                </a:xfrm>
                                <a:custGeom>
                                  <a:avLst/>
                                  <a:gdLst>
                                    <a:gd name="T0" fmla="*/ 0 w 43815"/>
                                    <a:gd name="T1" fmla="*/ 0 h 121336"/>
                                    <a:gd name="T2" fmla="*/ 43815 w 43815"/>
                                    <a:gd name="T3" fmla="*/ 121336 h 121336"/>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2" name="Shape 6258"/>
                              <wps:cNvSpPr>
                                <a:spLocks/>
                              </wps:cNvSpPr>
                              <wps:spPr bwMode="auto">
                                <a:xfrm>
                                  <a:off x="0" y="147277"/>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03" name="Shape 6259"/>
                              <wps:cNvSpPr>
                                <a:spLocks/>
                              </wps:cNvSpPr>
                              <wps:spPr bwMode="auto">
                                <a:xfrm>
                                  <a:off x="10" y="147272"/>
                                  <a:ext cx="44247" cy="121920"/>
                                </a:xfrm>
                                <a:custGeom>
                                  <a:avLst/>
                                  <a:gdLst>
                                    <a:gd name="T0" fmla="*/ 0 w 44247"/>
                                    <a:gd name="T1" fmla="*/ 0 h 121920"/>
                                    <a:gd name="T2" fmla="*/ 44247 w 44247"/>
                                    <a:gd name="T3" fmla="*/ 121920 h 121920"/>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4" name="Shape 6260"/>
                              <wps:cNvSpPr>
                                <a:spLocks/>
                              </wps:cNvSpPr>
                              <wps:spPr bwMode="auto">
                                <a:xfrm>
                                  <a:off x="161102" y="147877"/>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05" name="Shape 6261"/>
                              <wps:cNvSpPr>
                                <a:spLocks/>
                              </wps:cNvSpPr>
                              <wps:spPr bwMode="auto">
                                <a:xfrm>
                                  <a:off x="161102" y="147877"/>
                                  <a:ext cx="46304" cy="125781"/>
                                </a:xfrm>
                                <a:custGeom>
                                  <a:avLst/>
                                  <a:gdLst>
                                    <a:gd name="T0" fmla="*/ 0 w 46304"/>
                                    <a:gd name="T1" fmla="*/ 0 h 125781"/>
                                    <a:gd name="T2" fmla="*/ 46304 w 46304"/>
                                    <a:gd name="T3" fmla="*/ 125781 h 125781"/>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6" name="Shape 6262"/>
                              <wps:cNvSpPr>
                                <a:spLocks/>
                              </wps:cNvSpPr>
                              <wps:spPr bwMode="auto">
                                <a:xfrm>
                                  <a:off x="19238" y="261968"/>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07" name="Shape 6263"/>
                              <wps:cNvSpPr>
                                <a:spLocks/>
                              </wps:cNvSpPr>
                              <wps:spPr bwMode="auto">
                                <a:xfrm>
                                  <a:off x="19238" y="261968"/>
                                  <a:ext cx="148361" cy="26670"/>
                                </a:xfrm>
                                <a:custGeom>
                                  <a:avLst/>
                                  <a:gdLst>
                                    <a:gd name="T0" fmla="*/ 0 w 148361"/>
                                    <a:gd name="T1" fmla="*/ 0 h 26670"/>
                                    <a:gd name="T2" fmla="*/ 148361 w 148361"/>
                                    <a:gd name="T3" fmla="*/ 26670 h 26670"/>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8" name="Shape 6264"/>
                              <wps:cNvSpPr>
                                <a:spLocks/>
                              </wps:cNvSpPr>
                              <wps:spPr bwMode="auto">
                                <a:xfrm>
                                  <a:off x="43454" y="134514"/>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09" name="Shape 6265"/>
                              <wps:cNvSpPr>
                                <a:spLocks/>
                              </wps:cNvSpPr>
                              <wps:spPr bwMode="auto">
                                <a:xfrm>
                                  <a:off x="43457" y="134509"/>
                                  <a:ext cx="65329" cy="22123"/>
                                </a:xfrm>
                                <a:custGeom>
                                  <a:avLst/>
                                  <a:gdLst>
                                    <a:gd name="T0" fmla="*/ 0 w 65329"/>
                                    <a:gd name="T1" fmla="*/ 0 h 22123"/>
                                    <a:gd name="T2" fmla="*/ 65329 w 65329"/>
                                    <a:gd name="T3" fmla="*/ 22123 h 2212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0" name="Shape 6266"/>
                              <wps:cNvSpPr>
                                <a:spLocks/>
                              </wps:cNvSpPr>
                              <wps:spPr bwMode="auto">
                                <a:xfrm>
                                  <a:off x="119898" y="134331"/>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11" name="Shape 6267"/>
                              <wps:cNvSpPr>
                                <a:spLocks/>
                              </wps:cNvSpPr>
                              <wps:spPr bwMode="auto">
                                <a:xfrm>
                                  <a:off x="119898" y="134331"/>
                                  <a:ext cx="63297" cy="22301"/>
                                </a:xfrm>
                                <a:custGeom>
                                  <a:avLst/>
                                  <a:gdLst>
                                    <a:gd name="T0" fmla="*/ 0 w 63297"/>
                                    <a:gd name="T1" fmla="*/ 0 h 22301"/>
                                    <a:gd name="T2" fmla="*/ 63297 w 63297"/>
                                    <a:gd name="T3" fmla="*/ 22301 h 22301"/>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2" name="Shape 6268"/>
                              <wps:cNvSpPr>
                                <a:spLocks/>
                              </wps:cNvSpPr>
                              <wps:spPr bwMode="auto">
                                <a:xfrm>
                                  <a:off x="257248" y="147272"/>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13" name="Shape 6269"/>
                              <wps:cNvSpPr>
                                <a:spLocks/>
                              </wps:cNvSpPr>
                              <wps:spPr bwMode="auto">
                                <a:xfrm>
                                  <a:off x="257248" y="147272"/>
                                  <a:ext cx="44247" cy="121920"/>
                                </a:xfrm>
                                <a:custGeom>
                                  <a:avLst/>
                                  <a:gdLst>
                                    <a:gd name="T0" fmla="*/ 0 w 44247"/>
                                    <a:gd name="T1" fmla="*/ 0 h 121920"/>
                                    <a:gd name="T2" fmla="*/ 44247 w 44247"/>
                                    <a:gd name="T3" fmla="*/ 121920 h 121920"/>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4" name="Shape 6270"/>
                              <wps:cNvSpPr>
                                <a:spLocks/>
                              </wps:cNvSpPr>
                              <wps:spPr bwMode="auto">
                                <a:xfrm>
                                  <a:off x="538335" y="5"/>
                                  <a:ext cx="145669" cy="26670"/>
                                </a:xfrm>
                                <a:custGeom>
                                  <a:avLst/>
                                  <a:gdLst>
                                    <a:gd name="T0" fmla="*/ 0 w 145669"/>
                                    <a:gd name="T1" fmla="*/ 0 h 26670"/>
                                    <a:gd name="T2" fmla="*/ 145669 w 145669"/>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15" name="Shape 6271"/>
                              <wps:cNvSpPr>
                                <a:spLocks/>
                              </wps:cNvSpPr>
                              <wps:spPr bwMode="auto">
                                <a:xfrm>
                                  <a:off x="538325" y="0"/>
                                  <a:ext cx="145695" cy="26695"/>
                                </a:xfrm>
                                <a:custGeom>
                                  <a:avLst/>
                                  <a:gdLst>
                                    <a:gd name="T0" fmla="*/ 0 w 145695"/>
                                    <a:gd name="T1" fmla="*/ 0 h 26695"/>
                                    <a:gd name="T2" fmla="*/ 145695 w 145695"/>
                                    <a:gd name="T3" fmla="*/ 26695 h 26695"/>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6" name="Shape 6272"/>
                              <wps:cNvSpPr>
                                <a:spLocks/>
                              </wps:cNvSpPr>
                              <wps:spPr bwMode="auto">
                                <a:xfrm>
                                  <a:off x="496179" y="15329"/>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17" name="Shape 6273"/>
                              <wps:cNvSpPr>
                                <a:spLocks/>
                              </wps:cNvSpPr>
                              <wps:spPr bwMode="auto">
                                <a:xfrm>
                                  <a:off x="496179" y="15329"/>
                                  <a:ext cx="47396" cy="125501"/>
                                </a:xfrm>
                                <a:custGeom>
                                  <a:avLst/>
                                  <a:gdLst>
                                    <a:gd name="T0" fmla="*/ 0 w 47396"/>
                                    <a:gd name="T1" fmla="*/ 0 h 125501"/>
                                    <a:gd name="T2" fmla="*/ 47396 w 47396"/>
                                    <a:gd name="T3" fmla="*/ 125501 h 125501"/>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8" name="Shape 6274"/>
                              <wps:cNvSpPr>
                                <a:spLocks/>
                              </wps:cNvSpPr>
                              <wps:spPr bwMode="auto">
                                <a:xfrm>
                                  <a:off x="637713" y="147877"/>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19" name="Shape 6275"/>
                              <wps:cNvSpPr>
                                <a:spLocks/>
                              </wps:cNvSpPr>
                              <wps:spPr bwMode="auto">
                                <a:xfrm>
                                  <a:off x="637713" y="147877"/>
                                  <a:ext cx="46304" cy="125781"/>
                                </a:xfrm>
                                <a:custGeom>
                                  <a:avLst/>
                                  <a:gdLst>
                                    <a:gd name="T0" fmla="*/ 0 w 46304"/>
                                    <a:gd name="T1" fmla="*/ 0 h 125781"/>
                                    <a:gd name="T2" fmla="*/ 46304 w 46304"/>
                                    <a:gd name="T3" fmla="*/ 125781 h 125781"/>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0" name="Shape 6276"/>
                              <wps:cNvSpPr>
                                <a:spLocks/>
                              </wps:cNvSpPr>
                              <wps:spPr bwMode="auto">
                                <a:xfrm>
                                  <a:off x="495851" y="261968"/>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21" name="Shape 6277"/>
                              <wps:cNvSpPr>
                                <a:spLocks/>
                              </wps:cNvSpPr>
                              <wps:spPr bwMode="auto">
                                <a:xfrm>
                                  <a:off x="495851" y="261968"/>
                                  <a:ext cx="148361" cy="26670"/>
                                </a:xfrm>
                                <a:custGeom>
                                  <a:avLst/>
                                  <a:gdLst>
                                    <a:gd name="T0" fmla="*/ 0 w 148361"/>
                                    <a:gd name="T1" fmla="*/ 0 h 26670"/>
                                    <a:gd name="T2" fmla="*/ 148361 w 148361"/>
                                    <a:gd name="T3" fmla="*/ 26670 h 26670"/>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2" name="Shape 6278"/>
                              <wps:cNvSpPr>
                                <a:spLocks/>
                              </wps:cNvSpPr>
                              <wps:spPr bwMode="auto">
                                <a:xfrm>
                                  <a:off x="520062" y="134514"/>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23" name="Shape 6279"/>
                              <wps:cNvSpPr>
                                <a:spLocks/>
                              </wps:cNvSpPr>
                              <wps:spPr bwMode="auto">
                                <a:xfrm>
                                  <a:off x="520069" y="134509"/>
                                  <a:ext cx="65329" cy="22123"/>
                                </a:xfrm>
                                <a:custGeom>
                                  <a:avLst/>
                                  <a:gdLst>
                                    <a:gd name="T0" fmla="*/ 0 w 65329"/>
                                    <a:gd name="T1" fmla="*/ 0 h 22123"/>
                                    <a:gd name="T2" fmla="*/ 65329 w 65329"/>
                                    <a:gd name="T3" fmla="*/ 22123 h 22123"/>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4" name="Shape 6280"/>
                              <wps:cNvSpPr>
                                <a:spLocks/>
                              </wps:cNvSpPr>
                              <wps:spPr bwMode="auto">
                                <a:xfrm>
                                  <a:off x="596507" y="134331"/>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525" name="Shape 6281"/>
                              <wps:cNvSpPr>
                                <a:spLocks/>
                              </wps:cNvSpPr>
                              <wps:spPr bwMode="auto">
                                <a:xfrm>
                                  <a:off x="596511" y="134331"/>
                                  <a:ext cx="63297" cy="22301"/>
                                </a:xfrm>
                                <a:custGeom>
                                  <a:avLst/>
                                  <a:gdLst>
                                    <a:gd name="T0" fmla="*/ 0 w 63297"/>
                                    <a:gd name="T1" fmla="*/ 0 h 22301"/>
                                    <a:gd name="T2" fmla="*/ 63297 w 63297"/>
                                    <a:gd name="T3" fmla="*/ 22301 h 22301"/>
                                  </a:gdLst>
                                  <a:ahLst/>
                                  <a:cxnLst/>
                                  <a:rect l="T0" t="T1" r="T2" b="T3"/>
                                  <a:pathLst/>
                                </a:custGeom>
                                <a:noFill/>
                                <a:ln w="711">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B20749" id="Gruppieren 79499" o:spid="_x0000_s1026" style="width:53.85pt;height:22.75pt;mso-position-horizontal-relative:char;mso-position-vertical-relative:line" coordsize="6840,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">
                      <o:lock v:ext="edit" rotation="t" position="t"/>
                      <v:shape id="Shape 6256" o:spid="_x0000_s1027" style="position:absolute;left:1827;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" fillcolor="#181717" stroked="f" strokeweight="0">
                        <v:stroke miterlimit="1" joinstyle="miter"/>
                        <v:path arrowok="t" textboxrect="@1,@1,@1,@1"/>
                      </v:shape>
                      <v:shape id="Shape 6257" o:spid="_x0000_s1028" style="position:absolute;left:1827;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" filled="f" strokecolor="#171616" strokeweight=".01975mm">
                        <v:stroke miterlimit="1" joinstyle="miter"/>
                        <v:path arrowok="t" textboxrect="@1,@1,@1,@1"/>
                      </v:shape>
                      <v:shape id="Shape 6258" o:spid="_x0000_s1029"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" fillcolor="#181717" stroked="f" strokeweight="0">
                        <v:stroke miterlimit="1" joinstyle="miter"/>
                        <v:path arrowok="t" textboxrect="@1,@1,@1,@1"/>
                      </v:shape>
                      <v:shape id="Shape 6259" o:spid="_x0000_s1030"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" filled="f" strokecolor="#171616" strokeweight=".01975mm">
                        <v:stroke miterlimit="1" joinstyle="miter"/>
                        <v:path arrowok="t" textboxrect="@1,@1,@1,@1"/>
                      </v:shape>
                      <v:shape id="Shape 6260" o:spid="_x0000_s1031" style="position:absolute;left:1611;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" fillcolor="#181717" stroked="f" strokeweight="0">
                        <v:stroke miterlimit="1" joinstyle="miter"/>
                        <v:path arrowok="t" textboxrect="@1,@1,@1,@1"/>
                      </v:shape>
                      <v:shape id="Shape 6261" o:spid="_x0000_s1032" style="position:absolute;left:1611;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" filled="f" strokecolor="#171616" strokeweight=".01975mm">
                        <v:stroke miterlimit="1" joinstyle="miter"/>
                        <v:path arrowok="t" textboxrect="@1,@1,@1,@1"/>
                      </v:shape>
                      <v:shape id="Shape 6262" o:spid="_x0000_s1033"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" fillcolor="#181717" stroked="f" strokeweight="0">
                        <v:stroke miterlimit="1" joinstyle="miter"/>
                        <v:path arrowok="t" textboxrect="@1,@1,@1,@1"/>
                      </v:shape>
                      <v:shape id="Shape 6263" o:spid="_x0000_s1034"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" filled="f" strokecolor="#171616" strokeweight=".01975mm">
                        <v:stroke miterlimit="1" joinstyle="miter"/>
                        <v:path arrowok="t" textboxrect="@1,@1,@1,@1"/>
                      </v:shape>
                      <v:shape id="Shape 6264" o:spid="_x0000_s1035"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" fillcolor="#181717" stroked="f" strokeweight="0">
                        <v:stroke miterlimit="1" joinstyle="miter"/>
                        <v:path arrowok="t" textboxrect="@1,@1,@1,@1"/>
                      </v:shape>
                      <v:shape id="Shape 6265" o:spid="_x0000_s1036"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" filled="f" strokecolor="#171616" strokeweight=".01975mm">
                        <v:stroke miterlimit="1" joinstyle="miter"/>
                        <v:path arrowok="t" textboxrect="@1,@1,@1,@1"/>
                      </v:shape>
                      <v:shape id="Shape 6266" o:spid="_x0000_s1037"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" fillcolor="#181717" stroked="f" strokeweight="0">
                        <v:stroke miterlimit="1" joinstyle="miter"/>
                        <v:path arrowok="t" textboxrect="@1,@1,@1,@1"/>
                      </v:shape>
                      <v:shape id="Shape 6267" o:spid="_x0000_s1038"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" filled="f" strokecolor="#171616" strokeweight=".01975mm">
                        <v:stroke miterlimit="1" joinstyle="miter"/>
                        <v:path arrowok="t" textboxrect="@1,@1,@1,@1"/>
                      </v:shape>
                      <v:shape id="Shape 6268" o:spid="_x0000_s1039" style="position:absolute;left:2572;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" fillcolor="#181717" stroked="f" strokeweight="0">
                        <v:stroke miterlimit="1" joinstyle="miter"/>
                        <v:path arrowok="t" textboxrect="@1,@1,@1,@1"/>
                      </v:shape>
                      <v:shape id="Shape 6269" o:spid="_x0000_s1040" style="position:absolute;left:2572;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" filled="f" strokecolor="#171616" strokeweight=".01975mm">
                        <v:stroke miterlimit="1" joinstyle="miter"/>
                        <v:path arrowok="t" textboxrect="@1,@1,@1,@1"/>
                      </v:shape>
                      <v:shape id="Shape 6270" o:spid="_x0000_s1041" style="position:absolute;left:5383;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" fillcolor="#181717" stroked="f" strokeweight="0">
                        <v:stroke miterlimit="1" joinstyle="miter"/>
                        <v:path arrowok="t" textboxrect="@1,@1,@1,@1"/>
                      </v:shape>
                      <v:shape id="Shape 6271" o:spid="_x0000_s1042" style="position:absolute;left:5383;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" filled="f" strokecolor="#171616" strokeweight=".01975mm">
                        <v:stroke miterlimit="1" joinstyle="miter"/>
                        <v:path arrowok="t" textboxrect="@1,@1,@1,@1"/>
                      </v:shape>
                      <v:shape id="Shape 6272" o:spid="_x0000_s1043" style="position:absolute;left:496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" fillcolor="#181717" stroked="f" strokeweight="0">
                        <v:stroke miterlimit="1" joinstyle="miter"/>
                        <v:path arrowok="t" textboxrect="@1,@1,@1,@1"/>
                      </v:shape>
                      <v:shape id="Shape 6273" o:spid="_x0000_s1044" style="position:absolute;left:496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" filled="f" strokecolor="#171616" strokeweight=".01975mm">
                        <v:stroke miterlimit="1" joinstyle="miter"/>
                        <v:path arrowok="t" textboxrect="@1,@1,@1,@1"/>
                      </v:shape>
                      <v:shape id="Shape 6274" o:spid="_x0000_s1045"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" fillcolor="#181717" stroked="f" strokeweight="0">
                        <v:stroke miterlimit="1" joinstyle="miter"/>
                        <v:path arrowok="t" textboxrect="@1,@1,@1,@1"/>
                      </v:shape>
                      <v:shape id="Shape 6275" o:spid="_x0000_s1046"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" filled="f" strokecolor="#171616" strokeweight=".01975mm">
                        <v:stroke miterlimit="1" joinstyle="miter"/>
                        <v:path arrowok="t" textboxrect="@1,@1,@1,@1"/>
                      </v:shape>
                      <v:shape id="Shape 6276" o:spid="_x0000_s1047" style="position:absolute;left:4958;top:2619;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" fillcolor="#181717" stroked="f" strokeweight="0">
                        <v:stroke miterlimit="1" joinstyle="miter"/>
                        <v:path arrowok="t" textboxrect="@1,@1,@1,@1"/>
                      </v:shape>
                      <v:shape id="Shape 6277" o:spid="_x0000_s1048" style="position:absolute;left:4958;top:2619;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" filled="f" strokecolor="#171616" strokeweight=".01975mm">
                        <v:stroke miterlimit="1" joinstyle="miter"/>
                        <v:path arrowok="t" textboxrect="@1,@1,@1,@1"/>
                      </v:shape>
                      <v:shape id="Shape 6278" o:spid="_x0000_s1049"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" fillcolor="#181717" stroked="f" strokeweight="0">
                        <v:stroke miterlimit="1" joinstyle="miter"/>
                        <v:path arrowok="t" textboxrect="@1,@1,@1,@1"/>
                      </v:shape>
                      <v:shape id="Shape 6279" o:spid="_x0000_s1050"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" filled="f" strokecolor="#171616" strokeweight=".01975mm">
                        <v:stroke miterlimit="1" joinstyle="miter"/>
                        <v:path arrowok="t" textboxrect="@1,@1,@1,@1"/>
                      </v:shape>
                      <v:shape id="Shape 6280" o:spid="_x0000_s1051" style="position:absolute;left:5965;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" fillcolor="#181717" stroked="f" strokeweight="0">
                        <v:stroke miterlimit="1" joinstyle="miter"/>
                        <v:path arrowok="t" textboxrect="@1,@1,@1,@1"/>
                      </v:shape>
                      <v:shape id="Shape 6281" o:spid="_x0000_s1052" style="position:absolute;left:5965;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" filled="f" strokecolor="#171616" strokeweight=".01975mm">
                        <v:stroke miterlimit="1" joinstyle="miter"/>
                        <v:path arrowok="t" textboxrect="@1,@1,@1,@1"/>
                      </v:shape>
                      <w10:anchorlock/>
                    </v:group>
                  </w:pict>
                </mc:Fallback>
              </mc:AlternateContent>
            </w:r>
          </w:p>
        </w:tc>
      </w:tr>
      <w:bookmarkEnd w:id="0"/>
      <w:tr w:rsidR="00116439" w:rsidRPr="00663269" w14:paraId="3BFBB713" w14:textId="77777777" w:rsidTr="00EF136A">
        <w:trPr>
          <w:trHeight w:val="693"/>
        </w:trPr>
        <w:tc>
          <w:tcPr>
            <w:tcW w:w="471" w:type="pct"/>
            <w:tcBorders>
              <w:top w:val="single" w:sz="12" w:space="0" w:color="181717"/>
              <w:left w:val="single" w:sz="12" w:space="0" w:color="181717"/>
              <w:bottom w:val="single" w:sz="12" w:space="0" w:color="181717"/>
              <w:right w:val="single" w:sz="12" w:space="0" w:color="181717"/>
            </w:tcBorders>
          </w:tcPr>
          <w:p w14:paraId="34D66798" w14:textId="17DCC275" w:rsidR="00116439" w:rsidRPr="00663269" w:rsidRDefault="00116439" w:rsidP="00EF136A">
            <w:pPr>
              <w:pStyle w:val="TableText"/>
              <w:rPr>
                <w:rFonts w:ascii="Arial" w:hAnsi="Arial" w:cs="Arial"/>
                <w:sz w:val="22"/>
                <w:szCs w:val="22"/>
                <w:lang w:val="de-DE"/>
              </w:rPr>
            </w:pPr>
            <w:r w:rsidRPr="00663269">
              <w:rPr>
                <w:rFonts w:ascii="Arial" w:hAnsi="Arial" w:cs="Arial"/>
                <w:noProof/>
                <w:sz w:val="22"/>
                <w:szCs w:val="22"/>
              </w:rPr>
              <mc:AlternateContent>
                <mc:Choice Requires="wpg">
                  <w:drawing>
                    <wp:inline distT="0" distB="0" distL="0" distR="0" wp14:anchorId="2742E50F" wp14:editId="029E8EE6">
                      <wp:extent cx="377825" cy="377825"/>
                      <wp:effectExtent l="24130" t="19685" r="26670" b="21590"/>
                      <wp:docPr id="79495" name="Gruppieren 7949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77825" cy="377825"/>
                                <a:chOff x="0" y="0"/>
                                <a:chExt cx="378003" cy="378003"/>
                              </a:xfrm>
                            </wpg:grpSpPr>
                            <wps:wsp>
                              <wps:cNvPr id="79496" name="Shape 6282"/>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6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6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6"/>
                                      </a:cubicBezTo>
                                      <a:lnTo>
                                        <a:pt x="378003" y="334797"/>
                                      </a:lnTo>
                                      <a:cubicBezTo>
                                        <a:pt x="378003" y="358648"/>
                                        <a:pt x="358673" y="378003"/>
                                        <a:pt x="334797" y="378003"/>
                                      </a:cubicBezTo>
                                      <a:lnTo>
                                        <a:pt x="43205" y="378003"/>
                                      </a:lnTo>
                                      <a:cubicBezTo>
                                        <a:pt x="19355" y="378003"/>
                                        <a:pt x="0" y="358648"/>
                                        <a:pt x="0" y="334797"/>
                                      </a:cubicBezTo>
                                      <a:lnTo>
                                        <a:pt x="0" y="43206"/>
                                      </a:lnTo>
                                      <a:cubicBezTo>
                                        <a:pt x="0" y="19329"/>
                                        <a:pt x="19355" y="0"/>
                                        <a:pt x="43205" y="0"/>
                                      </a:cubicBezTo>
                                      <a:close/>
                                    </a:path>
                                  </a:pathLst>
                                </a:custGeom>
                                <a:noFill/>
                                <a:ln w="381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7" name="Shape 6283"/>
                              <wps:cNvSpPr>
                                <a:spLocks/>
                              </wps:cNvSpPr>
                              <wps:spPr bwMode="auto">
                                <a:xfrm>
                                  <a:off x="151338" y="62223"/>
                                  <a:ext cx="68250" cy="62052"/>
                                </a:xfrm>
                                <a:custGeom>
                                  <a:avLst/>
                                  <a:gdLst>
                                    <a:gd name="T0" fmla="*/ 0 w 68250"/>
                                    <a:gd name="T1" fmla="*/ 0 h 62052"/>
                                    <a:gd name="T2" fmla="*/ 68250 w 68250"/>
                                    <a:gd name="T3" fmla="*/ 62052 h 62052"/>
                                  </a:gdLst>
                                  <a:ahLst/>
                                  <a:cxnLst/>
                                  <a:rect l="T0" t="T1" r="T2" b="T3"/>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8" name="Shape 6284"/>
                              <wps:cNvSpPr>
                                <a:spLocks/>
                              </wps:cNvSpPr>
                              <wps:spPr bwMode="auto">
                                <a:xfrm>
                                  <a:off x="132034" y="145662"/>
                                  <a:ext cx="111862" cy="160629"/>
                                </a:xfrm>
                                <a:custGeom>
                                  <a:avLst/>
                                  <a:gdLst>
                                    <a:gd name="T0" fmla="*/ 87554 w 111862"/>
                                    <a:gd name="T1" fmla="*/ 0 h 160629"/>
                                    <a:gd name="T2" fmla="*/ 63983 w 111862"/>
                                    <a:gd name="T3" fmla="*/ 0 h 160629"/>
                                    <a:gd name="T4" fmla="*/ 356 w 111862"/>
                                    <a:gd name="T5" fmla="*/ 8306 h 160629"/>
                                    <a:gd name="T6" fmla="*/ 356 w 111862"/>
                                    <a:gd name="T7" fmla="*/ 34544 h 160629"/>
                                    <a:gd name="T8" fmla="*/ 2870 w 111862"/>
                                    <a:gd name="T9" fmla="*/ 34544 h 160629"/>
                                    <a:gd name="T10" fmla="*/ 25044 w 111862"/>
                                    <a:gd name="T11" fmla="*/ 42621 h 160629"/>
                                    <a:gd name="T12" fmla="*/ 27889 w 111862"/>
                                    <a:gd name="T13" fmla="*/ 64643 h 160629"/>
                                    <a:gd name="T14" fmla="*/ 27889 w 111862"/>
                                    <a:gd name="T15" fmla="*/ 104318 h 160629"/>
                                    <a:gd name="T16" fmla="*/ 26949 w 111862"/>
                                    <a:gd name="T17" fmla="*/ 121158 h 160629"/>
                                    <a:gd name="T18" fmla="*/ 19787 w 111862"/>
                                    <a:gd name="T19" fmla="*/ 130404 h 160629"/>
                                    <a:gd name="T20" fmla="*/ 0 w 111862"/>
                                    <a:gd name="T21" fmla="*/ 134417 h 160629"/>
                                    <a:gd name="T22" fmla="*/ 0 w 111862"/>
                                    <a:gd name="T23" fmla="*/ 160629 h 160629"/>
                                    <a:gd name="T24" fmla="*/ 111862 w 111862"/>
                                    <a:gd name="T25" fmla="*/ 160629 h 160629"/>
                                    <a:gd name="T26" fmla="*/ 111862 w 111862"/>
                                    <a:gd name="T27" fmla="*/ 134417 h 160629"/>
                                    <a:gd name="T28" fmla="*/ 90195 w 111862"/>
                                    <a:gd name="T29" fmla="*/ 126111 h 160629"/>
                                    <a:gd name="T30" fmla="*/ 87554 w 111862"/>
                                    <a:gd name="T31" fmla="*/ 104318 h 160629"/>
                                    <a:gd name="T32" fmla="*/ 87554 w 111862"/>
                                    <a:gd name="T33" fmla="*/ 0 h 160629"/>
                                    <a:gd name="T34" fmla="*/ 0 w 111862"/>
                                    <a:gd name="T35" fmla="*/ 0 h 160629"/>
                                    <a:gd name="T36" fmla="*/ 111862 w 111862"/>
                                    <a:gd name="T37" fmla="*/ 160629 h 160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29">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3"/>
                                        <a:pt x="23749" y="128397"/>
                                        <a:pt x="19787" y="130404"/>
                                      </a:cubicBezTo>
                                      <a:cubicBezTo>
                                        <a:pt x="15850" y="132410"/>
                                        <a:pt x="9246" y="133756"/>
                                        <a:pt x="0" y="134417"/>
                                      </a:cubicBezTo>
                                      <a:lnTo>
                                        <a:pt x="0" y="160629"/>
                                      </a:lnTo>
                                      <a:lnTo>
                                        <a:pt x="111862" y="160629"/>
                                      </a:lnTo>
                                      <a:lnTo>
                                        <a:pt x="111862" y="134417"/>
                                      </a:lnTo>
                                      <a:cubicBezTo>
                                        <a:pt x="99746" y="133198"/>
                                        <a:pt x="92532" y="130429"/>
                                        <a:pt x="90195" y="126111"/>
                                      </a:cubicBezTo>
                                      <a:cubicBezTo>
                                        <a:pt x="87859" y="121767"/>
                                        <a:pt x="86970" y="114503"/>
                                        <a:pt x="87554" y="104318"/>
                                      </a:cubicBezTo>
                                      <a:lnTo>
                                        <a:pt x="87554" y="0"/>
                                      </a:lnTo>
                                      <a:close/>
                                    </a:path>
                                  </a:pathLst>
                                </a:custGeom>
                                <a:noFill/>
                                <a:ln w="14402">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39A212" id="Gruppieren 79495" o:spid="_x0000_s1026" style="width:29.75pt;height:29.75pt;mso-position-horizontal-relative:char;mso-position-vertical-relative:line"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">
                      <o:lock v:ext="edit" rotation="t" position="t"/>
                      <v:shape id="Shape 6282"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" path="m43205,l334797,v23876,,43206,19329,43206,43206l378003,334797v,23851,-19330,43206,-43206,43206l43205,378003c19355,378003,,358648,,334797l,43206c,19329,19355,,43205,xe" filled="f" strokecolor="#171616" strokeweight="3pt">
                        <v:stroke miterlimit="1" joinstyle="miter"/>
                        <v:path arrowok="t" o:connecttype="custom" o:connectlocs="43205,0;334797,0;378003,43206;378003,334797;334797,378003;43205,378003;0,334797;0,43206;43205,0" o:connectangles="0,0,0,0,0,0,0,0,0" textboxrect="0,0,378003,378003"/>
                      </v:shape>
                      <v:shape id="Shape 6283" o:spid="_x0000_s1028" style="position:absolute;left:151338;top:62223;width:68250;height:620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" filled="f" strokecolor="#171616" strokeweight=".40006mm">
                        <v:stroke miterlimit="1" joinstyle="miter"/>
                        <v:path arrowok="t" textboxrect="@1,@1,@1,@1"/>
                      </v:shape>
                      <v:shape id="Shape 6284" o:spid="_x0000_s1029" style="position:absolute;left:132034;top:145662;width:111862;height:160629;visibility:visible;mso-wrap-style:square;v-text-anchor:top" coordsize="111862,1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" path="m87554,l63983,,356,8306r,26238l2870,34544v12294,1041,19685,3759,22174,8077c27508,46965,28448,54305,27889,64643r,39675c28067,111430,27762,117018,26949,121158v-812,4165,-3200,7239,-7162,9246c15850,132410,9246,133756,,134417r,26212l111862,160629r,-26212c99746,133198,92532,130429,90195,126111v-2336,-4344,-3225,-11608,-2641,-21793l87554,xe" filled="f" strokecolor="#171616" strokeweight=".40006mm">
                        <v:stroke miterlimit="1" joinstyle="miter"/>
                        <v:path arrowok="t" o:connecttype="custom" o:connectlocs="87554,0;63983,0;356,8306;356,34544;2870,34544;25044,42621;27889,64643;27889,104318;26949,121158;19787,130404;0,134417;0,160629;111862,160629;111862,134417;90195,126111;87554,104318;87554,0" o:connectangles="0,0,0,0,0,0,0,0,0,0,0,0,0,0,0,0,0" textboxrect="0,0,111862,160629"/>
                      </v:shape>
                      <w10:anchorlock/>
                    </v:group>
                  </w:pict>
                </mc:Fallback>
              </mc:AlternateContent>
            </w:r>
          </w:p>
        </w:tc>
        <w:tc>
          <w:tcPr>
            <w:tcW w:w="3751" w:type="pct"/>
            <w:tcBorders>
              <w:top w:val="single" w:sz="12" w:space="0" w:color="181717"/>
              <w:left w:val="single" w:sz="12" w:space="0" w:color="181717"/>
              <w:bottom w:val="single" w:sz="12" w:space="0" w:color="181717"/>
              <w:right w:val="single" w:sz="12" w:space="0" w:color="181717"/>
            </w:tcBorders>
            <w:vAlign w:val="center"/>
          </w:tcPr>
          <w:p w14:paraId="20510B16"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xml:space="preserve">Même avec des caractéristiques de pression instables [d1] fournit une lisibilité </w:t>
            </w:r>
            <w:proofErr w:type="gramStart"/>
            <w:r w:rsidRPr="00663269">
              <w:rPr>
                <w:rFonts w:ascii="Arial" w:hAnsi="Arial" w:cs="Arial"/>
                <w:sz w:val="22"/>
                <w:szCs w:val="22"/>
                <w:lang w:val="fr"/>
              </w:rPr>
              <w:t>optimale;</w:t>
            </w:r>
            <w:proofErr w:type="gramEnd"/>
            <w:r w:rsidRPr="00663269">
              <w:rPr>
                <w:rFonts w:ascii="Arial" w:hAnsi="Arial" w:cs="Arial"/>
                <w:sz w:val="22"/>
                <w:szCs w:val="22"/>
                <w:lang w:val="fr"/>
              </w:rPr>
              <w:t xml:space="preserve"> les algorithmes correspondants sont stockés.</w:t>
            </w:r>
          </w:p>
        </w:tc>
        <w:tc>
          <w:tcPr>
            <w:tcW w:w="778" w:type="pct"/>
            <w:vMerge/>
            <w:tcBorders>
              <w:top w:val="nil"/>
              <w:left w:val="single" w:sz="12" w:space="0" w:color="181717"/>
              <w:bottom w:val="single" w:sz="12" w:space="0" w:color="181717"/>
              <w:right w:val="single" w:sz="12" w:space="0" w:color="181717"/>
            </w:tcBorders>
          </w:tcPr>
          <w:p w14:paraId="60230ECD" w14:textId="77777777" w:rsidR="00116439" w:rsidRPr="00663269" w:rsidRDefault="00116439" w:rsidP="00EF136A">
            <w:pPr>
              <w:pStyle w:val="berschrift2"/>
              <w:rPr>
                <w:rFonts w:cs="Arial"/>
                <w:lang w:val="en-US"/>
              </w:rPr>
            </w:pPr>
          </w:p>
        </w:tc>
      </w:tr>
    </w:tbl>
    <w:p w14:paraId="42AB1D42" w14:textId="77777777" w:rsidR="00116439" w:rsidRPr="00663269" w:rsidRDefault="00116439" w:rsidP="00116439">
      <w:pPr>
        <w:pStyle w:val="berschrift2"/>
        <w:rPr>
          <w:rFonts w:cs="Arial"/>
        </w:rPr>
      </w:pPr>
    </w:p>
    <w:p w14:paraId="398E4026" w14:textId="77777777" w:rsidR="00116439" w:rsidRPr="00663269" w:rsidRDefault="00116439" w:rsidP="00116439">
      <w:pPr>
        <w:pStyle w:val="berschrift2"/>
        <w:rPr>
          <w:rFonts w:cs="Arial"/>
          <w:lang w:val="de-DE"/>
        </w:rPr>
      </w:pPr>
      <w:r w:rsidRPr="00663269">
        <w:rPr>
          <w:rFonts w:cs="Arial"/>
          <w:lang w:val="fr"/>
        </w:rPr>
        <w:t xml:space="preserve">9.3 Paramétrer signaux de sortie </w:t>
      </w:r>
    </w:p>
    <w:p w14:paraId="213FBD1C" w14:textId="77777777" w:rsidR="00116439" w:rsidRPr="00663269" w:rsidRDefault="00116439" w:rsidP="00116439">
      <w:pPr>
        <w:pStyle w:val="berschrift3"/>
        <w:rPr>
          <w:rFonts w:cs="Arial"/>
        </w:rPr>
      </w:pPr>
      <w:r w:rsidRPr="00663269">
        <w:rPr>
          <w:rFonts w:cs="Arial"/>
          <w:lang w:val="fr"/>
        </w:rPr>
        <w:t>9.3.1 Paramétrer fonctions de sortie</w:t>
      </w:r>
    </w:p>
    <w:p w14:paraId="2546A3B4" w14:textId="77777777" w:rsidR="00116439" w:rsidRPr="00663269" w:rsidRDefault="00116439" w:rsidP="00116439">
      <w:pPr>
        <w:rPr>
          <w:rFonts w:cs="Arial"/>
        </w:rPr>
      </w:pPr>
    </w:p>
    <w:tbl>
      <w:tblPr>
        <w:tblW w:w="5000" w:type="pct"/>
        <w:tblCellMar>
          <w:top w:w="113" w:type="dxa"/>
          <w:left w:w="113" w:type="dxa"/>
          <w:right w:w="115" w:type="dxa"/>
        </w:tblCellMar>
        <w:tblLook w:val="04A0" w:firstRow="1" w:lastRow="0" w:firstColumn="1" w:lastColumn="0" w:noHBand="0" w:noVBand="1"/>
      </w:tblPr>
      <w:tblGrid>
        <w:gridCol w:w="8377"/>
        <w:gridCol w:w="1572"/>
      </w:tblGrid>
      <w:tr w:rsidR="00116439" w:rsidRPr="00663269" w14:paraId="7BF6CA48" w14:textId="77777777" w:rsidTr="00EF136A">
        <w:trPr>
          <w:trHeight w:val="1370"/>
        </w:trPr>
        <w:tc>
          <w:tcPr>
            <w:tcW w:w="4210" w:type="pct"/>
            <w:tcBorders>
              <w:top w:val="single" w:sz="12" w:space="0" w:color="181717"/>
              <w:left w:val="single" w:sz="12" w:space="0" w:color="181717"/>
              <w:bottom w:val="single" w:sz="12" w:space="0" w:color="181717"/>
              <w:right w:val="single" w:sz="12" w:space="0" w:color="181717"/>
            </w:tcBorders>
          </w:tcPr>
          <w:p w14:paraId="220303A3" w14:textId="77777777" w:rsidR="00116439" w:rsidRPr="00663269" w:rsidRDefault="00116439" w:rsidP="00EF136A">
            <w:pPr>
              <w:pStyle w:val="TableText"/>
              <w:rPr>
                <w:rFonts w:ascii="Arial" w:hAnsi="Arial" w:cs="Arial"/>
                <w:sz w:val="22"/>
                <w:szCs w:val="22"/>
                <w:lang w:val="en-US"/>
              </w:rPr>
            </w:pPr>
            <w:bookmarkStart w:id="1" w:name="_Hlk7077572"/>
            <w:r w:rsidRPr="00663269">
              <w:rPr>
                <w:rFonts w:ascii="Arial" w:hAnsi="Arial" w:cs="Arial"/>
                <w:sz w:val="22"/>
                <w:szCs w:val="22"/>
                <w:lang w:val="fr"/>
              </w:rPr>
              <w:t>Sélectionnez [ou1] et définissez la fonction de commutation :</w:t>
            </w:r>
          </w:p>
          <w:p w14:paraId="68AF567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spellStart"/>
            <w:r w:rsidRPr="00663269">
              <w:rPr>
                <w:rFonts w:ascii="Arial" w:hAnsi="Arial" w:cs="Arial"/>
                <w:sz w:val="22"/>
                <w:szCs w:val="22"/>
                <w:lang w:val="fr"/>
              </w:rPr>
              <w:t>Hno</w:t>
            </w:r>
            <w:proofErr w:type="spellEnd"/>
            <w:r w:rsidRPr="00663269">
              <w:rPr>
                <w:rFonts w:ascii="Arial" w:hAnsi="Arial" w:cs="Arial"/>
                <w:sz w:val="22"/>
                <w:szCs w:val="22"/>
                <w:lang w:val="fr"/>
              </w:rPr>
              <w:t>] = fonction hystérésis / NO,</w:t>
            </w:r>
          </w:p>
          <w:p w14:paraId="2995BDD2"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spellStart"/>
            <w:r w:rsidRPr="00663269">
              <w:rPr>
                <w:rFonts w:ascii="Arial" w:hAnsi="Arial" w:cs="Arial"/>
                <w:sz w:val="22"/>
                <w:szCs w:val="22"/>
                <w:lang w:val="fr"/>
              </w:rPr>
              <w:t>Hnc</w:t>
            </w:r>
            <w:proofErr w:type="spellEnd"/>
            <w:r w:rsidRPr="00663269">
              <w:rPr>
                <w:rFonts w:ascii="Arial" w:hAnsi="Arial" w:cs="Arial"/>
                <w:sz w:val="22"/>
                <w:szCs w:val="22"/>
                <w:lang w:val="fr"/>
              </w:rPr>
              <w:t>] = fonction hystérésis / NC,</w:t>
            </w:r>
          </w:p>
          <w:p w14:paraId="709FF4E8"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spellStart"/>
            <w:r w:rsidRPr="00663269">
              <w:rPr>
                <w:rFonts w:ascii="Arial" w:hAnsi="Arial" w:cs="Arial"/>
                <w:sz w:val="22"/>
                <w:szCs w:val="22"/>
                <w:lang w:val="fr"/>
              </w:rPr>
              <w:t>Fno</w:t>
            </w:r>
            <w:proofErr w:type="spellEnd"/>
            <w:r w:rsidRPr="00663269">
              <w:rPr>
                <w:rFonts w:ascii="Arial" w:hAnsi="Arial" w:cs="Arial"/>
                <w:sz w:val="22"/>
                <w:szCs w:val="22"/>
                <w:lang w:val="fr"/>
              </w:rPr>
              <w:t>] = fonction fenêtre / NO,</w:t>
            </w:r>
          </w:p>
          <w:p w14:paraId="43835D65"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spellStart"/>
            <w:r w:rsidRPr="00663269">
              <w:rPr>
                <w:rFonts w:ascii="Arial" w:hAnsi="Arial" w:cs="Arial"/>
                <w:sz w:val="22"/>
                <w:szCs w:val="22"/>
                <w:lang w:val="fr"/>
              </w:rPr>
              <w:t>Fnc</w:t>
            </w:r>
            <w:proofErr w:type="spellEnd"/>
            <w:r w:rsidRPr="00663269">
              <w:rPr>
                <w:rFonts w:ascii="Arial" w:hAnsi="Arial" w:cs="Arial"/>
                <w:sz w:val="22"/>
                <w:szCs w:val="22"/>
                <w:lang w:val="fr"/>
              </w:rPr>
              <w:t>] = fonction fenêtre / NC.</w:t>
            </w:r>
          </w:p>
        </w:tc>
        <w:tc>
          <w:tcPr>
            <w:tcW w:w="790" w:type="pct"/>
            <w:tcBorders>
              <w:top w:val="single" w:sz="12" w:space="0" w:color="181717"/>
              <w:left w:val="single" w:sz="12" w:space="0" w:color="181717"/>
              <w:bottom w:val="single" w:sz="12" w:space="0" w:color="181717"/>
              <w:right w:val="single" w:sz="12" w:space="0" w:color="181717"/>
            </w:tcBorders>
          </w:tcPr>
          <w:p w14:paraId="21A2C1F0" w14:textId="37836DEC"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4C5A4A83" wp14:editId="0CCD3553">
                      <wp:extent cx="676910" cy="259715"/>
                      <wp:effectExtent l="3175" t="635" r="0" b="0"/>
                      <wp:docPr id="79474" name="Gruppieren 7947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76910" cy="259715"/>
                                <a:chOff x="0" y="0"/>
                                <a:chExt cx="676989" cy="259881"/>
                              </a:xfrm>
                            </wpg:grpSpPr>
                            <wps:wsp>
                              <wps:cNvPr id="79475" name="Shape 6318"/>
                              <wps:cNvSpPr>
                                <a:spLocks/>
                              </wps:cNvSpPr>
                              <wps:spPr bwMode="auto">
                                <a:xfrm>
                                  <a:off x="0" y="123389"/>
                                  <a:ext cx="42723" cy="117703"/>
                                </a:xfrm>
                                <a:custGeom>
                                  <a:avLst/>
                                  <a:gdLst>
                                    <a:gd name="T0" fmla="*/ 0 w 42723"/>
                                    <a:gd name="T1" fmla="*/ 0 h 117703"/>
                                    <a:gd name="T2" fmla="*/ 42723 w 42723"/>
                                    <a:gd name="T3" fmla="*/ 117703 h 11770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76" name="Shape 6319"/>
                              <wps:cNvSpPr>
                                <a:spLocks/>
                              </wps:cNvSpPr>
                              <wps:spPr bwMode="auto">
                                <a:xfrm>
                                  <a:off x="0" y="123389"/>
                                  <a:ext cx="42723" cy="117703"/>
                                </a:xfrm>
                                <a:custGeom>
                                  <a:avLst/>
                                  <a:gdLst>
                                    <a:gd name="T0" fmla="*/ 0 w 42723"/>
                                    <a:gd name="T1" fmla="*/ 0 h 117703"/>
                                    <a:gd name="T2" fmla="*/ 42723 w 42723"/>
                                    <a:gd name="T3" fmla="*/ 117703 h 117703"/>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7" name="Shape 6320"/>
                              <wps:cNvSpPr>
                                <a:spLocks/>
                              </wps:cNvSpPr>
                              <wps:spPr bwMode="auto">
                                <a:xfrm>
                                  <a:off x="155545" y="123980"/>
                                  <a:ext cx="44704" cy="121437"/>
                                </a:xfrm>
                                <a:custGeom>
                                  <a:avLst/>
                                  <a:gdLst>
                                    <a:gd name="T0" fmla="*/ 0 w 44704"/>
                                    <a:gd name="T1" fmla="*/ 0 h 121437"/>
                                    <a:gd name="T2" fmla="*/ 44704 w 44704"/>
                                    <a:gd name="T3" fmla="*/ 121437 h 12143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78" name="Shape 6321"/>
                              <wps:cNvSpPr>
                                <a:spLocks/>
                              </wps:cNvSpPr>
                              <wps:spPr bwMode="auto">
                                <a:xfrm>
                                  <a:off x="155545" y="123980"/>
                                  <a:ext cx="44704" cy="121437"/>
                                </a:xfrm>
                                <a:custGeom>
                                  <a:avLst/>
                                  <a:gdLst>
                                    <a:gd name="T0" fmla="*/ 0 w 44704"/>
                                    <a:gd name="T1" fmla="*/ 0 h 121437"/>
                                    <a:gd name="T2" fmla="*/ 44704 w 44704"/>
                                    <a:gd name="T3" fmla="*/ 121437 h 121437"/>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9" name="Shape 6322"/>
                              <wps:cNvSpPr>
                                <a:spLocks/>
                              </wps:cNvSpPr>
                              <wps:spPr bwMode="auto">
                                <a:xfrm>
                                  <a:off x="18567" y="234125"/>
                                  <a:ext cx="143256" cy="25756"/>
                                </a:xfrm>
                                <a:custGeom>
                                  <a:avLst/>
                                  <a:gdLst>
                                    <a:gd name="T0" fmla="*/ 0 w 143256"/>
                                    <a:gd name="T1" fmla="*/ 0 h 25756"/>
                                    <a:gd name="T2" fmla="*/ 143256 w 143256"/>
                                    <a:gd name="T3" fmla="*/ 25756 h 2575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80" name="Shape 6323"/>
                              <wps:cNvSpPr>
                                <a:spLocks/>
                              </wps:cNvSpPr>
                              <wps:spPr bwMode="auto">
                                <a:xfrm>
                                  <a:off x="18567" y="234125"/>
                                  <a:ext cx="143256" cy="25756"/>
                                </a:xfrm>
                                <a:custGeom>
                                  <a:avLst/>
                                  <a:gdLst>
                                    <a:gd name="T0" fmla="*/ 0 w 143256"/>
                                    <a:gd name="T1" fmla="*/ 0 h 25756"/>
                                    <a:gd name="T2" fmla="*/ 143256 w 143256"/>
                                    <a:gd name="T3" fmla="*/ 25756 h 25756"/>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1" name="Shape 6324"/>
                              <wps:cNvSpPr>
                                <a:spLocks/>
                              </wps:cNvSpPr>
                              <wps:spPr bwMode="auto">
                                <a:xfrm>
                                  <a:off x="41940" y="111074"/>
                                  <a:ext cx="63093" cy="21361"/>
                                </a:xfrm>
                                <a:custGeom>
                                  <a:avLst/>
                                  <a:gdLst>
                                    <a:gd name="T0" fmla="*/ 0 w 63093"/>
                                    <a:gd name="T1" fmla="*/ 0 h 21361"/>
                                    <a:gd name="T2" fmla="*/ 63093 w 63093"/>
                                    <a:gd name="T3" fmla="*/ 21361 h 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82" name="Shape 6325"/>
                              <wps:cNvSpPr>
                                <a:spLocks/>
                              </wps:cNvSpPr>
                              <wps:spPr bwMode="auto">
                                <a:xfrm>
                                  <a:off x="41956" y="111061"/>
                                  <a:ext cx="63068" cy="21361"/>
                                </a:xfrm>
                                <a:custGeom>
                                  <a:avLst/>
                                  <a:gdLst>
                                    <a:gd name="T0" fmla="*/ 0 w 63068"/>
                                    <a:gd name="T1" fmla="*/ 0 h 21361"/>
                                    <a:gd name="T2" fmla="*/ 63068 w 63068"/>
                                    <a:gd name="T3" fmla="*/ 21361 h 21361"/>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3" name="Shape 6326"/>
                              <wps:cNvSpPr>
                                <a:spLocks/>
                              </wps:cNvSpPr>
                              <wps:spPr bwMode="auto">
                                <a:xfrm>
                                  <a:off x="115755" y="110892"/>
                                  <a:ext cx="61113" cy="21539"/>
                                </a:xfrm>
                                <a:custGeom>
                                  <a:avLst/>
                                  <a:gdLst>
                                    <a:gd name="T0" fmla="*/ 0 w 61113"/>
                                    <a:gd name="T1" fmla="*/ 0 h 21539"/>
                                    <a:gd name="T2" fmla="*/ 61113 w 61113"/>
                                    <a:gd name="T3" fmla="*/ 21539 h 2153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84" name="Shape 6327"/>
                              <wps:cNvSpPr>
                                <a:spLocks/>
                              </wps:cNvSpPr>
                              <wps:spPr bwMode="auto">
                                <a:xfrm>
                                  <a:off x="115763" y="110884"/>
                                  <a:ext cx="61113" cy="21539"/>
                                </a:xfrm>
                                <a:custGeom>
                                  <a:avLst/>
                                  <a:gdLst>
                                    <a:gd name="T0" fmla="*/ 0 w 61113"/>
                                    <a:gd name="T1" fmla="*/ 0 h 21539"/>
                                    <a:gd name="T2" fmla="*/ 61113 w 61113"/>
                                    <a:gd name="T3" fmla="*/ 21539 h 21539"/>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5" name="Shape 6328"/>
                              <wps:cNvSpPr>
                                <a:spLocks/>
                              </wps:cNvSpPr>
                              <wps:spPr bwMode="auto">
                                <a:xfrm>
                                  <a:off x="228613" y="123389"/>
                                  <a:ext cx="42723" cy="117703"/>
                                </a:xfrm>
                                <a:custGeom>
                                  <a:avLst/>
                                  <a:gdLst>
                                    <a:gd name="T0" fmla="*/ 0 w 42723"/>
                                    <a:gd name="T1" fmla="*/ 0 h 117703"/>
                                    <a:gd name="T2" fmla="*/ 42723 w 42723"/>
                                    <a:gd name="T3" fmla="*/ 117703 h 11770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86" name="Shape 6329"/>
                              <wps:cNvSpPr>
                                <a:spLocks/>
                              </wps:cNvSpPr>
                              <wps:spPr bwMode="auto">
                                <a:xfrm>
                                  <a:off x="228613" y="123389"/>
                                  <a:ext cx="42723" cy="117703"/>
                                </a:xfrm>
                                <a:custGeom>
                                  <a:avLst/>
                                  <a:gdLst>
                                    <a:gd name="T0" fmla="*/ 0 w 42723"/>
                                    <a:gd name="T1" fmla="*/ 0 h 117703"/>
                                    <a:gd name="T2" fmla="*/ 42723 w 42723"/>
                                    <a:gd name="T3" fmla="*/ 117703 h 117703"/>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7" name="Shape 6330"/>
                              <wps:cNvSpPr>
                                <a:spLocks/>
                              </wps:cNvSpPr>
                              <wps:spPr bwMode="auto">
                                <a:xfrm>
                                  <a:off x="384151" y="123980"/>
                                  <a:ext cx="44704" cy="121437"/>
                                </a:xfrm>
                                <a:custGeom>
                                  <a:avLst/>
                                  <a:gdLst>
                                    <a:gd name="T0" fmla="*/ 0 w 44704"/>
                                    <a:gd name="T1" fmla="*/ 0 h 121437"/>
                                    <a:gd name="T2" fmla="*/ 44704 w 44704"/>
                                    <a:gd name="T3" fmla="*/ 121437 h 12143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88" name="Shape 6331"/>
                              <wps:cNvSpPr>
                                <a:spLocks/>
                              </wps:cNvSpPr>
                              <wps:spPr bwMode="auto">
                                <a:xfrm>
                                  <a:off x="384151" y="123980"/>
                                  <a:ext cx="44704" cy="121437"/>
                                </a:xfrm>
                                <a:custGeom>
                                  <a:avLst/>
                                  <a:gdLst>
                                    <a:gd name="T0" fmla="*/ 0 w 44704"/>
                                    <a:gd name="T1" fmla="*/ 0 h 121437"/>
                                    <a:gd name="T2" fmla="*/ 44704 w 44704"/>
                                    <a:gd name="T3" fmla="*/ 121437 h 121437"/>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9" name="Shape 6332"/>
                              <wps:cNvSpPr>
                                <a:spLocks/>
                              </wps:cNvSpPr>
                              <wps:spPr bwMode="auto">
                                <a:xfrm>
                                  <a:off x="247178" y="234125"/>
                                  <a:ext cx="143256" cy="25756"/>
                                </a:xfrm>
                                <a:custGeom>
                                  <a:avLst/>
                                  <a:gdLst>
                                    <a:gd name="T0" fmla="*/ 0 w 143256"/>
                                    <a:gd name="T1" fmla="*/ 0 h 25756"/>
                                    <a:gd name="T2" fmla="*/ 143256 w 143256"/>
                                    <a:gd name="T3" fmla="*/ 25756 h 2575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90" name="Shape 6333"/>
                              <wps:cNvSpPr>
                                <a:spLocks/>
                              </wps:cNvSpPr>
                              <wps:spPr bwMode="auto">
                                <a:xfrm>
                                  <a:off x="247178" y="234125"/>
                                  <a:ext cx="143256" cy="25756"/>
                                </a:xfrm>
                                <a:custGeom>
                                  <a:avLst/>
                                  <a:gdLst>
                                    <a:gd name="T0" fmla="*/ 0 w 143256"/>
                                    <a:gd name="T1" fmla="*/ 0 h 25756"/>
                                    <a:gd name="T2" fmla="*/ 143256 w 143256"/>
                                    <a:gd name="T3" fmla="*/ 25756 h 25756"/>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1" name="Shape 6334"/>
                              <wps:cNvSpPr>
                                <a:spLocks/>
                              </wps:cNvSpPr>
                              <wps:spPr bwMode="auto">
                                <a:xfrm>
                                  <a:off x="634697" y="0"/>
                                  <a:ext cx="42291" cy="117170"/>
                                </a:xfrm>
                                <a:custGeom>
                                  <a:avLst/>
                                  <a:gdLst>
                                    <a:gd name="T0" fmla="*/ 0 w 42291"/>
                                    <a:gd name="T1" fmla="*/ 0 h 117170"/>
                                    <a:gd name="T2" fmla="*/ 42291 w 42291"/>
                                    <a:gd name="T3" fmla="*/ 117170 h 1171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92" name="Shape 6335"/>
                              <wps:cNvSpPr>
                                <a:spLocks/>
                              </wps:cNvSpPr>
                              <wps:spPr bwMode="auto">
                                <a:xfrm>
                                  <a:off x="634697" y="0"/>
                                  <a:ext cx="42291" cy="117170"/>
                                </a:xfrm>
                                <a:custGeom>
                                  <a:avLst/>
                                  <a:gdLst>
                                    <a:gd name="T0" fmla="*/ 0 w 42291"/>
                                    <a:gd name="T1" fmla="*/ 0 h 117170"/>
                                    <a:gd name="T2" fmla="*/ 42291 w 42291"/>
                                    <a:gd name="T3" fmla="*/ 117170 h 117170"/>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3" name="Shape 6336"/>
                              <wps:cNvSpPr>
                                <a:spLocks/>
                              </wps:cNvSpPr>
                              <wps:spPr bwMode="auto">
                                <a:xfrm>
                                  <a:off x="613750" y="123980"/>
                                  <a:ext cx="44704" cy="121437"/>
                                </a:xfrm>
                                <a:custGeom>
                                  <a:avLst/>
                                  <a:gdLst>
                                    <a:gd name="T0" fmla="*/ 0 w 44704"/>
                                    <a:gd name="T1" fmla="*/ 0 h 121437"/>
                                    <a:gd name="T2" fmla="*/ 44704 w 44704"/>
                                    <a:gd name="T3" fmla="*/ 121437 h 12143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94" name="Shape 6337"/>
                              <wps:cNvSpPr>
                                <a:spLocks/>
                              </wps:cNvSpPr>
                              <wps:spPr bwMode="auto">
                                <a:xfrm>
                                  <a:off x="613750" y="123980"/>
                                  <a:ext cx="44704" cy="121437"/>
                                </a:xfrm>
                                <a:custGeom>
                                  <a:avLst/>
                                  <a:gdLst>
                                    <a:gd name="T0" fmla="*/ 0 w 44704"/>
                                    <a:gd name="T1" fmla="*/ 0 h 121437"/>
                                    <a:gd name="T2" fmla="*/ 44704 w 44704"/>
                                    <a:gd name="T3" fmla="*/ 121437 h 121437"/>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BC6927" id="Gruppieren 79474" o:spid="_x0000_s1026" style="width:53.3pt;height:20.45pt;mso-position-horizontal-relative:char;mso-position-vertical-relative:line" coordsize="6769,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">
                      <o:lock v:ext="edit" rotation="t" position="t"/>
                      <v:shape id="Shape 6318" o:spid="_x0000_s1027" style="position:absolute;top:1233;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" fillcolor="#181717" stroked="f" strokeweight="0">
                        <v:stroke miterlimit="83231f" joinstyle="miter"/>
                        <v:path arrowok="t" textboxrect="@1,@1,@1,@1"/>
                      </v:shape>
                      <v:shape id="Shape 6319" o:spid="_x0000_s1028" style="position:absolute;top:1233;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" filled="f" strokecolor="#171616" strokeweight=".01906mm">
                        <v:stroke miterlimit="1" joinstyle="miter"/>
                        <v:path arrowok="t" textboxrect="@1,@1,@1,@1"/>
                      </v:shape>
                      <v:shape id="Shape 6320" o:spid="_x0000_s1029" style="position:absolute;left:1555;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" fillcolor="#181717" stroked="f" strokeweight="0">
                        <v:stroke miterlimit="1" joinstyle="miter"/>
                        <v:path arrowok="t" textboxrect="@1,@1,@1,@1"/>
                      </v:shape>
                      <v:shape id="Shape 6321" o:spid="_x0000_s1030" style="position:absolute;left:1555;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" filled="f" strokecolor="#171616" strokeweight=".01906mm">
                        <v:stroke miterlimit="1" joinstyle="miter"/>
                        <v:path arrowok="t" textboxrect="@1,@1,@1,@1"/>
                      </v:shape>
                      <v:shape id="Shape 6322" o:spid="_x0000_s1031" style="position:absolute;left:185;top:2341;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" fillcolor="#181717" stroked="f" strokeweight="0">
                        <v:stroke miterlimit="1" joinstyle="miter"/>
                        <v:path arrowok="t" textboxrect="@1,@1,@1,@1"/>
                      </v:shape>
                      <v:shape id="Shape 6323" o:spid="_x0000_s1032" style="position:absolute;left:185;top:2341;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" filled="f" strokecolor="#171616" strokeweight=".01906mm">
                        <v:stroke miterlimit="1" joinstyle="miter"/>
                        <v:path arrowok="t" textboxrect="@1,@1,@1,@1"/>
                      </v:shape>
                      <v:shape id="Shape 6324" o:spid="_x0000_s1033" style="position:absolute;left:419;top:1110;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" fillcolor="#181717" stroked="f" strokeweight="0">
                        <v:stroke miterlimit="1" joinstyle="miter"/>
                        <v:path arrowok="t" textboxrect="@1,@1,@1,@1"/>
                      </v:shape>
                      <v:shape id="Shape 6325" o:spid="_x0000_s1034" style="position:absolute;left:419;top:1110;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" filled="f" strokecolor="#171616" strokeweight=".01906mm">
                        <v:stroke miterlimit="1" joinstyle="miter"/>
                        <v:path arrowok="t" textboxrect="@1,@1,@1,@1"/>
                      </v:shape>
                      <v:shape id="Shape 6326" o:spid="_x0000_s1035" style="position:absolute;left:1157;top:1108;width:61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" fillcolor="#181717" stroked="f" strokeweight="0">
                        <v:stroke miterlimit="1" joinstyle="miter"/>
                        <v:path arrowok="t" textboxrect="@1,@1,@1,@1"/>
                      </v:shape>
                      <v:shape id="Shape 6327" o:spid="_x0000_s1036" style="position:absolute;left:1157;top:1108;width:61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" filled="f" strokecolor="#171616" strokeweight=".01906mm">
                        <v:stroke miterlimit="1" joinstyle="miter"/>
                        <v:path arrowok="t" textboxrect="@1,@1,@1,@1"/>
                      </v:shape>
                      <v:shape id="Shape 6328" o:spid="_x0000_s1037" style="position:absolute;left:2286;top:1233;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" fillcolor="#181717" stroked="f" strokeweight="0">
                        <v:stroke miterlimit="1" joinstyle="miter"/>
                        <v:path arrowok="t" textboxrect="@1,@1,@1,@1"/>
                      </v:shape>
                      <v:shape id="Shape 6329" o:spid="_x0000_s1038" style="position:absolute;left:2286;top:1233;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" filled="f" strokecolor="#171616" strokeweight=".01906mm">
                        <v:stroke miterlimit="1" joinstyle="miter"/>
                        <v:path arrowok="t" textboxrect="@1,@1,@1,@1"/>
                      </v:shape>
                      <v:shape id="Shape 6330" o:spid="_x0000_s1039" style="position:absolute;left:3841;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" fillcolor="#181717" stroked="f" strokeweight="0">
                        <v:stroke miterlimit="1" joinstyle="miter"/>
                        <v:path arrowok="t" textboxrect="@1,@1,@1,@1"/>
                      </v:shape>
                      <v:shape id="Shape 6331" o:spid="_x0000_s1040" style="position:absolute;left:3841;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" filled="f" strokecolor="#171616" strokeweight=".01906mm">
                        <v:stroke miterlimit="1" joinstyle="miter"/>
                        <v:path arrowok="t" textboxrect="@1,@1,@1,@1"/>
                      </v:shape>
                      <v:shape id="Shape 6332" o:spid="_x0000_s1041" style="position:absolute;left:2471;top:2341;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" fillcolor="#181717" stroked="f" strokeweight="0">
                        <v:stroke miterlimit="1" joinstyle="miter"/>
                        <v:path arrowok="t" textboxrect="@1,@1,@1,@1"/>
                      </v:shape>
                      <v:shape id="Shape 6333" o:spid="_x0000_s1042" style="position:absolute;left:2471;top:2341;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" filled="f" strokecolor="#171616" strokeweight=".01906mm">
                        <v:stroke miterlimit="1" joinstyle="miter"/>
                        <v:path arrowok="t" textboxrect="@1,@1,@1,@1"/>
                      </v:shape>
                      <v:shape id="Shape 6334" o:spid="_x0000_s1043" style="position:absolute;left:6346;width:423;height:11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" fillcolor="#181717" stroked="f" strokeweight="0">
                        <v:stroke miterlimit="1" joinstyle="miter"/>
                        <v:path arrowok="t" textboxrect="@1,@1,@1,@1"/>
                      </v:shape>
                      <v:shape id="Shape 6335" o:spid="_x0000_s1044" style="position:absolute;left:6346;width:423;height:11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" filled="f" strokecolor="#171616" strokeweight=".01906mm">
                        <v:stroke miterlimit="1" joinstyle="miter"/>
                        <v:path arrowok="t" textboxrect="@1,@1,@1,@1"/>
                      </v:shape>
                      <v:shape id="Shape 6336" o:spid="_x0000_s1045" style="position:absolute;left:6137;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" fillcolor="#181717" stroked="f" strokeweight="0">
                        <v:stroke miterlimit="1" joinstyle="miter"/>
                        <v:path arrowok="t" textboxrect="@1,@1,@1,@1"/>
                      </v:shape>
                      <v:shape id="Shape 6337" o:spid="_x0000_s1046" style="position:absolute;left:6137;top:1239;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" filled="f" strokecolor="#171616" strokeweight=".01906mm">
                        <v:stroke miterlimit="1" joinstyle="miter"/>
                        <v:path arrowok="t" textboxrect="@1,@1,@1,@1"/>
                      </v:shape>
                      <w10:anchorlock/>
                    </v:group>
                  </w:pict>
                </mc:Fallback>
              </mc:AlternateContent>
            </w:r>
          </w:p>
        </w:tc>
      </w:tr>
      <w:bookmarkEnd w:id="1"/>
      <w:tr w:rsidR="00116439" w:rsidRPr="00663269" w14:paraId="24471B51" w14:textId="77777777" w:rsidTr="00EF136A">
        <w:trPr>
          <w:trHeight w:val="1408"/>
        </w:trPr>
        <w:tc>
          <w:tcPr>
            <w:tcW w:w="4210" w:type="pct"/>
            <w:tcBorders>
              <w:top w:val="single" w:sz="12" w:space="0" w:color="181717"/>
              <w:left w:val="single" w:sz="12" w:space="0" w:color="181717"/>
              <w:bottom w:val="single" w:sz="12" w:space="0" w:color="181717"/>
              <w:right w:val="single" w:sz="12" w:space="0" w:color="181717"/>
            </w:tcBorders>
          </w:tcPr>
          <w:p w14:paraId="45BB31E7"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Sélectionnez [OU2] et définissez la fonction :</w:t>
            </w:r>
          </w:p>
          <w:p w14:paraId="39764D99"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[I] = signal actuel 4...20 mA</w:t>
            </w:r>
          </w:p>
          <w:p w14:paraId="0A8BC8E4"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[U] = signal de tension 0...10 V</w:t>
            </w:r>
          </w:p>
        </w:tc>
        <w:tc>
          <w:tcPr>
            <w:tcW w:w="790" w:type="pct"/>
            <w:tcBorders>
              <w:top w:val="single" w:sz="12" w:space="0" w:color="181717"/>
              <w:left w:val="single" w:sz="12" w:space="0" w:color="181717"/>
              <w:bottom w:val="single" w:sz="12" w:space="0" w:color="181717"/>
              <w:right w:val="single" w:sz="12" w:space="0" w:color="181717"/>
            </w:tcBorders>
          </w:tcPr>
          <w:p w14:paraId="2FA6924B" w14:textId="444DD5B1"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3EE96A2B" wp14:editId="5273ECBC">
                      <wp:extent cx="676910" cy="278765"/>
                      <wp:effectExtent l="3175" t="0" r="0" b="1270"/>
                      <wp:docPr id="79445" name="Gruppieren 7944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76910" cy="278765"/>
                                <a:chOff x="0" y="0"/>
                                <a:chExt cx="676989" cy="278686"/>
                              </a:xfrm>
                            </wpg:grpSpPr>
                            <wps:wsp>
                              <wps:cNvPr id="79446" name="Shape 6353"/>
                              <wps:cNvSpPr>
                                <a:spLocks/>
                              </wps:cNvSpPr>
                              <wps:spPr bwMode="auto">
                                <a:xfrm>
                                  <a:off x="0" y="142194"/>
                                  <a:ext cx="42723" cy="117704"/>
                                </a:xfrm>
                                <a:custGeom>
                                  <a:avLst/>
                                  <a:gdLst>
                                    <a:gd name="T0" fmla="*/ 0 w 42723"/>
                                    <a:gd name="T1" fmla="*/ 0 h 117704"/>
                                    <a:gd name="T2" fmla="*/ 42723 w 42723"/>
                                    <a:gd name="T3" fmla="*/ 117704 h 117704"/>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47" name="Shape 6354"/>
                              <wps:cNvSpPr>
                                <a:spLocks/>
                              </wps:cNvSpPr>
                              <wps:spPr bwMode="auto">
                                <a:xfrm>
                                  <a:off x="0" y="142194"/>
                                  <a:ext cx="42723" cy="117704"/>
                                </a:xfrm>
                                <a:custGeom>
                                  <a:avLst/>
                                  <a:gdLst>
                                    <a:gd name="T0" fmla="*/ 0 w 42723"/>
                                    <a:gd name="T1" fmla="*/ 0 h 117704"/>
                                    <a:gd name="T2" fmla="*/ 42723 w 42723"/>
                                    <a:gd name="T3" fmla="*/ 117704 h 117704"/>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8" name="Shape 6355"/>
                              <wps:cNvSpPr>
                                <a:spLocks/>
                              </wps:cNvSpPr>
                              <wps:spPr bwMode="auto">
                                <a:xfrm>
                                  <a:off x="155545" y="142787"/>
                                  <a:ext cx="44704" cy="121437"/>
                                </a:xfrm>
                                <a:custGeom>
                                  <a:avLst/>
                                  <a:gdLst>
                                    <a:gd name="T0" fmla="*/ 0 w 44704"/>
                                    <a:gd name="T1" fmla="*/ 0 h 121437"/>
                                    <a:gd name="T2" fmla="*/ 44704 w 44704"/>
                                    <a:gd name="T3" fmla="*/ 121437 h 12143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49" name="Shape 6356"/>
                              <wps:cNvSpPr>
                                <a:spLocks/>
                              </wps:cNvSpPr>
                              <wps:spPr bwMode="auto">
                                <a:xfrm>
                                  <a:off x="155545" y="142787"/>
                                  <a:ext cx="44704" cy="121437"/>
                                </a:xfrm>
                                <a:custGeom>
                                  <a:avLst/>
                                  <a:gdLst>
                                    <a:gd name="T0" fmla="*/ 0 w 44704"/>
                                    <a:gd name="T1" fmla="*/ 0 h 121437"/>
                                    <a:gd name="T2" fmla="*/ 44704 w 44704"/>
                                    <a:gd name="T3" fmla="*/ 121437 h 121437"/>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0" name="Shape 6357"/>
                              <wps:cNvSpPr>
                                <a:spLocks/>
                              </wps:cNvSpPr>
                              <wps:spPr bwMode="auto">
                                <a:xfrm>
                                  <a:off x="18567" y="252930"/>
                                  <a:ext cx="143256" cy="25756"/>
                                </a:xfrm>
                                <a:custGeom>
                                  <a:avLst/>
                                  <a:gdLst>
                                    <a:gd name="T0" fmla="*/ 0 w 143256"/>
                                    <a:gd name="T1" fmla="*/ 0 h 25756"/>
                                    <a:gd name="T2" fmla="*/ 143256 w 143256"/>
                                    <a:gd name="T3" fmla="*/ 25756 h 2575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51" name="Shape 6358"/>
                              <wps:cNvSpPr>
                                <a:spLocks/>
                              </wps:cNvSpPr>
                              <wps:spPr bwMode="auto">
                                <a:xfrm>
                                  <a:off x="18567" y="252930"/>
                                  <a:ext cx="143256" cy="25756"/>
                                </a:xfrm>
                                <a:custGeom>
                                  <a:avLst/>
                                  <a:gdLst>
                                    <a:gd name="T0" fmla="*/ 0 w 143256"/>
                                    <a:gd name="T1" fmla="*/ 0 h 25756"/>
                                    <a:gd name="T2" fmla="*/ 143256 w 143256"/>
                                    <a:gd name="T3" fmla="*/ 25756 h 25756"/>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2" name="Shape 6359"/>
                              <wps:cNvSpPr>
                                <a:spLocks/>
                              </wps:cNvSpPr>
                              <wps:spPr bwMode="auto">
                                <a:xfrm>
                                  <a:off x="41940" y="129885"/>
                                  <a:ext cx="63093" cy="21361"/>
                                </a:xfrm>
                                <a:custGeom>
                                  <a:avLst/>
                                  <a:gdLst>
                                    <a:gd name="T0" fmla="*/ 0 w 63093"/>
                                    <a:gd name="T1" fmla="*/ 0 h 21361"/>
                                    <a:gd name="T2" fmla="*/ 63093 w 63093"/>
                                    <a:gd name="T3" fmla="*/ 21361 h 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53" name="Shape 6360"/>
                              <wps:cNvSpPr>
                                <a:spLocks/>
                              </wps:cNvSpPr>
                              <wps:spPr bwMode="auto">
                                <a:xfrm>
                                  <a:off x="41956" y="129868"/>
                                  <a:ext cx="63068" cy="21361"/>
                                </a:xfrm>
                                <a:custGeom>
                                  <a:avLst/>
                                  <a:gdLst>
                                    <a:gd name="T0" fmla="*/ 0 w 63068"/>
                                    <a:gd name="T1" fmla="*/ 0 h 21361"/>
                                    <a:gd name="T2" fmla="*/ 63068 w 63068"/>
                                    <a:gd name="T3" fmla="*/ 21361 h 21361"/>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4" name="Shape 6361"/>
                              <wps:cNvSpPr>
                                <a:spLocks/>
                              </wps:cNvSpPr>
                              <wps:spPr bwMode="auto">
                                <a:xfrm>
                                  <a:off x="115755" y="129703"/>
                                  <a:ext cx="61113" cy="21539"/>
                                </a:xfrm>
                                <a:custGeom>
                                  <a:avLst/>
                                  <a:gdLst>
                                    <a:gd name="T0" fmla="*/ 0 w 61113"/>
                                    <a:gd name="T1" fmla="*/ 0 h 21539"/>
                                    <a:gd name="T2" fmla="*/ 61113 w 61113"/>
                                    <a:gd name="T3" fmla="*/ 21539 h 2153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55" name="Shape 6362"/>
                              <wps:cNvSpPr>
                                <a:spLocks/>
                              </wps:cNvSpPr>
                              <wps:spPr bwMode="auto">
                                <a:xfrm>
                                  <a:off x="115763" y="129691"/>
                                  <a:ext cx="61113" cy="21539"/>
                                </a:xfrm>
                                <a:custGeom>
                                  <a:avLst/>
                                  <a:gdLst>
                                    <a:gd name="T0" fmla="*/ 0 w 61113"/>
                                    <a:gd name="T1" fmla="*/ 0 h 21539"/>
                                    <a:gd name="T2" fmla="*/ 61113 w 61113"/>
                                    <a:gd name="T3" fmla="*/ 21539 h 21539"/>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6" name="Shape 6363"/>
                              <wps:cNvSpPr>
                                <a:spLocks/>
                              </wps:cNvSpPr>
                              <wps:spPr bwMode="auto">
                                <a:xfrm>
                                  <a:off x="228613" y="142194"/>
                                  <a:ext cx="42723" cy="117704"/>
                                </a:xfrm>
                                <a:custGeom>
                                  <a:avLst/>
                                  <a:gdLst>
                                    <a:gd name="T0" fmla="*/ 0 w 42723"/>
                                    <a:gd name="T1" fmla="*/ 0 h 117704"/>
                                    <a:gd name="T2" fmla="*/ 42723 w 42723"/>
                                    <a:gd name="T3" fmla="*/ 117704 h 117704"/>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57" name="Shape 6364"/>
                              <wps:cNvSpPr>
                                <a:spLocks/>
                              </wps:cNvSpPr>
                              <wps:spPr bwMode="auto">
                                <a:xfrm>
                                  <a:off x="228613" y="142194"/>
                                  <a:ext cx="42723" cy="117704"/>
                                </a:xfrm>
                                <a:custGeom>
                                  <a:avLst/>
                                  <a:gdLst>
                                    <a:gd name="T0" fmla="*/ 0 w 42723"/>
                                    <a:gd name="T1" fmla="*/ 0 h 117704"/>
                                    <a:gd name="T2" fmla="*/ 42723 w 42723"/>
                                    <a:gd name="T3" fmla="*/ 117704 h 117704"/>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8" name="Shape 6365"/>
                              <wps:cNvSpPr>
                                <a:spLocks/>
                              </wps:cNvSpPr>
                              <wps:spPr bwMode="auto">
                                <a:xfrm>
                                  <a:off x="384151" y="142787"/>
                                  <a:ext cx="44704" cy="121437"/>
                                </a:xfrm>
                                <a:custGeom>
                                  <a:avLst/>
                                  <a:gdLst>
                                    <a:gd name="T0" fmla="*/ 0 w 44704"/>
                                    <a:gd name="T1" fmla="*/ 0 h 121437"/>
                                    <a:gd name="T2" fmla="*/ 44704 w 44704"/>
                                    <a:gd name="T3" fmla="*/ 121437 h 12143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59" name="Shape 6366"/>
                              <wps:cNvSpPr>
                                <a:spLocks/>
                              </wps:cNvSpPr>
                              <wps:spPr bwMode="auto">
                                <a:xfrm>
                                  <a:off x="384151" y="142787"/>
                                  <a:ext cx="44704" cy="121437"/>
                                </a:xfrm>
                                <a:custGeom>
                                  <a:avLst/>
                                  <a:gdLst>
                                    <a:gd name="T0" fmla="*/ 0 w 44704"/>
                                    <a:gd name="T1" fmla="*/ 0 h 121437"/>
                                    <a:gd name="T2" fmla="*/ 44704 w 44704"/>
                                    <a:gd name="T3" fmla="*/ 121437 h 121437"/>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0" name="Shape 6367"/>
                              <wps:cNvSpPr>
                                <a:spLocks/>
                              </wps:cNvSpPr>
                              <wps:spPr bwMode="auto">
                                <a:xfrm>
                                  <a:off x="247178" y="252930"/>
                                  <a:ext cx="143256" cy="25756"/>
                                </a:xfrm>
                                <a:custGeom>
                                  <a:avLst/>
                                  <a:gdLst>
                                    <a:gd name="T0" fmla="*/ 0 w 143256"/>
                                    <a:gd name="T1" fmla="*/ 0 h 25756"/>
                                    <a:gd name="T2" fmla="*/ 143256 w 143256"/>
                                    <a:gd name="T3" fmla="*/ 25756 h 2575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61" name="Shape 6368"/>
                              <wps:cNvSpPr>
                                <a:spLocks/>
                              </wps:cNvSpPr>
                              <wps:spPr bwMode="auto">
                                <a:xfrm>
                                  <a:off x="247178" y="252930"/>
                                  <a:ext cx="143256" cy="25756"/>
                                </a:xfrm>
                                <a:custGeom>
                                  <a:avLst/>
                                  <a:gdLst>
                                    <a:gd name="T0" fmla="*/ 0 w 143256"/>
                                    <a:gd name="T1" fmla="*/ 0 h 25756"/>
                                    <a:gd name="T2" fmla="*/ 143256 w 143256"/>
                                    <a:gd name="T3" fmla="*/ 25756 h 25756"/>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2" name="Shape 6369"/>
                              <wps:cNvSpPr>
                                <a:spLocks/>
                              </wps:cNvSpPr>
                              <wps:spPr bwMode="auto">
                                <a:xfrm>
                                  <a:off x="517789" y="0"/>
                                  <a:ext cx="140666" cy="25781"/>
                                </a:xfrm>
                                <a:custGeom>
                                  <a:avLst/>
                                  <a:gdLst>
                                    <a:gd name="T0" fmla="*/ 0 w 140666"/>
                                    <a:gd name="T1" fmla="*/ 0 h 25781"/>
                                    <a:gd name="T2" fmla="*/ 140666 w 140666"/>
                                    <a:gd name="T3" fmla="*/ 25781 h 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63" name="Shape 6370"/>
                              <wps:cNvSpPr>
                                <a:spLocks/>
                              </wps:cNvSpPr>
                              <wps:spPr bwMode="auto">
                                <a:xfrm>
                                  <a:off x="517789" y="0"/>
                                  <a:ext cx="140666" cy="25781"/>
                                </a:xfrm>
                                <a:custGeom>
                                  <a:avLst/>
                                  <a:gdLst>
                                    <a:gd name="T0" fmla="*/ 0 w 140666"/>
                                    <a:gd name="T1" fmla="*/ 0 h 25781"/>
                                    <a:gd name="T2" fmla="*/ 140666 w 140666"/>
                                    <a:gd name="T3" fmla="*/ 25781 h 25781"/>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4" name="Shape 6371"/>
                              <wps:cNvSpPr>
                                <a:spLocks/>
                              </wps:cNvSpPr>
                              <wps:spPr bwMode="auto">
                                <a:xfrm>
                                  <a:off x="634697" y="18807"/>
                                  <a:ext cx="42291" cy="117170"/>
                                </a:xfrm>
                                <a:custGeom>
                                  <a:avLst/>
                                  <a:gdLst>
                                    <a:gd name="T0" fmla="*/ 0 w 42291"/>
                                    <a:gd name="T1" fmla="*/ 0 h 117170"/>
                                    <a:gd name="T2" fmla="*/ 42291 w 42291"/>
                                    <a:gd name="T3" fmla="*/ 117170 h 1171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65" name="Shape 6372"/>
                              <wps:cNvSpPr>
                                <a:spLocks/>
                              </wps:cNvSpPr>
                              <wps:spPr bwMode="auto">
                                <a:xfrm>
                                  <a:off x="634697" y="18807"/>
                                  <a:ext cx="42291" cy="117170"/>
                                </a:xfrm>
                                <a:custGeom>
                                  <a:avLst/>
                                  <a:gdLst>
                                    <a:gd name="T0" fmla="*/ 0 w 42291"/>
                                    <a:gd name="T1" fmla="*/ 0 h 117170"/>
                                    <a:gd name="T2" fmla="*/ 42291 w 42291"/>
                                    <a:gd name="T3" fmla="*/ 117170 h 117170"/>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6" name="Shape 6373"/>
                              <wps:cNvSpPr>
                                <a:spLocks/>
                              </wps:cNvSpPr>
                              <wps:spPr bwMode="auto">
                                <a:xfrm>
                                  <a:off x="458208" y="142194"/>
                                  <a:ext cx="42723" cy="117704"/>
                                </a:xfrm>
                                <a:custGeom>
                                  <a:avLst/>
                                  <a:gdLst>
                                    <a:gd name="T0" fmla="*/ 0 w 42723"/>
                                    <a:gd name="T1" fmla="*/ 0 h 117704"/>
                                    <a:gd name="T2" fmla="*/ 42723 w 42723"/>
                                    <a:gd name="T3" fmla="*/ 117704 h 117704"/>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67" name="Shape 6374"/>
                              <wps:cNvSpPr>
                                <a:spLocks/>
                              </wps:cNvSpPr>
                              <wps:spPr bwMode="auto">
                                <a:xfrm>
                                  <a:off x="458208" y="142194"/>
                                  <a:ext cx="42723" cy="117704"/>
                                </a:xfrm>
                                <a:custGeom>
                                  <a:avLst/>
                                  <a:gdLst>
                                    <a:gd name="T0" fmla="*/ 0 w 42723"/>
                                    <a:gd name="T1" fmla="*/ 0 h 117704"/>
                                    <a:gd name="T2" fmla="*/ 42723 w 42723"/>
                                    <a:gd name="T3" fmla="*/ 117704 h 117704"/>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8" name="Shape 6375"/>
                              <wps:cNvSpPr>
                                <a:spLocks/>
                              </wps:cNvSpPr>
                              <wps:spPr bwMode="auto">
                                <a:xfrm>
                                  <a:off x="476775" y="252930"/>
                                  <a:ext cx="143256" cy="25756"/>
                                </a:xfrm>
                                <a:custGeom>
                                  <a:avLst/>
                                  <a:gdLst>
                                    <a:gd name="T0" fmla="*/ 0 w 143256"/>
                                    <a:gd name="T1" fmla="*/ 0 h 25756"/>
                                    <a:gd name="T2" fmla="*/ 143256 w 143256"/>
                                    <a:gd name="T3" fmla="*/ 25756 h 2575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69" name="Shape 6376"/>
                              <wps:cNvSpPr>
                                <a:spLocks/>
                              </wps:cNvSpPr>
                              <wps:spPr bwMode="auto">
                                <a:xfrm>
                                  <a:off x="476775" y="252930"/>
                                  <a:ext cx="143256" cy="25756"/>
                                </a:xfrm>
                                <a:custGeom>
                                  <a:avLst/>
                                  <a:gdLst>
                                    <a:gd name="T0" fmla="*/ 0 w 143256"/>
                                    <a:gd name="T1" fmla="*/ 0 h 25756"/>
                                    <a:gd name="T2" fmla="*/ 143256 w 143256"/>
                                    <a:gd name="T3" fmla="*/ 25756 h 25756"/>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0" name="Shape 6377"/>
                              <wps:cNvSpPr>
                                <a:spLocks/>
                              </wps:cNvSpPr>
                              <wps:spPr bwMode="auto">
                                <a:xfrm>
                                  <a:off x="500147" y="129885"/>
                                  <a:ext cx="63094" cy="21361"/>
                                </a:xfrm>
                                <a:custGeom>
                                  <a:avLst/>
                                  <a:gdLst>
                                    <a:gd name="T0" fmla="*/ 0 w 63094"/>
                                    <a:gd name="T1" fmla="*/ 0 h 21361"/>
                                    <a:gd name="T2" fmla="*/ 63094 w 63094"/>
                                    <a:gd name="T3" fmla="*/ 21361 h 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71" name="Shape 6378"/>
                              <wps:cNvSpPr>
                                <a:spLocks/>
                              </wps:cNvSpPr>
                              <wps:spPr bwMode="auto">
                                <a:xfrm>
                                  <a:off x="500161" y="129868"/>
                                  <a:ext cx="63068" cy="21361"/>
                                </a:xfrm>
                                <a:custGeom>
                                  <a:avLst/>
                                  <a:gdLst>
                                    <a:gd name="T0" fmla="*/ 0 w 63068"/>
                                    <a:gd name="T1" fmla="*/ 0 h 21361"/>
                                    <a:gd name="T2" fmla="*/ 63068 w 63068"/>
                                    <a:gd name="T3" fmla="*/ 21361 h 21361"/>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2" name="Shape 6379"/>
                              <wps:cNvSpPr>
                                <a:spLocks/>
                              </wps:cNvSpPr>
                              <wps:spPr bwMode="auto">
                                <a:xfrm>
                                  <a:off x="573962" y="129703"/>
                                  <a:ext cx="61113" cy="21539"/>
                                </a:xfrm>
                                <a:custGeom>
                                  <a:avLst/>
                                  <a:gdLst>
                                    <a:gd name="T0" fmla="*/ 0 w 61113"/>
                                    <a:gd name="T1" fmla="*/ 0 h 21539"/>
                                    <a:gd name="T2" fmla="*/ 61113 w 61113"/>
                                    <a:gd name="T3" fmla="*/ 21539 h 2153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73" name="Shape 6380"/>
                              <wps:cNvSpPr>
                                <a:spLocks/>
                              </wps:cNvSpPr>
                              <wps:spPr bwMode="auto">
                                <a:xfrm>
                                  <a:off x="573969" y="129691"/>
                                  <a:ext cx="61113" cy="21539"/>
                                </a:xfrm>
                                <a:custGeom>
                                  <a:avLst/>
                                  <a:gdLst>
                                    <a:gd name="T0" fmla="*/ 0 w 61113"/>
                                    <a:gd name="T1" fmla="*/ 0 h 21539"/>
                                    <a:gd name="T2" fmla="*/ 61113 w 61113"/>
                                    <a:gd name="T3" fmla="*/ 21539 h 21539"/>
                                  </a:gdLst>
                                  <a:ahLst/>
                                  <a:cxnLst/>
                                  <a:rect l="T0" t="T1" r="T2" b="T3"/>
                                  <a:pathLst/>
                                </a:custGeom>
                                <a:noFill/>
                                <a:ln w="686">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D904F9" id="Gruppieren 79445" o:spid="_x0000_s1026" style="width:53.3pt;height:21.95pt;mso-position-horizontal-relative:char;mso-position-vertical-relative:line" coordsize="676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">
                      <o:lock v:ext="edit" rotation="t" position="t"/>
                      <v:shape id="Shape 6353" o:spid="_x0000_s1027" style="position:absolute;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" fillcolor="#181717" stroked="f" strokeweight="0">
                        <v:stroke miterlimit="1" joinstyle="miter"/>
                        <v:path arrowok="t" textboxrect="@1,@1,@1,@1"/>
                      </v:shape>
                      <v:shape id="Shape 6354" o:spid="_x0000_s1028" style="position:absolute;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" filled="f" strokecolor="#171616" strokeweight=".01906mm">
                        <v:stroke miterlimit="1" joinstyle="miter"/>
                        <v:path arrowok="t" textboxrect="@1,@1,@1,@1"/>
                      </v:shape>
                      <v:shape id="Shape 6355" o:spid="_x0000_s1029" style="position:absolute;left:1555;top:1427;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" fillcolor="#181717" stroked="f" strokeweight="0">
                        <v:stroke miterlimit="1" joinstyle="miter"/>
                        <v:path arrowok="t" textboxrect="@1,@1,@1,@1"/>
                      </v:shape>
                      <v:shape id="Shape 6356" o:spid="_x0000_s1030" style="position:absolute;left:1555;top:1427;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" filled="f" strokecolor="#171616" strokeweight=".01906mm">
                        <v:stroke miterlimit="1" joinstyle="miter"/>
                        <v:path arrowok="t" textboxrect="@1,@1,@1,@1"/>
                      </v:shape>
                      <v:shape id="Shape 6357" o:spid="_x0000_s1031" style="position:absolute;left:185;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" fillcolor="#181717" stroked="f" strokeweight="0">
                        <v:stroke miterlimit="1" joinstyle="miter"/>
                        <v:path arrowok="t" textboxrect="@1,@1,@1,@1"/>
                      </v:shape>
                      <v:shape id="Shape 6358" o:spid="_x0000_s1032" style="position:absolute;left:185;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" filled="f" strokecolor="#171616" strokeweight=".01906mm">
                        <v:stroke miterlimit="1" joinstyle="miter"/>
                        <v:path arrowok="t" textboxrect="@1,@1,@1,@1"/>
                      </v:shape>
                      <v:shape id="Shape 6359" o:spid="_x0000_s1033" style="position:absolute;left:419;top:1298;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" fillcolor="#181717" stroked="f" strokeweight="0">
                        <v:stroke miterlimit="1" joinstyle="miter"/>
                        <v:path arrowok="t" textboxrect="@1,@1,@1,@1"/>
                      </v:shape>
                      <v:shape id="Shape 6360" o:spid="_x0000_s1034" style="position:absolute;left:419;top:1298;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" filled="f" strokecolor="#171616" strokeweight=".01906mm">
                        <v:stroke miterlimit="1" joinstyle="miter"/>
                        <v:path arrowok="t" textboxrect="@1,@1,@1,@1"/>
                      </v:shape>
                      <v:shape id="Shape 6361" o:spid="_x0000_s1035" style="position:absolute;left:1157;top:1297;width:611;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" fillcolor="#181717" stroked="f" strokeweight="0">
                        <v:stroke miterlimit="1" joinstyle="miter"/>
                        <v:path arrowok="t" textboxrect="@1,@1,@1,@1"/>
                      </v:shape>
                      <v:shape id="Shape 6362" o:spid="_x0000_s1036" style="position:absolute;left:1157;top:1296;width:61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" filled="f" strokecolor="#171616" strokeweight=".01906mm">
                        <v:stroke miterlimit="1" joinstyle="miter"/>
                        <v:path arrowok="t" textboxrect="@1,@1,@1,@1"/>
                      </v:shape>
                      <v:shape id="Shape 6363" o:spid="_x0000_s1037" style="position:absolute;left:2286;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" fillcolor="#181717" stroked="f" strokeweight="0">
                        <v:stroke miterlimit="1" joinstyle="miter"/>
                        <v:path arrowok="t" textboxrect="@1,@1,@1,@1"/>
                      </v:shape>
                      <v:shape id="Shape 6364" o:spid="_x0000_s1038" style="position:absolute;left:2286;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" filled="f" strokecolor="#171616" strokeweight=".01906mm">
                        <v:stroke miterlimit="1" joinstyle="miter"/>
                        <v:path arrowok="t" textboxrect="@1,@1,@1,@1"/>
                      </v:shape>
                      <v:shape id="Shape 6365" o:spid="_x0000_s1039" style="position:absolute;left:3841;top:1427;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" fillcolor="#181717" stroked="f" strokeweight="0">
                        <v:stroke miterlimit="1" joinstyle="miter"/>
                        <v:path arrowok="t" textboxrect="@1,@1,@1,@1"/>
                      </v:shape>
                      <v:shape id="Shape 6366" o:spid="_x0000_s1040" style="position:absolute;left:3841;top:1427;width:447;height:1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" filled="f" strokecolor="#171616" strokeweight=".01906mm">
                        <v:stroke miterlimit="1" joinstyle="miter"/>
                        <v:path arrowok="t" textboxrect="@1,@1,@1,@1"/>
                      </v:shape>
                      <v:shape id="Shape 6367" o:spid="_x0000_s1041" style="position:absolute;left:2471;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" fillcolor="#181717" stroked="f" strokeweight="0">
                        <v:stroke miterlimit="1" joinstyle="miter"/>
                        <v:path arrowok="t" textboxrect="@1,@1,@1,@1"/>
                      </v:shape>
                      <v:shape id="Shape 6368" o:spid="_x0000_s1042" style="position:absolute;left:2471;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" filled="f" strokecolor="#171616" strokeweight=".01906mm">
                        <v:stroke miterlimit="1" joinstyle="miter"/>
                        <v:path arrowok="t" textboxrect="@1,@1,@1,@1"/>
                      </v:shape>
                      <v:shape id="Shape 6369" o:spid="_x0000_s1043" style="position:absolute;left:5177;width:1407;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" fillcolor="#181717" stroked="f" strokeweight="0">
                        <v:stroke miterlimit="1" joinstyle="miter"/>
                        <v:path arrowok="t" textboxrect="@1,@1,@1,@1"/>
                      </v:shape>
                      <v:shape id="Shape 6370" o:spid="_x0000_s1044" style="position:absolute;left:5177;width:1407;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" filled="f" strokecolor="#171616" strokeweight=".01906mm">
                        <v:stroke miterlimit="1" joinstyle="miter"/>
                        <v:path arrowok="t" textboxrect="@1,@1,@1,@1"/>
                      </v:shape>
                      <v:shape id="Shape 6371" o:spid="_x0000_s1045" style="position:absolute;left:6346;top:188;width:423;height:11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" fillcolor="#181717" stroked="f" strokeweight="0">
                        <v:stroke miterlimit="1" joinstyle="miter"/>
                        <v:path arrowok="t" textboxrect="@1,@1,@1,@1"/>
                      </v:shape>
                      <v:shape id="Shape 6372" o:spid="_x0000_s1046" style="position:absolute;left:6346;top:188;width:423;height:117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" filled="f" strokecolor="#171616" strokeweight=".01906mm">
                        <v:stroke miterlimit="1" joinstyle="miter"/>
                        <v:path arrowok="t" textboxrect="@1,@1,@1,@1"/>
                      </v:shape>
                      <v:shape id="Shape 6373" o:spid="_x0000_s1047" style="position:absolute;left:4582;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" fillcolor="#181717" stroked="f" strokeweight="0">
                        <v:stroke miterlimit="1" joinstyle="miter"/>
                        <v:path arrowok="t" textboxrect="@1,@1,@1,@1"/>
                      </v:shape>
                      <v:shape id="Shape 6374" o:spid="_x0000_s1048" style="position:absolute;left:4582;top:1421;width:427;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" filled="f" strokecolor="#171616" strokeweight=".01906mm">
                        <v:stroke miterlimit="1" joinstyle="miter"/>
                        <v:path arrowok="t" textboxrect="@1,@1,@1,@1"/>
                      </v:shape>
                      <v:shape id="Shape 6375" o:spid="_x0000_s1049" style="position:absolute;left:4767;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" fillcolor="#181717" stroked="f" strokeweight="0">
                        <v:stroke miterlimit="1" joinstyle="miter"/>
                        <v:path arrowok="t" textboxrect="@1,@1,@1,@1"/>
                      </v:shape>
                      <v:shape id="Shape 6376" o:spid="_x0000_s1050" style="position:absolute;left:4767;top:2529;width:1433;height: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" filled="f" strokecolor="#171616" strokeweight=".01906mm">
                        <v:stroke miterlimit="1" joinstyle="miter"/>
                        <v:path arrowok="t" textboxrect="@1,@1,@1,@1"/>
                      </v:shape>
                      <v:shape id="Shape 6377" o:spid="_x0000_s1051" style="position:absolute;left:5001;top:1298;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" fillcolor="#181717" stroked="f" strokeweight="0">
                        <v:stroke miterlimit="1" joinstyle="miter"/>
                        <v:path arrowok="t" textboxrect="@1,@1,@1,@1"/>
                      </v:shape>
                      <v:shape id="Shape 6378" o:spid="_x0000_s1052" style="position:absolute;left:5001;top:1298;width:631;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" filled="f" strokecolor="#171616" strokeweight=".01906mm">
                        <v:stroke miterlimit="1" joinstyle="miter"/>
                        <v:path arrowok="t" textboxrect="@1,@1,@1,@1"/>
                      </v:shape>
                      <v:shape id="Shape 6379" o:spid="_x0000_s1053" style="position:absolute;left:5739;top:1297;width:611;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" fillcolor="#181717" stroked="f" strokeweight="0">
                        <v:stroke miterlimit="1" joinstyle="miter"/>
                        <v:path arrowok="t" textboxrect="@1,@1,@1,@1"/>
                      </v:shape>
                      <v:shape id="Shape 6380" o:spid="_x0000_s1054" style="position:absolute;left:5739;top:1296;width:61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" filled="f" strokecolor="#171616" strokeweight=".01906mm">
                        <v:stroke miterlimit="1" joinstyle="miter"/>
                        <v:path arrowok="t" textboxrect="@1,@1,@1,@1"/>
                      </v:shape>
                      <w10:anchorlock/>
                    </v:group>
                  </w:pict>
                </mc:Fallback>
              </mc:AlternateContent>
            </w:r>
          </w:p>
        </w:tc>
      </w:tr>
    </w:tbl>
    <w:p w14:paraId="56EFC49F" w14:textId="77777777" w:rsidR="00116439" w:rsidRPr="00663269" w:rsidRDefault="00116439" w:rsidP="00116439">
      <w:pPr>
        <w:rPr>
          <w:rFonts w:cs="Arial"/>
          <w:color w:val="575757"/>
          <w:sz w:val="22"/>
          <w:szCs w:val="22"/>
          <w:lang w:eastAsia="ja-JP"/>
        </w:rPr>
      </w:pPr>
      <w:r w:rsidRPr="00663269">
        <w:rPr>
          <w:rFonts w:cs="Arial"/>
          <w:color w:val="575757"/>
          <w:sz w:val="22"/>
          <w:szCs w:val="22"/>
          <w:lang w:eastAsia="ja-JP"/>
        </w:rPr>
        <w:br w:type="page"/>
      </w:r>
    </w:p>
    <w:p w14:paraId="4756EB91" w14:textId="77777777" w:rsidR="00116439" w:rsidRPr="00663269" w:rsidRDefault="00116439" w:rsidP="00116439">
      <w:pPr>
        <w:pStyle w:val="berschrift3"/>
        <w:rPr>
          <w:rFonts w:cs="Arial"/>
          <w:lang w:val="en-US"/>
        </w:rPr>
      </w:pPr>
      <w:r w:rsidRPr="00663269">
        <w:rPr>
          <w:rFonts w:cs="Arial"/>
          <w:lang w:val="fr"/>
        </w:rPr>
        <w:lastRenderedPageBreak/>
        <w:t>9.3.2 Définir les limites de commutation de la fonction hystérésis</w:t>
      </w:r>
    </w:p>
    <w:p w14:paraId="6C97F16A" w14:textId="77777777" w:rsidR="00116439" w:rsidRPr="00663269" w:rsidRDefault="00116439" w:rsidP="00116439">
      <w:pPr>
        <w:rPr>
          <w:rFonts w:cs="Arial"/>
        </w:rPr>
      </w:pPr>
    </w:p>
    <w:tbl>
      <w:tblPr>
        <w:tblW w:w="5000" w:type="pct"/>
        <w:tblCellMar>
          <w:top w:w="113" w:type="dxa"/>
          <w:left w:w="113" w:type="dxa"/>
          <w:right w:w="115" w:type="dxa"/>
        </w:tblCellMar>
        <w:tblLook w:val="04A0" w:firstRow="1" w:lastRow="0" w:firstColumn="1" w:lastColumn="0" w:noHBand="0" w:noVBand="1"/>
      </w:tblPr>
      <w:tblGrid>
        <w:gridCol w:w="8377"/>
        <w:gridCol w:w="1572"/>
      </w:tblGrid>
      <w:tr w:rsidR="00116439" w:rsidRPr="00663269" w14:paraId="20D17F11" w14:textId="77777777" w:rsidTr="00FA7B0A">
        <w:trPr>
          <w:trHeight w:val="1028"/>
        </w:trPr>
        <w:tc>
          <w:tcPr>
            <w:tcW w:w="4210" w:type="pct"/>
            <w:tcBorders>
              <w:top w:val="single" w:sz="12" w:space="0" w:color="181717"/>
              <w:left w:val="single" w:sz="12" w:space="0" w:color="181717"/>
              <w:bottom w:val="single" w:sz="12" w:space="0" w:color="181717"/>
              <w:right w:val="single" w:sz="12" w:space="0" w:color="181717"/>
            </w:tcBorders>
          </w:tcPr>
          <w:p w14:paraId="1C156440"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[ou1] / [ou2] doit être défini comme [</w:t>
            </w:r>
            <w:proofErr w:type="spellStart"/>
            <w:r w:rsidRPr="00663269">
              <w:rPr>
                <w:rFonts w:ascii="Arial" w:hAnsi="Arial" w:cs="Arial"/>
                <w:sz w:val="22"/>
                <w:szCs w:val="22"/>
                <w:lang w:val="fr"/>
              </w:rPr>
              <w:t>Hno</w:t>
            </w:r>
            <w:proofErr w:type="spellEnd"/>
            <w:r w:rsidRPr="00663269">
              <w:rPr>
                <w:rFonts w:ascii="Arial" w:hAnsi="Arial" w:cs="Arial"/>
                <w:sz w:val="22"/>
                <w:szCs w:val="22"/>
                <w:lang w:val="fr"/>
              </w:rPr>
              <w:t>] ou [</w:t>
            </w:r>
            <w:proofErr w:type="spellStart"/>
            <w:r w:rsidRPr="00663269">
              <w:rPr>
                <w:rFonts w:ascii="Arial" w:hAnsi="Arial" w:cs="Arial"/>
                <w:sz w:val="22"/>
                <w:szCs w:val="22"/>
                <w:lang w:val="fr"/>
              </w:rPr>
              <w:t>Hnc</w:t>
            </w:r>
            <w:proofErr w:type="spellEnd"/>
            <w:r w:rsidRPr="00663269">
              <w:rPr>
                <w:rFonts w:ascii="Arial" w:hAnsi="Arial" w:cs="Arial"/>
                <w:sz w:val="22"/>
                <w:szCs w:val="22"/>
                <w:lang w:val="fr"/>
              </w:rPr>
              <w:t>].</w:t>
            </w:r>
          </w:p>
          <w:p w14:paraId="7BB39EB9" w14:textId="77777777" w:rsidR="00116439" w:rsidRPr="00663269" w:rsidRDefault="00116439" w:rsidP="00EF136A">
            <w:pPr>
              <w:pStyle w:val="TableText"/>
              <w:rPr>
                <w:rFonts w:ascii="Arial" w:hAnsi="Arial" w:cs="Arial"/>
                <w:lang w:val="en-US"/>
              </w:rPr>
            </w:pPr>
            <w:r w:rsidRPr="00663269">
              <w:rPr>
                <w:rFonts w:ascii="Arial" w:hAnsi="Arial" w:cs="Arial"/>
                <w:sz w:val="22"/>
                <w:szCs w:val="22"/>
                <w:lang w:val="fr"/>
              </w:rPr>
              <w:t>► Sélectionnez [SP1] / [SP2] et définissez la valeur à laquelle la sortie est définie.</w:t>
            </w:r>
          </w:p>
        </w:tc>
        <w:tc>
          <w:tcPr>
            <w:tcW w:w="790" w:type="pct"/>
            <w:tcBorders>
              <w:top w:val="single" w:sz="12" w:space="0" w:color="181717"/>
              <w:left w:val="single" w:sz="12" w:space="0" w:color="181717"/>
              <w:bottom w:val="single" w:sz="12" w:space="0" w:color="181717"/>
              <w:right w:val="single" w:sz="12" w:space="0" w:color="181717"/>
            </w:tcBorders>
          </w:tcPr>
          <w:p w14:paraId="34DD173E" w14:textId="040AFC73"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1B9AC0A6" wp14:editId="1DA95412">
                      <wp:extent cx="683895" cy="647065"/>
                      <wp:effectExtent l="3175" t="4445" r="0" b="0"/>
                      <wp:docPr id="79380" name="Gruppieren 7938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83895" cy="647065"/>
                                <a:chOff x="0" y="0"/>
                                <a:chExt cx="683979" cy="647078"/>
                              </a:xfrm>
                            </wpg:grpSpPr>
                            <wps:wsp>
                              <wps:cNvPr id="79381" name="Shape 6396"/>
                              <wps:cNvSpPr>
                                <a:spLocks/>
                              </wps:cNvSpPr>
                              <wps:spPr bwMode="auto">
                                <a:xfrm>
                                  <a:off x="42474" y="0"/>
                                  <a:ext cx="145694" cy="26695"/>
                                </a:xfrm>
                                <a:custGeom>
                                  <a:avLst/>
                                  <a:gdLst>
                                    <a:gd name="T0" fmla="*/ 0 w 145694"/>
                                    <a:gd name="T1" fmla="*/ 0 h 26695"/>
                                    <a:gd name="T2" fmla="*/ 145694 w 145694"/>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82" name="Shape 6397"/>
                              <wps:cNvSpPr>
                                <a:spLocks/>
                              </wps:cNvSpPr>
                              <wps:spPr bwMode="auto">
                                <a:xfrm>
                                  <a:off x="42474" y="0"/>
                                  <a:ext cx="145694" cy="26695"/>
                                </a:xfrm>
                                <a:custGeom>
                                  <a:avLst/>
                                  <a:gdLst>
                                    <a:gd name="T0" fmla="*/ 0 w 145694"/>
                                    <a:gd name="T1" fmla="*/ 0 h 26695"/>
                                    <a:gd name="T2" fmla="*/ 145694 w 145694"/>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3" name="Shape 6398"/>
                              <wps:cNvSpPr>
                                <a:spLocks/>
                              </wps:cNvSpPr>
                              <wps:spPr bwMode="auto">
                                <a:xfrm>
                                  <a:off x="327" y="15326"/>
                                  <a:ext cx="47397" cy="125502"/>
                                </a:xfrm>
                                <a:custGeom>
                                  <a:avLst/>
                                  <a:gdLst>
                                    <a:gd name="T0" fmla="*/ 0 w 47397"/>
                                    <a:gd name="T1" fmla="*/ 0 h 125502"/>
                                    <a:gd name="T2" fmla="*/ 47397 w 47397"/>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84" name="Shape 6399"/>
                              <wps:cNvSpPr>
                                <a:spLocks/>
                              </wps:cNvSpPr>
                              <wps:spPr bwMode="auto">
                                <a:xfrm>
                                  <a:off x="327" y="15326"/>
                                  <a:ext cx="47397" cy="125502"/>
                                </a:xfrm>
                                <a:custGeom>
                                  <a:avLst/>
                                  <a:gdLst>
                                    <a:gd name="T0" fmla="*/ 0 w 47397"/>
                                    <a:gd name="T1" fmla="*/ 0 h 125502"/>
                                    <a:gd name="T2" fmla="*/ 47397 w 47397"/>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5" name="Shape 6400"/>
                              <wps:cNvSpPr>
                                <a:spLocks/>
                              </wps:cNvSpPr>
                              <wps:spPr bwMode="auto">
                                <a:xfrm>
                                  <a:off x="141862"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86" name="Shape 6401"/>
                              <wps:cNvSpPr>
                                <a:spLocks/>
                              </wps:cNvSpPr>
                              <wps:spPr bwMode="auto">
                                <a:xfrm>
                                  <a:off x="141862"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7" name="Shape 6402"/>
                              <wps:cNvSpPr>
                                <a:spLocks/>
                              </wps:cNvSpPr>
                              <wps:spPr bwMode="auto">
                                <a:xfrm>
                                  <a:off x="0" y="261971"/>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88" name="Shape 6403"/>
                              <wps:cNvSpPr>
                                <a:spLocks/>
                              </wps:cNvSpPr>
                              <wps:spPr bwMode="auto">
                                <a:xfrm>
                                  <a:off x="0" y="261971"/>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9" name="Shape 6404"/>
                              <wps:cNvSpPr>
                                <a:spLocks/>
                              </wps:cNvSpPr>
                              <wps:spPr bwMode="auto">
                                <a:xfrm>
                                  <a:off x="24216" y="134511"/>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90" name="Shape 6405"/>
                              <wps:cNvSpPr>
                                <a:spLocks/>
                              </wps:cNvSpPr>
                              <wps:spPr bwMode="auto">
                                <a:xfrm>
                                  <a:off x="24219" y="13450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1" name="Shape 6406"/>
                              <wps:cNvSpPr>
                                <a:spLocks/>
                              </wps:cNvSpPr>
                              <wps:spPr bwMode="auto">
                                <a:xfrm>
                                  <a:off x="100660" y="134328"/>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92" name="Shape 6407"/>
                              <wps:cNvSpPr>
                                <a:spLocks/>
                              </wps:cNvSpPr>
                              <wps:spPr bwMode="auto">
                                <a:xfrm>
                                  <a:off x="100661" y="13432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3" name="Shape 6408"/>
                              <wps:cNvSpPr>
                                <a:spLocks/>
                              </wps:cNvSpPr>
                              <wps:spPr bwMode="auto">
                                <a:xfrm>
                                  <a:off x="280269" y="0"/>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94" name="Shape 6409"/>
                              <wps:cNvSpPr>
                                <a:spLocks/>
                              </wps:cNvSpPr>
                              <wps:spPr bwMode="auto">
                                <a:xfrm>
                                  <a:off x="280269" y="0"/>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5" name="Shape 6410"/>
                              <wps:cNvSpPr>
                                <a:spLocks/>
                              </wps:cNvSpPr>
                              <wps:spPr bwMode="auto">
                                <a:xfrm>
                                  <a:off x="401348" y="19490"/>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96" name="Shape 6411"/>
                              <wps:cNvSpPr>
                                <a:spLocks/>
                              </wps:cNvSpPr>
                              <wps:spPr bwMode="auto">
                                <a:xfrm>
                                  <a:off x="401348" y="19490"/>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7" name="Shape 6412"/>
                              <wps:cNvSpPr>
                                <a:spLocks/>
                              </wps:cNvSpPr>
                              <wps:spPr bwMode="auto">
                                <a:xfrm>
                                  <a:off x="238123" y="15326"/>
                                  <a:ext cx="47396" cy="125502"/>
                                </a:xfrm>
                                <a:custGeom>
                                  <a:avLst/>
                                  <a:gdLst>
                                    <a:gd name="T0" fmla="*/ 0 w 47396"/>
                                    <a:gd name="T1" fmla="*/ 0 h 125502"/>
                                    <a:gd name="T2" fmla="*/ 47396 w 47396"/>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98" name="Shape 6413"/>
                              <wps:cNvSpPr>
                                <a:spLocks/>
                              </wps:cNvSpPr>
                              <wps:spPr bwMode="auto">
                                <a:xfrm>
                                  <a:off x="238123" y="15326"/>
                                  <a:ext cx="47396" cy="125502"/>
                                </a:xfrm>
                                <a:custGeom>
                                  <a:avLst/>
                                  <a:gdLst>
                                    <a:gd name="T0" fmla="*/ 0 w 47396"/>
                                    <a:gd name="T1" fmla="*/ 0 h 125502"/>
                                    <a:gd name="T2" fmla="*/ 47396 w 47396"/>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9" name="Shape 6414"/>
                              <wps:cNvSpPr>
                                <a:spLocks/>
                              </wps:cNvSpPr>
                              <wps:spPr bwMode="auto">
                                <a:xfrm>
                                  <a:off x="218567" y="1472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00" name="Shape 6415"/>
                              <wps:cNvSpPr>
                                <a:spLocks/>
                              </wps:cNvSpPr>
                              <wps:spPr bwMode="auto">
                                <a:xfrm>
                                  <a:off x="218567"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1" name="Shape 6416"/>
                              <wps:cNvSpPr>
                                <a:spLocks/>
                              </wps:cNvSpPr>
                              <wps:spPr bwMode="auto">
                                <a:xfrm>
                                  <a:off x="262006" y="134511"/>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02" name="Shape 6417"/>
                              <wps:cNvSpPr>
                                <a:spLocks/>
                              </wps:cNvSpPr>
                              <wps:spPr bwMode="auto">
                                <a:xfrm>
                                  <a:off x="262013" y="13450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3" name="Shape 6418"/>
                              <wps:cNvSpPr>
                                <a:spLocks/>
                              </wps:cNvSpPr>
                              <wps:spPr bwMode="auto">
                                <a:xfrm>
                                  <a:off x="338451" y="134328"/>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04" name="Shape 6419"/>
                              <wps:cNvSpPr>
                                <a:spLocks/>
                              </wps:cNvSpPr>
                              <wps:spPr bwMode="auto">
                                <a:xfrm>
                                  <a:off x="338455" y="13432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5" name="Shape 6420"/>
                              <wps:cNvSpPr>
                                <a:spLocks/>
                              </wps:cNvSpPr>
                              <wps:spPr bwMode="auto">
                                <a:xfrm>
                                  <a:off x="640162" y="19469"/>
                                  <a:ext cx="43815" cy="121362"/>
                                </a:xfrm>
                                <a:custGeom>
                                  <a:avLst/>
                                  <a:gdLst>
                                    <a:gd name="T0" fmla="*/ 0 w 43815"/>
                                    <a:gd name="T1" fmla="*/ 0 h 121362"/>
                                    <a:gd name="T2" fmla="*/ 43815 w 43815"/>
                                    <a:gd name="T3" fmla="*/ 121362 h 12136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06" name="Shape 6421"/>
                              <wps:cNvSpPr>
                                <a:spLocks/>
                              </wps:cNvSpPr>
                              <wps:spPr bwMode="auto">
                                <a:xfrm>
                                  <a:off x="640164" y="19490"/>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7" name="Shape 6422"/>
                              <wps:cNvSpPr>
                                <a:spLocks/>
                              </wps:cNvSpPr>
                              <wps:spPr bwMode="auto">
                                <a:xfrm>
                                  <a:off x="618475"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08" name="Shape 6423"/>
                              <wps:cNvSpPr>
                                <a:spLocks/>
                              </wps:cNvSpPr>
                              <wps:spPr bwMode="auto">
                                <a:xfrm>
                                  <a:off x="618475"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9" name="Shape 6424"/>
                              <wps:cNvSpPr>
                                <a:spLocks/>
                              </wps:cNvSpPr>
                              <wps:spPr bwMode="auto">
                                <a:xfrm>
                                  <a:off x="42466" y="358425"/>
                                  <a:ext cx="145694" cy="26695"/>
                                </a:xfrm>
                                <a:custGeom>
                                  <a:avLst/>
                                  <a:gdLst>
                                    <a:gd name="T0" fmla="*/ 0 w 145694"/>
                                    <a:gd name="T1" fmla="*/ 0 h 26695"/>
                                    <a:gd name="T2" fmla="*/ 145694 w 145694"/>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10" name="Shape 6425"/>
                              <wps:cNvSpPr>
                                <a:spLocks/>
                              </wps:cNvSpPr>
                              <wps:spPr bwMode="auto">
                                <a:xfrm>
                                  <a:off x="42474" y="358435"/>
                                  <a:ext cx="145694" cy="26695"/>
                                </a:xfrm>
                                <a:custGeom>
                                  <a:avLst/>
                                  <a:gdLst>
                                    <a:gd name="T0" fmla="*/ 0 w 145694"/>
                                    <a:gd name="T1" fmla="*/ 0 h 26695"/>
                                    <a:gd name="T2" fmla="*/ 145694 w 145694"/>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1" name="Shape 6426"/>
                              <wps:cNvSpPr>
                                <a:spLocks/>
                              </wps:cNvSpPr>
                              <wps:spPr bwMode="auto">
                                <a:xfrm>
                                  <a:off x="300" y="373763"/>
                                  <a:ext cx="47422" cy="125502"/>
                                </a:xfrm>
                                <a:custGeom>
                                  <a:avLst/>
                                  <a:gdLst>
                                    <a:gd name="T0" fmla="*/ 0 w 47422"/>
                                    <a:gd name="T1" fmla="*/ 0 h 125502"/>
                                    <a:gd name="T2" fmla="*/ 47422 w 47422"/>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12" name="Shape 6427"/>
                              <wps:cNvSpPr>
                                <a:spLocks/>
                              </wps:cNvSpPr>
                              <wps:spPr bwMode="auto">
                                <a:xfrm>
                                  <a:off x="327" y="373763"/>
                                  <a:ext cx="47397" cy="125502"/>
                                </a:xfrm>
                                <a:custGeom>
                                  <a:avLst/>
                                  <a:gdLst>
                                    <a:gd name="T0" fmla="*/ 0 w 47397"/>
                                    <a:gd name="T1" fmla="*/ 0 h 125502"/>
                                    <a:gd name="T2" fmla="*/ 47397 w 47397"/>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3" name="Shape 6428"/>
                              <wps:cNvSpPr>
                                <a:spLocks/>
                              </wps:cNvSpPr>
                              <wps:spPr bwMode="auto">
                                <a:xfrm>
                                  <a:off x="141862" y="506314"/>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14" name="Shape 6429"/>
                              <wps:cNvSpPr>
                                <a:spLocks/>
                              </wps:cNvSpPr>
                              <wps:spPr bwMode="auto">
                                <a:xfrm>
                                  <a:off x="141862" y="506314"/>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5" name="Shape 6430"/>
                              <wps:cNvSpPr>
                                <a:spLocks/>
                              </wps:cNvSpPr>
                              <wps:spPr bwMode="auto">
                                <a:xfrm>
                                  <a:off x="0" y="620408"/>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16" name="Shape 6431"/>
                              <wps:cNvSpPr>
                                <a:spLocks/>
                              </wps:cNvSpPr>
                              <wps:spPr bwMode="auto">
                                <a:xfrm>
                                  <a:off x="0" y="620408"/>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7" name="Shape 6432"/>
                              <wps:cNvSpPr>
                                <a:spLocks/>
                              </wps:cNvSpPr>
                              <wps:spPr bwMode="auto">
                                <a:xfrm>
                                  <a:off x="24216" y="4929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18" name="Shape 6433"/>
                              <wps:cNvSpPr>
                                <a:spLocks/>
                              </wps:cNvSpPr>
                              <wps:spPr bwMode="auto">
                                <a:xfrm>
                                  <a:off x="24219" y="492945"/>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9" name="Shape 6434"/>
                              <wps:cNvSpPr>
                                <a:spLocks/>
                              </wps:cNvSpPr>
                              <wps:spPr bwMode="auto">
                                <a:xfrm>
                                  <a:off x="100660" y="4927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20" name="Shape 6435"/>
                              <wps:cNvSpPr>
                                <a:spLocks/>
                              </wps:cNvSpPr>
                              <wps:spPr bwMode="auto">
                                <a:xfrm>
                                  <a:off x="100661" y="4927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1" name="Shape 6436"/>
                              <wps:cNvSpPr>
                                <a:spLocks/>
                              </wps:cNvSpPr>
                              <wps:spPr bwMode="auto">
                                <a:xfrm>
                                  <a:off x="280279" y="358425"/>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22" name="Shape 6437"/>
                              <wps:cNvSpPr>
                                <a:spLocks/>
                              </wps:cNvSpPr>
                              <wps:spPr bwMode="auto">
                                <a:xfrm>
                                  <a:off x="280269" y="358435"/>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3" name="Shape 6438"/>
                              <wps:cNvSpPr>
                                <a:spLocks/>
                              </wps:cNvSpPr>
                              <wps:spPr bwMode="auto">
                                <a:xfrm>
                                  <a:off x="401348" y="377929"/>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24" name="Shape 6439"/>
                              <wps:cNvSpPr>
                                <a:spLocks/>
                              </wps:cNvSpPr>
                              <wps:spPr bwMode="auto">
                                <a:xfrm>
                                  <a:off x="401348" y="377929"/>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5" name="Shape 6440"/>
                              <wps:cNvSpPr>
                                <a:spLocks/>
                              </wps:cNvSpPr>
                              <wps:spPr bwMode="auto">
                                <a:xfrm>
                                  <a:off x="238115" y="373763"/>
                                  <a:ext cx="47422" cy="125502"/>
                                </a:xfrm>
                                <a:custGeom>
                                  <a:avLst/>
                                  <a:gdLst>
                                    <a:gd name="T0" fmla="*/ 0 w 47422"/>
                                    <a:gd name="T1" fmla="*/ 0 h 125502"/>
                                    <a:gd name="T2" fmla="*/ 47422 w 47422"/>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26" name="Shape 6441"/>
                              <wps:cNvSpPr>
                                <a:spLocks/>
                              </wps:cNvSpPr>
                              <wps:spPr bwMode="auto">
                                <a:xfrm>
                                  <a:off x="238123" y="373763"/>
                                  <a:ext cx="47396" cy="125502"/>
                                </a:xfrm>
                                <a:custGeom>
                                  <a:avLst/>
                                  <a:gdLst>
                                    <a:gd name="T0" fmla="*/ 0 w 47396"/>
                                    <a:gd name="T1" fmla="*/ 0 h 125502"/>
                                    <a:gd name="T2" fmla="*/ 47396 w 47396"/>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7" name="Shape 6442"/>
                              <wps:cNvSpPr>
                                <a:spLocks/>
                              </wps:cNvSpPr>
                              <wps:spPr bwMode="auto">
                                <a:xfrm>
                                  <a:off x="218567" y="505686"/>
                                  <a:ext cx="44247" cy="121945"/>
                                </a:xfrm>
                                <a:custGeom>
                                  <a:avLst/>
                                  <a:gdLst>
                                    <a:gd name="T0" fmla="*/ 0 w 44247"/>
                                    <a:gd name="T1" fmla="*/ 0 h 121945"/>
                                    <a:gd name="T2" fmla="*/ 44247 w 44247"/>
                                    <a:gd name="T3" fmla="*/ 121945 h 12194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28" name="Shape 6443"/>
                              <wps:cNvSpPr>
                                <a:spLocks/>
                              </wps:cNvSpPr>
                              <wps:spPr bwMode="auto">
                                <a:xfrm>
                                  <a:off x="218567" y="505686"/>
                                  <a:ext cx="44247" cy="121945"/>
                                </a:xfrm>
                                <a:custGeom>
                                  <a:avLst/>
                                  <a:gdLst>
                                    <a:gd name="T0" fmla="*/ 0 w 44247"/>
                                    <a:gd name="T1" fmla="*/ 0 h 121945"/>
                                    <a:gd name="T2" fmla="*/ 44247 w 44247"/>
                                    <a:gd name="T3" fmla="*/ 121945 h 12194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9" name="Shape 6444"/>
                              <wps:cNvSpPr>
                                <a:spLocks/>
                              </wps:cNvSpPr>
                              <wps:spPr bwMode="auto">
                                <a:xfrm>
                                  <a:off x="262006" y="4929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30" name="Shape 6445"/>
                              <wps:cNvSpPr>
                                <a:spLocks/>
                              </wps:cNvSpPr>
                              <wps:spPr bwMode="auto">
                                <a:xfrm>
                                  <a:off x="262013" y="492945"/>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1" name="Shape 6446"/>
                              <wps:cNvSpPr>
                                <a:spLocks/>
                              </wps:cNvSpPr>
                              <wps:spPr bwMode="auto">
                                <a:xfrm>
                                  <a:off x="338451" y="4927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32" name="Shape 6447"/>
                              <wps:cNvSpPr>
                                <a:spLocks/>
                              </wps:cNvSpPr>
                              <wps:spPr bwMode="auto">
                                <a:xfrm>
                                  <a:off x="338455" y="4927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3" name="Shape 6448"/>
                              <wps:cNvSpPr>
                                <a:spLocks/>
                              </wps:cNvSpPr>
                              <wps:spPr bwMode="auto">
                                <a:xfrm>
                                  <a:off x="519097" y="358425"/>
                                  <a:ext cx="145669" cy="26695"/>
                                </a:xfrm>
                                <a:custGeom>
                                  <a:avLst/>
                                  <a:gdLst>
                                    <a:gd name="T0" fmla="*/ 0 w 145669"/>
                                    <a:gd name="T1" fmla="*/ 0 h 26695"/>
                                    <a:gd name="T2" fmla="*/ 145669 w 145669"/>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34" name="Shape 6449"/>
                              <wps:cNvSpPr>
                                <a:spLocks/>
                              </wps:cNvSpPr>
                              <wps:spPr bwMode="auto">
                                <a:xfrm>
                                  <a:off x="519087" y="358435"/>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5" name="Shape 6450"/>
                              <wps:cNvSpPr>
                                <a:spLocks/>
                              </wps:cNvSpPr>
                              <wps:spPr bwMode="auto">
                                <a:xfrm>
                                  <a:off x="640162" y="377916"/>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36" name="Shape 6451"/>
                              <wps:cNvSpPr>
                                <a:spLocks/>
                              </wps:cNvSpPr>
                              <wps:spPr bwMode="auto">
                                <a:xfrm>
                                  <a:off x="640164" y="377929"/>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7" name="Shape 6452"/>
                              <wps:cNvSpPr>
                                <a:spLocks/>
                              </wps:cNvSpPr>
                              <wps:spPr bwMode="auto">
                                <a:xfrm>
                                  <a:off x="457385" y="505686"/>
                                  <a:ext cx="44247" cy="121945"/>
                                </a:xfrm>
                                <a:custGeom>
                                  <a:avLst/>
                                  <a:gdLst>
                                    <a:gd name="T0" fmla="*/ 0 w 44247"/>
                                    <a:gd name="T1" fmla="*/ 0 h 121945"/>
                                    <a:gd name="T2" fmla="*/ 44247 w 44247"/>
                                    <a:gd name="T3" fmla="*/ 121945 h 12194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38" name="Shape 6453"/>
                              <wps:cNvSpPr>
                                <a:spLocks/>
                              </wps:cNvSpPr>
                              <wps:spPr bwMode="auto">
                                <a:xfrm>
                                  <a:off x="457385" y="505686"/>
                                  <a:ext cx="44247" cy="121945"/>
                                </a:xfrm>
                                <a:custGeom>
                                  <a:avLst/>
                                  <a:gdLst>
                                    <a:gd name="T0" fmla="*/ 0 w 44247"/>
                                    <a:gd name="T1" fmla="*/ 0 h 121945"/>
                                    <a:gd name="T2" fmla="*/ 44247 w 44247"/>
                                    <a:gd name="T3" fmla="*/ 121945 h 12194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9" name="Shape 6454"/>
                              <wps:cNvSpPr>
                                <a:spLocks/>
                              </wps:cNvSpPr>
                              <wps:spPr bwMode="auto">
                                <a:xfrm>
                                  <a:off x="476610" y="620408"/>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40" name="Shape 6455"/>
                              <wps:cNvSpPr>
                                <a:spLocks/>
                              </wps:cNvSpPr>
                              <wps:spPr bwMode="auto">
                                <a:xfrm>
                                  <a:off x="476610" y="620408"/>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1" name="Shape 6456"/>
                              <wps:cNvSpPr>
                                <a:spLocks/>
                              </wps:cNvSpPr>
                              <wps:spPr bwMode="auto">
                                <a:xfrm>
                                  <a:off x="500825" y="4929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42" name="Shape 6457"/>
                              <wps:cNvSpPr>
                                <a:spLocks/>
                              </wps:cNvSpPr>
                              <wps:spPr bwMode="auto">
                                <a:xfrm>
                                  <a:off x="500829" y="492945"/>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3" name="Shape 6458"/>
                              <wps:cNvSpPr>
                                <a:spLocks/>
                              </wps:cNvSpPr>
                              <wps:spPr bwMode="auto">
                                <a:xfrm>
                                  <a:off x="577269" y="4927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444" name="Shape 6459"/>
                              <wps:cNvSpPr>
                                <a:spLocks/>
                              </wps:cNvSpPr>
                              <wps:spPr bwMode="auto">
                                <a:xfrm>
                                  <a:off x="577273" y="4927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703E4" id="Gruppieren 79380" o:spid="_x0000_s1026" style="width:53.85pt;height:50.95pt;mso-position-horizontal-relative:char;mso-position-vertical-relative:line" coordsize="6839,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">
                      <o:lock v:ext="edit" rotation="t" position="t"/>
                      <v:shape id="Shape 6396" o:spid="_x0000_s1027" style="position:absolute;left:42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" fillcolor="#181717" stroked="f" strokeweight="0">
                        <v:stroke miterlimit="83231f" joinstyle="miter"/>
                        <v:path arrowok="t" textboxrect="@1,@1,@1,@1"/>
                      </v:shape>
                      <v:shape id="Shape 6397" o:spid="_x0000_s1028" style="position:absolute;left:42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" filled="f" strokecolor="#181717" strokeweight=".01975mm">
                        <v:stroke miterlimit="1" joinstyle="miter"/>
                        <v:path arrowok="t" textboxrect="@1,@1,@1,@1"/>
                      </v:shape>
                      <v:shape id="Shape 6398" o:spid="_x0000_s1029" style="position:absolute;left: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" fillcolor="#181717" stroked="f" strokeweight="0">
                        <v:stroke miterlimit="1" joinstyle="miter"/>
                        <v:path arrowok="t" textboxrect="@1,@1,@1,@1"/>
                      </v:shape>
                      <v:shape id="Shape 6399" o:spid="_x0000_s1030" style="position:absolute;left: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" filled="f" strokecolor="#181717" strokeweight=".01975mm">
                        <v:stroke miterlimit="1" joinstyle="miter"/>
                        <v:path arrowok="t" textboxrect="@1,@1,@1,@1"/>
                      </v:shape>
                      <v:shape id="Shape 6400" o:spid="_x0000_s1031" style="position:absolute;left:1418;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" fillcolor="#181717" stroked="f" strokeweight="0">
                        <v:stroke miterlimit="1" joinstyle="miter"/>
                        <v:path arrowok="t" textboxrect="@1,@1,@1,@1"/>
                      </v:shape>
                      <v:shape id="Shape 6401" o:spid="_x0000_s1032" style="position:absolute;left:1418;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" filled="f" strokecolor="#181717" strokeweight=".01975mm">
                        <v:stroke miterlimit="1" joinstyle="miter"/>
                        <v:path arrowok="t" textboxrect="@1,@1,@1,@1"/>
                      </v:shape>
                      <v:shape id="Shape 6402" o:spid="_x0000_s1033" style="position:absolute;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" fillcolor="#181717" stroked="f" strokeweight="0">
                        <v:stroke miterlimit="1" joinstyle="miter"/>
                        <v:path arrowok="t" textboxrect="@1,@1,@1,@1"/>
                      </v:shape>
                      <v:shape id="Shape 6403" o:spid="_x0000_s1034" style="position:absolute;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" filled="f" strokecolor="#181717" strokeweight=".01975mm">
                        <v:stroke miterlimit="1" joinstyle="miter"/>
                        <v:path arrowok="t" textboxrect="@1,@1,@1,@1"/>
                      </v:shape>
                      <v:shape id="Shape 6404" o:spid="_x0000_s1035" style="position:absolute;left:24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" fillcolor="#181717" stroked="f" strokeweight="0">
                        <v:stroke miterlimit="1" joinstyle="miter"/>
                        <v:path arrowok="t" textboxrect="@1,@1,@1,@1"/>
                      </v:shape>
                      <v:shape id="Shape 6405" o:spid="_x0000_s1036" style="position:absolute;left:24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" filled="f" strokecolor="#181717" strokeweight=".01975mm">
                        <v:stroke miterlimit="1" joinstyle="miter"/>
                        <v:path arrowok="t" textboxrect="@1,@1,@1,@1"/>
                      </v:shape>
                      <v:shape id="Shape 6406" o:spid="_x0000_s1037" style="position:absolute;left:100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" fillcolor="#181717" stroked="f" strokeweight="0">
                        <v:stroke miterlimit="1" joinstyle="miter"/>
                        <v:path arrowok="t" textboxrect="@1,@1,@1,@1"/>
                      </v:shape>
                      <v:shape id="Shape 6407" o:spid="_x0000_s1038" style="position:absolute;left:100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" filled="f" strokecolor="#181717" strokeweight=".01975mm">
                        <v:stroke miterlimit="1" joinstyle="miter"/>
                        <v:path arrowok="t" textboxrect="@1,@1,@1,@1"/>
                      </v:shape>
                      <v:shape id="Shape 6408" o:spid="_x0000_s1039" style="position:absolute;left:2802;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" fillcolor="#181717" stroked="f" strokeweight="0">
                        <v:stroke miterlimit="1" joinstyle="miter"/>
                        <v:path arrowok="t" textboxrect="@1,@1,@1,@1"/>
                      </v:shape>
                      <v:shape id="Shape 6409" o:spid="_x0000_s1040" style="position:absolute;left:2802;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" filled="f" strokecolor="#181717" strokeweight=".01975mm">
                        <v:stroke miterlimit="1" joinstyle="miter"/>
                        <v:path arrowok="t" textboxrect="@1,@1,@1,@1"/>
                      </v:shape>
                      <v:shape id="Shape 6410" o:spid="_x0000_s1041" style="position:absolute;left:4013;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" fillcolor="#181717" stroked="f" strokeweight="0">
                        <v:stroke miterlimit="1" joinstyle="miter"/>
                        <v:path arrowok="t" textboxrect="@1,@1,@1,@1"/>
                      </v:shape>
                      <v:shape id="Shape 6411" o:spid="_x0000_s1042" style="position:absolute;left:4013;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" filled="f" strokecolor="#181717" strokeweight=".01975mm">
                        <v:stroke miterlimit="1" joinstyle="miter"/>
                        <v:path arrowok="t" textboxrect="@1,@1,@1,@1"/>
                      </v:shape>
                      <v:shape id="Shape 6412" o:spid="_x0000_s1043" style="position:absolute;left:238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" fillcolor="#181717" stroked="f" strokeweight="0">
                        <v:stroke miterlimit="1" joinstyle="miter"/>
                        <v:path arrowok="t" textboxrect="@1,@1,@1,@1"/>
                      </v:shape>
                      <v:shape id="Shape 6413" o:spid="_x0000_s1044" style="position:absolute;left:238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" filled="f" strokecolor="#181717" strokeweight=".01975mm">
                        <v:stroke miterlimit="1" joinstyle="miter"/>
                        <v:path arrowok="t" textboxrect="@1,@1,@1,@1"/>
                      </v:shape>
                      <v:shape id="Shape 6414" o:spid="_x0000_s1045" style="position:absolute;left:2185;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" fillcolor="#181717" stroked="f" strokeweight="0">
                        <v:stroke miterlimit="1" joinstyle="miter"/>
                        <v:path arrowok="t" textboxrect="@1,@1,@1,@1"/>
                      </v:shape>
                      <v:shape id="Shape 6415" o:spid="_x0000_s1046" style="position:absolute;left:2185;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" filled="f" strokecolor="#181717" strokeweight=".01975mm">
                        <v:stroke miterlimit="1" joinstyle="miter"/>
                        <v:path arrowok="t" textboxrect="@1,@1,@1,@1"/>
                      </v:shape>
                      <v:shape id="Shape 6416" o:spid="_x0000_s1047" style="position:absolute;left:262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" fillcolor="#181717" stroked="f" strokeweight="0">
                        <v:stroke miterlimit="1" joinstyle="miter"/>
                        <v:path arrowok="t" textboxrect="@1,@1,@1,@1"/>
                      </v:shape>
                      <v:shape id="Shape 6417" o:spid="_x0000_s1048" style="position:absolute;left:262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" filled="f" strokecolor="#181717" strokeweight=".01975mm">
                        <v:stroke miterlimit="1" joinstyle="miter"/>
                        <v:path arrowok="t" textboxrect="@1,@1,@1,@1"/>
                      </v:shape>
                      <v:shape id="Shape 6418" o:spid="_x0000_s1049" style="position:absolute;left:338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" fillcolor="#181717" stroked="f" strokeweight="0">
                        <v:stroke miterlimit="1" joinstyle="miter"/>
                        <v:path arrowok="t" textboxrect="@1,@1,@1,@1"/>
                      </v:shape>
                      <v:shape id="Shape 6419" o:spid="_x0000_s1050" style="position:absolute;left:338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" filled="f" strokecolor="#181717" strokeweight=".01975mm">
                        <v:stroke miterlimit="1" joinstyle="miter"/>
                        <v:path arrowok="t" textboxrect="@1,@1,@1,@1"/>
                      </v:shape>
                      <v:shape id="Shape 6420" o:spid="_x0000_s1051" style="position:absolute;left:6401;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" fillcolor="#181717" stroked="f" strokeweight="0">
                        <v:stroke miterlimit="1" joinstyle="miter"/>
                        <v:path arrowok="t" textboxrect="@1,@1,@1,@1"/>
                      </v:shape>
                      <v:shape id="Shape 6421" o:spid="_x0000_s1052" style="position:absolute;left:6401;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" filled="f" strokecolor="#181717" strokeweight=".01975mm">
                        <v:stroke miterlimit="1" joinstyle="miter"/>
                        <v:path arrowok="t" textboxrect="@1,@1,@1,@1"/>
                      </v:shape>
                      <v:shape id="Shape 6422" o:spid="_x0000_s1053" style="position:absolute;left:6184;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" fillcolor="#181717" stroked="f" strokeweight="0">
                        <v:stroke miterlimit="1" joinstyle="miter"/>
                        <v:path arrowok="t" textboxrect="@1,@1,@1,@1"/>
                      </v:shape>
                      <v:shape id="Shape 6423" o:spid="_x0000_s1054" style="position:absolute;left:6184;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" filled="f" strokecolor="#181717" strokeweight=".01975mm">
                        <v:stroke miterlimit="1" joinstyle="miter"/>
                        <v:path arrowok="t" textboxrect="@1,@1,@1,@1"/>
                      </v:shape>
                      <v:shape id="Shape 6424" o:spid="_x0000_s1055" style="position:absolute;left:424;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" fillcolor="#181717" stroked="f" strokeweight="0">
                        <v:stroke miterlimit="1" joinstyle="miter"/>
                        <v:path arrowok="t" textboxrect="@1,@1,@1,@1"/>
                      </v:shape>
                      <v:shape id="Shape 6425" o:spid="_x0000_s1056" style="position:absolute;left:424;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" filled="f" strokecolor="#181717" strokeweight=".01975mm">
                        <v:stroke miterlimit="1" joinstyle="miter"/>
                        <v:path arrowok="t" textboxrect="@1,@1,@1,@1"/>
                      </v:shape>
                      <v:shape id="Shape 6426" o:spid="_x0000_s1057" style="position:absolute;left:3;top:3737;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" fillcolor="#181717" stroked="f" strokeweight="0">
                        <v:stroke miterlimit="1" joinstyle="miter"/>
                        <v:path arrowok="t" textboxrect="@1,@1,@1,@1"/>
                      </v:shape>
                      <v:shape id="Shape 6427" o:spid="_x0000_s1058" style="position:absolute;left:3;top:3737;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" filled="f" strokecolor="#181717" strokeweight=".01975mm">
                        <v:stroke miterlimit="1" joinstyle="miter"/>
                        <v:path arrowok="t" textboxrect="@1,@1,@1,@1"/>
                      </v:shape>
                      <v:shape id="Shape 6428" o:spid="_x0000_s1059" style="position:absolute;left:1418;top:5063;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" fillcolor="#181717" stroked="f" strokeweight="0">
                        <v:stroke miterlimit="1" joinstyle="miter"/>
                        <v:path arrowok="t" textboxrect="@1,@1,@1,@1"/>
                      </v:shape>
                      <v:shape id="Shape 6429" o:spid="_x0000_s1060" style="position:absolute;left:1418;top:5063;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" filled="f" strokecolor="#181717" strokeweight=".01975mm">
                        <v:stroke miterlimit="1" joinstyle="miter"/>
                        <v:path arrowok="t" textboxrect="@1,@1,@1,@1"/>
                      </v:shape>
                      <v:shape id="Shape 6430" o:spid="_x0000_s1061" style="position:absolute;top:6204;width:1483;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" fillcolor="#181717" stroked="f" strokeweight="0">
                        <v:stroke miterlimit="1" joinstyle="miter"/>
                        <v:path arrowok="t" textboxrect="@1,@1,@1,@1"/>
                      </v:shape>
                      <v:shape id="Shape 6431" o:spid="_x0000_s1062" style="position:absolute;top:6204;width:1483;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" filled="f" strokecolor="#181717" strokeweight=".01975mm">
                        <v:stroke miterlimit="1" joinstyle="miter"/>
                        <v:path arrowok="t" textboxrect="@1,@1,@1,@1"/>
                      </v:shape>
                      <v:shape id="Shape 6432" o:spid="_x0000_s1063" style="position:absolute;left:242;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" fillcolor="#181717" stroked="f" strokeweight="0">
                        <v:stroke miterlimit="1" joinstyle="miter"/>
                        <v:path arrowok="t" textboxrect="@1,@1,@1,@1"/>
                      </v:shape>
                      <v:shape id="Shape 6433" o:spid="_x0000_s1064" style="position:absolute;left:242;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" filled="f" strokecolor="#181717" strokeweight=".01975mm">
                        <v:stroke miterlimit="1" joinstyle="miter"/>
                        <v:path arrowok="t" textboxrect="@1,@1,@1,@1"/>
                      </v:shape>
                      <v:shape id="Shape 6434" o:spid="_x0000_s1065" style="position:absolute;left:1006;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" fillcolor="#181717" stroked="f" strokeweight="0">
                        <v:stroke miterlimit="1" joinstyle="miter"/>
                        <v:path arrowok="t" textboxrect="@1,@1,@1,@1"/>
                      </v:shape>
                      <v:shape id="Shape 6435" o:spid="_x0000_s1066" style="position:absolute;left:1006;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" filled="f" strokecolor="#181717" strokeweight=".01975mm">
                        <v:stroke miterlimit="1" joinstyle="miter"/>
                        <v:path arrowok="t" textboxrect="@1,@1,@1,@1"/>
                      </v:shape>
                      <v:shape id="Shape 6436" o:spid="_x0000_s1067" style="position:absolute;left:2802;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" fillcolor="#181717" stroked="f" strokeweight="0">
                        <v:stroke miterlimit="1" joinstyle="miter"/>
                        <v:path arrowok="t" textboxrect="@1,@1,@1,@1"/>
                      </v:shape>
                      <v:shape id="Shape 6437" o:spid="_x0000_s1068" style="position:absolute;left:2802;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" filled="f" strokecolor="#181717" strokeweight=".01975mm">
                        <v:stroke miterlimit="1" joinstyle="miter"/>
                        <v:path arrowok="t" textboxrect="@1,@1,@1,@1"/>
                      </v:shape>
                      <v:shape id="Shape 6438" o:spid="_x0000_s1069" style="position:absolute;left:4013;top:3779;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" fillcolor="#181717" stroked="f" strokeweight="0">
                        <v:stroke miterlimit="1" joinstyle="miter"/>
                        <v:path arrowok="t" textboxrect="@1,@1,@1,@1"/>
                      </v:shape>
                      <v:shape id="Shape 6439" o:spid="_x0000_s1070" style="position:absolute;left:4013;top:3779;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" filled="f" strokecolor="#181717" strokeweight=".01975mm">
                        <v:stroke miterlimit="1" joinstyle="miter"/>
                        <v:path arrowok="t" textboxrect="@1,@1,@1,@1"/>
                      </v:shape>
                      <v:shape id="Shape 6440" o:spid="_x0000_s1071" style="position:absolute;left:2381;top:3737;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" fillcolor="#181717" stroked="f" strokeweight="0">
                        <v:stroke miterlimit="1" joinstyle="miter"/>
                        <v:path arrowok="t" textboxrect="@1,@1,@1,@1"/>
                      </v:shape>
                      <v:shape id="Shape 6441" o:spid="_x0000_s1072" style="position:absolute;left:2381;top:3737;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" filled="f" strokecolor="#181717" strokeweight=".01975mm">
                        <v:stroke miterlimit="1" joinstyle="miter"/>
                        <v:path arrowok="t" textboxrect="@1,@1,@1,@1"/>
                      </v:shape>
                      <v:shape id="Shape 6442" o:spid="_x0000_s1073" style="position:absolute;left:2185;top:5056;width:443;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" fillcolor="#181717" stroked="f" strokeweight="0">
                        <v:stroke miterlimit="1" joinstyle="miter"/>
                        <v:path arrowok="t" textboxrect="@1,@1,@1,@1"/>
                      </v:shape>
                      <v:shape id="Shape 6443" o:spid="_x0000_s1074" style="position:absolute;left:2185;top:5056;width:443;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" filled="f" strokecolor="#181717" strokeweight=".01975mm">
                        <v:stroke miterlimit="1" joinstyle="miter"/>
                        <v:path arrowok="t" textboxrect="@1,@1,@1,@1"/>
                      </v:shape>
                      <v:shape id="Shape 6444" o:spid="_x0000_s1075" style="position:absolute;left:2620;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" fillcolor="#181717" stroked="f" strokeweight="0">
                        <v:stroke miterlimit="1" joinstyle="miter"/>
                        <v:path arrowok="t" textboxrect="@1,@1,@1,@1"/>
                      </v:shape>
                      <v:shape id="Shape 6445" o:spid="_x0000_s1076" style="position:absolute;left:2620;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" filled="f" strokecolor="#181717" strokeweight=".01975mm">
                        <v:stroke miterlimit="1" joinstyle="miter"/>
                        <v:path arrowok="t" textboxrect="@1,@1,@1,@1"/>
                      </v:shape>
                      <v:shape id="Shape 6446" o:spid="_x0000_s1077" style="position:absolute;left:3384;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" fillcolor="#181717" stroked="f" strokeweight="0">
                        <v:stroke miterlimit="1" joinstyle="miter"/>
                        <v:path arrowok="t" textboxrect="@1,@1,@1,@1"/>
                      </v:shape>
                      <v:shape id="Shape 6447" o:spid="_x0000_s1078" style="position:absolute;left:3384;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" filled="f" strokecolor="#181717" strokeweight=".01975mm">
                        <v:stroke miterlimit="1" joinstyle="miter"/>
                        <v:path arrowok="t" textboxrect="@1,@1,@1,@1"/>
                      </v:shape>
                      <v:shape id="Shape 6448" o:spid="_x0000_s1079" style="position:absolute;left:5190;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" fillcolor="#181717" stroked="f" strokeweight="0">
                        <v:stroke miterlimit="1" joinstyle="miter"/>
                        <v:path arrowok="t" textboxrect="@1,@1,@1,@1"/>
                      </v:shape>
                      <v:shape id="Shape 6449" o:spid="_x0000_s1080" style="position:absolute;left:5190;top:358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" filled="f" strokecolor="#181717" strokeweight=".01975mm">
                        <v:stroke miterlimit="1" joinstyle="miter"/>
                        <v:path arrowok="t" textboxrect="@1,@1,@1,@1"/>
                      </v:shape>
                      <v:shape id="Shape 6450" o:spid="_x0000_s1081" style="position:absolute;left:6401;top:3779;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" fillcolor="#181717" stroked="f" strokeweight="0">
                        <v:stroke miterlimit="1" joinstyle="miter"/>
                        <v:path arrowok="t" textboxrect="@1,@1,@1,@1"/>
                      </v:shape>
                      <v:shape id="Shape 6451" o:spid="_x0000_s1082" style="position:absolute;left:6401;top:3779;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" filled="f" strokecolor="#181717" strokeweight=".01975mm">
                        <v:stroke miterlimit="1" joinstyle="miter"/>
                        <v:path arrowok="t" textboxrect="@1,@1,@1,@1"/>
                      </v:shape>
                      <v:shape id="Shape 6452" o:spid="_x0000_s1083" style="position:absolute;left:4573;top:5056;width:443;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" fillcolor="#181717" stroked="f" strokeweight="0">
                        <v:stroke miterlimit="1" joinstyle="miter"/>
                        <v:path arrowok="t" textboxrect="@1,@1,@1,@1"/>
                      </v:shape>
                      <v:shape id="Shape 6453" o:spid="_x0000_s1084" style="position:absolute;left:4573;top:5056;width:443;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" filled="f" strokecolor="#181717" strokeweight=".01975mm">
                        <v:stroke miterlimit="1" joinstyle="miter"/>
                        <v:path arrowok="t" textboxrect="@1,@1,@1,@1"/>
                      </v:shape>
                      <v:shape id="Shape 6454" o:spid="_x0000_s1085" style="position:absolute;left:4766;top:6204;width:1483;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" fillcolor="#181717" stroked="f" strokeweight="0">
                        <v:stroke miterlimit="1" joinstyle="miter"/>
                        <v:path arrowok="t" textboxrect="@1,@1,@1,@1"/>
                      </v:shape>
                      <v:shape id="Shape 6455" o:spid="_x0000_s1086" style="position:absolute;left:4766;top:6204;width:1483;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" filled="f" strokecolor="#181717" strokeweight=".01975mm">
                        <v:stroke miterlimit="1" joinstyle="miter"/>
                        <v:path arrowok="t" textboxrect="@1,@1,@1,@1"/>
                      </v:shape>
                      <v:shape id="Shape 6456" o:spid="_x0000_s1087" style="position:absolute;left:5008;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" fillcolor="#181717" stroked="f" strokeweight="0">
                        <v:stroke miterlimit="1" joinstyle="miter"/>
                        <v:path arrowok="t" textboxrect="@1,@1,@1,@1"/>
                      </v:shape>
                      <v:shape id="Shape 6457" o:spid="_x0000_s1088" style="position:absolute;left:5008;top:4929;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" filled="f" strokecolor="#181717" strokeweight=".01975mm">
                        <v:stroke miterlimit="1" joinstyle="miter"/>
                        <v:path arrowok="t" textboxrect="@1,@1,@1,@1"/>
                      </v:shape>
                      <v:shape id="Shape 6458" o:spid="_x0000_s1089" style="position:absolute;left:5772;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" fillcolor="#181717" stroked="f" strokeweight="0">
                        <v:stroke miterlimit="1" joinstyle="miter"/>
                        <v:path arrowok="t" textboxrect="@1,@1,@1,@1"/>
                      </v:shape>
                      <v:shape id="Shape 6459" o:spid="_x0000_s1090" style="position:absolute;left:5772;top:4927;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" filled="f" strokecolor="#181717" strokeweight=".01975mm">
                        <v:stroke miterlimit="1" joinstyle="miter"/>
                        <v:path arrowok="t" textboxrect="@1,@1,@1,@1"/>
                      </v:shape>
                      <w10:anchorlock/>
                    </v:group>
                  </w:pict>
                </mc:Fallback>
              </mc:AlternateContent>
            </w:r>
          </w:p>
        </w:tc>
      </w:tr>
      <w:tr w:rsidR="00116439" w:rsidRPr="00663269" w14:paraId="6D385725" w14:textId="77777777" w:rsidTr="00FA7B0A">
        <w:trPr>
          <w:trHeight w:val="863"/>
        </w:trPr>
        <w:tc>
          <w:tcPr>
            <w:tcW w:w="4210" w:type="pct"/>
            <w:tcBorders>
              <w:top w:val="single" w:sz="12" w:space="0" w:color="181717"/>
              <w:left w:val="single" w:sz="12" w:space="0" w:color="181717"/>
              <w:bottom w:val="single" w:sz="12" w:space="0" w:color="181717"/>
              <w:right w:val="single" w:sz="12" w:space="0" w:color="181717"/>
            </w:tcBorders>
          </w:tcPr>
          <w:p w14:paraId="200464F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fr"/>
              </w:rPr>
              <w:t>► Sélectionnez [SP1] / [SP2] et définissez la valeur à laquelle la sortie est redéfinie.</w:t>
            </w:r>
          </w:p>
          <w:p w14:paraId="63A28E54" w14:textId="77777777" w:rsidR="00116439" w:rsidRPr="00663269" w:rsidRDefault="00116439" w:rsidP="00EF136A">
            <w:pPr>
              <w:pStyle w:val="TableText"/>
              <w:rPr>
                <w:rFonts w:ascii="Arial" w:hAnsi="Arial" w:cs="Arial"/>
                <w:lang w:val="en-US"/>
              </w:rPr>
            </w:pPr>
            <w:proofErr w:type="spellStart"/>
            <w:proofErr w:type="gramStart"/>
            <w:r w:rsidRPr="00663269">
              <w:rPr>
                <w:rFonts w:ascii="Arial" w:hAnsi="Arial" w:cs="Arial"/>
                <w:sz w:val="22"/>
                <w:szCs w:val="22"/>
                <w:lang w:val="fr"/>
              </w:rPr>
              <w:t>rPx</w:t>
            </w:r>
            <w:proofErr w:type="spellEnd"/>
            <w:proofErr w:type="gramEnd"/>
            <w:r w:rsidRPr="00663269">
              <w:rPr>
                <w:rFonts w:ascii="Arial" w:hAnsi="Arial" w:cs="Arial"/>
                <w:sz w:val="22"/>
                <w:szCs w:val="22"/>
                <w:lang w:val="fr"/>
              </w:rPr>
              <w:t xml:space="preserve"> est toujours plus petit que </w:t>
            </w:r>
            <w:proofErr w:type="spellStart"/>
            <w:r w:rsidRPr="00663269">
              <w:rPr>
                <w:rFonts w:ascii="Arial" w:hAnsi="Arial" w:cs="Arial"/>
                <w:sz w:val="22"/>
                <w:szCs w:val="22"/>
                <w:lang w:val="fr"/>
              </w:rPr>
              <w:t>SPx</w:t>
            </w:r>
            <w:proofErr w:type="spellEnd"/>
            <w:r w:rsidRPr="00663269">
              <w:rPr>
                <w:rFonts w:ascii="Arial" w:hAnsi="Arial" w:cs="Arial"/>
                <w:sz w:val="22"/>
                <w:szCs w:val="22"/>
                <w:lang w:val="fr"/>
              </w:rPr>
              <w:t xml:space="preserve">. L’unité n’accepte que les valeurs inférieures à la valeur de </w:t>
            </w:r>
            <w:proofErr w:type="spellStart"/>
            <w:r w:rsidRPr="00663269">
              <w:rPr>
                <w:rFonts w:ascii="Arial" w:hAnsi="Arial" w:cs="Arial"/>
                <w:sz w:val="22"/>
                <w:szCs w:val="22"/>
                <w:lang w:val="fr"/>
              </w:rPr>
              <w:t>SPx</w:t>
            </w:r>
            <w:proofErr w:type="spellEnd"/>
            <w:r w:rsidRPr="00663269">
              <w:rPr>
                <w:rFonts w:ascii="Arial" w:hAnsi="Arial" w:cs="Arial"/>
                <w:sz w:val="22"/>
                <w:szCs w:val="22"/>
                <w:lang w:val="fr"/>
              </w:rPr>
              <w:t>.</w:t>
            </w:r>
          </w:p>
        </w:tc>
        <w:tc>
          <w:tcPr>
            <w:tcW w:w="790" w:type="pct"/>
            <w:tcBorders>
              <w:top w:val="single" w:sz="12" w:space="0" w:color="181717"/>
              <w:left w:val="single" w:sz="12" w:space="0" w:color="181717"/>
              <w:bottom w:val="single" w:sz="12" w:space="0" w:color="181717"/>
              <w:right w:val="single" w:sz="12" w:space="0" w:color="181717"/>
            </w:tcBorders>
          </w:tcPr>
          <w:p w14:paraId="6E3B1F9A" w14:textId="11EC8E2F"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1ADD6FA8" wp14:editId="4F051B13">
                      <wp:extent cx="702945" cy="621665"/>
                      <wp:effectExtent l="3175" t="635" r="0" b="0"/>
                      <wp:docPr id="79327" name="Gruppieren 7932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02945" cy="621665"/>
                                <a:chOff x="0" y="0"/>
                                <a:chExt cx="703217" cy="621675"/>
                              </a:xfrm>
                            </wpg:grpSpPr>
                            <wps:wsp>
                              <wps:cNvPr id="79328" name="Shape 6540"/>
                              <wps:cNvSpPr>
                                <a:spLocks/>
                              </wps:cNvSpPr>
                              <wps:spPr bwMode="auto">
                                <a:xfrm>
                                  <a:off x="0" y="147272"/>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29" name="Shape 6541"/>
                              <wps:cNvSpPr>
                                <a:spLocks/>
                              </wps:cNvSpPr>
                              <wps:spPr bwMode="auto">
                                <a:xfrm>
                                  <a:off x="10"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0" name="Shape 6542"/>
                              <wps:cNvSpPr>
                                <a:spLocks/>
                              </wps:cNvSpPr>
                              <wps:spPr bwMode="auto">
                                <a:xfrm>
                                  <a:off x="43454" y="134531"/>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31" name="Shape 6543"/>
                              <wps:cNvSpPr>
                                <a:spLocks/>
                              </wps:cNvSpPr>
                              <wps:spPr bwMode="auto">
                                <a:xfrm>
                                  <a:off x="43457"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2" name="Shape 6544"/>
                              <wps:cNvSpPr>
                                <a:spLocks/>
                              </wps:cNvSpPr>
                              <wps:spPr bwMode="auto">
                                <a:xfrm>
                                  <a:off x="119898" y="134326"/>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33" name="Shape 6545"/>
                              <wps:cNvSpPr>
                                <a:spLocks/>
                              </wps:cNvSpPr>
                              <wps:spPr bwMode="auto">
                                <a:xfrm>
                                  <a:off x="119898" y="134330"/>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4" name="Shape 6546"/>
                              <wps:cNvSpPr>
                                <a:spLocks/>
                              </wps:cNvSpPr>
                              <wps:spPr bwMode="auto">
                                <a:xfrm>
                                  <a:off x="299509" y="0"/>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35" name="Shape 6547"/>
                              <wps:cNvSpPr>
                                <a:spLocks/>
                              </wps:cNvSpPr>
                              <wps:spPr bwMode="auto">
                                <a:xfrm>
                                  <a:off x="299509" y="0"/>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6" name="Shape 6548"/>
                              <wps:cNvSpPr>
                                <a:spLocks/>
                              </wps:cNvSpPr>
                              <wps:spPr bwMode="auto">
                                <a:xfrm>
                                  <a:off x="420586" y="19492"/>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37" name="Shape 6549"/>
                              <wps:cNvSpPr>
                                <a:spLocks/>
                              </wps:cNvSpPr>
                              <wps:spPr bwMode="auto">
                                <a:xfrm>
                                  <a:off x="420586"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8" name="Shape 6550"/>
                              <wps:cNvSpPr>
                                <a:spLocks/>
                              </wps:cNvSpPr>
                              <wps:spPr bwMode="auto">
                                <a:xfrm>
                                  <a:off x="257361" y="15326"/>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39" name="Shape 6551"/>
                              <wps:cNvSpPr>
                                <a:spLocks/>
                              </wps:cNvSpPr>
                              <wps:spPr bwMode="auto">
                                <a:xfrm>
                                  <a:off x="257361" y="15326"/>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0" name="Shape 6552"/>
                              <wps:cNvSpPr>
                                <a:spLocks/>
                              </wps:cNvSpPr>
                              <wps:spPr bwMode="auto">
                                <a:xfrm>
                                  <a:off x="237813" y="147272"/>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41" name="Shape 6553"/>
                              <wps:cNvSpPr>
                                <a:spLocks/>
                              </wps:cNvSpPr>
                              <wps:spPr bwMode="auto">
                                <a:xfrm>
                                  <a:off x="237805"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2" name="Shape 6554"/>
                              <wps:cNvSpPr>
                                <a:spLocks/>
                              </wps:cNvSpPr>
                              <wps:spPr bwMode="auto">
                                <a:xfrm>
                                  <a:off x="281244" y="134531"/>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43" name="Shape 6555"/>
                              <wps:cNvSpPr>
                                <a:spLocks/>
                              </wps:cNvSpPr>
                              <wps:spPr bwMode="auto">
                                <a:xfrm>
                                  <a:off x="281251"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4" name="Shape 6556"/>
                              <wps:cNvSpPr>
                                <a:spLocks/>
                              </wps:cNvSpPr>
                              <wps:spPr bwMode="auto">
                                <a:xfrm>
                                  <a:off x="357689" y="134326"/>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45" name="Shape 6557"/>
                              <wps:cNvSpPr>
                                <a:spLocks/>
                              </wps:cNvSpPr>
                              <wps:spPr bwMode="auto">
                                <a:xfrm>
                                  <a:off x="357693" y="134330"/>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6" name="Shape 6558"/>
                              <wps:cNvSpPr>
                                <a:spLocks/>
                              </wps:cNvSpPr>
                              <wps:spPr bwMode="auto">
                                <a:xfrm>
                                  <a:off x="659400" y="19466"/>
                                  <a:ext cx="43815" cy="121361"/>
                                </a:xfrm>
                                <a:custGeom>
                                  <a:avLst/>
                                  <a:gdLst>
                                    <a:gd name="T0" fmla="*/ 0 w 43815"/>
                                    <a:gd name="T1" fmla="*/ 0 h 121361"/>
                                    <a:gd name="T2" fmla="*/ 43815 w 43815"/>
                                    <a:gd name="T3" fmla="*/ 121361 h 1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47" name="Shape 6559"/>
                              <wps:cNvSpPr>
                                <a:spLocks/>
                              </wps:cNvSpPr>
                              <wps:spPr bwMode="auto">
                                <a:xfrm>
                                  <a:off x="659402"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48" name="Shape 6560"/>
                              <wps:cNvSpPr>
                                <a:spLocks/>
                              </wps:cNvSpPr>
                              <wps:spPr bwMode="auto">
                                <a:xfrm>
                                  <a:off x="637720" y="147882"/>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49" name="Shape 6561"/>
                              <wps:cNvSpPr>
                                <a:spLocks/>
                              </wps:cNvSpPr>
                              <wps:spPr bwMode="auto">
                                <a:xfrm>
                                  <a:off x="637713" y="147877"/>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50" name="Shape 6562"/>
                              <wps:cNvSpPr>
                                <a:spLocks/>
                              </wps:cNvSpPr>
                              <wps:spPr bwMode="auto">
                                <a:xfrm>
                                  <a:off x="0" y="480319"/>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51" name="Shape 6563"/>
                              <wps:cNvSpPr>
                                <a:spLocks/>
                              </wps:cNvSpPr>
                              <wps:spPr bwMode="auto">
                                <a:xfrm>
                                  <a:off x="10" y="480311"/>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52" name="Shape 6564"/>
                              <wps:cNvSpPr>
                                <a:spLocks/>
                              </wps:cNvSpPr>
                              <wps:spPr bwMode="auto">
                                <a:xfrm>
                                  <a:off x="43454" y="4675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53" name="Shape 6565"/>
                              <wps:cNvSpPr>
                                <a:spLocks/>
                              </wps:cNvSpPr>
                              <wps:spPr bwMode="auto">
                                <a:xfrm>
                                  <a:off x="43457" y="46754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54" name="Shape 6566"/>
                              <wps:cNvSpPr>
                                <a:spLocks/>
                              </wps:cNvSpPr>
                              <wps:spPr bwMode="auto">
                                <a:xfrm>
                                  <a:off x="119898" y="4673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55" name="Shape 6567"/>
                              <wps:cNvSpPr>
                                <a:spLocks/>
                              </wps:cNvSpPr>
                              <wps:spPr bwMode="auto">
                                <a:xfrm>
                                  <a:off x="119898" y="4673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56" name="Shape 6568"/>
                              <wps:cNvSpPr>
                                <a:spLocks/>
                              </wps:cNvSpPr>
                              <wps:spPr bwMode="auto">
                                <a:xfrm>
                                  <a:off x="299517" y="333048"/>
                                  <a:ext cx="145695" cy="26670"/>
                                </a:xfrm>
                                <a:custGeom>
                                  <a:avLst/>
                                  <a:gdLst>
                                    <a:gd name="T0" fmla="*/ 0 w 145695"/>
                                    <a:gd name="T1" fmla="*/ 0 h 26670"/>
                                    <a:gd name="T2" fmla="*/ 145695 w 145695"/>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57" name="Shape 6569"/>
                              <wps:cNvSpPr>
                                <a:spLocks/>
                              </wps:cNvSpPr>
                              <wps:spPr bwMode="auto">
                                <a:xfrm>
                                  <a:off x="299509" y="333037"/>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58" name="Shape 6570"/>
                              <wps:cNvSpPr>
                                <a:spLocks/>
                              </wps:cNvSpPr>
                              <wps:spPr bwMode="auto">
                                <a:xfrm>
                                  <a:off x="420586" y="352530"/>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59" name="Shape 6571"/>
                              <wps:cNvSpPr>
                                <a:spLocks/>
                              </wps:cNvSpPr>
                              <wps:spPr bwMode="auto">
                                <a:xfrm>
                                  <a:off x="420586" y="352530"/>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0" name="Shape 6572"/>
                              <wps:cNvSpPr>
                                <a:spLocks/>
                              </wps:cNvSpPr>
                              <wps:spPr bwMode="auto">
                                <a:xfrm>
                                  <a:off x="257361" y="348364"/>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61" name="Shape 6573"/>
                              <wps:cNvSpPr>
                                <a:spLocks/>
                              </wps:cNvSpPr>
                              <wps:spPr bwMode="auto">
                                <a:xfrm>
                                  <a:off x="257361" y="348364"/>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2" name="Shape 6574"/>
                              <wps:cNvSpPr>
                                <a:spLocks/>
                              </wps:cNvSpPr>
                              <wps:spPr bwMode="auto">
                                <a:xfrm>
                                  <a:off x="237805" y="480311"/>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63" name="Shape 6575"/>
                              <wps:cNvSpPr>
                                <a:spLocks/>
                              </wps:cNvSpPr>
                              <wps:spPr bwMode="auto">
                                <a:xfrm>
                                  <a:off x="237805" y="480311"/>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4" name="Shape 6576"/>
                              <wps:cNvSpPr>
                                <a:spLocks/>
                              </wps:cNvSpPr>
                              <wps:spPr bwMode="auto">
                                <a:xfrm>
                                  <a:off x="281244" y="4675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65" name="Shape 6577"/>
                              <wps:cNvSpPr>
                                <a:spLocks/>
                              </wps:cNvSpPr>
                              <wps:spPr bwMode="auto">
                                <a:xfrm>
                                  <a:off x="281251" y="46754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6" name="Shape 6578"/>
                              <wps:cNvSpPr>
                                <a:spLocks/>
                              </wps:cNvSpPr>
                              <wps:spPr bwMode="auto">
                                <a:xfrm>
                                  <a:off x="357689" y="4673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67" name="Shape 6579"/>
                              <wps:cNvSpPr>
                                <a:spLocks/>
                              </wps:cNvSpPr>
                              <wps:spPr bwMode="auto">
                                <a:xfrm>
                                  <a:off x="357693" y="4673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8" name="Shape 6580"/>
                              <wps:cNvSpPr>
                                <a:spLocks/>
                              </wps:cNvSpPr>
                              <wps:spPr bwMode="auto">
                                <a:xfrm>
                                  <a:off x="538335" y="333048"/>
                                  <a:ext cx="145669" cy="26670"/>
                                </a:xfrm>
                                <a:custGeom>
                                  <a:avLst/>
                                  <a:gdLst>
                                    <a:gd name="T0" fmla="*/ 0 w 145669"/>
                                    <a:gd name="T1" fmla="*/ 0 h 26670"/>
                                    <a:gd name="T2" fmla="*/ 145669 w 145669"/>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69" name="Shape 6581"/>
                              <wps:cNvSpPr>
                                <a:spLocks/>
                              </wps:cNvSpPr>
                              <wps:spPr bwMode="auto">
                                <a:xfrm>
                                  <a:off x="538325" y="333037"/>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0" name="Shape 6582"/>
                              <wps:cNvSpPr>
                                <a:spLocks/>
                              </wps:cNvSpPr>
                              <wps:spPr bwMode="auto">
                                <a:xfrm>
                                  <a:off x="659400" y="352516"/>
                                  <a:ext cx="43815" cy="121361"/>
                                </a:xfrm>
                                <a:custGeom>
                                  <a:avLst/>
                                  <a:gdLst>
                                    <a:gd name="T0" fmla="*/ 0 w 43815"/>
                                    <a:gd name="T1" fmla="*/ 0 h 121361"/>
                                    <a:gd name="T2" fmla="*/ 43815 w 43815"/>
                                    <a:gd name="T3" fmla="*/ 121361 h 1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71" name="Shape 6583"/>
                              <wps:cNvSpPr>
                                <a:spLocks/>
                              </wps:cNvSpPr>
                              <wps:spPr bwMode="auto">
                                <a:xfrm>
                                  <a:off x="659402" y="352530"/>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2" name="Shape 6584"/>
                              <wps:cNvSpPr>
                                <a:spLocks/>
                              </wps:cNvSpPr>
                              <wps:spPr bwMode="auto">
                                <a:xfrm>
                                  <a:off x="476623" y="480311"/>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73" name="Shape 6585"/>
                              <wps:cNvSpPr>
                                <a:spLocks/>
                              </wps:cNvSpPr>
                              <wps:spPr bwMode="auto">
                                <a:xfrm>
                                  <a:off x="476623" y="480311"/>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4" name="Shape 6586"/>
                              <wps:cNvSpPr>
                                <a:spLocks/>
                              </wps:cNvSpPr>
                              <wps:spPr bwMode="auto">
                                <a:xfrm>
                                  <a:off x="495838" y="595000"/>
                                  <a:ext cx="148387" cy="26670"/>
                                </a:xfrm>
                                <a:custGeom>
                                  <a:avLst/>
                                  <a:gdLst>
                                    <a:gd name="T0" fmla="*/ 0 w 148387"/>
                                    <a:gd name="T1" fmla="*/ 0 h 26670"/>
                                    <a:gd name="T2" fmla="*/ 148387 w 148387"/>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75" name="Shape 6587"/>
                              <wps:cNvSpPr>
                                <a:spLocks/>
                              </wps:cNvSpPr>
                              <wps:spPr bwMode="auto">
                                <a:xfrm>
                                  <a:off x="495848" y="595005"/>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6" name="Shape 6588"/>
                              <wps:cNvSpPr>
                                <a:spLocks/>
                              </wps:cNvSpPr>
                              <wps:spPr bwMode="auto">
                                <a:xfrm>
                                  <a:off x="520063" y="467556"/>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77" name="Shape 6589"/>
                              <wps:cNvSpPr>
                                <a:spLocks/>
                              </wps:cNvSpPr>
                              <wps:spPr bwMode="auto">
                                <a:xfrm>
                                  <a:off x="520070" y="46754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8" name="Shape 6590"/>
                              <wps:cNvSpPr>
                                <a:spLocks/>
                              </wps:cNvSpPr>
                              <wps:spPr bwMode="auto">
                                <a:xfrm>
                                  <a:off x="596507" y="467373"/>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79" name="Shape 6591"/>
                              <wps:cNvSpPr>
                                <a:spLocks/>
                              </wps:cNvSpPr>
                              <wps:spPr bwMode="auto">
                                <a:xfrm>
                                  <a:off x="596511" y="4673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AD647" id="Gruppieren 79327" o:spid="_x0000_s1026" style="width:55.35pt;height:48.95pt;mso-position-horizontal-relative:char;mso-position-vertical-relative:line" coordsize="7032,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">
                      <o:lock v:ext="edit" rotation="t" position="t"/>
                      <v:shape id="Shape 6540" o:spid="_x0000_s1027"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" fillcolor="#181717" stroked="f" strokeweight="0">
                        <v:stroke miterlimit="83231f" joinstyle="miter"/>
                        <v:path arrowok="t" textboxrect="@1,@1,@1,@1"/>
                      </v:shape>
                      <v:shape id="Shape 6541" o:spid="_x0000_s1028"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" filled="f" strokecolor="#181717" strokeweight=".01975mm">
                        <v:stroke miterlimit="1" joinstyle="miter"/>
                        <v:path arrowok="t" textboxrect="@1,@1,@1,@1"/>
                      </v:shape>
                      <v:shape id="Shape 6542" o:spid="_x0000_s1029"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" fillcolor="#181717" stroked="f" strokeweight="0">
                        <v:stroke miterlimit="1" joinstyle="miter"/>
                        <v:path arrowok="t" textboxrect="@1,@1,@1,@1"/>
                      </v:shape>
                      <v:shape id="Shape 6543" o:spid="_x0000_s1030"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" filled="f" strokecolor="#181717" strokeweight=".01975mm">
                        <v:stroke miterlimit="1" joinstyle="miter"/>
                        <v:path arrowok="t" textboxrect="@1,@1,@1,@1"/>
                      </v:shape>
                      <v:shape id="Shape 6544" o:spid="_x0000_s1031"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" fillcolor="#181717" stroked="f" strokeweight="0">
                        <v:stroke miterlimit="1" joinstyle="miter"/>
                        <v:path arrowok="t" textboxrect="@1,@1,@1,@1"/>
                      </v:shape>
                      <v:shape id="Shape 6545" o:spid="_x0000_s1032"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" filled="f" strokecolor="#181717" strokeweight=".01975mm">
                        <v:stroke miterlimit="1" joinstyle="miter"/>
                        <v:path arrowok="t" textboxrect="@1,@1,@1,@1"/>
                      </v:shape>
                      <v:shape id="Shape 6546" o:spid="_x0000_s1033" style="position:absolute;left:2995;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" fillcolor="#181717" stroked="f" strokeweight="0">
                        <v:stroke miterlimit="1" joinstyle="miter"/>
                        <v:path arrowok="t" textboxrect="@1,@1,@1,@1"/>
                      </v:shape>
                      <v:shape id="Shape 6547" o:spid="_x0000_s1034" style="position:absolute;left:2995;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" filled="f" strokecolor="#181717" strokeweight=".01975mm">
                        <v:stroke miterlimit="1" joinstyle="miter"/>
                        <v:path arrowok="t" textboxrect="@1,@1,@1,@1"/>
                      </v:shape>
                      <v:shape id="Shape 6548" o:spid="_x0000_s1035" style="position:absolute;left:4205;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" fillcolor="#181717" stroked="f" strokeweight="0">
                        <v:stroke miterlimit="1" joinstyle="miter"/>
                        <v:path arrowok="t" textboxrect="@1,@1,@1,@1"/>
                      </v:shape>
                      <v:shape id="Shape 6549" o:spid="_x0000_s1036" style="position:absolute;left:4205;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" filled="f" strokecolor="#181717" strokeweight=".01975mm">
                        <v:stroke miterlimit="1" joinstyle="miter"/>
                        <v:path arrowok="t" textboxrect="@1,@1,@1,@1"/>
                      </v:shape>
                      <v:shape id="Shape 6550" o:spid="_x0000_s1037"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" fillcolor="#181717" stroked="f" strokeweight="0">
                        <v:stroke miterlimit="1" joinstyle="miter"/>
                        <v:path arrowok="t" textboxrect="@1,@1,@1,@1"/>
                      </v:shape>
                      <v:shape id="Shape 6551" o:spid="_x0000_s1038"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" filled="f" strokecolor="#181717" strokeweight=".01975mm">
                        <v:stroke miterlimit="1" joinstyle="miter"/>
                        <v:path arrowok="t" textboxrect="@1,@1,@1,@1"/>
                      </v:shape>
                      <v:shape id="Shape 6552" o:spid="_x0000_s1039" style="position:absolute;left:2378;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" fillcolor="#181717" stroked="f" strokeweight="0">
                        <v:stroke miterlimit="1" joinstyle="miter"/>
                        <v:path arrowok="t" textboxrect="@1,@1,@1,@1"/>
                      </v:shape>
                      <v:shape id="Shape 6553" o:spid="_x0000_s1040" style="position:absolute;left:2378;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" filled="f" strokecolor="#181717" strokeweight=".01975mm">
                        <v:stroke miterlimit="1" joinstyle="miter"/>
                        <v:path arrowok="t" textboxrect="@1,@1,@1,@1"/>
                      </v:shape>
                      <v:shape id="Shape 6554" o:spid="_x0000_s1041"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" fillcolor="#181717" stroked="f" strokeweight="0">
                        <v:stroke miterlimit="1" joinstyle="miter"/>
                        <v:path arrowok="t" textboxrect="@1,@1,@1,@1"/>
                      </v:shape>
                      <v:shape id="Shape 6555" o:spid="_x0000_s1042"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" filled="f" strokecolor="#181717" strokeweight=".01975mm">
                        <v:stroke miterlimit="1" joinstyle="miter"/>
                        <v:path arrowok="t" textboxrect="@1,@1,@1,@1"/>
                      </v:shape>
                      <v:shape id="Shape 6556" o:spid="_x0000_s1043"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" fillcolor="#181717" stroked="f" strokeweight="0">
                        <v:stroke miterlimit="1" joinstyle="miter"/>
                        <v:path arrowok="t" textboxrect="@1,@1,@1,@1"/>
                      </v:shape>
                      <v:shape id="Shape 6557" o:spid="_x0000_s1044"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" filled="f" strokecolor="#181717" strokeweight=".01975mm">
                        <v:stroke miterlimit="1" joinstyle="miter"/>
                        <v:path arrowok="t" textboxrect="@1,@1,@1,@1"/>
                      </v:shape>
                      <v:shape id="Shape 6558" o:spid="_x0000_s1045" style="position:absolute;left:6594;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" fillcolor="#181717" stroked="f" strokeweight="0">
                        <v:stroke miterlimit="1" joinstyle="miter"/>
                        <v:path arrowok="t" textboxrect="@1,@1,@1,@1"/>
                      </v:shape>
                      <v:shape id="Shape 6559" o:spid="_x0000_s1046" style="position:absolute;left:6594;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" filled="f" strokecolor="#181717" strokeweight=".01975mm">
                        <v:stroke miterlimit="1" joinstyle="miter"/>
                        <v:path arrowok="t" textboxrect="@1,@1,@1,@1"/>
                      </v:shape>
                      <v:shape id="Shape 6560" o:spid="_x0000_s1047"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" fillcolor="#181717" stroked="f" strokeweight="0">
                        <v:stroke miterlimit="1" joinstyle="miter"/>
                        <v:path arrowok="t" textboxrect="@1,@1,@1,@1"/>
                      </v:shape>
                      <v:shape id="Shape 6561" o:spid="_x0000_s1048"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" filled="f" strokecolor="#181717" strokeweight=".01975mm">
                        <v:stroke miterlimit="1" joinstyle="miter"/>
                        <v:path arrowok="t" textboxrect="@1,@1,@1,@1"/>
                      </v:shape>
                      <v:shape id="Shape 6562" o:spid="_x0000_s1049" style="position:absolute;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" fillcolor="#181717" stroked="f" strokeweight="0">
                        <v:stroke miterlimit="1" joinstyle="miter"/>
                        <v:path arrowok="t" textboxrect="@1,@1,@1,@1"/>
                      </v:shape>
                      <v:shape id="Shape 6563" o:spid="_x0000_s1050" style="position:absolute;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" filled="f" strokecolor="#181717" strokeweight=".01975mm">
                        <v:stroke miterlimit="1" joinstyle="miter"/>
                        <v:path arrowok="t" textboxrect="@1,@1,@1,@1"/>
                      </v:shape>
                      <v:shape id="Shape 6564" o:spid="_x0000_s1051" style="position:absolute;left:434;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" fillcolor="#181717" stroked="f" strokeweight="0">
                        <v:stroke miterlimit="1" joinstyle="miter"/>
                        <v:path arrowok="t" textboxrect="@1,@1,@1,@1"/>
                      </v:shape>
                      <v:shape id="Shape 6565" o:spid="_x0000_s1052" style="position:absolute;left:434;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" filled="f" strokecolor="#181717" strokeweight=".01975mm">
                        <v:stroke miterlimit="1" joinstyle="miter"/>
                        <v:path arrowok="t" textboxrect="@1,@1,@1,@1"/>
                      </v:shape>
                      <v:shape id="Shape 6566" o:spid="_x0000_s1053" style="position:absolute;left:1198;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" fillcolor="#181717" stroked="f" strokeweight="0">
                        <v:stroke miterlimit="1" joinstyle="miter"/>
                        <v:path arrowok="t" textboxrect="@1,@1,@1,@1"/>
                      </v:shape>
                      <v:shape id="Shape 6567" o:spid="_x0000_s1054" style="position:absolute;left:1198;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" filled="f" strokecolor="#181717" strokeweight=".01975mm">
                        <v:stroke miterlimit="1" joinstyle="miter"/>
                        <v:path arrowok="t" textboxrect="@1,@1,@1,@1"/>
                      </v:shape>
                      <v:shape id="Shape 6568" o:spid="_x0000_s1055" style="position:absolute;left:2995;top:3330;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" fillcolor="#181717" stroked="f" strokeweight="0">
                        <v:stroke miterlimit="1" joinstyle="miter"/>
                        <v:path arrowok="t" textboxrect="@1,@1,@1,@1"/>
                      </v:shape>
                      <v:shape id="Shape 6569" o:spid="_x0000_s1056" style="position:absolute;left:2995;top:3330;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" filled="f" strokecolor="#181717" strokeweight=".01975mm">
                        <v:stroke miterlimit="1" joinstyle="miter"/>
                        <v:path arrowok="t" textboxrect="@1,@1,@1,@1"/>
                      </v:shape>
                      <v:shape id="Shape 6570" o:spid="_x0000_s1057" style="position:absolute;left:4205;top:3525;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" fillcolor="#181717" stroked="f" strokeweight="0">
                        <v:stroke miterlimit="1" joinstyle="miter"/>
                        <v:path arrowok="t" textboxrect="@1,@1,@1,@1"/>
                      </v:shape>
                      <v:shape id="Shape 6571" o:spid="_x0000_s1058" style="position:absolute;left:4205;top:3525;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" filled="f" strokecolor="#181717" strokeweight=".01975mm">
                        <v:stroke miterlimit="1" joinstyle="miter"/>
                        <v:path arrowok="t" textboxrect="@1,@1,@1,@1"/>
                      </v:shape>
                      <v:shape id="Shape 6572" o:spid="_x0000_s1059" style="position:absolute;left:2573;top:348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" fillcolor="#181717" stroked="f" strokeweight="0">
                        <v:stroke miterlimit="1" joinstyle="miter"/>
                        <v:path arrowok="t" textboxrect="@1,@1,@1,@1"/>
                      </v:shape>
                      <v:shape id="Shape 6573" o:spid="_x0000_s1060" style="position:absolute;left:2573;top:348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" filled="f" strokecolor="#181717" strokeweight=".01975mm">
                        <v:stroke miterlimit="1" joinstyle="miter"/>
                        <v:path arrowok="t" textboxrect="@1,@1,@1,@1"/>
                      </v:shape>
                      <v:shape id="Shape 6574" o:spid="_x0000_s1061" style="position:absolute;left:2378;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" fillcolor="#181717" stroked="f" strokeweight="0">
                        <v:stroke miterlimit="1" joinstyle="miter"/>
                        <v:path arrowok="t" textboxrect="@1,@1,@1,@1"/>
                      </v:shape>
                      <v:shape id="Shape 6575" o:spid="_x0000_s1062" style="position:absolute;left:2378;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" filled="f" strokecolor="#181717" strokeweight=".01975mm">
                        <v:stroke miterlimit="1" joinstyle="miter"/>
                        <v:path arrowok="t" textboxrect="@1,@1,@1,@1"/>
                      </v:shape>
                      <v:shape id="Shape 6576" o:spid="_x0000_s1063" style="position:absolute;left:2812;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" fillcolor="#181717" stroked="f" strokeweight="0">
                        <v:stroke miterlimit="1" joinstyle="miter"/>
                        <v:path arrowok="t" textboxrect="@1,@1,@1,@1"/>
                      </v:shape>
                      <v:shape id="Shape 6577" o:spid="_x0000_s1064" style="position:absolute;left:2812;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" filled="f" strokecolor="#181717" strokeweight=".01975mm">
                        <v:stroke miterlimit="1" joinstyle="miter"/>
                        <v:path arrowok="t" textboxrect="@1,@1,@1,@1"/>
                      </v:shape>
                      <v:shape id="Shape 6578" o:spid="_x0000_s1065" style="position:absolute;left:3576;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" fillcolor="#181717" stroked="f" strokeweight="0">
                        <v:stroke miterlimit="1" joinstyle="miter"/>
                        <v:path arrowok="t" textboxrect="@1,@1,@1,@1"/>
                      </v:shape>
                      <v:shape id="Shape 6579" o:spid="_x0000_s1066" style="position:absolute;left:3576;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" filled="f" strokecolor="#181717" strokeweight=".01975mm">
                        <v:stroke miterlimit="1" joinstyle="miter"/>
                        <v:path arrowok="t" textboxrect="@1,@1,@1,@1"/>
                      </v:shape>
                      <v:shape id="Shape 6580" o:spid="_x0000_s1067" style="position:absolute;left:5383;top:3330;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" fillcolor="#181717" stroked="f" strokeweight="0">
                        <v:stroke miterlimit="1" joinstyle="miter"/>
                        <v:path arrowok="t" textboxrect="@1,@1,@1,@1"/>
                      </v:shape>
                      <v:shape id="Shape 6581" o:spid="_x0000_s1068" style="position:absolute;left:5383;top:3330;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" filled="f" strokecolor="#181717" strokeweight=".01975mm">
                        <v:stroke miterlimit="1" joinstyle="miter"/>
                        <v:path arrowok="t" textboxrect="@1,@1,@1,@1"/>
                      </v:shape>
                      <v:shape id="Shape 6582" o:spid="_x0000_s1069" style="position:absolute;left:6594;top:3525;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" fillcolor="#181717" stroked="f" strokeweight="0">
                        <v:stroke miterlimit="1" joinstyle="miter"/>
                        <v:path arrowok="t" textboxrect="@1,@1,@1,@1"/>
                      </v:shape>
                      <v:shape id="Shape 6583" o:spid="_x0000_s1070" style="position:absolute;left:6594;top:3525;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" filled="f" strokecolor="#181717" strokeweight=".01975mm">
                        <v:stroke miterlimit="1" joinstyle="miter"/>
                        <v:path arrowok="t" textboxrect="@1,@1,@1,@1"/>
                      </v:shape>
                      <v:shape id="Shape 6584" o:spid="_x0000_s1071" style="position:absolute;left:4766;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" fillcolor="#181717" stroked="f" strokeweight="0">
                        <v:stroke miterlimit="1" joinstyle="miter"/>
                        <v:path arrowok="t" textboxrect="@1,@1,@1,@1"/>
                      </v:shape>
                      <v:shape id="Shape 6585" o:spid="_x0000_s1072" style="position:absolute;left:4766;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" filled="f" strokecolor="#181717" strokeweight=".01975mm">
                        <v:stroke miterlimit="1" joinstyle="miter"/>
                        <v:path arrowok="t" textboxrect="@1,@1,@1,@1"/>
                      </v:shape>
                      <v:shape id="Shape 6586" o:spid="_x0000_s1073" style="position:absolute;left:4958;top:5950;width:1484;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" fillcolor="#181717" stroked="f" strokeweight="0">
                        <v:stroke miterlimit="1" joinstyle="miter"/>
                        <v:path arrowok="t" textboxrect="@1,@1,@1,@1"/>
                      </v:shape>
                      <v:shape id="Shape 6587" o:spid="_x0000_s1074" style="position:absolute;left:4958;top:5950;width:1484;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" filled="f" strokecolor="#181717" strokeweight=".01975mm">
                        <v:stroke miterlimit="1" joinstyle="miter"/>
                        <v:path arrowok="t" textboxrect="@1,@1,@1,@1"/>
                      </v:shape>
                      <v:shape id="Shape 6588" o:spid="_x0000_s1075" style="position:absolute;left:5200;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" fillcolor="#181717" stroked="f" strokeweight="0">
                        <v:stroke miterlimit="1" joinstyle="miter"/>
                        <v:path arrowok="t" textboxrect="@1,@1,@1,@1"/>
                      </v:shape>
                      <v:shape id="Shape 6589" o:spid="_x0000_s1076" style="position:absolute;left:5200;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" filled="f" strokecolor="#181717" strokeweight=".01975mm">
                        <v:stroke miterlimit="1" joinstyle="miter"/>
                        <v:path arrowok="t" textboxrect="@1,@1,@1,@1"/>
                      </v:shape>
                      <v:shape id="Shape 6590" o:spid="_x0000_s1077" style="position:absolute;left:5965;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" fillcolor="#181717" stroked="f" strokeweight="0">
                        <v:stroke miterlimit="1" joinstyle="miter"/>
                        <v:path arrowok="t" textboxrect="@1,@1,@1,@1"/>
                      </v:shape>
                      <v:shape id="Shape 6591" o:spid="_x0000_s1078" style="position:absolute;left:5965;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" filled="f" strokecolor="#181717" strokeweight=".01975mm">
                        <v:stroke miterlimit="1" joinstyle="miter"/>
                        <v:path arrowok="t" textboxrect="@1,@1,@1,@1"/>
                      </v:shape>
                      <w10:anchorlock/>
                    </v:group>
                  </w:pict>
                </mc:Fallback>
              </mc:AlternateContent>
            </w:r>
          </w:p>
        </w:tc>
      </w:tr>
    </w:tbl>
    <w:p w14:paraId="25741E8E" w14:textId="77777777" w:rsidR="00116439" w:rsidRPr="00663269" w:rsidRDefault="00116439" w:rsidP="00116439">
      <w:pPr>
        <w:rPr>
          <w:rFonts w:cs="Arial"/>
          <w:b/>
          <w:lang w:val="de-DE"/>
        </w:rPr>
      </w:pPr>
    </w:p>
    <w:p w14:paraId="72C4E7A7" w14:textId="77777777" w:rsidR="00116439" w:rsidRPr="00663269" w:rsidRDefault="00116439" w:rsidP="00116439">
      <w:pPr>
        <w:pStyle w:val="berschrift3"/>
        <w:rPr>
          <w:rFonts w:cs="Arial"/>
          <w:lang w:val="en-US"/>
        </w:rPr>
      </w:pPr>
      <w:r w:rsidRPr="00663269">
        <w:rPr>
          <w:rFonts w:cs="Arial"/>
          <w:lang w:val="fr"/>
        </w:rPr>
        <w:t>9.3.3 Définir les limites de commutation de la fonction fenêtre</w:t>
      </w:r>
    </w:p>
    <w:tbl>
      <w:tblPr>
        <w:tblW w:w="5000" w:type="pct"/>
        <w:tblCellMar>
          <w:top w:w="113" w:type="dxa"/>
          <w:left w:w="113" w:type="dxa"/>
          <w:right w:w="115" w:type="dxa"/>
        </w:tblCellMar>
        <w:tblLook w:val="04A0" w:firstRow="1" w:lastRow="0" w:firstColumn="1" w:lastColumn="0" w:noHBand="0" w:noVBand="1"/>
      </w:tblPr>
      <w:tblGrid>
        <w:gridCol w:w="8248"/>
        <w:gridCol w:w="1701"/>
      </w:tblGrid>
      <w:tr w:rsidR="00116439" w:rsidRPr="00663269" w14:paraId="57745929" w14:textId="77777777" w:rsidTr="00EF136A">
        <w:trPr>
          <w:trHeight w:val="1178"/>
        </w:trPr>
        <w:tc>
          <w:tcPr>
            <w:tcW w:w="4145" w:type="pct"/>
            <w:tcBorders>
              <w:top w:val="single" w:sz="12" w:space="0" w:color="181717"/>
              <w:left w:val="single" w:sz="12" w:space="0" w:color="181717"/>
              <w:bottom w:val="single" w:sz="12" w:space="0" w:color="181717"/>
              <w:right w:val="single" w:sz="12" w:space="0" w:color="181717"/>
            </w:tcBorders>
          </w:tcPr>
          <w:p w14:paraId="06F7E91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[ou1] /[ou2] doit être défini comme [</w:t>
            </w:r>
            <w:proofErr w:type="spellStart"/>
            <w:r w:rsidRPr="00663269">
              <w:rPr>
                <w:rFonts w:ascii="Arial" w:hAnsi="Arial" w:cs="Arial"/>
                <w:sz w:val="22"/>
                <w:szCs w:val="22"/>
                <w:lang w:val="fr"/>
              </w:rPr>
              <w:t>Fno</w:t>
            </w:r>
            <w:proofErr w:type="spellEnd"/>
            <w:r w:rsidRPr="00663269">
              <w:rPr>
                <w:rFonts w:ascii="Arial" w:hAnsi="Arial" w:cs="Arial"/>
                <w:sz w:val="22"/>
                <w:szCs w:val="22"/>
                <w:lang w:val="fr"/>
              </w:rPr>
              <w:t>] ou [</w:t>
            </w:r>
            <w:proofErr w:type="spellStart"/>
            <w:r w:rsidRPr="00663269">
              <w:rPr>
                <w:rFonts w:ascii="Arial" w:hAnsi="Arial" w:cs="Arial"/>
                <w:sz w:val="22"/>
                <w:szCs w:val="22"/>
                <w:lang w:val="fr"/>
              </w:rPr>
              <w:t>Fnc</w:t>
            </w:r>
            <w:proofErr w:type="spellEnd"/>
            <w:r w:rsidRPr="00663269">
              <w:rPr>
                <w:rFonts w:ascii="Arial" w:hAnsi="Arial" w:cs="Arial"/>
                <w:sz w:val="22"/>
                <w:szCs w:val="22"/>
                <w:lang w:val="fr"/>
              </w:rPr>
              <w:t>].</w:t>
            </w:r>
          </w:p>
          <w:p w14:paraId="6FB678F6"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Sélectionnez [FH1] / [FH2] et définissez la valeur limite supérieure.</w:t>
            </w:r>
          </w:p>
        </w:tc>
        <w:tc>
          <w:tcPr>
            <w:tcW w:w="855" w:type="pct"/>
            <w:tcBorders>
              <w:top w:val="single" w:sz="12" w:space="0" w:color="181717"/>
              <w:left w:val="single" w:sz="12" w:space="0" w:color="181717"/>
              <w:bottom w:val="single" w:sz="12" w:space="0" w:color="181717"/>
              <w:right w:val="single" w:sz="12" w:space="0" w:color="181717"/>
            </w:tcBorders>
          </w:tcPr>
          <w:p w14:paraId="464B727F" w14:textId="77777777" w:rsidR="00116439" w:rsidRPr="00663269" w:rsidRDefault="00116439" w:rsidP="00EF136A">
            <w:pPr>
              <w:pStyle w:val="TableText"/>
              <w:rPr>
                <w:rFonts w:ascii="Arial" w:hAnsi="Arial" w:cs="Arial"/>
                <w:lang w:val="de-DE"/>
              </w:rPr>
            </w:pPr>
            <w:r w:rsidRPr="00663269">
              <w:rPr>
                <w:rFonts w:ascii="Arial" w:hAnsi="Arial" w:cs="Arial"/>
                <w:noProof/>
                <w:lang w:val="es-ES" w:eastAsia="es-ES"/>
              </w:rPr>
              <w:drawing>
                <wp:inline distT="0" distB="0" distL="0" distR="0" wp14:anchorId="095AA493" wp14:editId="75683E8A">
                  <wp:extent cx="896620" cy="75233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1648" cy="781727"/>
                          </a:xfrm>
                          <a:prstGeom prst="rect">
                            <a:avLst/>
                          </a:prstGeom>
                        </pic:spPr>
                      </pic:pic>
                    </a:graphicData>
                  </a:graphic>
                </wp:inline>
              </w:drawing>
            </w:r>
          </w:p>
        </w:tc>
      </w:tr>
      <w:tr w:rsidR="00116439" w:rsidRPr="00663269" w14:paraId="4BABFCBE" w14:textId="77777777" w:rsidTr="00EF136A">
        <w:trPr>
          <w:trHeight w:val="1056"/>
        </w:trPr>
        <w:tc>
          <w:tcPr>
            <w:tcW w:w="4145" w:type="pct"/>
            <w:tcBorders>
              <w:top w:val="single" w:sz="12" w:space="0" w:color="181717"/>
              <w:left w:val="single" w:sz="12" w:space="0" w:color="181717"/>
              <w:bottom w:val="single" w:sz="12" w:space="0" w:color="181717"/>
              <w:right w:val="single" w:sz="12" w:space="0" w:color="181717"/>
            </w:tcBorders>
          </w:tcPr>
          <w:p w14:paraId="258D70BC"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xml:space="preserve">► Sélectionnez [FL1] / [FL2] et définissez la valeur limite inférieure. </w:t>
            </w:r>
          </w:p>
          <w:p w14:paraId="3E2A92EC" w14:textId="77777777" w:rsidR="00116439" w:rsidRPr="00663269" w:rsidRDefault="00116439" w:rsidP="00EF136A">
            <w:pPr>
              <w:pStyle w:val="TableText"/>
              <w:rPr>
                <w:rFonts w:ascii="Arial" w:hAnsi="Arial" w:cs="Arial"/>
                <w:sz w:val="22"/>
                <w:szCs w:val="22"/>
                <w:lang w:val="en-US"/>
              </w:rPr>
            </w:pPr>
            <w:proofErr w:type="spellStart"/>
            <w:r w:rsidRPr="00663269">
              <w:rPr>
                <w:rFonts w:ascii="Arial" w:hAnsi="Arial" w:cs="Arial"/>
                <w:sz w:val="22"/>
                <w:szCs w:val="22"/>
                <w:lang w:val="fr"/>
              </w:rPr>
              <w:t>FLx</w:t>
            </w:r>
            <w:proofErr w:type="spellEnd"/>
            <w:r w:rsidRPr="00663269">
              <w:rPr>
                <w:rFonts w:ascii="Arial" w:hAnsi="Arial" w:cs="Arial"/>
                <w:sz w:val="22"/>
                <w:szCs w:val="22"/>
                <w:lang w:val="fr"/>
              </w:rPr>
              <w:t xml:space="preserve"> est toujours plus bas que </w:t>
            </w:r>
            <w:proofErr w:type="spellStart"/>
            <w:r w:rsidRPr="00663269">
              <w:rPr>
                <w:rFonts w:ascii="Arial" w:hAnsi="Arial" w:cs="Arial"/>
                <w:sz w:val="22"/>
                <w:szCs w:val="22"/>
                <w:lang w:val="fr"/>
              </w:rPr>
              <w:t>FHx</w:t>
            </w:r>
            <w:proofErr w:type="spellEnd"/>
            <w:r w:rsidRPr="00663269">
              <w:rPr>
                <w:rFonts w:ascii="Arial" w:hAnsi="Arial" w:cs="Arial"/>
                <w:sz w:val="22"/>
                <w:szCs w:val="22"/>
                <w:lang w:val="fr"/>
              </w:rPr>
              <w:t xml:space="preserve">. L’unité n’accepte que les valeurs inférieures à la valeur de </w:t>
            </w:r>
            <w:proofErr w:type="spellStart"/>
            <w:r w:rsidRPr="00663269">
              <w:rPr>
                <w:rFonts w:ascii="Arial" w:hAnsi="Arial" w:cs="Arial"/>
                <w:sz w:val="22"/>
                <w:szCs w:val="22"/>
                <w:lang w:val="fr"/>
              </w:rPr>
              <w:t>FHx</w:t>
            </w:r>
            <w:proofErr w:type="spellEnd"/>
            <w:r w:rsidRPr="00663269">
              <w:rPr>
                <w:rFonts w:ascii="Arial" w:hAnsi="Arial" w:cs="Arial"/>
                <w:sz w:val="22"/>
                <w:szCs w:val="22"/>
                <w:lang w:val="fr"/>
              </w:rPr>
              <w:t>.</w:t>
            </w:r>
          </w:p>
        </w:tc>
        <w:tc>
          <w:tcPr>
            <w:tcW w:w="855" w:type="pct"/>
            <w:tcBorders>
              <w:top w:val="single" w:sz="12" w:space="0" w:color="181717"/>
              <w:left w:val="single" w:sz="12" w:space="0" w:color="181717"/>
              <w:bottom w:val="single" w:sz="12" w:space="0" w:color="181717"/>
              <w:right w:val="single" w:sz="12" w:space="0" w:color="181717"/>
            </w:tcBorders>
          </w:tcPr>
          <w:p w14:paraId="02532B2D" w14:textId="77777777" w:rsidR="00116439" w:rsidRPr="00663269" w:rsidRDefault="00116439" w:rsidP="00EF136A">
            <w:pPr>
              <w:pStyle w:val="TableText"/>
              <w:rPr>
                <w:rFonts w:ascii="Arial" w:hAnsi="Arial" w:cs="Arial"/>
                <w:lang w:val="de-DE"/>
              </w:rPr>
            </w:pPr>
            <w:r w:rsidRPr="00663269">
              <w:rPr>
                <w:rFonts w:ascii="Arial" w:hAnsi="Arial" w:cs="Arial"/>
                <w:noProof/>
                <w:lang w:val="es-ES" w:eastAsia="es-ES"/>
              </w:rPr>
              <w:drawing>
                <wp:inline distT="0" distB="0" distL="0" distR="0" wp14:anchorId="3B343B9B" wp14:editId="5DDF6C5E">
                  <wp:extent cx="883204" cy="730247"/>
                  <wp:effectExtent l="0" t="0" r="0" b="0"/>
                  <wp:docPr id="70496" name="Grafik 7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8373" cy="759325"/>
                          </a:xfrm>
                          <a:prstGeom prst="rect">
                            <a:avLst/>
                          </a:prstGeom>
                        </pic:spPr>
                      </pic:pic>
                    </a:graphicData>
                  </a:graphic>
                </wp:inline>
              </w:drawing>
            </w:r>
          </w:p>
        </w:tc>
      </w:tr>
    </w:tbl>
    <w:p w14:paraId="200BE2FD" w14:textId="77777777" w:rsidR="00116439" w:rsidRPr="00663269" w:rsidRDefault="00116439" w:rsidP="00116439">
      <w:pPr>
        <w:pStyle w:val="TableText"/>
        <w:rPr>
          <w:rFonts w:ascii="Arial" w:hAnsi="Arial" w:cs="Arial"/>
          <w:b/>
          <w:lang w:val="de-DE"/>
        </w:rPr>
      </w:pPr>
    </w:p>
    <w:p w14:paraId="030FC5DA" w14:textId="77777777" w:rsidR="00116439" w:rsidRPr="00663269" w:rsidRDefault="00116439" w:rsidP="00116439">
      <w:pPr>
        <w:pStyle w:val="berschrift2"/>
        <w:rPr>
          <w:rFonts w:cs="Arial"/>
          <w:lang w:val="en-US"/>
        </w:rPr>
      </w:pPr>
      <w:r w:rsidRPr="00663269">
        <w:rPr>
          <w:rFonts w:cs="Arial"/>
          <w:lang w:val="fr"/>
        </w:rPr>
        <w:t>9.4 Paramètres utilisateur (optionnel)</w:t>
      </w:r>
    </w:p>
    <w:p w14:paraId="0F25E9AE" w14:textId="77777777" w:rsidR="00116439" w:rsidRPr="00663269" w:rsidRDefault="00116439" w:rsidP="00116439">
      <w:pPr>
        <w:pStyle w:val="berschrift3"/>
        <w:rPr>
          <w:rFonts w:cs="Arial"/>
          <w:lang w:val="en-US"/>
        </w:rPr>
      </w:pPr>
      <w:r w:rsidRPr="00663269">
        <w:rPr>
          <w:rFonts w:cs="Arial"/>
          <w:lang w:val="fr"/>
        </w:rPr>
        <w:t>9.4.1 Paramétrer le temps des sorties de commutation</w:t>
      </w:r>
    </w:p>
    <w:tbl>
      <w:tblPr>
        <w:tblW w:w="5000" w:type="pct"/>
        <w:tblCellMar>
          <w:top w:w="113" w:type="dxa"/>
          <w:left w:w="113" w:type="dxa"/>
          <w:right w:w="115" w:type="dxa"/>
        </w:tblCellMar>
        <w:tblLook w:val="04A0" w:firstRow="1" w:lastRow="0" w:firstColumn="1" w:lastColumn="0" w:noHBand="0" w:noVBand="1"/>
      </w:tblPr>
      <w:tblGrid>
        <w:gridCol w:w="903"/>
        <w:gridCol w:w="7484"/>
        <w:gridCol w:w="1562"/>
      </w:tblGrid>
      <w:tr w:rsidR="00116439" w:rsidRPr="00663269" w14:paraId="26F74CD8" w14:textId="77777777" w:rsidTr="00EF136A">
        <w:trPr>
          <w:trHeight w:val="1076"/>
        </w:trPr>
        <w:tc>
          <w:tcPr>
            <w:tcW w:w="4210" w:type="pct"/>
            <w:gridSpan w:val="2"/>
            <w:tcBorders>
              <w:top w:val="single" w:sz="12" w:space="0" w:color="181717"/>
              <w:left w:val="single" w:sz="12" w:space="0" w:color="181717"/>
              <w:bottom w:val="single" w:sz="12" w:space="0" w:color="181717"/>
              <w:right w:val="single" w:sz="12" w:space="0" w:color="181717"/>
            </w:tcBorders>
          </w:tcPr>
          <w:p w14:paraId="3C827581"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gramStart"/>
            <w:r w:rsidRPr="00663269">
              <w:rPr>
                <w:rFonts w:ascii="Arial" w:hAnsi="Arial" w:cs="Arial"/>
                <w:sz w:val="22"/>
                <w:szCs w:val="22"/>
                <w:lang w:val="fr"/>
              </w:rPr>
              <w:t>dS</w:t>
            </w:r>
            <w:proofErr w:type="gramEnd"/>
            <w:r w:rsidRPr="00663269">
              <w:rPr>
                <w:rFonts w:ascii="Arial" w:hAnsi="Arial" w:cs="Arial"/>
                <w:sz w:val="22"/>
                <w:szCs w:val="22"/>
                <w:lang w:val="fr"/>
              </w:rPr>
              <w:t>1] / [dS2] = temps de commutation pour OUT1 / OUT2.</w:t>
            </w:r>
          </w:p>
          <w:p w14:paraId="73E2B6AB"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w:t>
            </w:r>
            <w:proofErr w:type="gramStart"/>
            <w:r w:rsidRPr="00663269">
              <w:rPr>
                <w:rFonts w:ascii="Arial" w:hAnsi="Arial" w:cs="Arial"/>
                <w:sz w:val="22"/>
                <w:szCs w:val="22"/>
                <w:lang w:val="fr"/>
              </w:rPr>
              <w:t>dr</w:t>
            </w:r>
            <w:proofErr w:type="gramEnd"/>
            <w:r w:rsidRPr="00663269">
              <w:rPr>
                <w:rFonts w:ascii="Arial" w:hAnsi="Arial" w:cs="Arial"/>
                <w:sz w:val="22"/>
                <w:szCs w:val="22"/>
                <w:lang w:val="fr"/>
              </w:rPr>
              <w:t>1] / [dr2] = temps de redéfinition pour OUT1 / OUT2.</w:t>
            </w:r>
          </w:p>
          <w:p w14:paraId="5B86B209"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Sélectionnez [dS1], [dS2], [dr1] ou [dr2] et définissez une valeur comprise entre 0 et 50 s (à 0 le délai n’est pas actif).</w:t>
            </w:r>
          </w:p>
        </w:tc>
        <w:tc>
          <w:tcPr>
            <w:tcW w:w="790" w:type="pct"/>
            <w:vMerge w:val="restart"/>
            <w:tcBorders>
              <w:top w:val="single" w:sz="12" w:space="0" w:color="181717"/>
              <w:left w:val="single" w:sz="12" w:space="0" w:color="181717"/>
              <w:bottom w:val="single" w:sz="12" w:space="0" w:color="181717"/>
              <w:right w:val="single" w:sz="12" w:space="0" w:color="181717"/>
            </w:tcBorders>
          </w:tcPr>
          <w:p w14:paraId="5968DD1B" w14:textId="69D34488"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3C114138" wp14:editId="1F25023B">
                      <wp:extent cx="702945" cy="1338580"/>
                      <wp:effectExtent l="0" t="1905" r="4445" b="2540"/>
                      <wp:docPr id="79210" name="Gruppieren 7921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02945" cy="1338580"/>
                                <a:chOff x="0" y="0"/>
                                <a:chExt cx="703217" cy="1338550"/>
                              </a:xfrm>
                            </wpg:grpSpPr>
                            <wps:wsp>
                              <wps:cNvPr id="79211" name="Shape 6742"/>
                              <wps:cNvSpPr>
                                <a:spLocks/>
                              </wps:cNvSpPr>
                              <wps:spPr bwMode="auto">
                                <a:xfrm>
                                  <a:off x="182788" y="19492"/>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212" name="Shape 6743"/>
                              <wps:cNvSpPr>
                                <a:spLocks/>
                              </wps:cNvSpPr>
                              <wps:spPr bwMode="auto">
                                <a:xfrm>
                                  <a:off x="182788"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13" name="Shape 6744"/>
                              <wps:cNvSpPr>
                                <a:spLocks/>
                              </wps:cNvSpPr>
                              <wps:spPr bwMode="auto">
                                <a:xfrm>
                                  <a:off x="0" y="147282"/>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14" name="Shape 6745"/>
                              <wps:cNvSpPr>
                                <a:spLocks/>
                              </wps:cNvSpPr>
                              <wps:spPr bwMode="auto">
                                <a:xfrm>
                                  <a:off x="10"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15" name="Shape 6746"/>
                              <wps:cNvSpPr>
                                <a:spLocks/>
                              </wps:cNvSpPr>
                              <wps:spPr bwMode="auto">
                                <a:xfrm>
                                  <a:off x="161100"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16" name="Shape 6747"/>
                              <wps:cNvSpPr>
                                <a:spLocks/>
                              </wps:cNvSpPr>
                              <wps:spPr bwMode="auto">
                                <a:xfrm>
                                  <a:off x="161100"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17" name="Shape 6748"/>
                              <wps:cNvSpPr>
                                <a:spLocks/>
                              </wps:cNvSpPr>
                              <wps:spPr bwMode="auto">
                                <a:xfrm>
                                  <a:off x="19238" y="261970"/>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18" name="Shape 6749"/>
                              <wps:cNvSpPr>
                                <a:spLocks/>
                              </wps:cNvSpPr>
                              <wps:spPr bwMode="auto">
                                <a:xfrm>
                                  <a:off x="19238" y="26197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19" name="Shape 6750"/>
                              <wps:cNvSpPr>
                                <a:spLocks/>
                              </wps:cNvSpPr>
                              <wps:spPr bwMode="auto">
                                <a:xfrm>
                                  <a:off x="43454" y="134519"/>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20" name="Shape 6751"/>
                              <wps:cNvSpPr>
                                <a:spLocks/>
                              </wps:cNvSpPr>
                              <wps:spPr bwMode="auto">
                                <a:xfrm>
                                  <a:off x="43457"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1" name="Shape 6752"/>
                              <wps:cNvSpPr>
                                <a:spLocks/>
                              </wps:cNvSpPr>
                              <wps:spPr bwMode="auto">
                                <a:xfrm>
                                  <a:off x="119898" y="134336"/>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22" name="Shape 6753"/>
                              <wps:cNvSpPr>
                                <a:spLocks/>
                              </wps:cNvSpPr>
                              <wps:spPr bwMode="auto">
                                <a:xfrm>
                                  <a:off x="119898" y="134331"/>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3" name="Shape 6754"/>
                              <wps:cNvSpPr>
                                <a:spLocks/>
                              </wps:cNvSpPr>
                              <wps:spPr bwMode="auto">
                                <a:xfrm>
                                  <a:off x="299517" y="10"/>
                                  <a:ext cx="145695" cy="26670"/>
                                </a:xfrm>
                                <a:custGeom>
                                  <a:avLst/>
                                  <a:gdLst>
                                    <a:gd name="T0" fmla="*/ 0 w 145695"/>
                                    <a:gd name="T1" fmla="*/ 0 h 26670"/>
                                    <a:gd name="T2" fmla="*/ 145695 w 145695"/>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24" name="Shape 6755"/>
                              <wps:cNvSpPr>
                                <a:spLocks/>
                              </wps:cNvSpPr>
                              <wps:spPr bwMode="auto">
                                <a:xfrm>
                                  <a:off x="299509" y="0"/>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5" name="Shape 6756"/>
                              <wps:cNvSpPr>
                                <a:spLocks/>
                              </wps:cNvSpPr>
                              <wps:spPr bwMode="auto">
                                <a:xfrm>
                                  <a:off x="257361" y="15327"/>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26" name="Shape 6757"/>
                              <wps:cNvSpPr>
                                <a:spLocks/>
                              </wps:cNvSpPr>
                              <wps:spPr bwMode="auto">
                                <a:xfrm>
                                  <a:off x="257361" y="15327"/>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7" name="Shape 6758"/>
                              <wps:cNvSpPr>
                                <a:spLocks/>
                              </wps:cNvSpPr>
                              <wps:spPr bwMode="auto">
                                <a:xfrm>
                                  <a:off x="398897"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28" name="Shape 6759"/>
                              <wps:cNvSpPr>
                                <a:spLocks/>
                              </wps:cNvSpPr>
                              <wps:spPr bwMode="auto">
                                <a:xfrm>
                                  <a:off x="398897"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9" name="Shape 6760"/>
                              <wps:cNvSpPr>
                                <a:spLocks/>
                              </wps:cNvSpPr>
                              <wps:spPr bwMode="auto">
                                <a:xfrm>
                                  <a:off x="257033" y="261970"/>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30" name="Shape 6761"/>
                              <wps:cNvSpPr>
                                <a:spLocks/>
                              </wps:cNvSpPr>
                              <wps:spPr bwMode="auto">
                                <a:xfrm>
                                  <a:off x="257033" y="26197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1" name="Shape 6762"/>
                              <wps:cNvSpPr>
                                <a:spLocks/>
                              </wps:cNvSpPr>
                              <wps:spPr bwMode="auto">
                                <a:xfrm>
                                  <a:off x="281244" y="134519"/>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32" name="Shape 6763"/>
                              <wps:cNvSpPr>
                                <a:spLocks/>
                              </wps:cNvSpPr>
                              <wps:spPr bwMode="auto">
                                <a:xfrm>
                                  <a:off x="281251"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3" name="Shape 6764"/>
                              <wps:cNvSpPr>
                                <a:spLocks/>
                              </wps:cNvSpPr>
                              <wps:spPr bwMode="auto">
                                <a:xfrm>
                                  <a:off x="357689" y="134336"/>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34" name="Shape 6765"/>
                              <wps:cNvSpPr>
                                <a:spLocks/>
                              </wps:cNvSpPr>
                              <wps:spPr bwMode="auto">
                                <a:xfrm>
                                  <a:off x="357693" y="134331"/>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5" name="Shape 6766"/>
                              <wps:cNvSpPr>
                                <a:spLocks/>
                              </wps:cNvSpPr>
                              <wps:spPr bwMode="auto">
                                <a:xfrm>
                                  <a:off x="659400" y="19479"/>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36" name="Shape 6767"/>
                              <wps:cNvSpPr>
                                <a:spLocks/>
                              </wps:cNvSpPr>
                              <wps:spPr bwMode="auto">
                                <a:xfrm>
                                  <a:off x="659402"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7" name="Shape 6768"/>
                              <wps:cNvSpPr>
                                <a:spLocks/>
                              </wps:cNvSpPr>
                              <wps:spPr bwMode="auto">
                                <a:xfrm>
                                  <a:off x="637713"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38" name="Shape 6769"/>
                              <wps:cNvSpPr>
                                <a:spLocks/>
                              </wps:cNvSpPr>
                              <wps:spPr bwMode="auto">
                                <a:xfrm>
                                  <a:off x="637713"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9" name="Shape 6770"/>
                              <wps:cNvSpPr>
                                <a:spLocks/>
                              </wps:cNvSpPr>
                              <wps:spPr bwMode="auto">
                                <a:xfrm>
                                  <a:off x="182792" y="352501"/>
                                  <a:ext cx="43815" cy="121361"/>
                                </a:xfrm>
                                <a:custGeom>
                                  <a:avLst/>
                                  <a:gdLst>
                                    <a:gd name="T0" fmla="*/ 0 w 43815"/>
                                    <a:gd name="T1" fmla="*/ 0 h 121361"/>
                                    <a:gd name="T2" fmla="*/ 43815 w 43815"/>
                                    <a:gd name="T3" fmla="*/ 121361 h 1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40" name="Shape 6771"/>
                              <wps:cNvSpPr>
                                <a:spLocks/>
                              </wps:cNvSpPr>
                              <wps:spPr bwMode="auto">
                                <a:xfrm>
                                  <a:off x="182788" y="352529"/>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1" name="Shape 6772"/>
                              <wps:cNvSpPr>
                                <a:spLocks/>
                              </wps:cNvSpPr>
                              <wps:spPr bwMode="auto">
                                <a:xfrm>
                                  <a:off x="0" y="480307"/>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42" name="Shape 6773"/>
                              <wps:cNvSpPr>
                                <a:spLocks/>
                              </wps:cNvSpPr>
                              <wps:spPr bwMode="auto">
                                <a:xfrm>
                                  <a:off x="10" y="480309"/>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3" name="Shape 6774"/>
                              <wps:cNvSpPr>
                                <a:spLocks/>
                              </wps:cNvSpPr>
                              <wps:spPr bwMode="auto">
                                <a:xfrm>
                                  <a:off x="161100" y="480914"/>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44" name="Shape 6775"/>
                              <wps:cNvSpPr>
                                <a:spLocks/>
                              </wps:cNvSpPr>
                              <wps:spPr bwMode="auto">
                                <a:xfrm>
                                  <a:off x="161100" y="480914"/>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5" name="Shape 6776"/>
                              <wps:cNvSpPr>
                                <a:spLocks/>
                              </wps:cNvSpPr>
                              <wps:spPr bwMode="auto">
                                <a:xfrm>
                                  <a:off x="19231" y="595011"/>
                                  <a:ext cx="148387" cy="26670"/>
                                </a:xfrm>
                                <a:custGeom>
                                  <a:avLst/>
                                  <a:gdLst>
                                    <a:gd name="T0" fmla="*/ 0 w 148387"/>
                                    <a:gd name="T1" fmla="*/ 0 h 26670"/>
                                    <a:gd name="T2" fmla="*/ 148387 w 148387"/>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46" name="Shape 6777"/>
                              <wps:cNvSpPr>
                                <a:spLocks/>
                              </wps:cNvSpPr>
                              <wps:spPr bwMode="auto">
                                <a:xfrm>
                                  <a:off x="19238" y="595008"/>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7" name="Shape 6778"/>
                              <wps:cNvSpPr>
                                <a:spLocks/>
                              </wps:cNvSpPr>
                              <wps:spPr bwMode="auto">
                                <a:xfrm>
                                  <a:off x="43454" y="467543"/>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48" name="Shape 6779"/>
                              <wps:cNvSpPr>
                                <a:spLocks/>
                              </wps:cNvSpPr>
                              <wps:spPr bwMode="auto">
                                <a:xfrm>
                                  <a:off x="43457" y="46754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9" name="Shape 6780"/>
                              <wps:cNvSpPr>
                                <a:spLocks/>
                              </wps:cNvSpPr>
                              <wps:spPr bwMode="auto">
                                <a:xfrm>
                                  <a:off x="119898" y="467360"/>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50" name="Shape 6781"/>
                              <wps:cNvSpPr>
                                <a:spLocks/>
                              </wps:cNvSpPr>
                              <wps:spPr bwMode="auto">
                                <a:xfrm>
                                  <a:off x="119898" y="46736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51" name="Shape 6782"/>
                              <wps:cNvSpPr>
                                <a:spLocks/>
                              </wps:cNvSpPr>
                              <wps:spPr bwMode="auto">
                                <a:xfrm>
                                  <a:off x="237805" y="480309"/>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52" name="Shape 6783"/>
                              <wps:cNvSpPr>
                                <a:spLocks/>
                              </wps:cNvSpPr>
                              <wps:spPr bwMode="auto">
                                <a:xfrm>
                                  <a:off x="237805" y="480309"/>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53" name="Shape 6784"/>
                              <wps:cNvSpPr>
                                <a:spLocks/>
                              </wps:cNvSpPr>
                              <wps:spPr bwMode="auto">
                                <a:xfrm>
                                  <a:off x="281244" y="467543"/>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54" name="Shape 6785"/>
                              <wps:cNvSpPr>
                                <a:spLocks/>
                              </wps:cNvSpPr>
                              <wps:spPr bwMode="auto">
                                <a:xfrm>
                                  <a:off x="281251" y="46754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55" name="Shape 6786"/>
                              <wps:cNvSpPr>
                                <a:spLocks/>
                              </wps:cNvSpPr>
                              <wps:spPr bwMode="auto">
                                <a:xfrm>
                                  <a:off x="659400" y="352501"/>
                                  <a:ext cx="43815" cy="121361"/>
                                </a:xfrm>
                                <a:custGeom>
                                  <a:avLst/>
                                  <a:gdLst>
                                    <a:gd name="T0" fmla="*/ 0 w 43815"/>
                                    <a:gd name="T1" fmla="*/ 0 h 121361"/>
                                    <a:gd name="T2" fmla="*/ 43815 w 43815"/>
                                    <a:gd name="T3" fmla="*/ 121361 h 1213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56" name="Shape 6787"/>
                              <wps:cNvSpPr>
                                <a:spLocks/>
                              </wps:cNvSpPr>
                              <wps:spPr bwMode="auto">
                                <a:xfrm>
                                  <a:off x="659402" y="352529"/>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57" name="Shape 6788"/>
                              <wps:cNvSpPr>
                                <a:spLocks/>
                              </wps:cNvSpPr>
                              <wps:spPr bwMode="auto">
                                <a:xfrm>
                                  <a:off x="637713" y="480914"/>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58" name="Shape 6789"/>
                              <wps:cNvSpPr>
                                <a:spLocks/>
                              </wps:cNvSpPr>
                              <wps:spPr bwMode="auto">
                                <a:xfrm>
                                  <a:off x="637713" y="480914"/>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59" name="Shape 6790"/>
                              <wps:cNvSpPr>
                                <a:spLocks/>
                              </wps:cNvSpPr>
                              <wps:spPr bwMode="auto">
                                <a:xfrm>
                                  <a:off x="357689" y="467360"/>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60" name="Shape 6791"/>
                              <wps:cNvSpPr>
                                <a:spLocks/>
                              </wps:cNvSpPr>
                              <wps:spPr bwMode="auto">
                                <a:xfrm>
                                  <a:off x="357693" y="467373"/>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61" name="Shape 6792"/>
                              <wps:cNvSpPr>
                                <a:spLocks/>
                              </wps:cNvSpPr>
                              <wps:spPr bwMode="auto">
                                <a:xfrm>
                                  <a:off x="182788" y="710964"/>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62" name="Shape 6793"/>
                              <wps:cNvSpPr>
                                <a:spLocks/>
                              </wps:cNvSpPr>
                              <wps:spPr bwMode="auto">
                                <a:xfrm>
                                  <a:off x="182788" y="710964"/>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63" name="Shape 6794"/>
                              <wps:cNvSpPr>
                                <a:spLocks/>
                              </wps:cNvSpPr>
                              <wps:spPr bwMode="auto">
                                <a:xfrm>
                                  <a:off x="0" y="838752"/>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64" name="Shape 6795"/>
                              <wps:cNvSpPr>
                                <a:spLocks/>
                              </wps:cNvSpPr>
                              <wps:spPr bwMode="auto">
                                <a:xfrm>
                                  <a:off x="10" y="838747"/>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65" name="Shape 6796"/>
                              <wps:cNvSpPr>
                                <a:spLocks/>
                              </wps:cNvSpPr>
                              <wps:spPr bwMode="auto">
                                <a:xfrm>
                                  <a:off x="161100" y="839351"/>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66" name="Shape 6797"/>
                              <wps:cNvSpPr>
                                <a:spLocks/>
                              </wps:cNvSpPr>
                              <wps:spPr bwMode="auto">
                                <a:xfrm>
                                  <a:off x="161100" y="839351"/>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67" name="Shape 6798"/>
                              <wps:cNvSpPr>
                                <a:spLocks/>
                              </wps:cNvSpPr>
                              <wps:spPr bwMode="auto">
                                <a:xfrm>
                                  <a:off x="19238" y="953445"/>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68" name="Shape 6799"/>
                              <wps:cNvSpPr>
                                <a:spLocks/>
                              </wps:cNvSpPr>
                              <wps:spPr bwMode="auto">
                                <a:xfrm>
                                  <a:off x="19238" y="953445"/>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69" name="Shape 6800"/>
                              <wps:cNvSpPr>
                                <a:spLocks/>
                              </wps:cNvSpPr>
                              <wps:spPr bwMode="auto">
                                <a:xfrm>
                                  <a:off x="43454" y="825988"/>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70" name="Shape 6801"/>
                              <wps:cNvSpPr>
                                <a:spLocks/>
                              </wps:cNvSpPr>
                              <wps:spPr bwMode="auto">
                                <a:xfrm>
                                  <a:off x="43457" y="82598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71" name="Shape 6802"/>
                              <wps:cNvSpPr>
                                <a:spLocks/>
                              </wps:cNvSpPr>
                              <wps:spPr bwMode="auto">
                                <a:xfrm>
                                  <a:off x="119898" y="825805"/>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72" name="Shape 6803"/>
                              <wps:cNvSpPr>
                                <a:spLocks/>
                              </wps:cNvSpPr>
                              <wps:spPr bwMode="auto">
                                <a:xfrm>
                                  <a:off x="119898" y="825802"/>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73" name="Shape 6804"/>
                              <wps:cNvSpPr>
                                <a:spLocks/>
                              </wps:cNvSpPr>
                              <wps:spPr bwMode="auto">
                                <a:xfrm>
                                  <a:off x="299509" y="691474"/>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74" name="Shape 6805"/>
                              <wps:cNvSpPr>
                                <a:spLocks/>
                              </wps:cNvSpPr>
                              <wps:spPr bwMode="auto">
                                <a:xfrm>
                                  <a:off x="299509" y="691474"/>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75" name="Shape 6806"/>
                              <wps:cNvSpPr>
                                <a:spLocks/>
                              </wps:cNvSpPr>
                              <wps:spPr bwMode="auto">
                                <a:xfrm>
                                  <a:off x="257361" y="706801"/>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76" name="Shape 6807"/>
                              <wps:cNvSpPr>
                                <a:spLocks/>
                              </wps:cNvSpPr>
                              <wps:spPr bwMode="auto">
                                <a:xfrm>
                                  <a:off x="257361" y="706801"/>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77" name="Shape 6808"/>
                              <wps:cNvSpPr>
                                <a:spLocks/>
                              </wps:cNvSpPr>
                              <wps:spPr bwMode="auto">
                                <a:xfrm>
                                  <a:off x="398897" y="839351"/>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78" name="Shape 6809"/>
                              <wps:cNvSpPr>
                                <a:spLocks/>
                              </wps:cNvSpPr>
                              <wps:spPr bwMode="auto">
                                <a:xfrm>
                                  <a:off x="398897" y="839351"/>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79" name="Shape 6810"/>
                              <wps:cNvSpPr>
                                <a:spLocks/>
                              </wps:cNvSpPr>
                              <wps:spPr bwMode="auto">
                                <a:xfrm>
                                  <a:off x="257033" y="953445"/>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80" name="Shape 6811"/>
                              <wps:cNvSpPr>
                                <a:spLocks/>
                              </wps:cNvSpPr>
                              <wps:spPr bwMode="auto">
                                <a:xfrm>
                                  <a:off x="257033" y="953445"/>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81" name="Shape 6812"/>
                              <wps:cNvSpPr>
                                <a:spLocks/>
                              </wps:cNvSpPr>
                              <wps:spPr bwMode="auto">
                                <a:xfrm>
                                  <a:off x="281244" y="825988"/>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82" name="Shape 6813"/>
                              <wps:cNvSpPr>
                                <a:spLocks/>
                              </wps:cNvSpPr>
                              <wps:spPr bwMode="auto">
                                <a:xfrm>
                                  <a:off x="281251" y="82598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83" name="Shape 6814"/>
                              <wps:cNvSpPr>
                                <a:spLocks/>
                              </wps:cNvSpPr>
                              <wps:spPr bwMode="auto">
                                <a:xfrm>
                                  <a:off x="357689" y="825805"/>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84" name="Shape 6815"/>
                              <wps:cNvSpPr>
                                <a:spLocks/>
                              </wps:cNvSpPr>
                              <wps:spPr bwMode="auto">
                                <a:xfrm>
                                  <a:off x="357693" y="825802"/>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85" name="Shape 6816"/>
                              <wps:cNvSpPr>
                                <a:spLocks/>
                              </wps:cNvSpPr>
                              <wps:spPr bwMode="auto">
                                <a:xfrm>
                                  <a:off x="538325" y="691474"/>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86" name="Shape 6817"/>
                              <wps:cNvSpPr>
                                <a:spLocks/>
                              </wps:cNvSpPr>
                              <wps:spPr bwMode="auto">
                                <a:xfrm>
                                  <a:off x="538325" y="691474"/>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87" name="Shape 6818"/>
                              <wps:cNvSpPr>
                                <a:spLocks/>
                              </wps:cNvSpPr>
                              <wps:spPr bwMode="auto">
                                <a:xfrm>
                                  <a:off x="659400" y="710949"/>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88" name="Shape 6819"/>
                              <wps:cNvSpPr>
                                <a:spLocks/>
                              </wps:cNvSpPr>
                              <wps:spPr bwMode="auto">
                                <a:xfrm>
                                  <a:off x="659402" y="710964"/>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89" name="Shape 6820"/>
                              <wps:cNvSpPr>
                                <a:spLocks/>
                              </wps:cNvSpPr>
                              <wps:spPr bwMode="auto">
                                <a:xfrm>
                                  <a:off x="476623" y="838747"/>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90" name="Shape 6821"/>
                              <wps:cNvSpPr>
                                <a:spLocks/>
                              </wps:cNvSpPr>
                              <wps:spPr bwMode="auto">
                                <a:xfrm>
                                  <a:off x="476623" y="838747"/>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1" name="Shape 6822"/>
                              <wps:cNvSpPr>
                                <a:spLocks/>
                              </wps:cNvSpPr>
                              <wps:spPr bwMode="auto">
                                <a:xfrm>
                                  <a:off x="495848" y="953445"/>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92" name="Shape 6823"/>
                              <wps:cNvSpPr>
                                <a:spLocks/>
                              </wps:cNvSpPr>
                              <wps:spPr bwMode="auto">
                                <a:xfrm>
                                  <a:off x="495848" y="953445"/>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3" name="Shape 6824"/>
                              <wps:cNvSpPr>
                                <a:spLocks/>
                              </wps:cNvSpPr>
                              <wps:spPr bwMode="auto">
                                <a:xfrm>
                                  <a:off x="520063" y="825988"/>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94" name="Shape 6825"/>
                              <wps:cNvSpPr>
                                <a:spLocks/>
                              </wps:cNvSpPr>
                              <wps:spPr bwMode="auto">
                                <a:xfrm>
                                  <a:off x="520070" y="82598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5" name="Shape 6826"/>
                              <wps:cNvSpPr>
                                <a:spLocks/>
                              </wps:cNvSpPr>
                              <wps:spPr bwMode="auto">
                                <a:xfrm>
                                  <a:off x="596507" y="825805"/>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96" name="Shape 6827"/>
                              <wps:cNvSpPr>
                                <a:spLocks/>
                              </wps:cNvSpPr>
                              <wps:spPr bwMode="auto">
                                <a:xfrm>
                                  <a:off x="596511" y="825802"/>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7" name="Shape 6828"/>
                              <wps:cNvSpPr>
                                <a:spLocks/>
                              </wps:cNvSpPr>
                              <wps:spPr bwMode="auto">
                                <a:xfrm>
                                  <a:off x="182788" y="1069401"/>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98" name="Shape 6829"/>
                              <wps:cNvSpPr>
                                <a:spLocks/>
                              </wps:cNvSpPr>
                              <wps:spPr bwMode="auto">
                                <a:xfrm>
                                  <a:off x="182788" y="1069401"/>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9" name="Shape 6830"/>
                              <wps:cNvSpPr>
                                <a:spLocks/>
                              </wps:cNvSpPr>
                              <wps:spPr bwMode="auto">
                                <a:xfrm>
                                  <a:off x="0" y="11971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00" name="Shape 6831"/>
                              <wps:cNvSpPr>
                                <a:spLocks/>
                              </wps:cNvSpPr>
                              <wps:spPr bwMode="auto">
                                <a:xfrm>
                                  <a:off x="10" y="119718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1" name="Shape 6832"/>
                              <wps:cNvSpPr>
                                <a:spLocks/>
                              </wps:cNvSpPr>
                              <wps:spPr bwMode="auto">
                                <a:xfrm>
                                  <a:off x="161087" y="1197783"/>
                                  <a:ext cx="46329" cy="125806"/>
                                </a:xfrm>
                                <a:custGeom>
                                  <a:avLst/>
                                  <a:gdLst>
                                    <a:gd name="T0" fmla="*/ 0 w 46329"/>
                                    <a:gd name="T1" fmla="*/ 0 h 125806"/>
                                    <a:gd name="T2" fmla="*/ 46329 w 46329"/>
                                    <a:gd name="T3" fmla="*/ 125806 h 12580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02" name="Shape 6833"/>
                              <wps:cNvSpPr>
                                <a:spLocks/>
                              </wps:cNvSpPr>
                              <wps:spPr bwMode="auto">
                                <a:xfrm>
                                  <a:off x="161100" y="1197785"/>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3" name="Shape 6834"/>
                              <wps:cNvSpPr>
                                <a:spLocks/>
                              </wps:cNvSpPr>
                              <wps:spPr bwMode="auto">
                                <a:xfrm>
                                  <a:off x="19231" y="1311877"/>
                                  <a:ext cx="148387" cy="26670"/>
                                </a:xfrm>
                                <a:custGeom>
                                  <a:avLst/>
                                  <a:gdLst>
                                    <a:gd name="T0" fmla="*/ 0 w 148387"/>
                                    <a:gd name="T1" fmla="*/ 0 h 26670"/>
                                    <a:gd name="T2" fmla="*/ 148387 w 148387"/>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04" name="Shape 6835"/>
                              <wps:cNvSpPr>
                                <a:spLocks/>
                              </wps:cNvSpPr>
                              <wps:spPr bwMode="auto">
                                <a:xfrm>
                                  <a:off x="19238" y="131188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5" name="Shape 6836"/>
                              <wps:cNvSpPr>
                                <a:spLocks/>
                              </wps:cNvSpPr>
                              <wps:spPr bwMode="auto">
                                <a:xfrm>
                                  <a:off x="43454" y="1184433"/>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06" name="Shape 6837"/>
                              <wps:cNvSpPr>
                                <a:spLocks/>
                              </wps:cNvSpPr>
                              <wps:spPr bwMode="auto">
                                <a:xfrm>
                                  <a:off x="43457" y="1184417"/>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7" name="Shape 6838"/>
                              <wps:cNvSpPr>
                                <a:spLocks/>
                              </wps:cNvSpPr>
                              <wps:spPr bwMode="auto">
                                <a:xfrm>
                                  <a:off x="119898" y="1184227"/>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08" name="Shape 6839"/>
                              <wps:cNvSpPr>
                                <a:spLocks/>
                              </wps:cNvSpPr>
                              <wps:spPr bwMode="auto">
                                <a:xfrm>
                                  <a:off x="119898" y="1184239"/>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9" name="Shape 6840"/>
                              <wps:cNvSpPr>
                                <a:spLocks/>
                              </wps:cNvSpPr>
                              <wps:spPr bwMode="auto">
                                <a:xfrm>
                                  <a:off x="237805" y="119718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10" name="Shape 6841"/>
                              <wps:cNvSpPr>
                                <a:spLocks/>
                              </wps:cNvSpPr>
                              <wps:spPr bwMode="auto">
                                <a:xfrm>
                                  <a:off x="237805" y="119718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1" name="Shape 6842"/>
                              <wps:cNvSpPr>
                                <a:spLocks/>
                              </wps:cNvSpPr>
                              <wps:spPr bwMode="auto">
                                <a:xfrm>
                                  <a:off x="281244" y="1184433"/>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12" name="Shape 6843"/>
                              <wps:cNvSpPr>
                                <a:spLocks/>
                              </wps:cNvSpPr>
                              <wps:spPr bwMode="auto">
                                <a:xfrm>
                                  <a:off x="281251" y="1184417"/>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3" name="Shape 6844"/>
                              <wps:cNvSpPr>
                                <a:spLocks/>
                              </wps:cNvSpPr>
                              <wps:spPr bwMode="auto">
                                <a:xfrm>
                                  <a:off x="538325" y="1049912"/>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14" name="Shape 6845"/>
                              <wps:cNvSpPr>
                                <a:spLocks/>
                              </wps:cNvSpPr>
                              <wps:spPr bwMode="auto">
                                <a:xfrm>
                                  <a:off x="538325" y="1049912"/>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5" name="Shape 6846"/>
                              <wps:cNvSpPr>
                                <a:spLocks/>
                              </wps:cNvSpPr>
                              <wps:spPr bwMode="auto">
                                <a:xfrm>
                                  <a:off x="659400" y="1069394"/>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16" name="Shape 6847"/>
                              <wps:cNvSpPr>
                                <a:spLocks/>
                              </wps:cNvSpPr>
                              <wps:spPr bwMode="auto">
                                <a:xfrm>
                                  <a:off x="659402" y="1069401"/>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7" name="Shape 6848"/>
                              <wps:cNvSpPr>
                                <a:spLocks/>
                              </wps:cNvSpPr>
                              <wps:spPr bwMode="auto">
                                <a:xfrm>
                                  <a:off x="476623" y="119718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18" name="Shape 6849"/>
                              <wps:cNvSpPr>
                                <a:spLocks/>
                              </wps:cNvSpPr>
                              <wps:spPr bwMode="auto">
                                <a:xfrm>
                                  <a:off x="476623" y="119718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9" name="Shape 6850"/>
                              <wps:cNvSpPr>
                                <a:spLocks/>
                              </wps:cNvSpPr>
                              <wps:spPr bwMode="auto">
                                <a:xfrm>
                                  <a:off x="495838" y="1311877"/>
                                  <a:ext cx="148387" cy="26670"/>
                                </a:xfrm>
                                <a:custGeom>
                                  <a:avLst/>
                                  <a:gdLst>
                                    <a:gd name="T0" fmla="*/ 0 w 148387"/>
                                    <a:gd name="T1" fmla="*/ 0 h 26670"/>
                                    <a:gd name="T2" fmla="*/ 148387 w 148387"/>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20" name="Shape 6851"/>
                              <wps:cNvSpPr>
                                <a:spLocks/>
                              </wps:cNvSpPr>
                              <wps:spPr bwMode="auto">
                                <a:xfrm>
                                  <a:off x="495848" y="131188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21" name="Shape 6852"/>
                              <wps:cNvSpPr>
                                <a:spLocks/>
                              </wps:cNvSpPr>
                              <wps:spPr bwMode="auto">
                                <a:xfrm>
                                  <a:off x="520063" y="1184433"/>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22" name="Shape 6853"/>
                              <wps:cNvSpPr>
                                <a:spLocks/>
                              </wps:cNvSpPr>
                              <wps:spPr bwMode="auto">
                                <a:xfrm>
                                  <a:off x="520070" y="1184417"/>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23" name="Shape 6854"/>
                              <wps:cNvSpPr>
                                <a:spLocks/>
                              </wps:cNvSpPr>
                              <wps:spPr bwMode="auto">
                                <a:xfrm>
                                  <a:off x="596507" y="1184227"/>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24" name="Shape 6855"/>
                              <wps:cNvSpPr>
                                <a:spLocks/>
                              </wps:cNvSpPr>
                              <wps:spPr bwMode="auto">
                                <a:xfrm>
                                  <a:off x="596511" y="1184239"/>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25" name="Shape 6856"/>
                              <wps:cNvSpPr>
                                <a:spLocks/>
                              </wps:cNvSpPr>
                              <wps:spPr bwMode="auto">
                                <a:xfrm>
                                  <a:off x="357689" y="1184250"/>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326" name="Shape 6857"/>
                              <wps:cNvSpPr>
                                <a:spLocks/>
                              </wps:cNvSpPr>
                              <wps:spPr bwMode="auto">
                                <a:xfrm>
                                  <a:off x="357693" y="1184252"/>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5A58A5" id="Gruppieren 79210" o:spid="_x0000_s1026" style="width:55.35pt;height:105.4pt;mso-position-horizontal-relative:char;mso-position-vertical-relative:line" coordsize="703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">
                      <o:lock v:ext="edit" rotation="t" position="t"/>
                      <v:shape id="Shape 6742" o:spid="_x0000_s1027" style="position:absolute;left:1827;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" fillcolor="#181717" stroked="f" strokeweight="0">
                        <v:stroke miterlimit="83231f" joinstyle="miter"/>
                        <v:path arrowok="t" textboxrect="@1,@1,@1,@1"/>
                      </v:shape>
                      <v:shape id="Shape 6743" o:spid="_x0000_s1028" style="position:absolute;left:1827;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" filled="f" strokecolor="#181717" strokeweight=".01975mm">
                        <v:stroke miterlimit="1" joinstyle="miter"/>
                        <v:path arrowok="t" textboxrect="@1,@1,@1,@1"/>
                      </v:shape>
                      <v:shape id="Shape 6744" o:spid="_x0000_s1029"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" fillcolor="#181717" stroked="f" strokeweight="0">
                        <v:stroke miterlimit="1" joinstyle="miter"/>
                        <v:path arrowok="t" textboxrect="@1,@1,@1,@1"/>
                      </v:shape>
                      <v:shape id="Shape 6745" o:spid="_x0000_s1030"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" filled="f" strokecolor="#181717" strokeweight=".01975mm">
                        <v:stroke miterlimit="1" joinstyle="miter"/>
                        <v:path arrowok="t" textboxrect="@1,@1,@1,@1"/>
                      </v:shape>
                      <v:shape id="Shape 6746" o:spid="_x0000_s1031" style="position:absolute;left:1611;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" fillcolor="#181717" stroked="f" strokeweight="0">
                        <v:stroke miterlimit="1" joinstyle="miter"/>
                        <v:path arrowok="t" textboxrect="@1,@1,@1,@1"/>
                      </v:shape>
                      <v:shape id="Shape 6747" o:spid="_x0000_s1032" style="position:absolute;left:1611;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" filled="f" strokecolor="#181717" strokeweight=".01975mm">
                        <v:stroke miterlimit="1" joinstyle="miter"/>
                        <v:path arrowok="t" textboxrect="@1,@1,@1,@1"/>
                      </v:shape>
                      <v:shape id="Shape 6748" o:spid="_x0000_s1033"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" fillcolor="#181717" stroked="f" strokeweight="0">
                        <v:stroke miterlimit="1" joinstyle="miter"/>
                        <v:path arrowok="t" textboxrect="@1,@1,@1,@1"/>
                      </v:shape>
                      <v:shape id="Shape 6749" o:spid="_x0000_s1034"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" filled="f" strokecolor="#181717" strokeweight=".01975mm">
                        <v:stroke miterlimit="1" joinstyle="miter"/>
                        <v:path arrowok="t" textboxrect="@1,@1,@1,@1"/>
                      </v:shape>
                      <v:shape id="Shape 6750" o:spid="_x0000_s1035"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" fillcolor="#181717" stroked="f" strokeweight="0">
                        <v:stroke miterlimit="1" joinstyle="miter"/>
                        <v:path arrowok="t" textboxrect="@1,@1,@1,@1"/>
                      </v:shape>
                      <v:shape id="Shape 6751" o:spid="_x0000_s1036"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" filled="f" strokecolor="#181717" strokeweight=".01975mm">
                        <v:stroke miterlimit="1" joinstyle="miter"/>
                        <v:path arrowok="t" textboxrect="@1,@1,@1,@1"/>
                      </v:shape>
                      <v:shape id="Shape 6752" o:spid="_x0000_s1037"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" fillcolor="#181717" stroked="f" strokeweight="0">
                        <v:stroke miterlimit="1" joinstyle="miter"/>
                        <v:path arrowok="t" textboxrect="@1,@1,@1,@1"/>
                      </v:shape>
                      <v:shape id="Shape 6753" o:spid="_x0000_s1038"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" filled="f" strokecolor="#181717" strokeweight=".01975mm">
                        <v:stroke miterlimit="1" joinstyle="miter"/>
                        <v:path arrowok="t" textboxrect="@1,@1,@1,@1"/>
                      </v:shape>
                      <v:shape id="Shape 6754" o:spid="_x0000_s1039" style="position:absolute;left:2995;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" fillcolor="#181717" stroked="f" strokeweight="0">
                        <v:stroke miterlimit="1" joinstyle="miter"/>
                        <v:path arrowok="t" textboxrect="@1,@1,@1,@1"/>
                      </v:shape>
                      <v:shape id="Shape 6755" o:spid="_x0000_s1040" style="position:absolute;left:2995;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" filled="f" strokecolor="#181717" strokeweight=".01975mm">
                        <v:stroke miterlimit="1" joinstyle="miter"/>
                        <v:path arrowok="t" textboxrect="@1,@1,@1,@1"/>
                      </v:shape>
                      <v:shape id="Shape 6756" o:spid="_x0000_s1041"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" fillcolor="#181717" stroked="f" strokeweight="0">
                        <v:stroke miterlimit="1" joinstyle="miter"/>
                        <v:path arrowok="t" textboxrect="@1,@1,@1,@1"/>
                      </v:shape>
                      <v:shape id="Shape 6757" o:spid="_x0000_s1042"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" filled="f" strokecolor="#181717" strokeweight=".01975mm">
                        <v:stroke miterlimit="1" joinstyle="miter"/>
                        <v:path arrowok="t" textboxrect="@1,@1,@1,@1"/>
                      </v:shape>
                      <v:shape id="Shape 6758" o:spid="_x0000_s1043" style="position:absolute;left:3988;top:1478;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" fillcolor="#181717" stroked="f" strokeweight="0">
                        <v:stroke miterlimit="1" joinstyle="miter"/>
                        <v:path arrowok="t" textboxrect="@1,@1,@1,@1"/>
                      </v:shape>
                      <v:shape id="Shape 6759" o:spid="_x0000_s1044" style="position:absolute;left:3988;top:1478;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" filled="f" strokecolor="#181717" strokeweight=".01975mm">
                        <v:stroke miterlimit="1" joinstyle="miter"/>
                        <v:path arrowok="t" textboxrect="@1,@1,@1,@1"/>
                      </v:shape>
                      <v:shape id="Shape 6760" o:spid="_x0000_s1045" style="position:absolute;left:2570;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" fillcolor="#181717" stroked="f" strokeweight="0">
                        <v:stroke miterlimit="1" joinstyle="miter"/>
                        <v:path arrowok="t" textboxrect="@1,@1,@1,@1"/>
                      </v:shape>
                      <v:shape id="Shape 6761" o:spid="_x0000_s1046" style="position:absolute;left:2570;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" filled="f" strokecolor="#181717" strokeweight=".01975mm">
                        <v:stroke miterlimit="1" joinstyle="miter"/>
                        <v:path arrowok="t" textboxrect="@1,@1,@1,@1"/>
                      </v:shape>
                      <v:shape id="Shape 6762" o:spid="_x0000_s1047"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" fillcolor="#181717" stroked="f" strokeweight="0">
                        <v:stroke miterlimit="1" joinstyle="miter"/>
                        <v:path arrowok="t" textboxrect="@1,@1,@1,@1"/>
                      </v:shape>
                      <v:shape id="Shape 6763" o:spid="_x0000_s1048"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" filled="f" strokecolor="#181717" strokeweight=".01975mm">
                        <v:stroke miterlimit="1" joinstyle="miter"/>
                        <v:path arrowok="t" textboxrect="@1,@1,@1,@1"/>
                      </v:shape>
                      <v:shape id="Shape 6764" o:spid="_x0000_s1049"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" fillcolor="#181717" stroked="f" strokeweight="0">
                        <v:stroke miterlimit="1" joinstyle="miter"/>
                        <v:path arrowok="t" textboxrect="@1,@1,@1,@1"/>
                      </v:shape>
                      <v:shape id="Shape 6765" o:spid="_x0000_s1050"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" filled="f" strokecolor="#181717" strokeweight=".01975mm">
                        <v:stroke miterlimit="1" joinstyle="miter"/>
                        <v:path arrowok="t" textboxrect="@1,@1,@1,@1"/>
                      </v:shape>
                      <v:shape id="Shape 6766" o:spid="_x0000_s1051" style="position:absolute;left:6594;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" fillcolor="#181717" stroked="f" strokeweight="0">
                        <v:stroke miterlimit="1" joinstyle="miter"/>
                        <v:path arrowok="t" textboxrect="@1,@1,@1,@1"/>
                      </v:shape>
                      <v:shape id="Shape 6767" o:spid="_x0000_s1052" style="position:absolute;left:6594;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" filled="f" strokecolor="#181717" strokeweight=".01975mm">
                        <v:stroke miterlimit="1" joinstyle="miter"/>
                        <v:path arrowok="t" textboxrect="@1,@1,@1,@1"/>
                      </v:shape>
                      <v:shape id="Shape 6768" o:spid="_x0000_s1053"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" fillcolor="#181717" stroked="f" strokeweight="0">
                        <v:stroke miterlimit="1" joinstyle="miter"/>
                        <v:path arrowok="t" textboxrect="@1,@1,@1,@1"/>
                      </v:shape>
                      <v:shape id="Shape 6769" o:spid="_x0000_s1054"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" filled="f" strokecolor="#181717" strokeweight=".01975mm">
                        <v:stroke miterlimit="1" joinstyle="miter"/>
                        <v:path arrowok="t" textboxrect="@1,@1,@1,@1"/>
                      </v:shape>
                      <v:shape id="Shape 6770" o:spid="_x0000_s1055" style="position:absolute;left:1827;top:3525;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" fillcolor="#181717" stroked="f" strokeweight="0">
                        <v:stroke miterlimit="1" joinstyle="miter"/>
                        <v:path arrowok="t" textboxrect="@1,@1,@1,@1"/>
                      </v:shape>
                      <v:shape id="Shape 6771" o:spid="_x0000_s1056" style="position:absolute;left:1827;top:3525;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" filled="f" strokecolor="#181717" strokeweight=".01975mm">
                        <v:stroke miterlimit="1" joinstyle="miter"/>
                        <v:path arrowok="t" textboxrect="@1,@1,@1,@1"/>
                      </v:shape>
                      <v:shape id="Shape 6772" o:spid="_x0000_s1057" style="position:absolute;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" fillcolor="#181717" stroked="f" strokeweight="0">
                        <v:stroke miterlimit="1" joinstyle="miter"/>
                        <v:path arrowok="t" textboxrect="@1,@1,@1,@1"/>
                      </v:shape>
                      <v:shape id="Shape 6773" o:spid="_x0000_s1058" style="position:absolute;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" filled="f" strokecolor="#181717" strokeweight=".01975mm">
                        <v:stroke miterlimit="1" joinstyle="miter"/>
                        <v:path arrowok="t" textboxrect="@1,@1,@1,@1"/>
                      </v:shape>
                      <v:shape id="Shape 6774" o:spid="_x0000_s1059" style="position:absolute;left:1611;top:4809;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" fillcolor="#181717" stroked="f" strokeweight="0">
                        <v:stroke miterlimit="1" joinstyle="miter"/>
                        <v:path arrowok="t" textboxrect="@1,@1,@1,@1"/>
                      </v:shape>
                      <v:shape id="Shape 6775" o:spid="_x0000_s1060" style="position:absolute;left:1611;top:4809;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" filled="f" strokecolor="#181717" strokeweight=".01975mm">
                        <v:stroke miterlimit="1" joinstyle="miter"/>
                        <v:path arrowok="t" textboxrect="@1,@1,@1,@1"/>
                      </v:shape>
                      <v:shape id="Shape 6776" o:spid="_x0000_s1061" style="position:absolute;left:192;top:5950;width:1484;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" fillcolor="#181717" stroked="f" strokeweight="0">
                        <v:stroke miterlimit="1" joinstyle="miter"/>
                        <v:path arrowok="t" textboxrect="@1,@1,@1,@1"/>
                      </v:shape>
                      <v:shape id="Shape 6777" o:spid="_x0000_s1062" style="position:absolute;left:192;top:5950;width:1483;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" filled="f" strokecolor="#181717" strokeweight=".01975mm">
                        <v:stroke miterlimit="1" joinstyle="miter"/>
                        <v:path arrowok="t" textboxrect="@1,@1,@1,@1"/>
                      </v:shape>
                      <v:shape id="Shape 6778" o:spid="_x0000_s1063" style="position:absolute;left:434;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" fillcolor="#181717" stroked="f" strokeweight="0">
                        <v:stroke miterlimit="1" joinstyle="miter"/>
                        <v:path arrowok="t" textboxrect="@1,@1,@1,@1"/>
                      </v:shape>
                      <v:shape id="Shape 6779" o:spid="_x0000_s1064" style="position:absolute;left:434;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" filled="f" strokecolor="#181717" strokeweight=".01975mm">
                        <v:stroke miterlimit="1" joinstyle="miter"/>
                        <v:path arrowok="t" textboxrect="@1,@1,@1,@1"/>
                      </v:shape>
                      <v:shape id="Shape 6780" o:spid="_x0000_s1065" style="position:absolute;left:1198;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" fillcolor="#181717" stroked="f" strokeweight="0">
                        <v:stroke miterlimit="1" joinstyle="miter"/>
                        <v:path arrowok="t" textboxrect="@1,@1,@1,@1"/>
                      </v:shape>
                      <v:shape id="Shape 6781" o:spid="_x0000_s1066" style="position:absolute;left:1198;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" filled="f" strokecolor="#181717" strokeweight=".01975mm">
                        <v:stroke miterlimit="1" joinstyle="miter"/>
                        <v:path arrowok="t" textboxrect="@1,@1,@1,@1"/>
                      </v:shape>
                      <v:shape id="Shape 6782" o:spid="_x0000_s1067" style="position:absolute;left:2378;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" fillcolor="#181717" stroked="f" strokeweight="0">
                        <v:stroke miterlimit="1" joinstyle="miter"/>
                        <v:path arrowok="t" textboxrect="@1,@1,@1,@1"/>
                      </v:shape>
                      <v:shape id="Shape 6783" o:spid="_x0000_s1068" style="position:absolute;left:2378;top:4803;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" filled="f" strokecolor="#181717" strokeweight=".01975mm">
                        <v:stroke miterlimit="1" joinstyle="miter"/>
                        <v:path arrowok="t" textboxrect="@1,@1,@1,@1"/>
                      </v:shape>
                      <v:shape id="Shape 6784" o:spid="_x0000_s1069" style="position:absolute;left:2812;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" fillcolor="#181717" stroked="f" strokeweight="0">
                        <v:stroke miterlimit="1" joinstyle="miter"/>
                        <v:path arrowok="t" textboxrect="@1,@1,@1,@1"/>
                      </v:shape>
                      <v:shape id="Shape 6785" o:spid="_x0000_s1070" style="position:absolute;left:2812;top:467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" filled="f" strokecolor="#181717" strokeweight=".01975mm">
                        <v:stroke miterlimit="1" joinstyle="miter"/>
                        <v:path arrowok="t" textboxrect="@1,@1,@1,@1"/>
                      </v:shape>
                      <v:shape id="Shape 6786" o:spid="_x0000_s1071" style="position:absolute;left:6594;top:3525;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" fillcolor="#181717" stroked="f" strokeweight="0">
                        <v:stroke miterlimit="1" joinstyle="miter"/>
                        <v:path arrowok="t" textboxrect="@1,@1,@1,@1"/>
                      </v:shape>
                      <v:shape id="Shape 6787" o:spid="_x0000_s1072" style="position:absolute;left:6594;top:3525;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" filled="f" strokecolor="#181717" strokeweight=".01975mm">
                        <v:stroke miterlimit="1" joinstyle="miter"/>
                        <v:path arrowok="t" textboxrect="@1,@1,@1,@1"/>
                      </v:shape>
                      <v:shape id="Shape 6788" o:spid="_x0000_s1073" style="position:absolute;left:6377;top:4809;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" fillcolor="#181717" stroked="f" strokeweight="0">
                        <v:stroke miterlimit="1" joinstyle="miter"/>
                        <v:path arrowok="t" textboxrect="@1,@1,@1,@1"/>
                      </v:shape>
                      <v:shape id="Shape 6789" o:spid="_x0000_s1074" style="position:absolute;left:6377;top:4809;width:463;height:12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" filled="f" strokecolor="#181717" strokeweight=".01975mm">
                        <v:stroke miterlimit="1" joinstyle="miter"/>
                        <v:path arrowok="t" textboxrect="@1,@1,@1,@1"/>
                      </v:shape>
                      <v:shape id="Shape 6790" o:spid="_x0000_s1075" style="position:absolute;left:3576;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" fillcolor="#181717" stroked="f" strokeweight="0">
                        <v:stroke miterlimit="1" joinstyle="miter"/>
                        <v:path arrowok="t" textboxrect="@1,@1,@1,@1"/>
                      </v:shape>
                      <v:shape id="Shape 6791" o:spid="_x0000_s1076" style="position:absolute;left:3576;top:467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" filled="f" strokecolor="#181717" strokeweight=".01975mm">
                        <v:stroke miterlimit="1" joinstyle="miter"/>
                        <v:path arrowok="t" textboxrect="@1,@1,@1,@1"/>
                      </v:shape>
                      <v:shape id="Shape 6792" o:spid="_x0000_s1077" style="position:absolute;left:1827;top:7109;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" fillcolor="#181717" stroked="f" strokeweight="0">
                        <v:stroke miterlimit="1" joinstyle="miter"/>
                        <v:path arrowok="t" textboxrect="@1,@1,@1,@1"/>
                      </v:shape>
                      <v:shape id="Shape 6793" o:spid="_x0000_s1078" style="position:absolute;left:1827;top:7109;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" filled="f" strokecolor="#181717" strokeweight=".01975mm">
                        <v:stroke miterlimit="1" joinstyle="miter"/>
                        <v:path arrowok="t" textboxrect="@1,@1,@1,@1"/>
                      </v:shape>
                      <v:shape id="Shape 6794" o:spid="_x0000_s1079" style="position:absolute;top:8387;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" fillcolor="#181717" stroked="f" strokeweight="0">
                        <v:stroke miterlimit="1" joinstyle="miter"/>
                        <v:path arrowok="t" textboxrect="@1,@1,@1,@1"/>
                      </v:shape>
                      <v:shape id="Shape 6795" o:spid="_x0000_s1080" style="position:absolute;top:8387;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" filled="f" strokecolor="#181717" strokeweight=".01975mm">
                        <v:stroke miterlimit="1" joinstyle="miter"/>
                        <v:path arrowok="t" textboxrect="@1,@1,@1,@1"/>
                      </v:shape>
                      <v:shape id="Shape 6796" o:spid="_x0000_s1081" style="position:absolute;left:1611;top:8393;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" fillcolor="#181717" stroked="f" strokeweight="0">
                        <v:stroke miterlimit="1" joinstyle="miter"/>
                        <v:path arrowok="t" textboxrect="@1,@1,@1,@1"/>
                      </v:shape>
                      <v:shape id="Shape 6797" o:spid="_x0000_s1082" style="position:absolute;left:1611;top:8393;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" filled="f" strokecolor="#181717" strokeweight=".01975mm">
                        <v:stroke miterlimit="1" joinstyle="miter"/>
                        <v:path arrowok="t" textboxrect="@1,@1,@1,@1"/>
                      </v:shape>
                      <v:shape id="Shape 6798" o:spid="_x0000_s1083" style="position:absolute;left:192;top:9534;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" fillcolor="#181717" stroked="f" strokeweight="0">
                        <v:stroke miterlimit="1" joinstyle="miter"/>
                        <v:path arrowok="t" textboxrect="@1,@1,@1,@1"/>
                      </v:shape>
                      <v:shape id="Shape 6799" o:spid="_x0000_s1084" style="position:absolute;left:192;top:9534;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" filled="f" strokecolor="#181717" strokeweight=".01975mm">
                        <v:stroke miterlimit="1" joinstyle="miter"/>
                        <v:path arrowok="t" textboxrect="@1,@1,@1,@1"/>
                      </v:shape>
                      <v:shape id="Shape 6800" o:spid="_x0000_s1085" style="position:absolute;left:434;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" fillcolor="#181717" stroked="f" strokeweight="0">
                        <v:stroke miterlimit="1" joinstyle="miter"/>
                        <v:path arrowok="t" textboxrect="@1,@1,@1,@1"/>
                      </v:shape>
                      <v:shape id="Shape 6801" o:spid="_x0000_s1086" style="position:absolute;left:434;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" filled="f" strokecolor="#181717" strokeweight=".01975mm">
                        <v:stroke miterlimit="1" joinstyle="miter"/>
                        <v:path arrowok="t" textboxrect="@1,@1,@1,@1"/>
                      </v:shape>
                      <v:shape id="Shape 6802" o:spid="_x0000_s1087" style="position:absolute;left:1198;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" fillcolor="#181717" stroked="f" strokeweight="0">
                        <v:stroke miterlimit="1" joinstyle="miter"/>
                        <v:path arrowok="t" textboxrect="@1,@1,@1,@1"/>
                      </v:shape>
                      <v:shape id="Shape 6803" o:spid="_x0000_s1088" style="position:absolute;left:1198;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" filled="f" strokecolor="#181717" strokeweight=".01975mm">
                        <v:stroke miterlimit="1" joinstyle="miter"/>
                        <v:path arrowok="t" textboxrect="@1,@1,@1,@1"/>
                      </v:shape>
                      <v:shape id="Shape 6804" o:spid="_x0000_s1089" style="position:absolute;left:2995;top:691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" fillcolor="#181717" stroked="f" strokeweight="0">
                        <v:stroke miterlimit="1" joinstyle="miter"/>
                        <v:path arrowok="t" textboxrect="@1,@1,@1,@1"/>
                      </v:shape>
                      <v:shape id="Shape 6805" o:spid="_x0000_s1090" style="position:absolute;left:2995;top:691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" filled="f" strokecolor="#181717" strokeweight=".01975mm">
                        <v:stroke miterlimit="1" joinstyle="miter"/>
                        <v:path arrowok="t" textboxrect="@1,@1,@1,@1"/>
                      </v:shape>
                      <v:shape id="Shape 6806" o:spid="_x0000_s1091" style="position:absolute;left:2573;top:7068;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" fillcolor="#181717" stroked="f" strokeweight="0">
                        <v:stroke miterlimit="1" joinstyle="miter"/>
                        <v:path arrowok="t" textboxrect="@1,@1,@1,@1"/>
                      </v:shape>
                      <v:shape id="Shape 6807" o:spid="_x0000_s1092" style="position:absolute;left:2573;top:7068;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" filled="f" strokecolor="#181717" strokeweight=".01975mm">
                        <v:stroke miterlimit="1" joinstyle="miter"/>
                        <v:path arrowok="t" textboxrect="@1,@1,@1,@1"/>
                      </v:shape>
                      <v:shape id="Shape 6808" o:spid="_x0000_s1093" style="position:absolute;left:3988;top:8393;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" fillcolor="#181717" stroked="f" strokeweight="0">
                        <v:stroke miterlimit="1" joinstyle="miter"/>
                        <v:path arrowok="t" textboxrect="@1,@1,@1,@1"/>
                      </v:shape>
                      <v:shape id="Shape 6809" o:spid="_x0000_s1094" style="position:absolute;left:3988;top:8393;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" filled="f" strokecolor="#181717" strokeweight=".01975mm">
                        <v:stroke miterlimit="1" joinstyle="miter"/>
                        <v:path arrowok="t" textboxrect="@1,@1,@1,@1"/>
                      </v:shape>
                      <v:shape id="Shape 6810" o:spid="_x0000_s1095" style="position:absolute;left:2570;top:9534;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" fillcolor="#181717" stroked="f" strokeweight="0">
                        <v:stroke miterlimit="1" joinstyle="miter"/>
                        <v:path arrowok="t" textboxrect="@1,@1,@1,@1"/>
                      </v:shape>
                      <v:shape id="Shape 6811" o:spid="_x0000_s1096" style="position:absolute;left:2570;top:9534;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" filled="f" strokecolor="#181717" strokeweight=".01975mm">
                        <v:stroke miterlimit="1" joinstyle="miter"/>
                        <v:path arrowok="t" textboxrect="@1,@1,@1,@1"/>
                      </v:shape>
                      <v:shape id="Shape 6812" o:spid="_x0000_s1097" style="position:absolute;left:2812;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" fillcolor="#181717" stroked="f" strokeweight="0">
                        <v:stroke miterlimit="1" joinstyle="miter"/>
                        <v:path arrowok="t" textboxrect="@1,@1,@1,@1"/>
                      </v:shape>
                      <v:shape id="Shape 6813" o:spid="_x0000_s1098" style="position:absolute;left:2812;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" filled="f" strokecolor="#181717" strokeweight=".01975mm">
                        <v:stroke miterlimit="1" joinstyle="miter"/>
                        <v:path arrowok="t" textboxrect="@1,@1,@1,@1"/>
                      </v:shape>
                      <v:shape id="Shape 6814" o:spid="_x0000_s1099" style="position:absolute;left:3576;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" fillcolor="#181717" stroked="f" strokeweight="0">
                        <v:stroke miterlimit="1" joinstyle="miter"/>
                        <v:path arrowok="t" textboxrect="@1,@1,@1,@1"/>
                      </v:shape>
                      <v:shape id="Shape 6815" o:spid="_x0000_s1100" style="position:absolute;left:3576;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" filled="f" strokecolor="#181717" strokeweight=".01975mm">
                        <v:stroke miterlimit="1" joinstyle="miter"/>
                        <v:path arrowok="t" textboxrect="@1,@1,@1,@1"/>
                      </v:shape>
                      <v:shape id="Shape 6816" o:spid="_x0000_s1101" style="position:absolute;left:5383;top:691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" fillcolor="#181717" stroked="f" strokeweight="0">
                        <v:stroke miterlimit="1" joinstyle="miter"/>
                        <v:path arrowok="t" textboxrect="@1,@1,@1,@1"/>
                      </v:shape>
                      <v:shape id="Shape 6817" o:spid="_x0000_s1102" style="position:absolute;left:5383;top:6914;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" filled="f" strokecolor="#181717" strokeweight=".01975mm">
                        <v:stroke miterlimit="1" joinstyle="miter"/>
                        <v:path arrowok="t" textboxrect="@1,@1,@1,@1"/>
                      </v:shape>
                      <v:shape id="Shape 6818" o:spid="_x0000_s1103" style="position:absolute;left:6594;top:7109;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" fillcolor="#181717" stroked="f" strokeweight="0">
                        <v:stroke miterlimit="1" joinstyle="miter"/>
                        <v:path arrowok="t" textboxrect="@1,@1,@1,@1"/>
                      </v:shape>
                      <v:shape id="Shape 6819" o:spid="_x0000_s1104" style="position:absolute;left:6594;top:7109;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" filled="f" strokecolor="#181717" strokeweight=".01975mm">
                        <v:stroke miterlimit="1" joinstyle="miter"/>
                        <v:path arrowok="t" textboxrect="@1,@1,@1,@1"/>
                      </v:shape>
                      <v:shape id="Shape 6820" o:spid="_x0000_s1105" style="position:absolute;left:4766;top:8387;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" fillcolor="#181717" stroked="f" strokeweight="0">
                        <v:stroke miterlimit="1" joinstyle="miter"/>
                        <v:path arrowok="t" textboxrect="@1,@1,@1,@1"/>
                      </v:shape>
                      <v:shape id="Shape 6821" o:spid="_x0000_s1106" style="position:absolute;left:4766;top:8387;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" filled="f" strokecolor="#181717" strokeweight=".01975mm">
                        <v:stroke miterlimit="1" joinstyle="miter"/>
                        <v:path arrowok="t" textboxrect="@1,@1,@1,@1"/>
                      </v:shape>
                      <v:shape id="Shape 6822" o:spid="_x0000_s1107" style="position:absolute;left:4958;top:9534;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" fillcolor="#181717" stroked="f" strokeweight="0">
                        <v:stroke miterlimit="1" joinstyle="miter"/>
                        <v:path arrowok="t" textboxrect="@1,@1,@1,@1"/>
                      </v:shape>
                      <v:shape id="Shape 6823" o:spid="_x0000_s1108" style="position:absolute;left:4958;top:9534;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" filled="f" strokecolor="#181717" strokeweight=".01975mm">
                        <v:stroke miterlimit="1" joinstyle="miter"/>
                        <v:path arrowok="t" textboxrect="@1,@1,@1,@1"/>
                      </v:shape>
                      <v:shape id="Shape 6824" o:spid="_x0000_s1109" style="position:absolute;left:5200;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" fillcolor="#181717" stroked="f" strokeweight="0">
                        <v:stroke miterlimit="1" joinstyle="miter"/>
                        <v:path arrowok="t" textboxrect="@1,@1,@1,@1"/>
                      </v:shape>
                      <v:shape id="Shape 6825" o:spid="_x0000_s1110" style="position:absolute;left:5200;top:8259;width:653;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" filled="f" strokecolor="#181717" strokeweight=".01975mm">
                        <v:stroke miterlimit="1" joinstyle="miter"/>
                        <v:path arrowok="t" textboxrect="@1,@1,@1,@1"/>
                      </v:shape>
                      <v:shape id="Shape 6826" o:spid="_x0000_s1111" style="position:absolute;left:5965;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" fillcolor="#181717" stroked="f" strokeweight="0">
                        <v:stroke miterlimit="1" joinstyle="miter"/>
                        <v:path arrowok="t" textboxrect="@1,@1,@1,@1"/>
                      </v:shape>
                      <v:shape id="Shape 6827" o:spid="_x0000_s1112" style="position:absolute;left:5965;top:8258;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" filled="f" strokecolor="#181717" strokeweight=".01975mm">
                        <v:stroke miterlimit="1" joinstyle="miter"/>
                        <v:path arrowok="t" textboxrect="@1,@1,@1,@1"/>
                      </v:shape>
                      <v:shape id="Shape 6828" o:spid="_x0000_s1113" style="position:absolute;left:1827;top:10694;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" fillcolor="#181717" stroked="f" strokeweight="0">
                        <v:stroke miterlimit="1" joinstyle="miter"/>
                        <v:path arrowok="t" textboxrect="@1,@1,@1,@1"/>
                      </v:shape>
                      <v:shape id="Shape 6829" o:spid="_x0000_s1114" style="position:absolute;left:1827;top:10694;width:439;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" filled="f" strokecolor="#181717" strokeweight=".01975mm">
                        <v:stroke miterlimit="1" joinstyle="miter"/>
                        <v:path arrowok="t" textboxrect="@1,@1,@1,@1"/>
                      </v:shape>
                      <v:shape id="Shape 6830" o:spid="_x0000_s1115" style="position:absolute;top:11971;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" fillcolor="#181717" stroked="f" strokeweight="0">
                        <v:stroke miterlimit="1" joinstyle="miter"/>
                        <v:path arrowok="t" textboxrect="@1,@1,@1,@1"/>
                      </v:shape>
                      <v:shape id="Shape 6831" o:spid="_x0000_s1116" style="position:absolute;top:11971;width:442;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" filled="f" strokecolor="#181717" strokeweight=".01975mm">
                        <v:stroke miterlimit="1" joinstyle="miter"/>
                        <v:path arrowok="t" textboxrect="@1,@1,@1,@1"/>
                      </v:shape>
                      <v:shape id="Shape 6832" o:spid="_x0000_s1117" style="position:absolute;left:1610;top:11977;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" fillcolor="#181717" stroked="f" strokeweight="0">
                        <v:stroke miterlimit="1" joinstyle="miter"/>
                        <v:path arrowok="t" textboxrect="@1,@1,@1,@1"/>
                      </v:shape>
                      <v:shape id="Shape 6833" o:spid="_x0000_s1118" style="position:absolute;left:1611;top:11977;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" filled="f" strokecolor="#181717" strokeweight=".01975mm">
                        <v:stroke miterlimit="1" joinstyle="miter"/>
                        <v:path arrowok="t" textboxrect="@1,@1,@1,@1"/>
                      </v:shape>
                      <v:shape id="Shape 6834" o:spid="_x0000_s1119" style="position:absolute;left:192;top:13118;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" fillcolor="#181717" stroked="f" strokeweight="0">
                        <v:stroke miterlimit="1" joinstyle="miter"/>
                        <v:path arrowok="t" textboxrect="@1,@1,@1,@1"/>
                      </v:shape>
                      <v:shape id="Shape 6835" o:spid="_x0000_s1120" style="position:absolute;left:192;top:13118;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" filled="f" strokecolor="#181717" strokeweight=".01975mm">
                        <v:stroke miterlimit="1" joinstyle="miter"/>
                        <v:path arrowok="t" textboxrect="@1,@1,@1,@1"/>
                      </v:shape>
                      <v:shape id="Shape 6836" o:spid="_x0000_s1121" style="position:absolute;left:434;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" fillcolor="#181717" stroked="f" strokeweight="0">
                        <v:stroke miterlimit="1" joinstyle="miter"/>
                        <v:path arrowok="t" textboxrect="@1,@1,@1,@1"/>
                      </v:shape>
                      <v:shape id="Shape 6837" o:spid="_x0000_s1122" style="position:absolute;left:434;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" filled="f" strokecolor="#181717" strokeweight=".01975mm">
                        <v:stroke miterlimit="1" joinstyle="miter"/>
                        <v:path arrowok="t" textboxrect="@1,@1,@1,@1"/>
                      </v:shape>
                      <v:shape id="Shape 6838" o:spid="_x0000_s1123" style="position:absolute;left:1198;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" fillcolor="#181717" stroked="f" strokeweight="0">
                        <v:stroke miterlimit="1" joinstyle="miter"/>
                        <v:path arrowok="t" textboxrect="@1,@1,@1,@1"/>
                      </v:shape>
                      <v:shape id="Shape 6839" o:spid="_x0000_s1124" style="position:absolute;left:1198;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" filled="f" strokecolor="#181717" strokeweight=".01975mm">
                        <v:stroke miterlimit="1" joinstyle="miter"/>
                        <v:path arrowok="t" textboxrect="@1,@1,@1,@1"/>
                      </v:shape>
                      <v:shape id="Shape 6840" o:spid="_x0000_s1125" style="position:absolute;left:2378;top:11971;width:442;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" fillcolor="#181717" stroked="f" strokeweight="0">
                        <v:stroke miterlimit="1" joinstyle="miter"/>
                        <v:path arrowok="t" textboxrect="@1,@1,@1,@1"/>
                      </v:shape>
                      <v:shape id="Shape 6841" o:spid="_x0000_s1126" style="position:absolute;left:2378;top:11971;width:442;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" filled="f" strokecolor="#181717" strokeweight=".01975mm">
                        <v:stroke miterlimit="1" joinstyle="miter"/>
                        <v:path arrowok="t" textboxrect="@1,@1,@1,@1"/>
                      </v:shape>
                      <v:shape id="Shape 6842" o:spid="_x0000_s1127" style="position:absolute;left:2812;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" fillcolor="#181717" stroked="f" strokeweight="0">
                        <v:stroke miterlimit="1" joinstyle="miter"/>
                        <v:path arrowok="t" textboxrect="@1,@1,@1,@1"/>
                      </v:shape>
                      <v:shape id="Shape 6843" o:spid="_x0000_s1128" style="position:absolute;left:2812;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" filled="f" strokecolor="#181717" strokeweight=".01975mm">
                        <v:stroke miterlimit="1" joinstyle="miter"/>
                        <v:path arrowok="t" textboxrect="@1,@1,@1,@1"/>
                      </v:shape>
                      <v:shape id="Shape 6844" o:spid="_x0000_s1129" style="position:absolute;left:5383;top:10499;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" fillcolor="#181717" stroked="f" strokeweight="0">
                        <v:stroke miterlimit="1" joinstyle="miter"/>
                        <v:path arrowok="t" textboxrect="@1,@1,@1,@1"/>
                      </v:shape>
                      <v:shape id="Shape 6845" o:spid="_x0000_s1130" style="position:absolute;left:5383;top:10499;width:1457;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" filled="f" strokecolor="#181717" strokeweight=".01975mm">
                        <v:stroke miterlimit="1" joinstyle="miter"/>
                        <v:path arrowok="t" textboxrect="@1,@1,@1,@1"/>
                      </v:shape>
                      <v:shape id="Shape 6846" o:spid="_x0000_s1131" style="position:absolute;left:6594;top:10693;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" fillcolor="#181717" stroked="f" strokeweight="0">
                        <v:stroke miterlimit="1" joinstyle="miter"/>
                        <v:path arrowok="t" textboxrect="@1,@1,@1,@1"/>
                      </v:shape>
                      <v:shape id="Shape 6847" o:spid="_x0000_s1132" style="position:absolute;left:6594;top:10694;width:438;height:1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" filled="f" strokecolor="#181717" strokeweight=".01975mm">
                        <v:stroke miterlimit="1" joinstyle="miter"/>
                        <v:path arrowok="t" textboxrect="@1,@1,@1,@1"/>
                      </v:shape>
                      <v:shape id="Shape 6848" o:spid="_x0000_s1133" style="position:absolute;left:4766;top:11971;width:442;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" fillcolor="#181717" stroked="f" strokeweight="0">
                        <v:stroke miterlimit="1" joinstyle="miter"/>
                        <v:path arrowok="t" textboxrect="@1,@1,@1,@1"/>
                      </v:shape>
                      <v:shape id="Shape 6849" o:spid="_x0000_s1134" style="position:absolute;left:4766;top:11971;width:442;height:1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" filled="f" strokecolor="#181717" strokeweight=".01975mm">
                        <v:stroke miterlimit="1" joinstyle="miter"/>
                        <v:path arrowok="t" textboxrect="@1,@1,@1,@1"/>
                      </v:shape>
                      <v:shape id="Shape 6850" o:spid="_x0000_s1135" style="position:absolute;left:4958;top:13118;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" fillcolor="#181717" stroked="f" strokeweight="0">
                        <v:stroke miterlimit="1" joinstyle="miter"/>
                        <v:path arrowok="t" textboxrect="@1,@1,@1,@1"/>
                      </v:shape>
                      <v:shape id="Shape 6851" o:spid="_x0000_s1136" style="position:absolute;left:4958;top:13118;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" filled="f" strokecolor="#181717" strokeweight=".01975mm">
                        <v:stroke miterlimit="1" joinstyle="miter"/>
                        <v:path arrowok="t" textboxrect="@1,@1,@1,@1"/>
                      </v:shape>
                      <v:shape id="Shape 6852" o:spid="_x0000_s1137" style="position:absolute;left:5200;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" fillcolor="#181717" stroked="f" strokeweight="0">
                        <v:stroke miterlimit="1" joinstyle="miter"/>
                        <v:path arrowok="t" textboxrect="@1,@1,@1,@1"/>
                      </v:shape>
                      <v:shape id="Shape 6853" o:spid="_x0000_s1138" style="position:absolute;left:5200;top:11844;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" filled="f" strokecolor="#181717" strokeweight=".01975mm">
                        <v:stroke miterlimit="1" joinstyle="miter"/>
                        <v:path arrowok="t" textboxrect="@1,@1,@1,@1"/>
                      </v:shape>
                      <v:shape id="Shape 6854" o:spid="_x0000_s1139" style="position:absolute;left:5965;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" fillcolor="#181717" stroked="f" strokeweight="0">
                        <v:stroke miterlimit="1" joinstyle="miter"/>
                        <v:path arrowok="t" textboxrect="@1,@1,@1,@1"/>
                      </v:shape>
                      <v:shape id="Shape 6855" o:spid="_x0000_s1140" style="position:absolute;left:5965;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" filled="f" strokecolor="#181717" strokeweight=".01975mm">
                        <v:stroke miterlimit="1" joinstyle="miter"/>
                        <v:path arrowok="t" textboxrect="@1,@1,@1,@1"/>
                      </v:shape>
                      <v:shape id="Shape 6856" o:spid="_x0000_s1141" style="position:absolute;left:3576;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" fillcolor="#181717" stroked="f" strokeweight="0">
                        <v:stroke miterlimit="1" joinstyle="miter"/>
                        <v:path arrowok="t" textboxrect="@1,@1,@1,@1"/>
                      </v:shape>
                      <v:shape id="Shape 6857" o:spid="_x0000_s1142" style="position:absolute;left:3576;top:11842;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" filled="f" strokecolor="#181717" strokeweight=".01975mm">
                        <v:stroke miterlimit="1" joinstyle="miter"/>
                        <v:path arrowok="t" textboxrect="@1,@1,@1,@1"/>
                      </v:shape>
                      <w10:anchorlock/>
                    </v:group>
                  </w:pict>
                </mc:Fallback>
              </mc:AlternateContent>
            </w:r>
          </w:p>
        </w:tc>
      </w:tr>
      <w:tr w:rsidR="00116439" w:rsidRPr="00663269" w14:paraId="0AD937EE" w14:textId="77777777" w:rsidTr="00FA7B0A">
        <w:trPr>
          <w:trHeight w:val="891"/>
        </w:trPr>
        <w:tc>
          <w:tcPr>
            <w:tcW w:w="446" w:type="pct"/>
            <w:tcBorders>
              <w:top w:val="single" w:sz="12" w:space="0" w:color="181717"/>
              <w:left w:val="single" w:sz="12" w:space="0" w:color="181717"/>
              <w:bottom w:val="single" w:sz="12" w:space="0" w:color="181717"/>
              <w:right w:val="single" w:sz="12" w:space="0" w:color="181717"/>
            </w:tcBorders>
          </w:tcPr>
          <w:p w14:paraId="784BD3DB" w14:textId="3AB03E62" w:rsidR="00116439" w:rsidRPr="00663269" w:rsidRDefault="00116439" w:rsidP="00EF136A">
            <w:pPr>
              <w:pStyle w:val="TableText"/>
              <w:rPr>
                <w:rFonts w:ascii="Arial" w:hAnsi="Arial" w:cs="Arial"/>
                <w:sz w:val="22"/>
                <w:szCs w:val="22"/>
                <w:lang w:val="de-DE"/>
              </w:rPr>
            </w:pPr>
            <w:r w:rsidRPr="00663269">
              <w:rPr>
                <w:rFonts w:ascii="Arial" w:hAnsi="Arial" w:cs="Arial"/>
                <w:noProof/>
                <w:sz w:val="22"/>
                <w:szCs w:val="22"/>
              </w:rPr>
              <mc:AlternateContent>
                <mc:Choice Requires="wpg">
                  <w:drawing>
                    <wp:inline distT="0" distB="0" distL="0" distR="0" wp14:anchorId="7CFFDC3A" wp14:editId="33576451">
                      <wp:extent cx="377825" cy="377825"/>
                      <wp:effectExtent l="24130" t="20955" r="26670" b="20320"/>
                      <wp:docPr id="79206" name="Gruppieren 7920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77825" cy="377825"/>
                                <a:chOff x="0" y="0"/>
                                <a:chExt cx="378003" cy="378003"/>
                              </a:xfrm>
                            </wpg:grpSpPr>
                            <wps:wsp>
                              <wps:cNvPr id="79207" name="Shape 6858"/>
                              <wps:cNvSpPr>
                                <a:spLocks/>
                              </wps:cNvSpPr>
                              <wps:spPr bwMode="auto">
                                <a:xfrm>
                                  <a:off x="0" y="0"/>
                                  <a:ext cx="378003" cy="378003"/>
                                </a:xfrm>
                                <a:custGeom>
                                  <a:avLst/>
                                  <a:gdLst>
                                    <a:gd name="T0" fmla="*/ 43205 w 378003"/>
                                    <a:gd name="T1" fmla="*/ 0 h 378003"/>
                                    <a:gd name="T2" fmla="*/ 334797 w 378003"/>
                                    <a:gd name="T3" fmla="*/ 0 h 378003"/>
                                    <a:gd name="T4" fmla="*/ 378003 w 378003"/>
                                    <a:gd name="T5" fmla="*/ 43206 h 378003"/>
                                    <a:gd name="T6" fmla="*/ 378003 w 378003"/>
                                    <a:gd name="T7" fmla="*/ 334797 h 378003"/>
                                    <a:gd name="T8" fmla="*/ 334797 w 378003"/>
                                    <a:gd name="T9" fmla="*/ 378003 h 378003"/>
                                    <a:gd name="T10" fmla="*/ 43205 w 378003"/>
                                    <a:gd name="T11" fmla="*/ 378003 h 378003"/>
                                    <a:gd name="T12" fmla="*/ 0 w 378003"/>
                                    <a:gd name="T13" fmla="*/ 334797 h 378003"/>
                                    <a:gd name="T14" fmla="*/ 0 w 378003"/>
                                    <a:gd name="T15" fmla="*/ 43206 h 378003"/>
                                    <a:gd name="T16" fmla="*/ 43205 w 378003"/>
                                    <a:gd name="T17" fmla="*/ 0 h 378003"/>
                                    <a:gd name="T18" fmla="*/ 0 w 378003"/>
                                    <a:gd name="T19" fmla="*/ 0 h 378003"/>
                                    <a:gd name="T20" fmla="*/ 378003 w 378003"/>
                                    <a:gd name="T21" fmla="*/ 378003 h 378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8003" h="378003">
                                      <a:moveTo>
                                        <a:pt x="43205" y="0"/>
                                      </a:moveTo>
                                      <a:lnTo>
                                        <a:pt x="334797" y="0"/>
                                      </a:lnTo>
                                      <a:cubicBezTo>
                                        <a:pt x="358673" y="0"/>
                                        <a:pt x="378003" y="19329"/>
                                        <a:pt x="378003" y="43206"/>
                                      </a:cubicBezTo>
                                      <a:lnTo>
                                        <a:pt x="378003" y="334797"/>
                                      </a:lnTo>
                                      <a:cubicBezTo>
                                        <a:pt x="378003" y="358648"/>
                                        <a:pt x="358673" y="378003"/>
                                        <a:pt x="334797" y="378003"/>
                                      </a:cubicBezTo>
                                      <a:lnTo>
                                        <a:pt x="43205" y="378003"/>
                                      </a:lnTo>
                                      <a:cubicBezTo>
                                        <a:pt x="19355" y="378003"/>
                                        <a:pt x="0" y="358648"/>
                                        <a:pt x="0" y="334797"/>
                                      </a:cubicBezTo>
                                      <a:lnTo>
                                        <a:pt x="0" y="43206"/>
                                      </a:lnTo>
                                      <a:cubicBezTo>
                                        <a:pt x="0" y="19329"/>
                                        <a:pt x="19355" y="0"/>
                                        <a:pt x="43205" y="0"/>
                                      </a:cubicBezTo>
                                      <a:close/>
                                    </a:path>
                                  </a:pathLst>
                                </a:custGeom>
                                <a:noFill/>
                                <a:ln w="381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8" name="Shape 6859"/>
                              <wps:cNvSpPr>
                                <a:spLocks/>
                              </wps:cNvSpPr>
                              <wps:spPr bwMode="auto">
                                <a:xfrm>
                                  <a:off x="151336" y="62223"/>
                                  <a:ext cx="68250" cy="62052"/>
                                </a:xfrm>
                                <a:custGeom>
                                  <a:avLst/>
                                  <a:gdLst>
                                    <a:gd name="T0" fmla="*/ 0 w 68250"/>
                                    <a:gd name="T1" fmla="*/ 0 h 62052"/>
                                    <a:gd name="T2" fmla="*/ 68250 w 68250"/>
                                    <a:gd name="T3" fmla="*/ 62052 h 62052"/>
                                  </a:gdLst>
                                  <a:ahLst/>
                                  <a:cxnLst/>
                                  <a:rect l="T0" t="T1" r="T2" b="T3"/>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9" name="Shape 6860"/>
                              <wps:cNvSpPr>
                                <a:spLocks/>
                              </wps:cNvSpPr>
                              <wps:spPr bwMode="auto">
                                <a:xfrm>
                                  <a:off x="132032" y="145662"/>
                                  <a:ext cx="111862" cy="160629"/>
                                </a:xfrm>
                                <a:custGeom>
                                  <a:avLst/>
                                  <a:gdLst>
                                    <a:gd name="T0" fmla="*/ 87554 w 111862"/>
                                    <a:gd name="T1" fmla="*/ 0 h 160629"/>
                                    <a:gd name="T2" fmla="*/ 63983 w 111862"/>
                                    <a:gd name="T3" fmla="*/ 0 h 160629"/>
                                    <a:gd name="T4" fmla="*/ 356 w 111862"/>
                                    <a:gd name="T5" fmla="*/ 8306 h 160629"/>
                                    <a:gd name="T6" fmla="*/ 356 w 111862"/>
                                    <a:gd name="T7" fmla="*/ 34544 h 160629"/>
                                    <a:gd name="T8" fmla="*/ 2870 w 111862"/>
                                    <a:gd name="T9" fmla="*/ 34544 h 160629"/>
                                    <a:gd name="T10" fmla="*/ 25044 w 111862"/>
                                    <a:gd name="T11" fmla="*/ 42621 h 160629"/>
                                    <a:gd name="T12" fmla="*/ 27889 w 111862"/>
                                    <a:gd name="T13" fmla="*/ 64643 h 160629"/>
                                    <a:gd name="T14" fmla="*/ 27889 w 111862"/>
                                    <a:gd name="T15" fmla="*/ 104318 h 160629"/>
                                    <a:gd name="T16" fmla="*/ 26949 w 111862"/>
                                    <a:gd name="T17" fmla="*/ 121158 h 160629"/>
                                    <a:gd name="T18" fmla="*/ 19787 w 111862"/>
                                    <a:gd name="T19" fmla="*/ 130404 h 160629"/>
                                    <a:gd name="T20" fmla="*/ 0 w 111862"/>
                                    <a:gd name="T21" fmla="*/ 134417 h 160629"/>
                                    <a:gd name="T22" fmla="*/ 0 w 111862"/>
                                    <a:gd name="T23" fmla="*/ 160629 h 160629"/>
                                    <a:gd name="T24" fmla="*/ 111862 w 111862"/>
                                    <a:gd name="T25" fmla="*/ 160629 h 160629"/>
                                    <a:gd name="T26" fmla="*/ 111862 w 111862"/>
                                    <a:gd name="T27" fmla="*/ 134417 h 160629"/>
                                    <a:gd name="T28" fmla="*/ 90195 w 111862"/>
                                    <a:gd name="T29" fmla="*/ 126111 h 160629"/>
                                    <a:gd name="T30" fmla="*/ 87554 w 111862"/>
                                    <a:gd name="T31" fmla="*/ 104318 h 160629"/>
                                    <a:gd name="T32" fmla="*/ 87554 w 111862"/>
                                    <a:gd name="T33" fmla="*/ 0 h 160629"/>
                                    <a:gd name="T34" fmla="*/ 0 w 111862"/>
                                    <a:gd name="T35" fmla="*/ 0 h 160629"/>
                                    <a:gd name="T36" fmla="*/ 111862 w 111862"/>
                                    <a:gd name="T37" fmla="*/ 160629 h 160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1862" h="160629">
                                      <a:moveTo>
                                        <a:pt x="87554" y="0"/>
                                      </a:moveTo>
                                      <a:lnTo>
                                        <a:pt x="63983" y="0"/>
                                      </a:lnTo>
                                      <a:lnTo>
                                        <a:pt x="356" y="8306"/>
                                      </a:lnTo>
                                      <a:lnTo>
                                        <a:pt x="356" y="34544"/>
                                      </a:lnTo>
                                      <a:lnTo>
                                        <a:pt x="2870" y="34544"/>
                                      </a:lnTo>
                                      <a:cubicBezTo>
                                        <a:pt x="15164" y="35585"/>
                                        <a:pt x="22555" y="38303"/>
                                        <a:pt x="25044" y="42621"/>
                                      </a:cubicBezTo>
                                      <a:cubicBezTo>
                                        <a:pt x="27508" y="46965"/>
                                        <a:pt x="28448" y="54305"/>
                                        <a:pt x="27889" y="64643"/>
                                      </a:cubicBezTo>
                                      <a:lnTo>
                                        <a:pt x="27889" y="104318"/>
                                      </a:lnTo>
                                      <a:cubicBezTo>
                                        <a:pt x="28067" y="111430"/>
                                        <a:pt x="27762" y="117018"/>
                                        <a:pt x="26949" y="121158"/>
                                      </a:cubicBezTo>
                                      <a:cubicBezTo>
                                        <a:pt x="26137" y="125323"/>
                                        <a:pt x="23749" y="128397"/>
                                        <a:pt x="19787" y="130404"/>
                                      </a:cubicBezTo>
                                      <a:cubicBezTo>
                                        <a:pt x="15850" y="132410"/>
                                        <a:pt x="9246" y="133756"/>
                                        <a:pt x="0" y="134417"/>
                                      </a:cubicBezTo>
                                      <a:lnTo>
                                        <a:pt x="0" y="160629"/>
                                      </a:lnTo>
                                      <a:lnTo>
                                        <a:pt x="111862" y="160629"/>
                                      </a:lnTo>
                                      <a:lnTo>
                                        <a:pt x="111862" y="134417"/>
                                      </a:lnTo>
                                      <a:cubicBezTo>
                                        <a:pt x="99746" y="133198"/>
                                        <a:pt x="92532" y="130429"/>
                                        <a:pt x="90195" y="126111"/>
                                      </a:cubicBezTo>
                                      <a:cubicBezTo>
                                        <a:pt x="87859" y="121767"/>
                                        <a:pt x="86970" y="114503"/>
                                        <a:pt x="87554" y="104318"/>
                                      </a:cubicBezTo>
                                      <a:lnTo>
                                        <a:pt x="87554" y="0"/>
                                      </a:lnTo>
                                      <a:close/>
                                    </a:path>
                                  </a:pathLst>
                                </a:custGeom>
                                <a:noFill/>
                                <a:ln w="1440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FBDECD" id="Gruppieren 79206" o:spid="_x0000_s1026" style="width:29.75pt;height:29.75pt;mso-position-horizontal-relative:char;mso-position-vertical-relative:line" coordsize="378003,37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">
                      <o:lock v:ext="edit" rotation="t" position="t"/>
                      <v:shape id="Shape 6858" o:spid="_x0000_s1027" style="position:absolute;width:378003;height:378003;visibility:visible;mso-wrap-style:square;v-text-anchor:top" coordsize="378003,3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" path="m43205,l334797,v23876,,43206,19329,43206,43206l378003,334797v,23851,-19330,43206,-43206,43206l43205,378003c19355,378003,,358648,,334797l,43206c,19329,19355,,43205,xe" filled="f" strokecolor="#181717" strokeweight="3pt">
                        <v:stroke miterlimit="1" joinstyle="miter"/>
                        <v:path arrowok="t" o:connecttype="custom" o:connectlocs="43205,0;334797,0;378003,43206;378003,334797;334797,378003;43205,378003;0,334797;0,43206;43205,0" o:connectangles="0,0,0,0,0,0,0,0,0" textboxrect="0,0,378003,378003"/>
                      </v:shape>
                      <v:shape id="Shape 6859" o:spid="_x0000_s1028" style="position:absolute;left:151336;top:62223;width:68250;height:620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" filled="f" strokecolor="#181717" strokeweight=".40006mm">
                        <v:stroke miterlimit="1" joinstyle="miter"/>
                        <v:path arrowok="t" textboxrect="@1,@1,@1,@1"/>
                      </v:shape>
                      <v:shape id="Shape 6860" o:spid="_x0000_s1029" style="position:absolute;left:132032;top:145662;width:111862;height:160629;visibility:visible;mso-wrap-style:square;v-text-anchor:top" coordsize="111862,1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" path="m87554,l63983,,356,8306r,26238l2870,34544v12294,1041,19685,3759,22174,8077c27508,46965,28448,54305,27889,64643r,39675c28067,111430,27762,117018,26949,121158v-812,4165,-3200,7239,-7162,9246c15850,132410,9246,133756,,134417r,26212l111862,160629r,-26212c99746,133198,92532,130429,90195,126111v-2336,-4344,-3225,-11608,-2641,-21793l87554,xe" filled="f" strokecolor="#181717" strokeweight=".40006mm">
                        <v:stroke miterlimit="1" joinstyle="miter"/>
                        <v:path arrowok="t" o:connecttype="custom" o:connectlocs="87554,0;63983,0;356,8306;356,34544;2870,34544;25044,42621;27889,64643;27889,104318;26949,121158;19787,130404;0,134417;0,160629;111862,160629;111862,134417;90195,126111;87554,104318;87554,0" o:connectangles="0,0,0,0,0,0,0,0,0,0,0,0,0,0,0,0,0" textboxrect="0,0,111862,160629"/>
                      </v:shape>
                      <w10:anchorlock/>
                    </v:group>
                  </w:pict>
                </mc:Fallback>
              </mc:AlternateContent>
            </w:r>
          </w:p>
        </w:tc>
        <w:tc>
          <w:tcPr>
            <w:tcW w:w="3765" w:type="pct"/>
            <w:tcBorders>
              <w:top w:val="single" w:sz="12" w:space="0" w:color="181717"/>
              <w:left w:val="single" w:sz="12" w:space="0" w:color="181717"/>
              <w:bottom w:val="single" w:sz="12" w:space="0" w:color="181717"/>
              <w:right w:val="single" w:sz="12" w:space="0" w:color="181717"/>
            </w:tcBorders>
          </w:tcPr>
          <w:p w14:paraId="100B6D26"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Pour cette unité, les paramètres [</w:t>
            </w:r>
            <w:proofErr w:type="spellStart"/>
            <w:r w:rsidRPr="00663269">
              <w:rPr>
                <w:rFonts w:ascii="Arial" w:hAnsi="Arial" w:cs="Arial"/>
                <w:sz w:val="22"/>
                <w:szCs w:val="22"/>
                <w:lang w:val="fr"/>
              </w:rPr>
              <w:t>dSx</w:t>
            </w:r>
            <w:proofErr w:type="spellEnd"/>
            <w:r w:rsidRPr="00663269">
              <w:rPr>
                <w:rFonts w:ascii="Arial" w:hAnsi="Arial" w:cs="Arial"/>
                <w:sz w:val="22"/>
                <w:szCs w:val="22"/>
                <w:lang w:val="fr"/>
              </w:rPr>
              <w:t xml:space="preserve">] </w:t>
            </w:r>
            <w:proofErr w:type="spellStart"/>
            <w:r w:rsidRPr="00663269">
              <w:rPr>
                <w:rFonts w:ascii="Arial" w:hAnsi="Arial" w:cs="Arial"/>
                <w:sz w:val="22"/>
                <w:szCs w:val="22"/>
                <w:lang w:val="fr"/>
              </w:rPr>
              <w:t>und</w:t>
            </w:r>
            <w:proofErr w:type="spellEnd"/>
            <w:r w:rsidRPr="00663269">
              <w:rPr>
                <w:rFonts w:ascii="Arial" w:hAnsi="Arial" w:cs="Arial"/>
                <w:sz w:val="22"/>
                <w:szCs w:val="22"/>
                <w:lang w:val="fr"/>
              </w:rPr>
              <w:t xml:space="preserve"> [</w:t>
            </w:r>
            <w:proofErr w:type="spellStart"/>
            <w:r w:rsidRPr="00663269">
              <w:rPr>
                <w:rFonts w:ascii="Arial" w:hAnsi="Arial" w:cs="Arial"/>
                <w:sz w:val="22"/>
                <w:szCs w:val="22"/>
                <w:lang w:val="fr"/>
              </w:rPr>
              <w:t>drx</w:t>
            </w:r>
            <w:proofErr w:type="spellEnd"/>
            <w:r w:rsidRPr="00663269">
              <w:rPr>
                <w:rFonts w:ascii="Arial" w:hAnsi="Arial" w:cs="Arial"/>
                <w:sz w:val="22"/>
                <w:szCs w:val="22"/>
                <w:lang w:val="fr"/>
              </w:rPr>
              <w:t>] pour l’ensemble et les points de réinitialisation sont conçus strictement sur la ligne directrice VDMA.</w:t>
            </w:r>
          </w:p>
        </w:tc>
        <w:tc>
          <w:tcPr>
            <w:tcW w:w="790" w:type="pct"/>
            <w:vMerge/>
            <w:tcBorders>
              <w:top w:val="nil"/>
              <w:left w:val="single" w:sz="12" w:space="0" w:color="181717"/>
              <w:bottom w:val="single" w:sz="12" w:space="0" w:color="181717"/>
              <w:right w:val="single" w:sz="12" w:space="0" w:color="181717"/>
            </w:tcBorders>
          </w:tcPr>
          <w:p w14:paraId="2167168F" w14:textId="77777777" w:rsidR="00116439" w:rsidRPr="00663269" w:rsidRDefault="00116439" w:rsidP="00EF136A">
            <w:pPr>
              <w:pStyle w:val="TableText"/>
              <w:rPr>
                <w:rFonts w:ascii="Arial" w:hAnsi="Arial" w:cs="Arial"/>
                <w:lang w:val="en-US"/>
              </w:rPr>
            </w:pPr>
          </w:p>
        </w:tc>
      </w:tr>
    </w:tbl>
    <w:p w14:paraId="4A435FFB" w14:textId="77777777" w:rsidR="00116439" w:rsidRPr="00663269" w:rsidRDefault="00116439" w:rsidP="00116439">
      <w:pPr>
        <w:pStyle w:val="berschrift3"/>
        <w:rPr>
          <w:rFonts w:cs="Arial"/>
          <w:lang w:val="en-US"/>
        </w:rPr>
      </w:pPr>
    </w:p>
    <w:p w14:paraId="15C5F4B5" w14:textId="77777777" w:rsidR="00116439" w:rsidRPr="00663269" w:rsidRDefault="00116439" w:rsidP="00116439">
      <w:pPr>
        <w:pStyle w:val="berschrift3"/>
        <w:rPr>
          <w:rFonts w:cs="Arial"/>
          <w:lang w:val="de-DE"/>
        </w:rPr>
      </w:pPr>
      <w:r w:rsidRPr="00663269">
        <w:rPr>
          <w:rFonts w:cs="Arial"/>
          <w:lang w:val="fr"/>
        </w:rPr>
        <w:t>9.4.2 Paramétrer logique de sortie pour les sorties de commutation</w:t>
      </w:r>
    </w:p>
    <w:tbl>
      <w:tblPr>
        <w:tblW w:w="5000" w:type="pct"/>
        <w:tblCellMar>
          <w:top w:w="146" w:type="dxa"/>
          <w:left w:w="113" w:type="dxa"/>
          <w:right w:w="115" w:type="dxa"/>
        </w:tblCellMar>
        <w:tblLook w:val="04A0" w:firstRow="1" w:lastRow="0" w:firstColumn="1" w:lastColumn="0" w:noHBand="0" w:noVBand="1"/>
      </w:tblPr>
      <w:tblGrid>
        <w:gridCol w:w="8377"/>
        <w:gridCol w:w="1572"/>
      </w:tblGrid>
      <w:tr w:rsidR="00116439" w:rsidRPr="00663269" w14:paraId="5F278F52" w14:textId="77777777" w:rsidTr="00EF136A">
        <w:trPr>
          <w:trHeight w:val="388"/>
        </w:trPr>
        <w:tc>
          <w:tcPr>
            <w:tcW w:w="4210" w:type="pct"/>
            <w:tcBorders>
              <w:top w:val="single" w:sz="12" w:space="0" w:color="181717"/>
              <w:left w:val="single" w:sz="12" w:space="0" w:color="181717"/>
              <w:bottom w:val="single" w:sz="12" w:space="0" w:color="181717"/>
              <w:right w:val="single" w:sz="12" w:space="0" w:color="181717"/>
            </w:tcBorders>
            <w:vAlign w:val="center"/>
          </w:tcPr>
          <w:p w14:paraId="66497308" w14:textId="77777777" w:rsidR="00116439" w:rsidRPr="00663269" w:rsidRDefault="00116439" w:rsidP="00EF136A">
            <w:pPr>
              <w:pStyle w:val="TableText"/>
              <w:rPr>
                <w:rFonts w:ascii="Arial" w:hAnsi="Arial" w:cs="Arial"/>
                <w:sz w:val="22"/>
                <w:szCs w:val="22"/>
                <w:lang w:val="de-DE"/>
              </w:rPr>
            </w:pPr>
            <w:r w:rsidRPr="00663269">
              <w:rPr>
                <w:rFonts w:ascii="Arial" w:hAnsi="Arial" w:cs="Arial"/>
                <w:sz w:val="22"/>
                <w:szCs w:val="22"/>
                <w:lang w:val="fr"/>
              </w:rPr>
              <w:t>► ► Sélectionnez [P-n] et réglez [</w:t>
            </w:r>
            <w:proofErr w:type="spellStart"/>
            <w:r w:rsidRPr="00663269">
              <w:rPr>
                <w:rFonts w:ascii="Arial" w:hAnsi="Arial" w:cs="Arial"/>
                <w:sz w:val="22"/>
                <w:szCs w:val="22"/>
                <w:lang w:val="fr"/>
              </w:rPr>
              <w:t>PnP</w:t>
            </w:r>
            <w:proofErr w:type="spellEnd"/>
            <w:r w:rsidRPr="00663269">
              <w:rPr>
                <w:rFonts w:ascii="Arial" w:hAnsi="Arial" w:cs="Arial"/>
                <w:sz w:val="22"/>
                <w:szCs w:val="22"/>
                <w:lang w:val="fr"/>
              </w:rPr>
              <w:t>] ou [</w:t>
            </w:r>
            <w:proofErr w:type="spellStart"/>
            <w:r w:rsidRPr="00663269">
              <w:rPr>
                <w:rFonts w:ascii="Arial" w:hAnsi="Arial" w:cs="Arial"/>
                <w:sz w:val="22"/>
                <w:szCs w:val="22"/>
                <w:lang w:val="fr"/>
              </w:rPr>
              <w:t>nPn</w:t>
            </w:r>
            <w:proofErr w:type="spellEnd"/>
            <w:r w:rsidRPr="00663269">
              <w:rPr>
                <w:rFonts w:ascii="Arial" w:hAnsi="Arial" w:cs="Arial"/>
                <w:sz w:val="22"/>
                <w:szCs w:val="22"/>
                <w:lang w:val="fr"/>
              </w:rPr>
              <w:t>].</w:t>
            </w:r>
          </w:p>
        </w:tc>
        <w:tc>
          <w:tcPr>
            <w:tcW w:w="790" w:type="pct"/>
            <w:tcBorders>
              <w:top w:val="single" w:sz="12" w:space="0" w:color="181717"/>
              <w:left w:val="single" w:sz="12" w:space="0" w:color="181717"/>
              <w:bottom w:val="single" w:sz="12" w:space="0" w:color="181717"/>
              <w:right w:val="single" w:sz="12" w:space="0" w:color="181717"/>
            </w:tcBorders>
          </w:tcPr>
          <w:p w14:paraId="2ACEEB59" w14:textId="3DA52ECD"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7EB0A9EF" wp14:editId="43A8CBF4">
                      <wp:extent cx="683895" cy="273685"/>
                      <wp:effectExtent l="3175" t="4445" r="0" b="0"/>
                      <wp:docPr id="79181" name="Gruppieren 7918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83895" cy="273685"/>
                                <a:chOff x="0" y="0"/>
                                <a:chExt cx="684024" cy="273660"/>
                              </a:xfrm>
                            </wpg:grpSpPr>
                            <wps:wsp>
                              <wps:cNvPr id="79182" name="Shape 6876"/>
                              <wps:cNvSpPr>
                                <a:spLocks/>
                              </wps:cNvSpPr>
                              <wps:spPr bwMode="auto">
                                <a:xfrm>
                                  <a:off x="61705" y="0"/>
                                  <a:ext cx="145694" cy="26695"/>
                                </a:xfrm>
                                <a:custGeom>
                                  <a:avLst/>
                                  <a:gdLst>
                                    <a:gd name="T0" fmla="*/ 0 w 145694"/>
                                    <a:gd name="T1" fmla="*/ 0 h 26695"/>
                                    <a:gd name="T2" fmla="*/ 145694 w 145694"/>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83" name="Shape 6877"/>
                              <wps:cNvSpPr>
                                <a:spLocks/>
                              </wps:cNvSpPr>
                              <wps:spPr bwMode="auto">
                                <a:xfrm>
                                  <a:off x="61705" y="0"/>
                                  <a:ext cx="145694" cy="26695"/>
                                </a:xfrm>
                                <a:custGeom>
                                  <a:avLst/>
                                  <a:gdLst>
                                    <a:gd name="T0" fmla="*/ 0 w 145694"/>
                                    <a:gd name="T1" fmla="*/ 0 h 26695"/>
                                    <a:gd name="T2" fmla="*/ 145694 w 145694"/>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84" name="Shape 6878"/>
                              <wps:cNvSpPr>
                                <a:spLocks/>
                              </wps:cNvSpPr>
                              <wps:spPr bwMode="auto">
                                <a:xfrm>
                                  <a:off x="182783" y="19490"/>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85" name="Shape 6879"/>
                              <wps:cNvSpPr>
                                <a:spLocks/>
                              </wps:cNvSpPr>
                              <wps:spPr bwMode="auto">
                                <a:xfrm>
                                  <a:off x="182783" y="19490"/>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86" name="Shape 6880"/>
                              <wps:cNvSpPr>
                                <a:spLocks/>
                              </wps:cNvSpPr>
                              <wps:spPr bwMode="auto">
                                <a:xfrm>
                                  <a:off x="19533" y="15327"/>
                                  <a:ext cx="47422" cy="125502"/>
                                </a:xfrm>
                                <a:custGeom>
                                  <a:avLst/>
                                  <a:gdLst>
                                    <a:gd name="T0" fmla="*/ 0 w 47422"/>
                                    <a:gd name="T1" fmla="*/ 0 h 125502"/>
                                    <a:gd name="T2" fmla="*/ 47422 w 47422"/>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87" name="Shape 6881"/>
                              <wps:cNvSpPr>
                                <a:spLocks/>
                              </wps:cNvSpPr>
                              <wps:spPr bwMode="auto">
                                <a:xfrm>
                                  <a:off x="19533" y="15327"/>
                                  <a:ext cx="47422" cy="125502"/>
                                </a:xfrm>
                                <a:custGeom>
                                  <a:avLst/>
                                  <a:gdLst>
                                    <a:gd name="T0" fmla="*/ 0 w 47422"/>
                                    <a:gd name="T1" fmla="*/ 0 h 125502"/>
                                    <a:gd name="T2" fmla="*/ 47422 w 47422"/>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88" name="Shape 6882"/>
                              <wps:cNvSpPr>
                                <a:spLocks/>
                              </wps:cNvSpPr>
                              <wps:spPr bwMode="auto">
                                <a:xfrm>
                                  <a:off x="0" y="147269"/>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89" name="Shape 6883"/>
                              <wps:cNvSpPr>
                                <a:spLocks/>
                              </wps:cNvSpPr>
                              <wps:spPr bwMode="auto">
                                <a:xfrm>
                                  <a:off x="3" y="147269"/>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0" name="Shape 6884"/>
                              <wps:cNvSpPr>
                                <a:spLocks/>
                              </wps:cNvSpPr>
                              <wps:spPr bwMode="auto">
                                <a:xfrm>
                                  <a:off x="43429" y="134507"/>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91" name="Shape 6885"/>
                              <wps:cNvSpPr>
                                <a:spLocks/>
                              </wps:cNvSpPr>
                              <wps:spPr bwMode="auto">
                                <a:xfrm>
                                  <a:off x="43450" y="13450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2" name="Shape 6886"/>
                              <wps:cNvSpPr>
                                <a:spLocks/>
                              </wps:cNvSpPr>
                              <wps:spPr bwMode="auto">
                                <a:xfrm>
                                  <a:off x="119898" y="134324"/>
                                  <a:ext cx="63271" cy="22301"/>
                                </a:xfrm>
                                <a:custGeom>
                                  <a:avLst/>
                                  <a:gdLst>
                                    <a:gd name="T0" fmla="*/ 0 w 63271"/>
                                    <a:gd name="T1" fmla="*/ 0 h 22301"/>
                                    <a:gd name="T2" fmla="*/ 63271 w 63271"/>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93" name="Shape 6887"/>
                              <wps:cNvSpPr>
                                <a:spLocks/>
                              </wps:cNvSpPr>
                              <wps:spPr bwMode="auto">
                                <a:xfrm>
                                  <a:off x="119891" y="13432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4" name="Shape 6888"/>
                              <wps:cNvSpPr>
                                <a:spLocks/>
                              </wps:cNvSpPr>
                              <wps:spPr bwMode="auto">
                                <a:xfrm>
                                  <a:off x="281245" y="134507"/>
                                  <a:ext cx="65329" cy="22123"/>
                                </a:xfrm>
                                <a:custGeom>
                                  <a:avLst/>
                                  <a:gdLst>
                                    <a:gd name="T0" fmla="*/ 0 w 65329"/>
                                    <a:gd name="T1" fmla="*/ 0 h 22123"/>
                                    <a:gd name="T2" fmla="*/ 65329 w 65329"/>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95" name="Shape 6889"/>
                              <wps:cNvSpPr>
                                <a:spLocks/>
                              </wps:cNvSpPr>
                              <wps:spPr bwMode="auto">
                                <a:xfrm>
                                  <a:off x="281246" y="13450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6" name="Shape 6890"/>
                              <wps:cNvSpPr>
                                <a:spLocks/>
                              </wps:cNvSpPr>
                              <wps:spPr bwMode="auto">
                                <a:xfrm>
                                  <a:off x="357688" y="134324"/>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97" name="Shape 6891"/>
                              <wps:cNvSpPr>
                                <a:spLocks/>
                              </wps:cNvSpPr>
                              <wps:spPr bwMode="auto">
                                <a:xfrm>
                                  <a:off x="357687" y="13432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8" name="Shape 6892"/>
                              <wps:cNvSpPr>
                                <a:spLocks/>
                              </wps:cNvSpPr>
                              <wps:spPr bwMode="auto">
                                <a:xfrm>
                                  <a:off x="476608" y="147269"/>
                                  <a:ext cx="44247" cy="121895"/>
                                </a:xfrm>
                                <a:custGeom>
                                  <a:avLst/>
                                  <a:gdLst>
                                    <a:gd name="T0" fmla="*/ 0 w 44247"/>
                                    <a:gd name="T1" fmla="*/ 0 h 121895"/>
                                    <a:gd name="T2" fmla="*/ 44247 w 44247"/>
                                    <a:gd name="T3" fmla="*/ 121895 h 1218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99" name="Shape 6893"/>
                              <wps:cNvSpPr>
                                <a:spLocks/>
                              </wps:cNvSpPr>
                              <wps:spPr bwMode="auto">
                                <a:xfrm>
                                  <a:off x="476616" y="147269"/>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0" name="Shape 6894"/>
                              <wps:cNvSpPr>
                                <a:spLocks/>
                              </wps:cNvSpPr>
                              <wps:spPr bwMode="auto">
                                <a:xfrm>
                                  <a:off x="637694" y="147879"/>
                                  <a:ext cx="46330" cy="125781"/>
                                </a:xfrm>
                                <a:custGeom>
                                  <a:avLst/>
                                  <a:gdLst>
                                    <a:gd name="T0" fmla="*/ 0 w 46330"/>
                                    <a:gd name="T1" fmla="*/ 0 h 125781"/>
                                    <a:gd name="T2" fmla="*/ 46330 w 46330"/>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01" name="Shape 6895"/>
                              <wps:cNvSpPr>
                                <a:spLocks/>
                              </wps:cNvSpPr>
                              <wps:spPr bwMode="auto">
                                <a:xfrm>
                                  <a:off x="637705" y="147877"/>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2" name="Shape 6896"/>
                              <wps:cNvSpPr>
                                <a:spLocks/>
                              </wps:cNvSpPr>
                              <wps:spPr bwMode="auto">
                                <a:xfrm>
                                  <a:off x="520063" y="134507"/>
                                  <a:ext cx="65303" cy="22123"/>
                                </a:xfrm>
                                <a:custGeom>
                                  <a:avLst/>
                                  <a:gdLst>
                                    <a:gd name="T0" fmla="*/ 0 w 65303"/>
                                    <a:gd name="T1" fmla="*/ 0 h 22123"/>
                                    <a:gd name="T2" fmla="*/ 65303 w 65303"/>
                                    <a:gd name="T3" fmla="*/ 22123 h 221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03" name="Shape 6897"/>
                              <wps:cNvSpPr>
                                <a:spLocks/>
                              </wps:cNvSpPr>
                              <wps:spPr bwMode="auto">
                                <a:xfrm>
                                  <a:off x="520062" y="134506"/>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4" name="Shape 6898"/>
                              <wps:cNvSpPr>
                                <a:spLocks/>
                              </wps:cNvSpPr>
                              <wps:spPr bwMode="auto">
                                <a:xfrm>
                                  <a:off x="596507" y="134324"/>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205" name="Shape 6899"/>
                              <wps:cNvSpPr>
                                <a:spLocks/>
                              </wps:cNvSpPr>
                              <wps:spPr bwMode="auto">
                                <a:xfrm>
                                  <a:off x="596504" y="134328"/>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9B00C5" id="Gruppieren 79181" o:spid="_x0000_s1026" style="width:53.85pt;height:21.55pt;mso-position-horizontal-relative:char;mso-position-vertical-relative:line" coordsize="68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">
                      <o:lock v:ext="edit" rotation="t" position="t"/>
                      <v:shape id="Shape 6876" o:spid="_x0000_s1027" style="position:absolute;left:617;width:1456;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" fillcolor="#181717" stroked="f" strokeweight="0">
                        <v:stroke miterlimit="83231f" joinstyle="miter"/>
                        <v:path arrowok="t" textboxrect="@1,@1,@1,@1"/>
                      </v:shape>
                      <v:shape id="Shape 6877" o:spid="_x0000_s1028" style="position:absolute;left:617;width:1456;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" filled="f" strokecolor="#181717" strokeweight=".01975mm">
                        <v:stroke miterlimit="1" joinstyle="miter"/>
                        <v:path arrowok="t" textboxrect="@1,@1,@1,@1"/>
                      </v:shape>
                      <v:shape id="Shape 6878" o:spid="_x0000_s1029" style="position:absolute;left:1827;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" fillcolor="#181717" stroked="f" strokeweight="0">
                        <v:stroke miterlimit="1" joinstyle="miter"/>
                        <v:path arrowok="t" textboxrect="@1,@1,@1,@1"/>
                      </v:shape>
                      <v:shape id="Shape 6879" o:spid="_x0000_s1030" style="position:absolute;left:1827;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" filled="f" strokecolor="#181717" strokeweight=".01975mm">
                        <v:stroke miterlimit="1" joinstyle="miter"/>
                        <v:path arrowok="t" textboxrect="@1,@1,@1,@1"/>
                      </v:shape>
                      <v:shape id="Shape 6880" o:spid="_x0000_s1031" style="position:absolute;left:195;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" fillcolor="#181717" stroked="f" strokeweight="0">
                        <v:stroke miterlimit="1" joinstyle="miter"/>
                        <v:path arrowok="t" textboxrect="@1,@1,@1,@1"/>
                      </v:shape>
                      <v:shape id="Shape 6881" o:spid="_x0000_s1032" style="position:absolute;left:195;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" filled="f" strokecolor="#181717" strokeweight=".01975mm">
                        <v:stroke miterlimit="1" joinstyle="miter"/>
                        <v:path arrowok="t" textboxrect="@1,@1,@1,@1"/>
                      </v:shape>
                      <v:shape id="Shape 6882" o:spid="_x0000_s1033"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" fillcolor="#181717" stroked="f" strokeweight="0">
                        <v:stroke miterlimit="1" joinstyle="miter"/>
                        <v:path arrowok="t" textboxrect="@1,@1,@1,@1"/>
                      </v:shape>
                      <v:shape id="Shape 6883" o:spid="_x0000_s1034"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" filled="f" strokecolor="#181717" strokeweight=".01975mm">
                        <v:stroke miterlimit="1" joinstyle="miter"/>
                        <v:path arrowok="t" textboxrect="@1,@1,@1,@1"/>
                      </v:shape>
                      <v:shape id="Shape 6884" o:spid="_x0000_s1035"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" fillcolor="#181717" stroked="f" strokeweight="0">
                        <v:stroke miterlimit="1" joinstyle="miter"/>
                        <v:path arrowok="t" textboxrect="@1,@1,@1,@1"/>
                      </v:shape>
                      <v:shape id="Shape 6885" o:spid="_x0000_s1036"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" filled="f" strokecolor="#181717" strokeweight=".01975mm">
                        <v:stroke miterlimit="1" joinstyle="miter"/>
                        <v:path arrowok="t" textboxrect="@1,@1,@1,@1"/>
                      </v:shape>
                      <v:shape id="Shape 6886" o:spid="_x0000_s1037"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" fillcolor="#181717" stroked="f" strokeweight="0">
                        <v:stroke miterlimit="1" joinstyle="miter"/>
                        <v:path arrowok="t" textboxrect="@1,@1,@1,@1"/>
                      </v:shape>
                      <v:shape id="Shape 6887" o:spid="_x0000_s1038"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" filled="f" strokecolor="#181717" strokeweight=".01975mm">
                        <v:stroke miterlimit="1" joinstyle="miter"/>
                        <v:path arrowok="t" textboxrect="@1,@1,@1,@1"/>
                      </v:shape>
                      <v:shape id="Shape 6888" o:spid="_x0000_s1039"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" fillcolor="#181717" stroked="f" strokeweight="0">
                        <v:stroke miterlimit="1" joinstyle="miter"/>
                        <v:path arrowok="t" textboxrect="@1,@1,@1,@1"/>
                      </v:shape>
                      <v:shape id="Shape 6889" o:spid="_x0000_s1040"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" filled="f" strokecolor="#181717" strokeweight=".01975mm">
                        <v:stroke miterlimit="1" joinstyle="miter"/>
                        <v:path arrowok="t" textboxrect="@1,@1,@1,@1"/>
                      </v:shape>
                      <v:shape id="Shape 6890" o:spid="_x0000_s1041"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" fillcolor="#181717" stroked="f" strokeweight="0">
                        <v:stroke miterlimit="1" joinstyle="miter"/>
                        <v:path arrowok="t" textboxrect="@1,@1,@1,@1"/>
                      </v:shape>
                      <v:shape id="Shape 6891" o:spid="_x0000_s1042"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" filled="f" strokecolor="#181717" strokeweight=".01975mm">
                        <v:stroke miterlimit="1" joinstyle="miter"/>
                        <v:path arrowok="t" textboxrect="@1,@1,@1,@1"/>
                      </v:shape>
                      <v:shape id="Shape 6892" o:spid="_x0000_s1043" style="position:absolute;left:4766;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" fillcolor="#181717" stroked="f" strokeweight="0">
                        <v:stroke miterlimit="1" joinstyle="miter"/>
                        <v:path arrowok="t" textboxrect="@1,@1,@1,@1"/>
                      </v:shape>
                      <v:shape id="Shape 6893" o:spid="_x0000_s1044" style="position:absolute;left:4766;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" filled="f" strokecolor="#181717" strokeweight=".01975mm">
                        <v:stroke miterlimit="1" joinstyle="miter"/>
                        <v:path arrowok="t" textboxrect="@1,@1,@1,@1"/>
                      </v:shape>
                      <v:shape id="Shape 6894" o:spid="_x0000_s1045" style="position:absolute;left:6376;top:1478;width:464;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" fillcolor="#181717" stroked="f" strokeweight="0">
                        <v:stroke miterlimit="1" joinstyle="miter"/>
                        <v:path arrowok="t" textboxrect="@1,@1,@1,@1"/>
                      </v:shape>
                      <v:shape id="Shape 6895" o:spid="_x0000_s1046" style="position:absolute;left:6377;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" filled="f" strokecolor="#181717" strokeweight=".01975mm">
                        <v:stroke miterlimit="1" joinstyle="miter"/>
                        <v:path arrowok="t" textboxrect="@1,@1,@1,@1"/>
                      </v:shape>
                      <v:shape id="Shape 6896" o:spid="_x0000_s1047"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" fillcolor="#181717" stroked="f" strokeweight="0">
                        <v:stroke miterlimit="1" joinstyle="miter"/>
                        <v:path arrowok="t" textboxrect="@1,@1,@1,@1"/>
                      </v:shape>
                      <v:shape id="Shape 6897" o:spid="_x0000_s1048"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" filled="f" strokecolor="#181717" strokeweight=".01975mm">
                        <v:stroke miterlimit="1" joinstyle="miter"/>
                        <v:path arrowok="t" textboxrect="@1,@1,@1,@1"/>
                      </v:shape>
                      <v:shape id="Shape 6898" o:spid="_x0000_s1049" style="position:absolute;left:5965;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" fillcolor="#181717" stroked="f" strokeweight="0">
                        <v:stroke miterlimit="1" joinstyle="miter"/>
                        <v:path arrowok="t" textboxrect="@1,@1,@1,@1"/>
                      </v:shape>
                      <v:shape id="Shape 6899" o:spid="_x0000_s1050" style="position:absolute;left:5965;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" filled="f" strokecolor="#181717" strokeweight=".01975mm">
                        <v:stroke miterlimit="1" joinstyle="miter"/>
                        <v:path arrowok="t" textboxrect="@1,@1,@1,@1"/>
                      </v:shape>
                      <w10:anchorlock/>
                    </v:group>
                  </w:pict>
                </mc:Fallback>
              </mc:AlternateContent>
            </w:r>
          </w:p>
        </w:tc>
      </w:tr>
    </w:tbl>
    <w:p w14:paraId="0BB21C67" w14:textId="77777777" w:rsidR="00116439" w:rsidRPr="00663269" w:rsidRDefault="00116439" w:rsidP="00116439">
      <w:pPr>
        <w:pStyle w:val="berschrift3"/>
        <w:rPr>
          <w:rFonts w:cs="Arial"/>
          <w:lang w:val="de-DE"/>
        </w:rPr>
      </w:pPr>
    </w:p>
    <w:p w14:paraId="4AF84634" w14:textId="77777777" w:rsidR="00116439" w:rsidRPr="00663269" w:rsidRDefault="00116439" w:rsidP="00116439">
      <w:pPr>
        <w:pStyle w:val="berschrift3"/>
        <w:rPr>
          <w:rFonts w:cs="Arial"/>
          <w:lang w:val="en-US"/>
        </w:rPr>
      </w:pPr>
      <w:r w:rsidRPr="00663269">
        <w:rPr>
          <w:rFonts w:cs="Arial"/>
          <w:lang w:val="fr"/>
        </w:rPr>
        <w:t>9.4.3 Définir l’amortissement pour le signal de commutation</w:t>
      </w:r>
    </w:p>
    <w:tbl>
      <w:tblPr>
        <w:tblW w:w="5000" w:type="pct"/>
        <w:tblCellMar>
          <w:top w:w="113" w:type="dxa"/>
          <w:left w:w="113" w:type="dxa"/>
          <w:right w:w="115" w:type="dxa"/>
        </w:tblCellMar>
        <w:tblLook w:val="04A0" w:firstRow="1" w:lastRow="0" w:firstColumn="1" w:lastColumn="0" w:noHBand="0" w:noVBand="1"/>
      </w:tblPr>
      <w:tblGrid>
        <w:gridCol w:w="8375"/>
        <w:gridCol w:w="1574"/>
      </w:tblGrid>
      <w:tr w:rsidR="00116439" w:rsidRPr="00663269" w14:paraId="0ED4568E" w14:textId="77777777" w:rsidTr="00EF136A">
        <w:trPr>
          <w:trHeight w:val="563"/>
        </w:trPr>
        <w:tc>
          <w:tcPr>
            <w:tcW w:w="4209" w:type="pct"/>
            <w:tcBorders>
              <w:top w:val="single" w:sz="12" w:space="0" w:color="181717"/>
              <w:left w:val="single" w:sz="12" w:space="0" w:color="181717"/>
              <w:bottom w:val="single" w:sz="12" w:space="0" w:color="181717"/>
              <w:right w:val="single" w:sz="12" w:space="0" w:color="181717"/>
            </w:tcBorders>
          </w:tcPr>
          <w:p w14:paraId="31AA07DE" w14:textId="77777777" w:rsidR="00116439" w:rsidRPr="00663269" w:rsidRDefault="00116439" w:rsidP="00EF136A">
            <w:pPr>
              <w:pStyle w:val="TableText"/>
              <w:rPr>
                <w:rFonts w:ascii="Arial" w:hAnsi="Arial" w:cs="Arial"/>
                <w:sz w:val="22"/>
                <w:szCs w:val="22"/>
                <w:lang w:val="en-US"/>
              </w:rPr>
            </w:pPr>
            <w:r w:rsidRPr="00663269">
              <w:rPr>
                <w:rFonts w:ascii="Arial" w:hAnsi="Arial" w:cs="Arial"/>
                <w:sz w:val="22"/>
                <w:szCs w:val="22"/>
                <w:lang w:val="fr"/>
              </w:rPr>
              <w:t>► Sélectionnez [</w:t>
            </w:r>
            <w:proofErr w:type="spellStart"/>
            <w:r w:rsidRPr="00663269">
              <w:rPr>
                <w:rFonts w:ascii="Arial" w:hAnsi="Arial" w:cs="Arial"/>
                <w:sz w:val="22"/>
                <w:szCs w:val="22"/>
                <w:lang w:val="fr"/>
              </w:rPr>
              <w:t>dAP</w:t>
            </w:r>
            <w:proofErr w:type="spellEnd"/>
            <w:r w:rsidRPr="00663269">
              <w:rPr>
                <w:rFonts w:ascii="Arial" w:hAnsi="Arial" w:cs="Arial"/>
                <w:sz w:val="22"/>
                <w:szCs w:val="22"/>
                <w:lang w:val="fr"/>
              </w:rPr>
              <w:t xml:space="preserve">], définissez la valeur en quelques </w:t>
            </w:r>
            <w:proofErr w:type="gramStart"/>
            <w:r w:rsidRPr="00663269">
              <w:rPr>
                <w:rFonts w:ascii="Arial" w:hAnsi="Arial" w:cs="Arial"/>
                <w:sz w:val="22"/>
                <w:szCs w:val="22"/>
                <w:lang w:val="fr"/>
              </w:rPr>
              <w:t>secondes;</w:t>
            </w:r>
            <w:proofErr w:type="gramEnd"/>
            <w:r w:rsidRPr="00663269">
              <w:rPr>
                <w:rFonts w:ascii="Arial" w:hAnsi="Arial" w:cs="Arial"/>
                <w:sz w:val="22"/>
                <w:szCs w:val="22"/>
                <w:lang w:val="fr"/>
              </w:rPr>
              <w:t xml:space="preserve"> gamme de réglage 0.000...4.000 s (valeur T: 63 %). À 0,00 [</w:t>
            </w:r>
            <w:proofErr w:type="spellStart"/>
            <w:r w:rsidRPr="00663269">
              <w:rPr>
                <w:rFonts w:ascii="Arial" w:hAnsi="Arial" w:cs="Arial"/>
                <w:sz w:val="22"/>
                <w:szCs w:val="22"/>
                <w:lang w:val="fr"/>
              </w:rPr>
              <w:t>dAP</w:t>
            </w:r>
            <w:proofErr w:type="spellEnd"/>
            <w:r w:rsidRPr="00663269">
              <w:rPr>
                <w:rFonts w:ascii="Arial" w:hAnsi="Arial" w:cs="Arial"/>
                <w:sz w:val="22"/>
                <w:szCs w:val="22"/>
                <w:lang w:val="fr"/>
              </w:rPr>
              <w:t xml:space="preserve">] n’est pas actif. </w:t>
            </w:r>
          </w:p>
        </w:tc>
        <w:tc>
          <w:tcPr>
            <w:tcW w:w="791" w:type="pct"/>
            <w:tcBorders>
              <w:top w:val="single" w:sz="12" w:space="0" w:color="181717"/>
              <w:left w:val="single" w:sz="12" w:space="0" w:color="181717"/>
              <w:bottom w:val="single" w:sz="12" w:space="0" w:color="181717"/>
              <w:right w:val="single" w:sz="12" w:space="0" w:color="181717"/>
            </w:tcBorders>
          </w:tcPr>
          <w:p w14:paraId="62FC945B" w14:textId="3A241227" w:rsidR="00116439" w:rsidRPr="00663269" w:rsidRDefault="00116439" w:rsidP="00EF136A">
            <w:pPr>
              <w:pStyle w:val="TableText"/>
              <w:rPr>
                <w:rFonts w:ascii="Arial" w:hAnsi="Arial" w:cs="Arial"/>
                <w:lang w:val="de-DE"/>
              </w:rPr>
            </w:pPr>
            <w:r w:rsidRPr="00663269">
              <w:rPr>
                <w:rFonts w:ascii="Arial" w:hAnsi="Arial" w:cs="Arial"/>
                <w:noProof/>
              </w:rPr>
              <mc:AlternateContent>
                <mc:Choice Requires="wpg">
                  <w:drawing>
                    <wp:inline distT="0" distB="0" distL="0" distR="0" wp14:anchorId="5A74223F" wp14:editId="3C80F42C">
                      <wp:extent cx="702945" cy="288925"/>
                      <wp:effectExtent l="1905" t="635" r="0" b="0"/>
                      <wp:docPr id="79142" name="Gruppieren 7914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02945" cy="288925"/>
                                <a:chOff x="0" y="0"/>
                                <a:chExt cx="703204" cy="288641"/>
                              </a:xfrm>
                            </wpg:grpSpPr>
                            <wps:wsp>
                              <wps:cNvPr id="79143" name="Shape 6916"/>
                              <wps:cNvSpPr>
                                <a:spLocks/>
                              </wps:cNvSpPr>
                              <wps:spPr bwMode="auto">
                                <a:xfrm>
                                  <a:off x="182779" y="19492"/>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44" name="Shape 6917"/>
                              <wps:cNvSpPr>
                                <a:spLocks/>
                              </wps:cNvSpPr>
                              <wps:spPr bwMode="auto">
                                <a:xfrm>
                                  <a:off x="182779"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45" name="Shape 6918"/>
                              <wps:cNvSpPr>
                                <a:spLocks/>
                              </wps:cNvSpPr>
                              <wps:spPr bwMode="auto">
                                <a:xfrm>
                                  <a:off x="10" y="14726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46" name="Shape 6919"/>
                              <wps:cNvSpPr>
                                <a:spLocks/>
                              </wps:cNvSpPr>
                              <wps:spPr bwMode="auto">
                                <a:xfrm>
                                  <a:off x="0"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47" name="Shape 6920"/>
                              <wps:cNvSpPr>
                                <a:spLocks/>
                              </wps:cNvSpPr>
                              <wps:spPr bwMode="auto">
                                <a:xfrm>
                                  <a:off x="161090"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48" name="Shape 6921"/>
                              <wps:cNvSpPr>
                                <a:spLocks/>
                              </wps:cNvSpPr>
                              <wps:spPr bwMode="auto">
                                <a:xfrm>
                                  <a:off x="161090"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49" name="Shape 6922"/>
                              <wps:cNvSpPr>
                                <a:spLocks/>
                              </wps:cNvSpPr>
                              <wps:spPr bwMode="auto">
                                <a:xfrm>
                                  <a:off x="19225" y="261971"/>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50" name="Shape 6923"/>
                              <wps:cNvSpPr>
                                <a:spLocks/>
                              </wps:cNvSpPr>
                              <wps:spPr bwMode="auto">
                                <a:xfrm>
                                  <a:off x="19225" y="261971"/>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51" name="Shape 6924"/>
                              <wps:cNvSpPr>
                                <a:spLocks/>
                              </wps:cNvSpPr>
                              <wps:spPr bwMode="auto">
                                <a:xfrm>
                                  <a:off x="43442" y="134524"/>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52" name="Shape 6925"/>
                              <wps:cNvSpPr>
                                <a:spLocks/>
                              </wps:cNvSpPr>
                              <wps:spPr bwMode="auto">
                                <a:xfrm>
                                  <a:off x="43444"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53" name="Shape 6926"/>
                              <wps:cNvSpPr>
                                <a:spLocks/>
                              </wps:cNvSpPr>
                              <wps:spPr bwMode="auto">
                                <a:xfrm>
                                  <a:off x="119885" y="134318"/>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54" name="Shape 6927"/>
                              <wps:cNvSpPr>
                                <a:spLocks/>
                              </wps:cNvSpPr>
                              <wps:spPr bwMode="auto">
                                <a:xfrm>
                                  <a:off x="119886" y="134331"/>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55" name="Shape 6928"/>
                              <wps:cNvSpPr>
                                <a:spLocks/>
                              </wps:cNvSpPr>
                              <wps:spPr bwMode="auto">
                                <a:xfrm>
                                  <a:off x="299496" y="0"/>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56" name="Shape 6929"/>
                              <wps:cNvSpPr>
                                <a:spLocks/>
                              </wps:cNvSpPr>
                              <wps:spPr bwMode="auto">
                                <a:xfrm>
                                  <a:off x="299496" y="0"/>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57" name="Shape 6930"/>
                              <wps:cNvSpPr>
                                <a:spLocks/>
                              </wps:cNvSpPr>
                              <wps:spPr bwMode="auto">
                                <a:xfrm>
                                  <a:off x="420574" y="19492"/>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58" name="Shape 6931"/>
                              <wps:cNvSpPr>
                                <a:spLocks/>
                              </wps:cNvSpPr>
                              <wps:spPr bwMode="auto">
                                <a:xfrm>
                                  <a:off x="420574"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59" name="Shape 6932"/>
                              <wps:cNvSpPr>
                                <a:spLocks/>
                              </wps:cNvSpPr>
                              <wps:spPr bwMode="auto">
                                <a:xfrm>
                                  <a:off x="257350" y="15326"/>
                                  <a:ext cx="47396" cy="125502"/>
                                </a:xfrm>
                                <a:custGeom>
                                  <a:avLst/>
                                  <a:gdLst>
                                    <a:gd name="T0" fmla="*/ 0 w 47396"/>
                                    <a:gd name="T1" fmla="*/ 0 h 125502"/>
                                    <a:gd name="T2" fmla="*/ 47396 w 47396"/>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60" name="Shape 6933"/>
                              <wps:cNvSpPr>
                                <a:spLocks/>
                              </wps:cNvSpPr>
                              <wps:spPr bwMode="auto">
                                <a:xfrm>
                                  <a:off x="257350" y="15326"/>
                                  <a:ext cx="47396" cy="125502"/>
                                </a:xfrm>
                                <a:custGeom>
                                  <a:avLst/>
                                  <a:gdLst>
                                    <a:gd name="T0" fmla="*/ 0 w 47396"/>
                                    <a:gd name="T1" fmla="*/ 0 h 125502"/>
                                    <a:gd name="T2" fmla="*/ 47396 w 47396"/>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61" name="Shape 6934"/>
                              <wps:cNvSpPr>
                                <a:spLocks/>
                              </wps:cNvSpPr>
                              <wps:spPr bwMode="auto">
                                <a:xfrm>
                                  <a:off x="237795" y="1472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62" name="Shape 6935"/>
                              <wps:cNvSpPr>
                                <a:spLocks/>
                              </wps:cNvSpPr>
                              <wps:spPr bwMode="auto">
                                <a:xfrm>
                                  <a:off x="237795"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63" name="Shape 6936"/>
                              <wps:cNvSpPr>
                                <a:spLocks/>
                              </wps:cNvSpPr>
                              <wps:spPr bwMode="auto">
                                <a:xfrm>
                                  <a:off x="398884" y="147876"/>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64" name="Shape 6937"/>
                              <wps:cNvSpPr>
                                <a:spLocks/>
                              </wps:cNvSpPr>
                              <wps:spPr bwMode="auto">
                                <a:xfrm>
                                  <a:off x="398884" y="147876"/>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65" name="Shape 6938"/>
                              <wps:cNvSpPr>
                                <a:spLocks/>
                              </wps:cNvSpPr>
                              <wps:spPr bwMode="auto">
                                <a:xfrm>
                                  <a:off x="281232" y="134524"/>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66" name="Shape 6939"/>
                              <wps:cNvSpPr>
                                <a:spLocks/>
                              </wps:cNvSpPr>
                              <wps:spPr bwMode="auto">
                                <a:xfrm>
                                  <a:off x="281241"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67" name="Shape 6940"/>
                              <wps:cNvSpPr>
                                <a:spLocks/>
                              </wps:cNvSpPr>
                              <wps:spPr bwMode="auto">
                                <a:xfrm>
                                  <a:off x="357673" y="134318"/>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68" name="Shape 6941"/>
                              <wps:cNvSpPr>
                                <a:spLocks/>
                              </wps:cNvSpPr>
                              <wps:spPr bwMode="auto">
                                <a:xfrm>
                                  <a:off x="357683" y="134331"/>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69" name="Shape 6942"/>
                              <wps:cNvSpPr>
                                <a:spLocks/>
                              </wps:cNvSpPr>
                              <wps:spPr bwMode="auto">
                                <a:xfrm>
                                  <a:off x="538312" y="0"/>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70" name="Shape 6943"/>
                              <wps:cNvSpPr>
                                <a:spLocks/>
                              </wps:cNvSpPr>
                              <wps:spPr bwMode="auto">
                                <a:xfrm>
                                  <a:off x="538312" y="0"/>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71" name="Shape 6944"/>
                              <wps:cNvSpPr>
                                <a:spLocks/>
                              </wps:cNvSpPr>
                              <wps:spPr bwMode="auto">
                                <a:xfrm>
                                  <a:off x="659387" y="19484"/>
                                  <a:ext cx="43815" cy="121336"/>
                                </a:xfrm>
                                <a:custGeom>
                                  <a:avLst/>
                                  <a:gdLst>
                                    <a:gd name="T0" fmla="*/ 0 w 43815"/>
                                    <a:gd name="T1" fmla="*/ 0 h 121336"/>
                                    <a:gd name="T2" fmla="*/ 43815 w 43815"/>
                                    <a:gd name="T3" fmla="*/ 121336 h 12133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72" name="Shape 6945"/>
                              <wps:cNvSpPr>
                                <a:spLocks/>
                              </wps:cNvSpPr>
                              <wps:spPr bwMode="auto">
                                <a:xfrm>
                                  <a:off x="659389" y="19492"/>
                                  <a:ext cx="43815" cy="121336"/>
                                </a:xfrm>
                                <a:custGeom>
                                  <a:avLst/>
                                  <a:gdLst>
                                    <a:gd name="T0" fmla="*/ 0 w 43815"/>
                                    <a:gd name="T1" fmla="*/ 0 h 121336"/>
                                    <a:gd name="T2" fmla="*/ 43815 w 43815"/>
                                    <a:gd name="T3" fmla="*/ 121336 h 121336"/>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73" name="Shape 6946"/>
                              <wps:cNvSpPr>
                                <a:spLocks/>
                              </wps:cNvSpPr>
                              <wps:spPr bwMode="auto">
                                <a:xfrm>
                                  <a:off x="496169" y="15326"/>
                                  <a:ext cx="47396" cy="125502"/>
                                </a:xfrm>
                                <a:custGeom>
                                  <a:avLst/>
                                  <a:gdLst>
                                    <a:gd name="T0" fmla="*/ 0 w 47396"/>
                                    <a:gd name="T1" fmla="*/ 0 h 125502"/>
                                    <a:gd name="T2" fmla="*/ 47396 w 47396"/>
                                    <a:gd name="T3" fmla="*/ 125502 h 1255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74" name="Shape 6947"/>
                              <wps:cNvSpPr>
                                <a:spLocks/>
                              </wps:cNvSpPr>
                              <wps:spPr bwMode="auto">
                                <a:xfrm>
                                  <a:off x="496169" y="15326"/>
                                  <a:ext cx="47396" cy="125502"/>
                                </a:xfrm>
                                <a:custGeom>
                                  <a:avLst/>
                                  <a:gdLst>
                                    <a:gd name="T0" fmla="*/ 0 w 47396"/>
                                    <a:gd name="T1" fmla="*/ 0 h 125502"/>
                                    <a:gd name="T2" fmla="*/ 47396 w 47396"/>
                                    <a:gd name="T3" fmla="*/ 125502 h 125502"/>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75" name="Shape 6948"/>
                              <wps:cNvSpPr>
                                <a:spLocks/>
                              </wps:cNvSpPr>
                              <wps:spPr bwMode="auto">
                                <a:xfrm>
                                  <a:off x="476610" y="1472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76" name="Shape 6949"/>
                              <wps:cNvSpPr>
                                <a:spLocks/>
                              </wps:cNvSpPr>
                              <wps:spPr bwMode="auto">
                                <a:xfrm>
                                  <a:off x="476610"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77" name="Shape 6950"/>
                              <wps:cNvSpPr>
                                <a:spLocks/>
                              </wps:cNvSpPr>
                              <wps:spPr bwMode="auto">
                                <a:xfrm>
                                  <a:off x="520050" y="134524"/>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78" name="Shape 6951"/>
                              <wps:cNvSpPr>
                                <a:spLocks/>
                              </wps:cNvSpPr>
                              <wps:spPr bwMode="auto">
                                <a:xfrm>
                                  <a:off x="520057" y="134508"/>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79" name="Shape 6952"/>
                              <wps:cNvSpPr>
                                <a:spLocks/>
                              </wps:cNvSpPr>
                              <wps:spPr bwMode="auto">
                                <a:xfrm>
                                  <a:off x="596494" y="134318"/>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80" name="Shape 6953"/>
                              <wps:cNvSpPr>
                                <a:spLocks/>
                              </wps:cNvSpPr>
                              <wps:spPr bwMode="auto">
                                <a:xfrm>
                                  <a:off x="596499" y="134331"/>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C029D7" id="Gruppieren 79142" o:spid="_x0000_s1026" style="width:55.35pt;height:22.75pt;mso-position-horizontal-relative:char;mso-position-vertical-relative:line" coordsize="7032,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">
                      <o:lock v:ext="edit" rotation="t" position="t"/>
                      <v:shape id="Shape 6916" o:spid="_x0000_s1027" style="position:absolute;left:1827;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" fillcolor="#181717" stroked="f" strokeweight="0">
                        <v:stroke miterlimit="83231f" joinstyle="miter"/>
                        <v:path arrowok="t" textboxrect="@1,@1,@1,@1"/>
                      </v:shape>
                      <v:shape id="Shape 6917" o:spid="_x0000_s1028" style="position:absolute;left:1827;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" filled="f" strokecolor="#181717" strokeweight=".01975mm">
                        <v:stroke miterlimit="1" joinstyle="miter"/>
                        <v:path arrowok="t" textboxrect="@1,@1,@1,@1"/>
                      </v:shape>
                      <v:shape id="Shape 6918" o:spid="_x0000_s1029"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" fillcolor="#181717" stroked="f" strokeweight="0">
                        <v:stroke miterlimit="1" joinstyle="miter"/>
                        <v:path arrowok="t" textboxrect="@1,@1,@1,@1"/>
                      </v:shape>
                      <v:shape id="Shape 6919" o:spid="_x0000_s1030"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" filled="f" strokecolor="#181717" strokeweight=".01975mm">
                        <v:stroke miterlimit="1" joinstyle="miter"/>
                        <v:path arrowok="t" textboxrect="@1,@1,@1,@1"/>
                      </v:shape>
                      <v:shape id="Shape 6920" o:spid="_x0000_s1031" style="position:absolute;left:1610;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" fillcolor="#181717" stroked="f" strokeweight="0">
                        <v:stroke miterlimit="1" joinstyle="miter"/>
                        <v:path arrowok="t" textboxrect="@1,@1,@1,@1"/>
                      </v:shape>
                      <v:shape id="Shape 6921" o:spid="_x0000_s1032" style="position:absolute;left:1610;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" filled="f" strokecolor="#181717" strokeweight=".01975mm">
                        <v:stroke miterlimit="1" joinstyle="miter"/>
                        <v:path arrowok="t" textboxrect="@1,@1,@1,@1"/>
                      </v:shape>
                      <v:shape id="Shape 6922" o:spid="_x0000_s1033"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" fillcolor="#181717" stroked="f" strokeweight="0">
                        <v:stroke miterlimit="1" joinstyle="miter"/>
                        <v:path arrowok="t" textboxrect="@1,@1,@1,@1"/>
                      </v:shape>
                      <v:shape id="Shape 6923" o:spid="_x0000_s1034" style="position:absolute;left:192;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" filled="f" strokecolor="#181717" strokeweight=".01975mm">
                        <v:stroke miterlimit="1" joinstyle="miter"/>
                        <v:path arrowok="t" textboxrect="@1,@1,@1,@1"/>
                      </v:shape>
                      <v:shape id="Shape 6924" o:spid="_x0000_s1035"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" fillcolor="#181717" stroked="f" strokeweight="0">
                        <v:stroke miterlimit="1" joinstyle="miter"/>
                        <v:path arrowok="t" textboxrect="@1,@1,@1,@1"/>
                      </v:shape>
                      <v:shape id="Shape 6925" o:spid="_x0000_s1036"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" filled="f" strokecolor="#181717" strokeweight=".01975mm">
                        <v:stroke miterlimit="1" joinstyle="miter"/>
                        <v:path arrowok="t" textboxrect="@1,@1,@1,@1"/>
                      </v:shape>
                      <v:shape id="Shape 6926" o:spid="_x0000_s1037"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" fillcolor="#181717" stroked="f" strokeweight="0">
                        <v:stroke miterlimit="1" joinstyle="miter"/>
                        <v:path arrowok="t" textboxrect="@1,@1,@1,@1"/>
                      </v:shape>
                      <v:shape id="Shape 6927" o:spid="_x0000_s1038"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" filled="f" strokecolor="#181717" strokeweight=".01975mm">
                        <v:stroke miterlimit="1" joinstyle="miter"/>
                        <v:path arrowok="t" textboxrect="@1,@1,@1,@1"/>
                      </v:shape>
                      <v:shape id="Shape 6928" o:spid="_x0000_s1039" style="position:absolute;left:299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" fillcolor="#181717" stroked="f" strokeweight="0">
                        <v:stroke miterlimit="1" joinstyle="miter"/>
                        <v:path arrowok="t" textboxrect="@1,@1,@1,@1"/>
                      </v:shape>
                      <v:shape id="Shape 6929" o:spid="_x0000_s1040" style="position:absolute;left:299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" filled="f" strokecolor="#181717" strokeweight=".01975mm">
                        <v:stroke miterlimit="1" joinstyle="miter"/>
                        <v:path arrowok="t" textboxrect="@1,@1,@1,@1"/>
                      </v:shape>
                      <v:shape id="Shape 6930" o:spid="_x0000_s1041" style="position:absolute;left:4205;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" fillcolor="#181717" stroked="f" strokeweight="0">
                        <v:stroke miterlimit="1" joinstyle="miter"/>
                        <v:path arrowok="t" textboxrect="@1,@1,@1,@1"/>
                      </v:shape>
                      <v:shape id="Shape 6931" o:spid="_x0000_s1042" style="position:absolute;left:4205;top:194;width:438;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" filled="f" strokecolor="#181717" strokeweight=".01975mm">
                        <v:stroke miterlimit="1" joinstyle="miter"/>
                        <v:path arrowok="t" textboxrect="@1,@1,@1,@1"/>
                      </v:shape>
                      <v:shape id="Shape 6932" o:spid="_x0000_s1043"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" fillcolor="#181717" stroked="f" strokeweight="0">
                        <v:stroke miterlimit="1" joinstyle="miter"/>
                        <v:path arrowok="t" textboxrect="@1,@1,@1,@1"/>
                      </v:shape>
                      <v:shape id="Shape 6933" o:spid="_x0000_s1044" style="position:absolute;left:257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" filled="f" strokecolor="#181717" strokeweight=".01975mm">
                        <v:stroke miterlimit="1" joinstyle="miter"/>
                        <v:path arrowok="t" textboxrect="@1,@1,@1,@1"/>
                      </v:shape>
                      <v:shape id="Shape 6934" o:spid="_x0000_s1045" style="position:absolute;left:2377;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" fillcolor="#181717" stroked="f" strokeweight="0">
                        <v:stroke miterlimit="1" joinstyle="miter"/>
                        <v:path arrowok="t" textboxrect="@1,@1,@1,@1"/>
                      </v:shape>
                      <v:shape id="Shape 6935" o:spid="_x0000_s1046" style="position:absolute;left:2377;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" filled="f" strokecolor="#181717" strokeweight=".01975mm">
                        <v:stroke miterlimit="1" joinstyle="miter"/>
                        <v:path arrowok="t" textboxrect="@1,@1,@1,@1"/>
                      </v:shape>
                      <v:shape id="Shape 6936" o:spid="_x0000_s1047" style="position:absolute;left:3988;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" fillcolor="#181717" stroked="f" strokeweight="0">
                        <v:stroke miterlimit="1" joinstyle="miter"/>
                        <v:path arrowok="t" textboxrect="@1,@1,@1,@1"/>
                      </v:shape>
                      <v:shape id="Shape 6937" o:spid="_x0000_s1048" style="position:absolute;left:3988;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" filled="f" strokecolor="#181717" strokeweight=".01975mm">
                        <v:stroke miterlimit="1" joinstyle="miter"/>
                        <v:path arrowok="t" textboxrect="@1,@1,@1,@1"/>
                      </v:shape>
                      <v:shape id="Shape 6938" o:spid="_x0000_s1049"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" fillcolor="#181717" stroked="f" strokeweight="0">
                        <v:stroke miterlimit="1" joinstyle="miter"/>
                        <v:path arrowok="t" textboxrect="@1,@1,@1,@1"/>
                      </v:shape>
                      <v:shape id="Shape 6939" o:spid="_x0000_s1050" style="position:absolute;left:281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" filled="f" strokecolor="#181717" strokeweight=".01975mm">
                        <v:stroke miterlimit="1" joinstyle="miter"/>
                        <v:path arrowok="t" textboxrect="@1,@1,@1,@1"/>
                      </v:shape>
                      <v:shape id="Shape 6940" o:spid="_x0000_s1051"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" fillcolor="#181717" stroked="f" strokeweight="0">
                        <v:stroke miterlimit="1" joinstyle="miter"/>
                        <v:path arrowok="t" textboxrect="@1,@1,@1,@1"/>
                      </v:shape>
                      <v:shape id="Shape 6941" o:spid="_x0000_s1052" style="position:absolute;left:3576;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" filled="f" strokecolor="#181717" strokeweight=".01975mm">
                        <v:stroke miterlimit="1" joinstyle="miter"/>
                        <v:path arrowok="t" textboxrect="@1,@1,@1,@1"/>
                      </v:shape>
                      <v:shape id="Shape 6942" o:spid="_x0000_s1053" style="position:absolute;left:5383;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" fillcolor="#181717" stroked="f" strokeweight="0">
                        <v:stroke miterlimit="1" joinstyle="miter"/>
                        <v:path arrowok="t" textboxrect="@1,@1,@1,@1"/>
                      </v:shape>
                      <v:shape id="Shape 6943" o:spid="_x0000_s1054" style="position:absolute;left:5383;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" filled="f" strokecolor="#181717" strokeweight=".01975mm">
                        <v:stroke miterlimit="1" joinstyle="miter"/>
                        <v:path arrowok="t" textboxrect="@1,@1,@1,@1"/>
                      </v:shape>
                      <v:shape id="Shape 6944" o:spid="_x0000_s1055" style="position:absolute;left:6593;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" fillcolor="#181717" stroked="f" strokeweight="0">
                        <v:stroke miterlimit="1" joinstyle="miter"/>
                        <v:path arrowok="t" textboxrect="@1,@1,@1,@1"/>
                      </v:shape>
                      <v:shape id="Shape 6945" o:spid="_x0000_s1056" style="position:absolute;left:6593;top:194;width:439;height:1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" filled="f" strokecolor="#181717" strokeweight=".01975mm">
                        <v:stroke miterlimit="1" joinstyle="miter"/>
                        <v:path arrowok="t" textboxrect="@1,@1,@1,@1"/>
                      </v:shape>
                      <v:shape id="Shape 6946" o:spid="_x0000_s1057" style="position:absolute;left:496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" fillcolor="#181717" stroked="f" strokeweight="0">
                        <v:stroke miterlimit="1" joinstyle="miter"/>
                        <v:path arrowok="t" textboxrect="@1,@1,@1,@1"/>
                      </v:shape>
                      <v:shape id="Shape 6947" o:spid="_x0000_s1058" style="position:absolute;left:496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" filled="f" strokecolor="#181717" strokeweight=".01975mm">
                        <v:stroke miterlimit="1" joinstyle="miter"/>
                        <v:path arrowok="t" textboxrect="@1,@1,@1,@1"/>
                      </v:shape>
                      <v:shape id="Shape 6948" o:spid="_x0000_s1059" style="position:absolute;left:4766;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" fillcolor="#181717" stroked="f" strokeweight="0">
                        <v:stroke miterlimit="1" joinstyle="miter"/>
                        <v:path arrowok="t" textboxrect="@1,@1,@1,@1"/>
                      </v:shape>
                      <v:shape id="Shape 6949" o:spid="_x0000_s1060" style="position:absolute;left:4766;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" filled="f" strokecolor="#181717" strokeweight=".01975mm">
                        <v:stroke miterlimit="1" joinstyle="miter"/>
                        <v:path arrowok="t" textboxrect="@1,@1,@1,@1"/>
                      </v:shape>
                      <v:shape id="Shape 6950" o:spid="_x0000_s1061"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" fillcolor="#181717" stroked="f" strokeweight="0">
                        <v:stroke miterlimit="1" joinstyle="miter"/>
                        <v:path arrowok="t" textboxrect="@1,@1,@1,@1"/>
                      </v:shape>
                      <v:shape id="Shape 6951" o:spid="_x0000_s1062" style="position:absolute;left:520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" filled="f" strokecolor="#181717" strokeweight=".01975mm">
                        <v:stroke miterlimit="1" joinstyle="miter"/>
                        <v:path arrowok="t" textboxrect="@1,@1,@1,@1"/>
                      </v:shape>
                      <v:shape id="Shape 6952" o:spid="_x0000_s1063" style="position:absolute;left:596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" fillcolor="#181717" stroked="f" strokeweight="0">
                        <v:stroke miterlimit="1" joinstyle="miter"/>
                        <v:path arrowok="t" textboxrect="@1,@1,@1,@1"/>
                      </v:shape>
                      <v:shape id="Shape 6953" o:spid="_x0000_s1064" style="position:absolute;left:596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" filled="f" strokecolor="#181717" strokeweight=".01975mm">
                        <v:stroke miterlimit="1" joinstyle="miter"/>
                        <v:path arrowok="t" textboxrect="@1,@1,@1,@1"/>
                      </v:shape>
                      <w10:anchorlock/>
                    </v:group>
                  </w:pict>
                </mc:Fallback>
              </mc:AlternateContent>
            </w:r>
          </w:p>
        </w:tc>
      </w:tr>
    </w:tbl>
    <w:p w14:paraId="030943DB" w14:textId="77777777" w:rsidR="00116439" w:rsidRPr="00663269" w:rsidRDefault="00116439" w:rsidP="00116439">
      <w:pPr>
        <w:rPr>
          <w:rFonts w:cs="Arial"/>
          <w:color w:val="575757"/>
          <w:sz w:val="16"/>
          <w:lang w:eastAsia="ja-JP"/>
        </w:rPr>
      </w:pPr>
      <w:r w:rsidRPr="00663269">
        <w:rPr>
          <w:rFonts w:cs="Arial"/>
          <w:color w:val="575757"/>
          <w:sz w:val="16"/>
          <w:lang w:eastAsia="ja-JP"/>
        </w:rPr>
        <w:br w:type="page"/>
      </w:r>
    </w:p>
    <w:p w14:paraId="157CD9DD" w14:textId="39019A8F" w:rsidR="00116439" w:rsidRPr="00663269" w:rsidRDefault="005A2DAD" w:rsidP="00116439">
      <w:pPr>
        <w:pStyle w:val="berschrift3"/>
        <w:rPr>
          <w:rFonts w:cs="Arial"/>
          <w:lang w:val="de-DE" w:eastAsia="ja-JP"/>
        </w:rPr>
      </w:pPr>
      <w:r w:rsidRPr="00663269">
        <w:rPr>
          <w:rFonts w:cs="Arial"/>
          <w:lang w:val="fr" w:eastAsia="ja-JP"/>
        </w:rPr>
        <w:lastRenderedPageBreak/>
        <w:t xml:space="preserve">9.4.4 </w:t>
      </w:r>
      <w:r w:rsidR="00116439" w:rsidRPr="00663269">
        <w:rPr>
          <w:rFonts w:cs="Arial"/>
          <w:lang w:val="fr" w:eastAsia="ja-JP"/>
        </w:rPr>
        <w:t>Lire les valeurs min-/max pour la pression du système</w:t>
      </w:r>
    </w:p>
    <w:tbl>
      <w:tblPr>
        <w:tblW w:w="5000" w:type="pct"/>
        <w:tblCellMar>
          <w:top w:w="136" w:type="dxa"/>
          <w:left w:w="136" w:type="dxa"/>
          <w:right w:w="115" w:type="dxa"/>
        </w:tblCellMar>
        <w:tblLook w:val="04A0" w:firstRow="1" w:lastRow="0" w:firstColumn="1" w:lastColumn="0" w:noHBand="0" w:noVBand="1"/>
      </w:tblPr>
      <w:tblGrid>
        <w:gridCol w:w="8614"/>
        <w:gridCol w:w="1335"/>
      </w:tblGrid>
      <w:tr w:rsidR="00116439" w:rsidRPr="00663269" w14:paraId="79DD4930" w14:textId="77777777" w:rsidTr="00EF136A">
        <w:trPr>
          <w:trHeight w:val="1283"/>
        </w:trPr>
        <w:tc>
          <w:tcPr>
            <w:tcW w:w="4329" w:type="pct"/>
            <w:tcBorders>
              <w:top w:val="single" w:sz="12" w:space="0" w:color="181717"/>
              <w:left w:val="single" w:sz="12" w:space="0" w:color="181717"/>
              <w:bottom w:val="single" w:sz="12" w:space="0" w:color="181717"/>
              <w:right w:val="single" w:sz="12" w:space="0" w:color="181717"/>
            </w:tcBorders>
          </w:tcPr>
          <w:p w14:paraId="71BEBAB1"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Sélectionnez [HI] ou [Lo] et appuyez brièvement sur [●</w:t>
            </w:r>
            <w:proofErr w:type="gramStart"/>
            <w:r w:rsidRPr="00663269">
              <w:rPr>
                <w:rFonts w:cs="Arial"/>
                <w:color w:val="575757"/>
                <w:sz w:val="22"/>
                <w:szCs w:val="22"/>
                <w:lang w:val="fr" w:eastAsia="ja-JP"/>
              </w:rPr>
              <w:t>] .</w:t>
            </w:r>
            <w:proofErr w:type="gramEnd"/>
            <w:r w:rsidRPr="00663269">
              <w:rPr>
                <w:rFonts w:cs="Arial"/>
                <w:color w:val="575757"/>
                <w:sz w:val="22"/>
                <w:szCs w:val="22"/>
                <w:lang w:val="fr" w:eastAsia="ja-JP"/>
              </w:rPr>
              <w:t xml:space="preserve"> [HI] = valeur maximale, [LO] = valeur minimale. Supprimer la mémoire :</w:t>
            </w:r>
          </w:p>
          <w:p w14:paraId="3D0D0D1D"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Sélectionnez [HI] ou [LO].</w:t>
            </w:r>
          </w:p>
          <w:p w14:paraId="38BCF245" w14:textId="77777777" w:rsidR="00116439" w:rsidRPr="00663269" w:rsidRDefault="00116439" w:rsidP="00EF136A">
            <w:pPr>
              <w:rPr>
                <w:rFonts w:cs="Arial"/>
                <w:color w:val="575757"/>
                <w:sz w:val="16"/>
                <w:lang w:val="de-DE" w:eastAsia="ja-JP"/>
              </w:rPr>
            </w:pPr>
            <w:r w:rsidRPr="00663269">
              <w:rPr>
                <w:rFonts w:cs="Arial"/>
                <w:color w:val="575757"/>
                <w:sz w:val="22"/>
                <w:szCs w:val="22"/>
                <w:lang w:val="fr" w:eastAsia="ja-JP"/>
              </w:rPr>
              <w:t xml:space="preserve">► Appuyez et maintenez [▲] ou [▼] jusqu'à ce que [----] s'affiche. ► </w:t>
            </w:r>
            <w:proofErr w:type="spellStart"/>
            <w:r w:rsidRPr="00663269">
              <w:rPr>
                <w:rFonts w:cs="Arial"/>
                <w:color w:val="575757"/>
                <w:sz w:val="22"/>
                <w:szCs w:val="22"/>
                <w:lang w:val="fr" w:eastAsia="ja-JP"/>
              </w:rPr>
              <w:t>Appuez</w:t>
            </w:r>
            <w:proofErr w:type="spellEnd"/>
            <w:r w:rsidRPr="00663269">
              <w:rPr>
                <w:rFonts w:cs="Arial"/>
                <w:color w:val="575757"/>
                <w:sz w:val="22"/>
                <w:szCs w:val="22"/>
                <w:lang w:val="fr" w:eastAsia="ja-JP"/>
              </w:rPr>
              <w:t xml:space="preserve"> brièvement sur [●].</w:t>
            </w:r>
          </w:p>
        </w:tc>
        <w:tc>
          <w:tcPr>
            <w:tcW w:w="671" w:type="pct"/>
            <w:tcBorders>
              <w:top w:val="single" w:sz="12" w:space="0" w:color="181717"/>
              <w:left w:val="single" w:sz="12" w:space="0" w:color="181717"/>
              <w:bottom w:val="single" w:sz="12" w:space="0" w:color="181717"/>
              <w:right w:val="single" w:sz="12" w:space="0" w:color="181717"/>
            </w:tcBorders>
          </w:tcPr>
          <w:p w14:paraId="43A707A6" w14:textId="14A8B5D8" w:rsidR="00116439" w:rsidRPr="00663269" w:rsidRDefault="00116439" w:rsidP="00EF136A">
            <w:pPr>
              <w:rPr>
                <w:rFonts w:cs="Arial"/>
                <w:color w:val="575757"/>
                <w:sz w:val="16"/>
                <w:lang w:val="de-DE" w:eastAsia="ja-JP"/>
              </w:rPr>
            </w:pPr>
            <w:r w:rsidRPr="00663269">
              <w:rPr>
                <w:rFonts w:cs="Arial"/>
                <w:noProof/>
              </w:rPr>
              <mc:AlternateContent>
                <mc:Choice Requires="wpg">
                  <w:drawing>
                    <wp:inline distT="0" distB="0" distL="0" distR="0" wp14:anchorId="34529E6F" wp14:editId="6C87111F">
                      <wp:extent cx="468630" cy="772795"/>
                      <wp:effectExtent l="3175" t="2540" r="4445" b="0"/>
                      <wp:docPr id="79111" name="Gruppieren 791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68630" cy="772795"/>
                                <a:chOff x="0" y="0"/>
                                <a:chExt cx="468838" cy="772551"/>
                              </a:xfrm>
                            </wpg:grpSpPr>
                            <wps:wsp>
                              <wps:cNvPr id="79112" name="Shape 7015"/>
                              <wps:cNvSpPr>
                                <a:spLocks/>
                              </wps:cNvSpPr>
                              <wps:spPr bwMode="auto">
                                <a:xfrm>
                                  <a:off x="240975" y="4785"/>
                                  <a:ext cx="50394" cy="139522"/>
                                </a:xfrm>
                                <a:custGeom>
                                  <a:avLst/>
                                  <a:gdLst>
                                    <a:gd name="T0" fmla="*/ 0 w 50394"/>
                                    <a:gd name="T1" fmla="*/ 0 h 139522"/>
                                    <a:gd name="T2" fmla="*/ 50394 w 50394"/>
                                    <a:gd name="T3" fmla="*/ 139522 h 13952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13" name="Shape 7016"/>
                              <wps:cNvSpPr>
                                <a:spLocks/>
                              </wps:cNvSpPr>
                              <wps:spPr bwMode="auto">
                                <a:xfrm>
                                  <a:off x="240975" y="4785"/>
                                  <a:ext cx="50394" cy="139522"/>
                                </a:xfrm>
                                <a:custGeom>
                                  <a:avLst/>
                                  <a:gdLst>
                                    <a:gd name="T0" fmla="*/ 0 w 50394"/>
                                    <a:gd name="T1" fmla="*/ 0 h 139522"/>
                                    <a:gd name="T2" fmla="*/ 50394 w 50394"/>
                                    <a:gd name="T3" fmla="*/ 139522 h 139522"/>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14" name="Shape 7017"/>
                              <wps:cNvSpPr>
                                <a:spLocks/>
                              </wps:cNvSpPr>
                              <wps:spPr bwMode="auto">
                                <a:xfrm>
                                  <a:off x="53251" y="0"/>
                                  <a:ext cx="54534" cy="144323"/>
                                </a:xfrm>
                                <a:custGeom>
                                  <a:avLst/>
                                  <a:gdLst>
                                    <a:gd name="T0" fmla="*/ 0 w 54534"/>
                                    <a:gd name="T1" fmla="*/ 0 h 144323"/>
                                    <a:gd name="T2" fmla="*/ 54534 w 54534"/>
                                    <a:gd name="T3" fmla="*/ 144323 h 14432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15" name="Shape 7018"/>
                              <wps:cNvSpPr>
                                <a:spLocks/>
                              </wps:cNvSpPr>
                              <wps:spPr bwMode="auto">
                                <a:xfrm>
                                  <a:off x="53251" y="0"/>
                                  <a:ext cx="54534" cy="144323"/>
                                </a:xfrm>
                                <a:custGeom>
                                  <a:avLst/>
                                  <a:gdLst>
                                    <a:gd name="T0" fmla="*/ 0 w 54534"/>
                                    <a:gd name="T1" fmla="*/ 0 h 144323"/>
                                    <a:gd name="T2" fmla="*/ 54534 w 54534"/>
                                    <a:gd name="T3" fmla="*/ 144323 h 144323"/>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16" name="Shape 7019"/>
                              <wps:cNvSpPr>
                                <a:spLocks/>
                              </wps:cNvSpPr>
                              <wps:spPr bwMode="auto">
                                <a:xfrm>
                                  <a:off x="30782" y="151715"/>
                                  <a:ext cx="50902" cy="140208"/>
                                </a:xfrm>
                                <a:custGeom>
                                  <a:avLst/>
                                  <a:gdLst>
                                    <a:gd name="T0" fmla="*/ 0 w 50902"/>
                                    <a:gd name="T1" fmla="*/ 0 h 140208"/>
                                    <a:gd name="T2" fmla="*/ 50902 w 50902"/>
                                    <a:gd name="T3" fmla="*/ 140208 h 14020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17" name="Shape 7020"/>
                              <wps:cNvSpPr>
                                <a:spLocks/>
                              </wps:cNvSpPr>
                              <wps:spPr bwMode="auto">
                                <a:xfrm>
                                  <a:off x="30782" y="151715"/>
                                  <a:ext cx="50902" cy="140208"/>
                                </a:xfrm>
                                <a:custGeom>
                                  <a:avLst/>
                                  <a:gdLst>
                                    <a:gd name="T0" fmla="*/ 0 w 50902"/>
                                    <a:gd name="T1" fmla="*/ 0 h 140208"/>
                                    <a:gd name="T2" fmla="*/ 50902 w 50902"/>
                                    <a:gd name="T3" fmla="*/ 140208 h 140208"/>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18" name="Shape 7021"/>
                              <wps:cNvSpPr>
                                <a:spLocks/>
                              </wps:cNvSpPr>
                              <wps:spPr bwMode="auto">
                                <a:xfrm>
                                  <a:off x="216029" y="152423"/>
                                  <a:ext cx="53264" cy="144653"/>
                                </a:xfrm>
                                <a:custGeom>
                                  <a:avLst/>
                                  <a:gdLst>
                                    <a:gd name="T0" fmla="*/ 0 w 53264"/>
                                    <a:gd name="T1" fmla="*/ 0 h 144653"/>
                                    <a:gd name="T2" fmla="*/ 53264 w 53264"/>
                                    <a:gd name="T3" fmla="*/ 144653 h 14465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19" name="Shape 7022"/>
                              <wps:cNvSpPr>
                                <a:spLocks/>
                              </wps:cNvSpPr>
                              <wps:spPr bwMode="auto">
                                <a:xfrm>
                                  <a:off x="216029" y="152423"/>
                                  <a:ext cx="53264" cy="144653"/>
                                </a:xfrm>
                                <a:custGeom>
                                  <a:avLst/>
                                  <a:gdLst>
                                    <a:gd name="T0" fmla="*/ 0 w 53264"/>
                                    <a:gd name="T1" fmla="*/ 0 h 144653"/>
                                    <a:gd name="T2" fmla="*/ 53264 w 53264"/>
                                    <a:gd name="T3" fmla="*/ 144653 h 144653"/>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0" name="Shape 7023"/>
                              <wps:cNvSpPr>
                                <a:spLocks/>
                              </wps:cNvSpPr>
                              <wps:spPr bwMode="auto">
                                <a:xfrm>
                                  <a:off x="80741" y="137068"/>
                                  <a:ext cx="75133" cy="25425"/>
                                </a:xfrm>
                                <a:custGeom>
                                  <a:avLst/>
                                  <a:gdLst>
                                    <a:gd name="T0" fmla="*/ 0 w 75133"/>
                                    <a:gd name="T1" fmla="*/ 0 h 25425"/>
                                    <a:gd name="T2" fmla="*/ 75133 w 75133"/>
                                    <a:gd name="T3" fmla="*/ 25425 h 2542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21" name="Shape 7024"/>
                              <wps:cNvSpPr>
                                <a:spLocks/>
                              </wps:cNvSpPr>
                              <wps:spPr bwMode="auto">
                                <a:xfrm>
                                  <a:off x="80741" y="137068"/>
                                  <a:ext cx="75133" cy="25425"/>
                                </a:xfrm>
                                <a:custGeom>
                                  <a:avLst/>
                                  <a:gdLst>
                                    <a:gd name="T0" fmla="*/ 0 w 75133"/>
                                    <a:gd name="T1" fmla="*/ 0 h 25425"/>
                                    <a:gd name="T2" fmla="*/ 75133 w 75133"/>
                                    <a:gd name="T3" fmla="*/ 25425 h 25425"/>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2" name="Shape 7025"/>
                              <wps:cNvSpPr>
                                <a:spLocks/>
                              </wps:cNvSpPr>
                              <wps:spPr bwMode="auto">
                                <a:xfrm>
                                  <a:off x="168648" y="136840"/>
                                  <a:ext cx="72796" cy="25654"/>
                                </a:xfrm>
                                <a:custGeom>
                                  <a:avLst/>
                                  <a:gdLst>
                                    <a:gd name="T0" fmla="*/ 0 w 72796"/>
                                    <a:gd name="T1" fmla="*/ 0 h 25654"/>
                                    <a:gd name="T2" fmla="*/ 72796 w 72796"/>
                                    <a:gd name="T3" fmla="*/ 25654 h 25654"/>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23" name="Shape 7026"/>
                              <wps:cNvSpPr>
                                <a:spLocks/>
                              </wps:cNvSpPr>
                              <wps:spPr bwMode="auto">
                                <a:xfrm>
                                  <a:off x="168648" y="136840"/>
                                  <a:ext cx="72796" cy="25654"/>
                                </a:xfrm>
                                <a:custGeom>
                                  <a:avLst/>
                                  <a:gdLst>
                                    <a:gd name="T0" fmla="*/ 0 w 72796"/>
                                    <a:gd name="T1" fmla="*/ 0 h 25654"/>
                                    <a:gd name="T2" fmla="*/ 72796 w 72796"/>
                                    <a:gd name="T3" fmla="*/ 25654 h 25654"/>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4" name="Shape 7027"/>
                              <wps:cNvSpPr>
                                <a:spLocks/>
                              </wps:cNvSpPr>
                              <wps:spPr bwMode="auto">
                                <a:xfrm>
                                  <a:off x="303075" y="151715"/>
                                  <a:ext cx="50902" cy="140208"/>
                                </a:xfrm>
                                <a:custGeom>
                                  <a:avLst/>
                                  <a:gdLst>
                                    <a:gd name="T0" fmla="*/ 0 w 50902"/>
                                    <a:gd name="T1" fmla="*/ 0 h 140208"/>
                                    <a:gd name="T2" fmla="*/ 50902 w 50902"/>
                                    <a:gd name="T3" fmla="*/ 140208 h 14020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25" name="Shape 7028"/>
                              <wps:cNvSpPr>
                                <a:spLocks/>
                              </wps:cNvSpPr>
                              <wps:spPr bwMode="auto">
                                <a:xfrm>
                                  <a:off x="303075" y="151715"/>
                                  <a:ext cx="50902" cy="140208"/>
                                </a:xfrm>
                                <a:custGeom>
                                  <a:avLst/>
                                  <a:gdLst>
                                    <a:gd name="T0" fmla="*/ 0 w 50902"/>
                                    <a:gd name="T1" fmla="*/ 0 h 140208"/>
                                    <a:gd name="T2" fmla="*/ 50902 w 50902"/>
                                    <a:gd name="T3" fmla="*/ 140208 h 140208"/>
                                  </a:gdLst>
                                  <a:ahLst/>
                                  <a:cxnLst/>
                                  <a:rect l="T0" t="T1" r="T2" b="T3"/>
                                  <a:pathLst/>
                                </a:custGeom>
                                <a:noFill/>
                                <a:ln w="838">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6" name="Shape 7029"/>
                              <wps:cNvSpPr>
                                <a:spLocks/>
                              </wps:cNvSpPr>
                              <wps:spPr bwMode="auto">
                                <a:xfrm>
                                  <a:off x="20627" y="484055"/>
                                  <a:ext cx="50064" cy="132461"/>
                                </a:xfrm>
                                <a:custGeom>
                                  <a:avLst/>
                                  <a:gdLst>
                                    <a:gd name="T0" fmla="*/ 0 w 50064"/>
                                    <a:gd name="T1" fmla="*/ 0 h 132461"/>
                                    <a:gd name="T2" fmla="*/ 50064 w 50064"/>
                                    <a:gd name="T3" fmla="*/ 132461 h 13246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27" name="Shape 7030"/>
                              <wps:cNvSpPr>
                                <a:spLocks/>
                              </wps:cNvSpPr>
                              <wps:spPr bwMode="auto">
                                <a:xfrm>
                                  <a:off x="20627" y="484055"/>
                                  <a:ext cx="50064" cy="132461"/>
                                </a:xfrm>
                                <a:custGeom>
                                  <a:avLst/>
                                  <a:gdLst>
                                    <a:gd name="T0" fmla="*/ 0 w 50064"/>
                                    <a:gd name="T1" fmla="*/ 0 h 132461"/>
                                    <a:gd name="T2" fmla="*/ 50064 w 50064"/>
                                    <a:gd name="T3" fmla="*/ 132461 h 132461"/>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8" name="Shape 7031"/>
                              <wps:cNvSpPr>
                                <a:spLocks/>
                              </wps:cNvSpPr>
                              <wps:spPr bwMode="auto">
                                <a:xfrm>
                                  <a:off x="0" y="623309"/>
                                  <a:ext cx="46736" cy="128702"/>
                                </a:xfrm>
                                <a:custGeom>
                                  <a:avLst/>
                                  <a:gdLst>
                                    <a:gd name="T0" fmla="*/ 0 w 46736"/>
                                    <a:gd name="T1" fmla="*/ 0 h 128702"/>
                                    <a:gd name="T2" fmla="*/ 46736 w 46736"/>
                                    <a:gd name="T3" fmla="*/ 128702 h 1287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29" name="Shape 7032"/>
                              <wps:cNvSpPr>
                                <a:spLocks/>
                              </wps:cNvSpPr>
                              <wps:spPr bwMode="auto">
                                <a:xfrm>
                                  <a:off x="5" y="623314"/>
                                  <a:ext cx="46711" cy="128702"/>
                                </a:xfrm>
                                <a:custGeom>
                                  <a:avLst/>
                                  <a:gdLst>
                                    <a:gd name="T0" fmla="*/ 0 w 46711"/>
                                    <a:gd name="T1" fmla="*/ 0 h 128702"/>
                                    <a:gd name="T2" fmla="*/ 46711 w 46711"/>
                                    <a:gd name="T3" fmla="*/ 128702 h 128702"/>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0" name="Shape 7033"/>
                              <wps:cNvSpPr>
                                <a:spLocks/>
                              </wps:cNvSpPr>
                              <wps:spPr bwMode="auto">
                                <a:xfrm>
                                  <a:off x="20305" y="744383"/>
                                  <a:ext cx="156616" cy="28169"/>
                                </a:xfrm>
                                <a:custGeom>
                                  <a:avLst/>
                                  <a:gdLst>
                                    <a:gd name="T0" fmla="*/ 0 w 156616"/>
                                    <a:gd name="T1" fmla="*/ 0 h 28169"/>
                                    <a:gd name="T2" fmla="*/ 156616 w 156616"/>
                                    <a:gd name="T3" fmla="*/ 28169 h 2816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31" name="Shape 7034"/>
                              <wps:cNvSpPr>
                                <a:spLocks/>
                              </wps:cNvSpPr>
                              <wps:spPr bwMode="auto">
                                <a:xfrm>
                                  <a:off x="20305" y="744383"/>
                                  <a:ext cx="156616" cy="28169"/>
                                </a:xfrm>
                                <a:custGeom>
                                  <a:avLst/>
                                  <a:gdLst>
                                    <a:gd name="T0" fmla="*/ 0 w 156616"/>
                                    <a:gd name="T1" fmla="*/ 0 h 28169"/>
                                    <a:gd name="T2" fmla="*/ 156616 w 156616"/>
                                    <a:gd name="T3" fmla="*/ 28169 h 28169"/>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2" name="Shape 7035"/>
                              <wps:cNvSpPr>
                                <a:spLocks/>
                              </wps:cNvSpPr>
                              <wps:spPr bwMode="auto">
                                <a:xfrm>
                                  <a:off x="249936" y="623314"/>
                                  <a:ext cx="46710" cy="128702"/>
                                </a:xfrm>
                                <a:custGeom>
                                  <a:avLst/>
                                  <a:gdLst>
                                    <a:gd name="T0" fmla="*/ 0 w 46710"/>
                                    <a:gd name="T1" fmla="*/ 0 h 128702"/>
                                    <a:gd name="T2" fmla="*/ 46710 w 46710"/>
                                    <a:gd name="T3" fmla="*/ 128702 h 12870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33" name="Shape 7036"/>
                              <wps:cNvSpPr>
                                <a:spLocks/>
                              </wps:cNvSpPr>
                              <wps:spPr bwMode="auto">
                                <a:xfrm>
                                  <a:off x="249936" y="623314"/>
                                  <a:ext cx="46710" cy="128702"/>
                                </a:xfrm>
                                <a:custGeom>
                                  <a:avLst/>
                                  <a:gdLst>
                                    <a:gd name="T0" fmla="*/ 0 w 46710"/>
                                    <a:gd name="T1" fmla="*/ 0 h 128702"/>
                                    <a:gd name="T2" fmla="*/ 46710 w 46710"/>
                                    <a:gd name="T3" fmla="*/ 128702 h 128702"/>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4" name="Shape 7037"/>
                              <wps:cNvSpPr>
                                <a:spLocks/>
                              </wps:cNvSpPr>
                              <wps:spPr bwMode="auto">
                                <a:xfrm>
                                  <a:off x="419969" y="623979"/>
                                  <a:ext cx="48870" cy="132766"/>
                                </a:xfrm>
                                <a:custGeom>
                                  <a:avLst/>
                                  <a:gdLst>
                                    <a:gd name="T0" fmla="*/ 0 w 48870"/>
                                    <a:gd name="T1" fmla="*/ 0 h 132766"/>
                                    <a:gd name="T2" fmla="*/ 48870 w 48870"/>
                                    <a:gd name="T3" fmla="*/ 132766 h 13276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35" name="Shape 7038"/>
                              <wps:cNvSpPr>
                                <a:spLocks/>
                              </wps:cNvSpPr>
                              <wps:spPr bwMode="auto">
                                <a:xfrm>
                                  <a:off x="419969" y="623979"/>
                                  <a:ext cx="48870" cy="132766"/>
                                </a:xfrm>
                                <a:custGeom>
                                  <a:avLst/>
                                  <a:gdLst>
                                    <a:gd name="T0" fmla="*/ 0 w 48870"/>
                                    <a:gd name="T1" fmla="*/ 0 h 132766"/>
                                    <a:gd name="T2" fmla="*/ 48870 w 48870"/>
                                    <a:gd name="T3" fmla="*/ 132766 h 132766"/>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6" name="Shape 7039"/>
                              <wps:cNvSpPr>
                                <a:spLocks/>
                              </wps:cNvSpPr>
                              <wps:spPr bwMode="auto">
                                <a:xfrm>
                                  <a:off x="270210" y="744383"/>
                                  <a:ext cx="156642" cy="28169"/>
                                </a:xfrm>
                                <a:custGeom>
                                  <a:avLst/>
                                  <a:gdLst>
                                    <a:gd name="T0" fmla="*/ 0 w 156642"/>
                                    <a:gd name="T1" fmla="*/ 0 h 28169"/>
                                    <a:gd name="T2" fmla="*/ 156642 w 156642"/>
                                    <a:gd name="T3" fmla="*/ 28169 h 2816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37" name="Shape 7040"/>
                              <wps:cNvSpPr>
                                <a:spLocks/>
                              </wps:cNvSpPr>
                              <wps:spPr bwMode="auto">
                                <a:xfrm>
                                  <a:off x="270210" y="744383"/>
                                  <a:ext cx="156642" cy="28169"/>
                                </a:xfrm>
                                <a:custGeom>
                                  <a:avLst/>
                                  <a:gdLst>
                                    <a:gd name="T0" fmla="*/ 0 w 156642"/>
                                    <a:gd name="T1" fmla="*/ 0 h 28169"/>
                                    <a:gd name="T2" fmla="*/ 156642 w 156642"/>
                                    <a:gd name="T3" fmla="*/ 28169 h 28169"/>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8" name="Shape 7041"/>
                              <wps:cNvSpPr>
                                <a:spLocks/>
                              </wps:cNvSpPr>
                              <wps:spPr bwMode="auto">
                                <a:xfrm>
                                  <a:off x="295778" y="609877"/>
                                  <a:ext cx="68986" cy="23343"/>
                                </a:xfrm>
                                <a:custGeom>
                                  <a:avLst/>
                                  <a:gdLst>
                                    <a:gd name="T0" fmla="*/ 0 w 68986"/>
                                    <a:gd name="T1" fmla="*/ 0 h 23343"/>
                                    <a:gd name="T2" fmla="*/ 68986 w 68986"/>
                                    <a:gd name="T3" fmla="*/ 23343 h 2334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39" name="Shape 7042"/>
                              <wps:cNvSpPr>
                                <a:spLocks/>
                              </wps:cNvSpPr>
                              <wps:spPr bwMode="auto">
                                <a:xfrm>
                                  <a:off x="295778" y="609867"/>
                                  <a:ext cx="68961" cy="23343"/>
                                </a:xfrm>
                                <a:custGeom>
                                  <a:avLst/>
                                  <a:gdLst>
                                    <a:gd name="T0" fmla="*/ 0 w 68961"/>
                                    <a:gd name="T1" fmla="*/ 0 h 23343"/>
                                    <a:gd name="T2" fmla="*/ 68961 w 68961"/>
                                    <a:gd name="T3" fmla="*/ 23343 h 23343"/>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40" name="Shape 7043"/>
                              <wps:cNvSpPr>
                                <a:spLocks/>
                              </wps:cNvSpPr>
                              <wps:spPr bwMode="auto">
                                <a:xfrm>
                                  <a:off x="376474" y="609671"/>
                                  <a:ext cx="66828" cy="23546"/>
                                </a:xfrm>
                                <a:custGeom>
                                  <a:avLst/>
                                  <a:gdLst>
                                    <a:gd name="T0" fmla="*/ 0 w 66828"/>
                                    <a:gd name="T1" fmla="*/ 0 h 23546"/>
                                    <a:gd name="T2" fmla="*/ 66828 w 66828"/>
                                    <a:gd name="T3" fmla="*/ 23546 h 2354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41" name="Shape 7044"/>
                              <wps:cNvSpPr>
                                <a:spLocks/>
                              </wps:cNvSpPr>
                              <wps:spPr bwMode="auto">
                                <a:xfrm>
                                  <a:off x="376491" y="609664"/>
                                  <a:ext cx="66802" cy="23546"/>
                                </a:xfrm>
                                <a:custGeom>
                                  <a:avLst/>
                                  <a:gdLst>
                                    <a:gd name="T0" fmla="*/ 0 w 66802"/>
                                    <a:gd name="T1" fmla="*/ 0 h 23546"/>
                                    <a:gd name="T2" fmla="*/ 66802 w 66802"/>
                                    <a:gd name="T3" fmla="*/ 23546 h 23546"/>
                                  </a:gdLst>
                                  <a:ahLst/>
                                  <a:cxnLst/>
                                  <a:rect l="T0" t="T1" r="T2" b="T3"/>
                                  <a:pathLst/>
                                </a:custGeom>
                                <a:noFill/>
                                <a:ln w="76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75B44A" id="Gruppieren 79111" o:spid="_x0000_s1026" style="width:36.9pt;height:60.85pt;mso-position-horizontal-relative:char;mso-position-vertical-relative:line" coordsize="4688,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">
                      <o:lock v:ext="edit" rotation="t" position="t"/>
                      <v:shape id="Shape 7015" o:spid="_x0000_s1027" style="position:absolute;left:2409;top:47;width:504;height:1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" fillcolor="#181717" stroked="f" strokeweight="0">
                        <v:stroke miterlimit="83231f" joinstyle="miter"/>
                        <v:path arrowok="t" textboxrect="@1,@1,@1,@1"/>
                      </v:shape>
                      <v:shape id="Shape 7016" o:spid="_x0000_s1028" style="position:absolute;left:2409;top:47;width:504;height:1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" filled="f" strokecolor="#181717" strokeweight=".02328mm">
                        <v:stroke miterlimit="1" joinstyle="miter"/>
                        <v:path arrowok="t" textboxrect="@1,@1,@1,@1"/>
                      </v:shape>
                      <v:shape id="Shape 7017" o:spid="_x0000_s1029" style="position:absolute;left:532;width:545;height:14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" fillcolor="#181717" stroked="f" strokeweight="0">
                        <v:stroke miterlimit="1" joinstyle="miter"/>
                        <v:path arrowok="t" textboxrect="@1,@1,@1,@1"/>
                      </v:shape>
                      <v:shape id="Shape 7018" o:spid="_x0000_s1030" style="position:absolute;left:532;width:545;height:14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" filled="f" strokecolor="#181717" strokeweight=".02328mm">
                        <v:stroke miterlimit="1" joinstyle="miter"/>
                        <v:path arrowok="t" textboxrect="@1,@1,@1,@1"/>
                      </v:shape>
                      <v:shape id="Shape 7019" o:spid="_x0000_s1031" style="position:absolute;left:307;top:1517;width:509;height:14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" fillcolor="#181717" stroked="f" strokeweight="0">
                        <v:stroke miterlimit="1" joinstyle="miter"/>
                        <v:path arrowok="t" textboxrect="@1,@1,@1,@1"/>
                      </v:shape>
                      <v:shape id="Shape 7020" o:spid="_x0000_s1032" style="position:absolute;left:307;top:1517;width:509;height:14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" filled="f" strokecolor="#181717" strokeweight=".02328mm">
                        <v:stroke miterlimit="1" joinstyle="miter"/>
                        <v:path arrowok="t" textboxrect="@1,@1,@1,@1"/>
                      </v:shape>
                      <v:shape id="Shape 7021" o:spid="_x0000_s1033" style="position:absolute;left:2160;top:1524;width:532;height:14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" fillcolor="#181717" stroked="f" strokeweight="0">
                        <v:stroke miterlimit="1" joinstyle="miter"/>
                        <v:path arrowok="t" textboxrect="@1,@1,@1,@1"/>
                      </v:shape>
                      <v:shape id="Shape 7022" o:spid="_x0000_s1034" style="position:absolute;left:2160;top:1524;width:532;height:14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" filled="f" strokecolor="#181717" strokeweight=".02328mm">
                        <v:stroke miterlimit="1" joinstyle="miter"/>
                        <v:path arrowok="t" textboxrect="@1,@1,@1,@1"/>
                      </v:shape>
                      <v:shape id="Shape 7023" o:spid="_x0000_s1035" style="position:absolute;left:807;top:1370;width:751;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" fillcolor="#181717" stroked="f" strokeweight="0">
                        <v:stroke miterlimit="1" joinstyle="miter"/>
                        <v:path arrowok="t" textboxrect="@1,@1,@1,@1"/>
                      </v:shape>
                      <v:shape id="Shape 7024" o:spid="_x0000_s1036" style="position:absolute;left:807;top:1370;width:751;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" filled="f" strokecolor="#181717" strokeweight=".02328mm">
                        <v:stroke miterlimit="1" joinstyle="miter"/>
                        <v:path arrowok="t" textboxrect="@1,@1,@1,@1"/>
                      </v:shape>
                      <v:shape id="Shape 7025" o:spid="_x0000_s1037" style="position:absolute;left:1686;top:1368;width:728;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" fillcolor="#181717" stroked="f" strokeweight="0">
                        <v:stroke miterlimit="1" joinstyle="miter"/>
                        <v:path arrowok="t" textboxrect="@1,@1,@1,@1"/>
                      </v:shape>
                      <v:shape id="Shape 7026" o:spid="_x0000_s1038" style="position:absolute;left:1686;top:1368;width:728;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" filled="f" strokecolor="#181717" strokeweight=".02328mm">
                        <v:stroke miterlimit="1" joinstyle="miter"/>
                        <v:path arrowok="t" textboxrect="@1,@1,@1,@1"/>
                      </v:shape>
                      <v:shape id="Shape 7027" o:spid="_x0000_s1039" style="position:absolute;left:3030;top:1517;width:509;height:14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" fillcolor="#181717" stroked="f" strokeweight="0">
                        <v:stroke miterlimit="1" joinstyle="miter"/>
                        <v:path arrowok="t" textboxrect="@1,@1,@1,@1"/>
                      </v:shape>
                      <v:shape id="Shape 7028" o:spid="_x0000_s1040" style="position:absolute;left:3030;top:1517;width:509;height:14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" filled="f" strokecolor="#181717" strokeweight=".02328mm">
                        <v:stroke miterlimit="1" joinstyle="miter"/>
                        <v:path arrowok="t" textboxrect="@1,@1,@1,@1"/>
                      </v:shape>
                      <v:shape id="Shape 7029" o:spid="_x0000_s1041" style="position:absolute;left:206;top:4840;width:500;height:13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" fillcolor="#181717" stroked="f" strokeweight="0">
                        <v:stroke miterlimit="1" joinstyle="miter"/>
                        <v:path arrowok="t" textboxrect="@1,@1,@1,@1"/>
                      </v:shape>
                      <v:shape id="Shape 7030" o:spid="_x0000_s1042" style="position:absolute;left:206;top:4840;width:500;height:13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" filled="f" strokecolor="#181717" strokeweight=".06pt">
                        <v:stroke miterlimit="1" joinstyle="miter"/>
                        <v:path arrowok="t" textboxrect="@1,@1,@1,@1"/>
                      </v:shape>
                      <v:shape id="Shape 7031" o:spid="_x0000_s1043" style="position:absolute;top:6233;width:467;height:12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" fillcolor="#181717" stroked="f" strokeweight="0">
                        <v:stroke miterlimit="1" joinstyle="miter"/>
                        <v:path arrowok="t" textboxrect="@1,@1,@1,@1"/>
                      </v:shape>
                      <v:shape id="Shape 7032" o:spid="_x0000_s1044" style="position:absolute;top:6233;width:467;height:12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" filled="f" strokecolor="#181717" strokeweight=".06pt">
                        <v:stroke miterlimit="1" joinstyle="miter"/>
                        <v:path arrowok="t" textboxrect="@1,@1,@1,@1"/>
                      </v:shape>
                      <v:shape id="Shape 7033" o:spid="_x0000_s1045" style="position:absolute;left:203;top:7443;width:1566;height: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" fillcolor="#181717" stroked="f" strokeweight="0">
                        <v:stroke miterlimit="1" joinstyle="miter"/>
                        <v:path arrowok="t" textboxrect="@1,@1,@1,@1"/>
                      </v:shape>
                      <v:shape id="Shape 7034" o:spid="_x0000_s1046" style="position:absolute;left:203;top:7443;width:1566;height: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" filled="f" strokecolor="#181717" strokeweight=".06pt">
                        <v:stroke miterlimit="1" joinstyle="miter"/>
                        <v:path arrowok="t" textboxrect="@1,@1,@1,@1"/>
                      </v:shape>
                      <v:shape id="Shape 7035" o:spid="_x0000_s1047" style="position:absolute;left:2499;top:6233;width:467;height:12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" fillcolor="#181717" stroked="f" strokeweight="0">
                        <v:stroke miterlimit="1" joinstyle="miter"/>
                        <v:path arrowok="t" textboxrect="@1,@1,@1,@1"/>
                      </v:shape>
                      <v:shape id="Shape 7036" o:spid="_x0000_s1048" style="position:absolute;left:2499;top:6233;width:467;height:12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" filled="f" strokecolor="#181717" strokeweight=".06pt">
                        <v:stroke miterlimit="1" joinstyle="miter"/>
                        <v:path arrowok="t" textboxrect="@1,@1,@1,@1"/>
                      </v:shape>
                      <v:shape id="Shape 7037" o:spid="_x0000_s1049" style="position:absolute;left:4199;top:6239;width:489;height:13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" fillcolor="#181717" stroked="f" strokeweight="0">
                        <v:stroke miterlimit="1" joinstyle="miter"/>
                        <v:path arrowok="t" textboxrect="@1,@1,@1,@1"/>
                      </v:shape>
                      <v:shape id="Shape 7038" o:spid="_x0000_s1050" style="position:absolute;left:4199;top:6239;width:489;height:13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" filled="f" strokecolor="#181717" strokeweight=".06pt">
                        <v:stroke miterlimit="1" joinstyle="miter"/>
                        <v:path arrowok="t" textboxrect="@1,@1,@1,@1"/>
                      </v:shape>
                      <v:shape id="Shape 7039" o:spid="_x0000_s1051" style="position:absolute;left:2702;top:7443;width:1566;height: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" fillcolor="#181717" stroked="f" strokeweight="0">
                        <v:stroke miterlimit="1" joinstyle="miter"/>
                        <v:path arrowok="t" textboxrect="@1,@1,@1,@1"/>
                      </v:shape>
                      <v:shape id="Shape 7040" o:spid="_x0000_s1052" style="position:absolute;left:2702;top:7443;width:1566;height: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" filled="f" strokecolor="#181717" strokeweight=".06pt">
                        <v:stroke miterlimit="1" joinstyle="miter"/>
                        <v:path arrowok="t" textboxrect="@1,@1,@1,@1"/>
                      </v:shape>
                      <v:shape id="Shape 7041" o:spid="_x0000_s1053" style="position:absolute;left:2957;top:6098;width:690;height:2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" fillcolor="#181717" stroked="f" strokeweight="0">
                        <v:stroke miterlimit="1" joinstyle="miter"/>
                        <v:path arrowok="t" textboxrect="@1,@1,@1,@1"/>
                      </v:shape>
                      <v:shape id="Shape 7042" o:spid="_x0000_s1054" style="position:absolute;left:2957;top:6098;width:690;height:2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" filled="f" strokecolor="#181717" strokeweight=".06pt">
                        <v:stroke miterlimit="1" joinstyle="miter"/>
                        <v:path arrowok="t" textboxrect="@1,@1,@1,@1"/>
                      </v:shape>
                      <v:shape id="Shape 7043" o:spid="_x0000_s1055" style="position:absolute;left:3764;top:6096;width:669;height:2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" fillcolor="#181717" stroked="f" strokeweight="0">
                        <v:stroke miterlimit="1" joinstyle="miter"/>
                        <v:path arrowok="t" textboxrect="@1,@1,@1,@1"/>
                      </v:shape>
                      <v:shape id="Shape 7044" o:spid="_x0000_s1056" style="position:absolute;left:3764;top:6096;width:668;height:2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" filled="f" strokecolor="#181717" strokeweight=".06pt">
                        <v:stroke miterlimit="1" joinstyle="miter"/>
                        <v:path arrowok="t" textboxrect="@1,@1,@1,@1"/>
                      </v:shape>
                      <w10:anchorlock/>
                    </v:group>
                  </w:pict>
                </mc:Fallback>
              </mc:AlternateContent>
            </w:r>
          </w:p>
        </w:tc>
      </w:tr>
    </w:tbl>
    <w:p w14:paraId="394DA721" w14:textId="77777777" w:rsidR="00116439" w:rsidRPr="00663269" w:rsidRDefault="00116439" w:rsidP="00116439">
      <w:pPr>
        <w:pStyle w:val="berschrift3"/>
        <w:rPr>
          <w:rFonts w:cs="Arial"/>
          <w:lang w:val="de-DE" w:eastAsia="ja-JP"/>
        </w:rPr>
      </w:pPr>
    </w:p>
    <w:p w14:paraId="73117E05" w14:textId="77777777" w:rsidR="00116439" w:rsidRPr="00663269" w:rsidRDefault="00116439" w:rsidP="00116439">
      <w:pPr>
        <w:pStyle w:val="berschrift3"/>
        <w:rPr>
          <w:rFonts w:cs="Arial"/>
          <w:lang w:val="de-DE" w:eastAsia="ja-JP"/>
        </w:rPr>
      </w:pPr>
      <w:r w:rsidRPr="00663269">
        <w:rPr>
          <w:rFonts w:cs="Arial"/>
          <w:lang w:val="fr" w:eastAsia="ja-JP"/>
        </w:rPr>
        <w:t>9.4.5 Réinitialiser tous les paramètres au réglage usine</w:t>
      </w:r>
    </w:p>
    <w:tbl>
      <w:tblPr>
        <w:tblW w:w="5000" w:type="pct"/>
        <w:tblCellMar>
          <w:top w:w="113" w:type="dxa"/>
          <w:left w:w="113" w:type="dxa"/>
          <w:right w:w="115" w:type="dxa"/>
        </w:tblCellMar>
        <w:tblLook w:val="04A0" w:firstRow="1" w:lastRow="0" w:firstColumn="1" w:lastColumn="0" w:noHBand="0" w:noVBand="1"/>
      </w:tblPr>
      <w:tblGrid>
        <w:gridCol w:w="8614"/>
        <w:gridCol w:w="1335"/>
      </w:tblGrid>
      <w:tr w:rsidR="00116439" w:rsidRPr="00663269" w14:paraId="6256E9C9" w14:textId="77777777" w:rsidTr="00EF136A">
        <w:trPr>
          <w:trHeight w:val="849"/>
        </w:trPr>
        <w:tc>
          <w:tcPr>
            <w:tcW w:w="4329" w:type="pct"/>
            <w:tcBorders>
              <w:top w:val="single" w:sz="12" w:space="0" w:color="181717"/>
              <w:left w:val="single" w:sz="12" w:space="0" w:color="181717"/>
              <w:bottom w:val="single" w:sz="12" w:space="0" w:color="181717"/>
              <w:right w:val="single" w:sz="12" w:space="0" w:color="181717"/>
            </w:tcBorders>
          </w:tcPr>
          <w:p w14:paraId="011C6847" w14:textId="77777777" w:rsidR="00116439" w:rsidRPr="00663269" w:rsidRDefault="00116439" w:rsidP="00EF136A">
            <w:pPr>
              <w:rPr>
                <w:rFonts w:cs="Arial"/>
                <w:color w:val="575757"/>
                <w:sz w:val="22"/>
                <w:szCs w:val="22"/>
                <w:lang w:val="de-DE" w:eastAsia="ja-JP"/>
              </w:rPr>
            </w:pPr>
            <w:r w:rsidRPr="00663269">
              <w:rPr>
                <w:rFonts w:cs="Arial"/>
                <w:color w:val="575757"/>
                <w:sz w:val="22"/>
                <w:szCs w:val="22"/>
                <w:lang w:val="fr" w:eastAsia="ja-JP"/>
              </w:rPr>
              <w:t>► Sélectionnez [</w:t>
            </w:r>
            <w:proofErr w:type="spellStart"/>
            <w:r w:rsidRPr="00663269">
              <w:rPr>
                <w:rFonts w:cs="Arial"/>
                <w:color w:val="575757"/>
                <w:sz w:val="22"/>
                <w:szCs w:val="22"/>
                <w:lang w:val="fr" w:eastAsia="ja-JP"/>
              </w:rPr>
              <w:t>rES</w:t>
            </w:r>
            <w:proofErr w:type="spellEnd"/>
            <w:r w:rsidRPr="00663269">
              <w:rPr>
                <w:rFonts w:cs="Arial"/>
                <w:color w:val="575757"/>
                <w:sz w:val="22"/>
                <w:szCs w:val="22"/>
                <w:lang w:val="fr" w:eastAsia="ja-JP"/>
              </w:rPr>
              <w:t>].</w:t>
            </w:r>
          </w:p>
          <w:p w14:paraId="39D912FB" w14:textId="77777777" w:rsidR="00116439" w:rsidRPr="00663269" w:rsidRDefault="00116439" w:rsidP="00EF136A">
            <w:pPr>
              <w:rPr>
                <w:rFonts w:cs="Arial"/>
                <w:color w:val="575757"/>
                <w:sz w:val="22"/>
                <w:szCs w:val="22"/>
                <w:lang w:val="de-DE" w:eastAsia="ja-JP"/>
              </w:rPr>
            </w:pPr>
            <w:r w:rsidRPr="00663269">
              <w:rPr>
                <w:rFonts w:cs="Arial"/>
                <w:color w:val="575757"/>
                <w:sz w:val="22"/>
                <w:szCs w:val="22"/>
                <w:lang w:val="fr" w:eastAsia="ja-JP"/>
              </w:rPr>
              <w:t xml:space="preserve">► Appuyez sur [●]. </w:t>
            </w:r>
          </w:p>
          <w:p w14:paraId="57BA00F3"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Appuyez et maintenez [▲] ou [▼] jusqu'à ce que [----] s'affiche. ► </w:t>
            </w:r>
            <w:proofErr w:type="spellStart"/>
            <w:r w:rsidRPr="00663269">
              <w:rPr>
                <w:rFonts w:cs="Arial"/>
                <w:color w:val="575757"/>
                <w:sz w:val="22"/>
                <w:szCs w:val="22"/>
                <w:lang w:val="fr" w:eastAsia="ja-JP"/>
              </w:rPr>
              <w:t>Appuez</w:t>
            </w:r>
            <w:proofErr w:type="spellEnd"/>
            <w:r w:rsidRPr="00663269">
              <w:rPr>
                <w:rFonts w:cs="Arial"/>
                <w:color w:val="575757"/>
                <w:sz w:val="22"/>
                <w:szCs w:val="22"/>
                <w:lang w:val="fr" w:eastAsia="ja-JP"/>
              </w:rPr>
              <w:t xml:space="preserve"> brièvement sur [●].</w:t>
            </w:r>
          </w:p>
          <w:p w14:paraId="15C34073" w14:textId="77777777" w:rsidR="00116439" w:rsidRPr="00663269" w:rsidRDefault="00116439" w:rsidP="00EF136A">
            <w:pPr>
              <w:rPr>
                <w:rFonts w:cs="Arial"/>
                <w:color w:val="575757"/>
                <w:sz w:val="16"/>
                <w:lang w:val="en-US" w:eastAsia="ja-JP"/>
              </w:rPr>
            </w:pPr>
            <w:r w:rsidRPr="00663269">
              <w:rPr>
                <w:rFonts w:cs="Arial"/>
                <w:color w:val="575757"/>
                <w:sz w:val="22"/>
                <w:szCs w:val="22"/>
                <w:lang w:val="fr" w:eastAsia="ja-JP"/>
              </w:rPr>
              <w:t xml:space="preserve">Nous vous recommandons de noter vos propres paramètres avant d’effectuer une réinitialisation </w:t>
            </w:r>
            <w:r w:rsidRPr="00663269">
              <w:rPr>
                <w:rFonts w:cs="Arial"/>
                <w:color w:val="575757"/>
                <w:sz w:val="22"/>
                <w:szCs w:val="22"/>
                <w:lang w:val="fr" w:eastAsia="ja-JP"/>
              </w:rPr>
              <w:br/>
              <w:t>(→ 12 Paramètre d'usine).</w:t>
            </w:r>
          </w:p>
        </w:tc>
        <w:tc>
          <w:tcPr>
            <w:tcW w:w="671" w:type="pct"/>
            <w:tcBorders>
              <w:top w:val="single" w:sz="12" w:space="0" w:color="181717"/>
              <w:left w:val="single" w:sz="12" w:space="0" w:color="181717"/>
              <w:bottom w:val="single" w:sz="12" w:space="0" w:color="181717"/>
              <w:right w:val="single" w:sz="12" w:space="0" w:color="181717"/>
            </w:tcBorders>
          </w:tcPr>
          <w:p w14:paraId="7E8C2AE7" w14:textId="5002EE48" w:rsidR="00116439" w:rsidRPr="00663269" w:rsidRDefault="00116439" w:rsidP="00EF136A">
            <w:pPr>
              <w:rPr>
                <w:rFonts w:cs="Arial"/>
                <w:color w:val="575757"/>
                <w:sz w:val="16"/>
                <w:lang w:val="de-DE" w:eastAsia="ja-JP"/>
              </w:rPr>
            </w:pPr>
            <w:r w:rsidRPr="00663269">
              <w:rPr>
                <w:rFonts w:cs="Arial"/>
                <w:noProof/>
              </w:rPr>
              <mc:AlternateContent>
                <mc:Choice Requires="wpg">
                  <w:drawing>
                    <wp:inline distT="0" distB="0" distL="0" distR="0" wp14:anchorId="6094D01B" wp14:editId="2CB8FE5D">
                      <wp:extent cx="681990" cy="288925"/>
                      <wp:effectExtent l="0" t="635" r="3810" b="0"/>
                      <wp:docPr id="79082" name="Gruppieren 7908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81990" cy="288925"/>
                                <a:chOff x="0" y="0"/>
                                <a:chExt cx="681967" cy="288641"/>
                              </a:xfrm>
                            </wpg:grpSpPr>
                            <wps:wsp>
                              <wps:cNvPr id="79083" name="Shape 7074"/>
                              <wps:cNvSpPr>
                                <a:spLocks/>
                              </wps:cNvSpPr>
                              <wps:spPr bwMode="auto">
                                <a:xfrm>
                                  <a:off x="0" y="1472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084" name="Shape 7075"/>
                              <wps:cNvSpPr>
                                <a:spLocks/>
                              </wps:cNvSpPr>
                              <wps:spPr bwMode="auto">
                                <a:xfrm>
                                  <a:off x="0"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5" name="Shape 7076"/>
                              <wps:cNvSpPr>
                                <a:spLocks/>
                              </wps:cNvSpPr>
                              <wps:spPr bwMode="auto">
                                <a:xfrm>
                                  <a:off x="43447" y="134531"/>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86" name="Shape 7077"/>
                              <wps:cNvSpPr>
                                <a:spLocks/>
                              </wps:cNvSpPr>
                              <wps:spPr bwMode="auto">
                                <a:xfrm>
                                  <a:off x="43447" y="13451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7" name="Shape 7078"/>
                              <wps:cNvSpPr>
                                <a:spLocks/>
                              </wps:cNvSpPr>
                              <wps:spPr bwMode="auto">
                                <a:xfrm>
                                  <a:off x="119890" y="134325"/>
                                  <a:ext cx="63297" cy="22301"/>
                                </a:xfrm>
                                <a:custGeom>
                                  <a:avLst/>
                                  <a:gdLst>
                                    <a:gd name="T0" fmla="*/ 0 w 63297"/>
                                    <a:gd name="T1" fmla="*/ 0 h 22301"/>
                                    <a:gd name="T2" fmla="*/ 63297 w 63297"/>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88" name="Shape 7079"/>
                              <wps:cNvSpPr>
                                <a:spLocks/>
                              </wps:cNvSpPr>
                              <wps:spPr bwMode="auto">
                                <a:xfrm>
                                  <a:off x="119888" y="134333"/>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9" name="Shape 7080"/>
                              <wps:cNvSpPr>
                                <a:spLocks/>
                              </wps:cNvSpPr>
                              <wps:spPr bwMode="auto">
                                <a:xfrm>
                                  <a:off x="298478" y="2"/>
                                  <a:ext cx="145695" cy="26695"/>
                                </a:xfrm>
                                <a:custGeom>
                                  <a:avLst/>
                                  <a:gdLst>
                                    <a:gd name="T0" fmla="*/ 0 w 145695"/>
                                    <a:gd name="T1" fmla="*/ 0 h 26695"/>
                                    <a:gd name="T2" fmla="*/ 145695 w 145695"/>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90" name="Shape 7081"/>
                              <wps:cNvSpPr>
                                <a:spLocks/>
                              </wps:cNvSpPr>
                              <wps:spPr bwMode="auto">
                                <a:xfrm>
                                  <a:off x="298478" y="2"/>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1" name="Shape 7082"/>
                              <wps:cNvSpPr>
                                <a:spLocks/>
                              </wps:cNvSpPr>
                              <wps:spPr bwMode="auto">
                                <a:xfrm>
                                  <a:off x="256331" y="15331"/>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92" name="Shape 7083"/>
                              <wps:cNvSpPr>
                                <a:spLocks/>
                              </wps:cNvSpPr>
                              <wps:spPr bwMode="auto">
                                <a:xfrm>
                                  <a:off x="256331" y="15331"/>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3" name="Shape 7084"/>
                              <wps:cNvSpPr>
                                <a:spLocks/>
                              </wps:cNvSpPr>
                              <wps:spPr bwMode="auto">
                                <a:xfrm>
                                  <a:off x="236774" y="147274"/>
                                  <a:ext cx="44247" cy="121920"/>
                                </a:xfrm>
                                <a:custGeom>
                                  <a:avLst/>
                                  <a:gdLst>
                                    <a:gd name="T0" fmla="*/ 0 w 44247"/>
                                    <a:gd name="T1" fmla="*/ 0 h 121920"/>
                                    <a:gd name="T2" fmla="*/ 44247 w 44247"/>
                                    <a:gd name="T3" fmla="*/ 121920 h 12192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94" name="Shape 7085"/>
                              <wps:cNvSpPr>
                                <a:spLocks/>
                              </wps:cNvSpPr>
                              <wps:spPr bwMode="auto">
                                <a:xfrm>
                                  <a:off x="236774" y="147274"/>
                                  <a:ext cx="44247" cy="121920"/>
                                </a:xfrm>
                                <a:custGeom>
                                  <a:avLst/>
                                  <a:gdLst>
                                    <a:gd name="T0" fmla="*/ 0 w 44247"/>
                                    <a:gd name="T1" fmla="*/ 0 h 121920"/>
                                    <a:gd name="T2" fmla="*/ 44247 w 44247"/>
                                    <a:gd name="T3" fmla="*/ 121920 h 12192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5" name="Shape 7086"/>
                              <wps:cNvSpPr>
                                <a:spLocks/>
                              </wps:cNvSpPr>
                              <wps:spPr bwMode="auto">
                                <a:xfrm>
                                  <a:off x="256002" y="261970"/>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96" name="Shape 7087"/>
                              <wps:cNvSpPr>
                                <a:spLocks/>
                              </wps:cNvSpPr>
                              <wps:spPr bwMode="auto">
                                <a:xfrm>
                                  <a:off x="256002" y="26197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7" name="Shape 7088"/>
                              <wps:cNvSpPr>
                                <a:spLocks/>
                              </wps:cNvSpPr>
                              <wps:spPr bwMode="auto">
                                <a:xfrm>
                                  <a:off x="280208" y="134531"/>
                                  <a:ext cx="65329" cy="22098"/>
                                </a:xfrm>
                                <a:custGeom>
                                  <a:avLst/>
                                  <a:gdLst>
                                    <a:gd name="T0" fmla="*/ 0 w 65329"/>
                                    <a:gd name="T1" fmla="*/ 0 h 22098"/>
                                    <a:gd name="T2" fmla="*/ 65329 w 65329"/>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98" name="Shape 7089"/>
                              <wps:cNvSpPr>
                                <a:spLocks/>
                              </wps:cNvSpPr>
                              <wps:spPr bwMode="auto">
                                <a:xfrm>
                                  <a:off x="280221" y="13451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9" name="Shape 7090"/>
                              <wps:cNvSpPr>
                                <a:spLocks/>
                              </wps:cNvSpPr>
                              <wps:spPr bwMode="auto">
                                <a:xfrm>
                                  <a:off x="536270" y="0"/>
                                  <a:ext cx="145669" cy="26695"/>
                                </a:xfrm>
                                <a:custGeom>
                                  <a:avLst/>
                                  <a:gdLst>
                                    <a:gd name="T0" fmla="*/ 0 w 145669"/>
                                    <a:gd name="T1" fmla="*/ 0 h 26695"/>
                                    <a:gd name="T2" fmla="*/ 145669 w 145669"/>
                                    <a:gd name="T3" fmla="*/ 26695 h 266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00" name="Shape 7091"/>
                              <wps:cNvSpPr>
                                <a:spLocks/>
                              </wps:cNvSpPr>
                              <wps:spPr bwMode="auto">
                                <a:xfrm>
                                  <a:off x="536272" y="2"/>
                                  <a:ext cx="145695" cy="26695"/>
                                </a:xfrm>
                                <a:custGeom>
                                  <a:avLst/>
                                  <a:gdLst>
                                    <a:gd name="T0" fmla="*/ 0 w 145695"/>
                                    <a:gd name="T1" fmla="*/ 0 h 26695"/>
                                    <a:gd name="T2" fmla="*/ 145695 w 145695"/>
                                    <a:gd name="T3" fmla="*/ 26695 h 26695"/>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01" name="Shape 7092"/>
                              <wps:cNvSpPr>
                                <a:spLocks/>
                              </wps:cNvSpPr>
                              <wps:spPr bwMode="auto">
                                <a:xfrm>
                                  <a:off x="494126" y="15331"/>
                                  <a:ext cx="47396" cy="125501"/>
                                </a:xfrm>
                                <a:custGeom>
                                  <a:avLst/>
                                  <a:gdLst>
                                    <a:gd name="T0" fmla="*/ 0 w 47396"/>
                                    <a:gd name="T1" fmla="*/ 0 h 125501"/>
                                    <a:gd name="T2" fmla="*/ 47396 w 47396"/>
                                    <a:gd name="T3" fmla="*/ 125501 h 1255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02" name="Shape 7093"/>
                              <wps:cNvSpPr>
                                <a:spLocks/>
                              </wps:cNvSpPr>
                              <wps:spPr bwMode="auto">
                                <a:xfrm>
                                  <a:off x="494126" y="15331"/>
                                  <a:ext cx="47396" cy="125501"/>
                                </a:xfrm>
                                <a:custGeom>
                                  <a:avLst/>
                                  <a:gdLst>
                                    <a:gd name="T0" fmla="*/ 0 w 47396"/>
                                    <a:gd name="T1" fmla="*/ 0 h 125501"/>
                                    <a:gd name="T2" fmla="*/ 47396 w 47396"/>
                                    <a:gd name="T3" fmla="*/ 125501 h 1255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03" name="Shape 7094"/>
                              <wps:cNvSpPr>
                                <a:spLocks/>
                              </wps:cNvSpPr>
                              <wps:spPr bwMode="auto">
                                <a:xfrm>
                                  <a:off x="635655" y="147882"/>
                                  <a:ext cx="46304" cy="125781"/>
                                </a:xfrm>
                                <a:custGeom>
                                  <a:avLst/>
                                  <a:gdLst>
                                    <a:gd name="T0" fmla="*/ 0 w 46304"/>
                                    <a:gd name="T1" fmla="*/ 0 h 125781"/>
                                    <a:gd name="T2" fmla="*/ 46304 w 46304"/>
                                    <a:gd name="T3" fmla="*/ 125781 h 12578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04" name="Shape 7095"/>
                              <wps:cNvSpPr>
                                <a:spLocks/>
                              </wps:cNvSpPr>
                              <wps:spPr bwMode="auto">
                                <a:xfrm>
                                  <a:off x="635661" y="147881"/>
                                  <a:ext cx="46304" cy="125781"/>
                                </a:xfrm>
                                <a:custGeom>
                                  <a:avLst/>
                                  <a:gdLst>
                                    <a:gd name="T0" fmla="*/ 0 w 46304"/>
                                    <a:gd name="T1" fmla="*/ 0 h 125781"/>
                                    <a:gd name="T2" fmla="*/ 46304 w 46304"/>
                                    <a:gd name="T3" fmla="*/ 125781 h 12578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05" name="Shape 7096"/>
                              <wps:cNvSpPr>
                                <a:spLocks/>
                              </wps:cNvSpPr>
                              <wps:spPr bwMode="auto">
                                <a:xfrm>
                                  <a:off x="493797" y="261970"/>
                                  <a:ext cx="148361" cy="26670"/>
                                </a:xfrm>
                                <a:custGeom>
                                  <a:avLst/>
                                  <a:gdLst>
                                    <a:gd name="T0" fmla="*/ 0 w 148361"/>
                                    <a:gd name="T1" fmla="*/ 0 h 26670"/>
                                    <a:gd name="T2" fmla="*/ 148361 w 148361"/>
                                    <a:gd name="T3" fmla="*/ 26670 h 2667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06" name="Shape 7097"/>
                              <wps:cNvSpPr>
                                <a:spLocks/>
                              </wps:cNvSpPr>
                              <wps:spPr bwMode="auto">
                                <a:xfrm>
                                  <a:off x="493797" y="261970"/>
                                  <a:ext cx="148361" cy="26670"/>
                                </a:xfrm>
                                <a:custGeom>
                                  <a:avLst/>
                                  <a:gdLst>
                                    <a:gd name="T0" fmla="*/ 0 w 148361"/>
                                    <a:gd name="T1" fmla="*/ 0 h 26670"/>
                                    <a:gd name="T2" fmla="*/ 148361 w 148361"/>
                                    <a:gd name="T3" fmla="*/ 26670 h 26670"/>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07" name="Shape 7098"/>
                              <wps:cNvSpPr>
                                <a:spLocks/>
                              </wps:cNvSpPr>
                              <wps:spPr bwMode="auto">
                                <a:xfrm>
                                  <a:off x="518021" y="134531"/>
                                  <a:ext cx="65303" cy="22098"/>
                                </a:xfrm>
                                <a:custGeom>
                                  <a:avLst/>
                                  <a:gdLst>
                                    <a:gd name="T0" fmla="*/ 0 w 65303"/>
                                    <a:gd name="T1" fmla="*/ 0 h 22098"/>
                                    <a:gd name="T2" fmla="*/ 65303 w 65303"/>
                                    <a:gd name="T3" fmla="*/ 22098 h 2209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08" name="Shape 7099"/>
                              <wps:cNvSpPr>
                                <a:spLocks/>
                              </wps:cNvSpPr>
                              <wps:spPr bwMode="auto">
                                <a:xfrm>
                                  <a:off x="518018" y="134510"/>
                                  <a:ext cx="65329" cy="22123"/>
                                </a:xfrm>
                                <a:custGeom>
                                  <a:avLst/>
                                  <a:gdLst>
                                    <a:gd name="T0" fmla="*/ 0 w 65329"/>
                                    <a:gd name="T1" fmla="*/ 0 h 22123"/>
                                    <a:gd name="T2" fmla="*/ 65329 w 65329"/>
                                    <a:gd name="T3" fmla="*/ 22123 h 22123"/>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09" name="Shape 7100"/>
                              <wps:cNvSpPr>
                                <a:spLocks/>
                              </wps:cNvSpPr>
                              <wps:spPr bwMode="auto">
                                <a:xfrm>
                                  <a:off x="594464" y="134325"/>
                                  <a:ext cx="63271" cy="22301"/>
                                </a:xfrm>
                                <a:custGeom>
                                  <a:avLst/>
                                  <a:gdLst>
                                    <a:gd name="T0" fmla="*/ 0 w 63271"/>
                                    <a:gd name="T1" fmla="*/ 0 h 22301"/>
                                    <a:gd name="T2" fmla="*/ 63271 w 63271"/>
                                    <a:gd name="T3" fmla="*/ 22301 h 2230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110" name="Shape 7101"/>
                              <wps:cNvSpPr>
                                <a:spLocks/>
                              </wps:cNvSpPr>
                              <wps:spPr bwMode="auto">
                                <a:xfrm>
                                  <a:off x="594459" y="134333"/>
                                  <a:ext cx="63297" cy="22301"/>
                                </a:xfrm>
                                <a:custGeom>
                                  <a:avLst/>
                                  <a:gdLst>
                                    <a:gd name="T0" fmla="*/ 0 w 63297"/>
                                    <a:gd name="T1" fmla="*/ 0 h 22301"/>
                                    <a:gd name="T2" fmla="*/ 63297 w 63297"/>
                                    <a:gd name="T3" fmla="*/ 22301 h 22301"/>
                                  </a:gdLst>
                                  <a:ahLst/>
                                  <a:cxnLst/>
                                  <a:rect l="T0" t="T1" r="T2" b="T3"/>
                                  <a:pathLst/>
                                </a:custGeom>
                                <a:noFill/>
                                <a:ln w="71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ABD960" id="Gruppieren 79082" o:spid="_x0000_s1026" style="width:53.7pt;height:22.75pt;mso-position-horizontal-relative:char;mso-position-vertical-relative:line" coordsize="6819,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">
                      <o:lock v:ext="edit" rotation="t" position="t"/>
                      <v:shape id="Shape 7074" o:spid="_x0000_s1027"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" fillcolor="#181717" stroked="f" strokeweight="0">
                        <v:stroke miterlimit="83231f" joinstyle="miter"/>
                        <v:path arrowok="t" textboxrect="@1,@1,@1,@1"/>
                      </v:shape>
                      <v:shape id="Shape 7075" o:spid="_x0000_s1028" style="position:absolute;top:1472;width:442;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" filled="f" strokecolor="#181717" strokeweight=".01975mm">
                        <v:stroke miterlimit="1" joinstyle="miter"/>
                        <v:path arrowok="t" textboxrect="@1,@1,@1,@1"/>
                      </v:shape>
                      <v:shape id="Shape 7076" o:spid="_x0000_s1029"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" fillcolor="#181717" stroked="f" strokeweight="0">
                        <v:stroke miterlimit="1" joinstyle="miter"/>
                        <v:path arrowok="t" textboxrect="@1,@1,@1,@1"/>
                      </v:shape>
                      <v:shape id="Shape 7077" o:spid="_x0000_s1030" style="position:absolute;left:434;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" filled="f" strokecolor="#181717" strokeweight=".01975mm">
                        <v:stroke miterlimit="1" joinstyle="miter"/>
                        <v:path arrowok="t" textboxrect="@1,@1,@1,@1"/>
                      </v:shape>
                      <v:shape id="Shape 7078" o:spid="_x0000_s1031"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" fillcolor="#181717" stroked="f" strokeweight="0">
                        <v:stroke miterlimit="1" joinstyle="miter"/>
                        <v:path arrowok="t" textboxrect="@1,@1,@1,@1"/>
                      </v:shape>
                      <v:shape id="Shape 7079" o:spid="_x0000_s1032" style="position:absolute;left:1198;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" filled="f" strokecolor="#181717" strokeweight=".01975mm">
                        <v:stroke miterlimit="1" joinstyle="miter"/>
                        <v:path arrowok="t" textboxrect="@1,@1,@1,@1"/>
                      </v:shape>
                      <v:shape id="Shape 7080" o:spid="_x0000_s1033" style="position:absolute;left:298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" fillcolor="#181717" stroked="f" strokeweight="0">
                        <v:stroke miterlimit="1" joinstyle="miter"/>
                        <v:path arrowok="t" textboxrect="@1,@1,@1,@1"/>
                      </v:shape>
                      <v:shape id="Shape 7081" o:spid="_x0000_s1034" style="position:absolute;left:2984;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" filled="f" strokecolor="#181717" strokeweight=".01975mm">
                        <v:stroke miterlimit="1" joinstyle="miter"/>
                        <v:path arrowok="t" textboxrect="@1,@1,@1,@1"/>
                      </v:shape>
                      <v:shape id="Shape 7082" o:spid="_x0000_s1035" style="position:absolute;left:256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" fillcolor="#181717" stroked="f" strokeweight="0">
                        <v:stroke miterlimit="1" joinstyle="miter"/>
                        <v:path arrowok="t" textboxrect="@1,@1,@1,@1"/>
                      </v:shape>
                      <v:shape id="Shape 7083" o:spid="_x0000_s1036" style="position:absolute;left:2563;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" filled="f" strokecolor="#181717" strokeweight=".01975mm">
                        <v:stroke miterlimit="1" joinstyle="miter"/>
                        <v:path arrowok="t" textboxrect="@1,@1,@1,@1"/>
                      </v:shape>
                      <v:shape id="Shape 7084" o:spid="_x0000_s1037" style="position:absolute;left:2367;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" fillcolor="#181717" stroked="f" strokeweight="0">
                        <v:stroke miterlimit="1" joinstyle="miter"/>
                        <v:path arrowok="t" textboxrect="@1,@1,@1,@1"/>
                      </v:shape>
                      <v:shape id="Shape 7085" o:spid="_x0000_s1038" style="position:absolute;left:2367;top:1472;width:443;height:1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" filled="f" strokecolor="#181717" strokeweight=".01975mm">
                        <v:stroke miterlimit="1" joinstyle="miter"/>
                        <v:path arrowok="t" textboxrect="@1,@1,@1,@1"/>
                      </v:shape>
                      <v:shape id="Shape 7086" o:spid="_x0000_s1039" style="position:absolute;left:2560;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" fillcolor="#181717" stroked="f" strokeweight="0">
                        <v:stroke miterlimit="1" joinstyle="miter"/>
                        <v:path arrowok="t" textboxrect="@1,@1,@1,@1"/>
                      </v:shape>
                      <v:shape id="Shape 7087" o:spid="_x0000_s1040" style="position:absolute;left:2560;top:2619;width:1483;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" filled="f" strokecolor="#181717" strokeweight=".01975mm">
                        <v:stroke miterlimit="1" joinstyle="miter"/>
                        <v:path arrowok="t" textboxrect="@1,@1,@1,@1"/>
                      </v:shape>
                      <v:shape id="Shape 7088" o:spid="_x0000_s1041" style="position:absolute;left:280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" fillcolor="#181717" stroked="f" strokeweight="0">
                        <v:stroke miterlimit="1" joinstyle="miter"/>
                        <v:path arrowok="t" textboxrect="@1,@1,@1,@1"/>
                      </v:shape>
                      <v:shape id="Shape 7089" o:spid="_x0000_s1042" style="position:absolute;left:2802;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" filled="f" strokecolor="#181717" strokeweight=".01975mm">
                        <v:stroke miterlimit="1" joinstyle="miter"/>
                        <v:path arrowok="t" textboxrect="@1,@1,@1,@1"/>
                      </v:shape>
                      <v:shape id="Shape 7090" o:spid="_x0000_s1043" style="position:absolute;left:5362;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" fillcolor="#181717" stroked="f" strokeweight="0">
                        <v:stroke miterlimit="1" joinstyle="miter"/>
                        <v:path arrowok="t" textboxrect="@1,@1,@1,@1"/>
                      </v:shape>
                      <v:shape id="Shape 7091" o:spid="_x0000_s1044" style="position:absolute;left:5362;width:145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" filled="f" strokecolor="#181717" strokeweight=".01975mm">
                        <v:stroke miterlimit="1" joinstyle="miter"/>
                        <v:path arrowok="t" textboxrect="@1,@1,@1,@1"/>
                      </v:shape>
                      <v:shape id="Shape 7092" o:spid="_x0000_s1045" style="position:absolute;left:494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" fillcolor="#181717" stroked="f" strokeweight="0">
                        <v:stroke miterlimit="1" joinstyle="miter"/>
                        <v:path arrowok="t" textboxrect="@1,@1,@1,@1"/>
                      </v:shape>
                      <v:shape id="Shape 7093" o:spid="_x0000_s1046" style="position:absolute;left:4941;top:153;width:474;height:12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" filled="f" strokecolor="#181717" strokeweight=".01975mm">
                        <v:stroke miterlimit="1" joinstyle="miter"/>
                        <v:path arrowok="t" textboxrect="@1,@1,@1,@1"/>
                      </v:shape>
                      <v:shape id="Shape 7094" o:spid="_x0000_s1047" style="position:absolute;left:6356;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" fillcolor="#181717" stroked="f" strokeweight="0">
                        <v:stroke miterlimit="1" joinstyle="miter"/>
                        <v:path arrowok="t" textboxrect="@1,@1,@1,@1"/>
                      </v:shape>
                      <v:shape id="Shape 7095" o:spid="_x0000_s1048" style="position:absolute;left:6356;top:1478;width:463;height:1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" filled="f" strokecolor="#181717" strokeweight=".01975mm">
                        <v:stroke miterlimit="1" joinstyle="miter"/>
                        <v:path arrowok="t" textboxrect="@1,@1,@1,@1"/>
                      </v:shape>
                      <v:shape id="Shape 7096" o:spid="_x0000_s1049" style="position:absolute;left:4937;top:2619;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" fillcolor="#181717" stroked="f" strokeweight="0">
                        <v:stroke miterlimit="1" joinstyle="miter"/>
                        <v:path arrowok="t" textboxrect="@1,@1,@1,@1"/>
                      </v:shape>
                      <v:shape id="Shape 7097" o:spid="_x0000_s1050" style="position:absolute;left:4937;top:2619;width:1484;height:2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" filled="f" strokecolor="#181717" strokeweight=".01975mm">
                        <v:stroke miterlimit="1" joinstyle="miter"/>
                        <v:path arrowok="t" textboxrect="@1,@1,@1,@1"/>
                      </v:shape>
                      <v:shape id="Shape 7098" o:spid="_x0000_s1051" style="position:absolute;left:518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" fillcolor="#181717" stroked="f" strokeweight="0">
                        <v:stroke miterlimit="1" joinstyle="miter"/>
                        <v:path arrowok="t" textboxrect="@1,@1,@1,@1"/>
                      </v:shape>
                      <v:shape id="Shape 7099" o:spid="_x0000_s1052" style="position:absolute;left:5180;top:1345;width:653;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" filled="f" strokecolor="#181717" strokeweight=".01975mm">
                        <v:stroke miterlimit="1" joinstyle="miter"/>
                        <v:path arrowok="t" textboxrect="@1,@1,@1,@1"/>
                      </v:shape>
                      <v:shape id="Shape 7100" o:spid="_x0000_s1053" style="position:absolute;left:594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" fillcolor="#181717" stroked="f" strokeweight="0">
                        <v:stroke miterlimit="1" joinstyle="miter"/>
                        <v:path arrowok="t" textboxrect="@1,@1,@1,@1"/>
                      </v:shape>
                      <v:shape id="Shape 7101" o:spid="_x0000_s1054" style="position:absolute;left:5944;top:1343;width:633;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" filled="f" strokecolor="#181717" strokeweight=".01975mm">
                        <v:stroke miterlimit="1" joinstyle="miter"/>
                        <v:path arrowok="t" textboxrect="@1,@1,@1,@1"/>
                      </v:shape>
                      <w10:anchorlock/>
                    </v:group>
                  </w:pict>
                </mc:Fallback>
              </mc:AlternateContent>
            </w:r>
          </w:p>
        </w:tc>
      </w:tr>
    </w:tbl>
    <w:p w14:paraId="3B53A640" w14:textId="77777777" w:rsidR="00116439" w:rsidRPr="00663269" w:rsidRDefault="00116439" w:rsidP="00116439">
      <w:pPr>
        <w:pStyle w:val="berschrift3"/>
        <w:rPr>
          <w:rFonts w:cs="Arial"/>
          <w:lang w:val="de-DE" w:eastAsia="ja-JP"/>
        </w:rPr>
      </w:pPr>
    </w:p>
    <w:p w14:paraId="131DC41D" w14:textId="77777777" w:rsidR="00116439" w:rsidRPr="00663269" w:rsidRDefault="00116439" w:rsidP="00116439">
      <w:pPr>
        <w:pStyle w:val="berschrift3"/>
        <w:rPr>
          <w:rFonts w:cs="Arial"/>
          <w:lang w:val="en-US" w:eastAsia="ja-JP"/>
        </w:rPr>
      </w:pPr>
      <w:r w:rsidRPr="00663269">
        <w:rPr>
          <w:rFonts w:cs="Arial"/>
          <w:lang w:val="fr" w:eastAsia="ja-JP"/>
        </w:rPr>
        <w:t xml:space="preserve">9.4.6 Paramétrer le changement de couleur de l'affichage </w:t>
      </w:r>
    </w:p>
    <w:tbl>
      <w:tblPr>
        <w:tblW w:w="5000" w:type="pct"/>
        <w:tblCellMar>
          <w:top w:w="113" w:type="dxa"/>
          <w:left w:w="113" w:type="dxa"/>
          <w:right w:w="113" w:type="dxa"/>
        </w:tblCellMar>
        <w:tblLook w:val="04A0" w:firstRow="1" w:lastRow="0" w:firstColumn="1" w:lastColumn="0" w:noHBand="0" w:noVBand="1"/>
      </w:tblPr>
      <w:tblGrid>
        <w:gridCol w:w="8544"/>
        <w:gridCol w:w="1405"/>
      </w:tblGrid>
      <w:tr w:rsidR="00116439" w:rsidRPr="00663269" w14:paraId="5226B5BD" w14:textId="77777777" w:rsidTr="00EF136A">
        <w:trPr>
          <w:trHeight w:val="3368"/>
        </w:trPr>
        <w:tc>
          <w:tcPr>
            <w:tcW w:w="4294" w:type="pct"/>
            <w:tcBorders>
              <w:top w:val="single" w:sz="12" w:space="0" w:color="181717"/>
              <w:left w:val="single" w:sz="12" w:space="0" w:color="181717"/>
              <w:bottom w:val="single" w:sz="12" w:space="0" w:color="181717"/>
              <w:right w:val="single" w:sz="12" w:space="0" w:color="181717"/>
            </w:tcBorders>
          </w:tcPr>
          <w:p w14:paraId="77F93E5C"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Sélectionnez [</w:t>
            </w:r>
            <w:proofErr w:type="spellStart"/>
            <w:r w:rsidRPr="00663269">
              <w:rPr>
                <w:rFonts w:cs="Arial"/>
                <w:color w:val="575757"/>
                <w:sz w:val="22"/>
                <w:szCs w:val="22"/>
                <w:lang w:val="fr" w:eastAsia="ja-JP"/>
              </w:rPr>
              <w:t>coLr</w:t>
            </w:r>
            <w:proofErr w:type="spellEnd"/>
            <w:r w:rsidRPr="00663269">
              <w:rPr>
                <w:rFonts w:cs="Arial"/>
                <w:color w:val="575757"/>
                <w:sz w:val="22"/>
                <w:szCs w:val="22"/>
                <w:lang w:val="fr" w:eastAsia="ja-JP"/>
              </w:rPr>
              <w:t>] et définissez la fonction :</w:t>
            </w:r>
          </w:p>
          <w:p w14:paraId="2FDA479C"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w:t>
            </w:r>
            <w:proofErr w:type="spellStart"/>
            <w:r w:rsidRPr="00663269">
              <w:rPr>
                <w:rFonts w:cs="Arial"/>
                <w:color w:val="575757"/>
                <w:sz w:val="22"/>
                <w:szCs w:val="22"/>
                <w:lang w:val="fr" w:eastAsia="ja-JP"/>
              </w:rPr>
              <w:t>rEd</w:t>
            </w:r>
            <w:proofErr w:type="spellEnd"/>
            <w:r w:rsidRPr="00663269">
              <w:rPr>
                <w:rFonts w:cs="Arial"/>
                <w:color w:val="575757"/>
                <w:sz w:val="22"/>
                <w:szCs w:val="22"/>
                <w:lang w:val="fr" w:eastAsia="ja-JP"/>
              </w:rPr>
              <w:t>] = affiche la couleur rouge (indépendamment de la valeur mesurée).</w:t>
            </w:r>
          </w:p>
          <w:p w14:paraId="63F9ECA2"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w:t>
            </w:r>
            <w:proofErr w:type="spellStart"/>
            <w:r w:rsidRPr="00663269">
              <w:rPr>
                <w:rFonts w:cs="Arial"/>
                <w:color w:val="575757"/>
                <w:sz w:val="22"/>
                <w:szCs w:val="22"/>
                <w:lang w:val="fr" w:eastAsia="ja-JP"/>
              </w:rPr>
              <w:t>GrEn</w:t>
            </w:r>
            <w:proofErr w:type="spellEnd"/>
            <w:r w:rsidRPr="00663269">
              <w:rPr>
                <w:rFonts w:cs="Arial"/>
                <w:color w:val="575757"/>
                <w:sz w:val="22"/>
                <w:szCs w:val="22"/>
                <w:lang w:val="fr" w:eastAsia="ja-JP"/>
              </w:rPr>
              <w:t xml:space="preserve">] </w:t>
            </w:r>
            <w:proofErr w:type="gramStart"/>
            <w:r w:rsidRPr="00663269">
              <w:rPr>
                <w:rFonts w:cs="Arial"/>
                <w:color w:val="575757"/>
                <w:sz w:val="22"/>
                <w:szCs w:val="22"/>
                <w:lang w:val="fr" w:eastAsia="ja-JP"/>
              </w:rPr>
              <w:t>=  affiche</w:t>
            </w:r>
            <w:proofErr w:type="gramEnd"/>
            <w:r w:rsidRPr="00663269">
              <w:rPr>
                <w:rFonts w:cs="Arial"/>
                <w:color w:val="575757"/>
                <w:sz w:val="22"/>
                <w:szCs w:val="22"/>
                <w:lang w:val="fr" w:eastAsia="ja-JP"/>
              </w:rPr>
              <w:t xml:space="preserve"> la couleur verte (indépendamment de la valeur mesurée).</w:t>
            </w:r>
          </w:p>
          <w:p w14:paraId="05F7EF34"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[r1ou] = affiche la couleur rouge quand OUT1 change</w:t>
            </w:r>
          </w:p>
          <w:p w14:paraId="13A04408"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[G1ou] = affiche la couleur verte quand OUT1 change</w:t>
            </w:r>
          </w:p>
          <w:p w14:paraId="065EABD8" w14:textId="29F255B6"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[r2ou] = affiche la couleur </w:t>
            </w:r>
            <w:proofErr w:type="spellStart"/>
            <w:r w:rsidRPr="00663269">
              <w:rPr>
                <w:rFonts w:cs="Arial"/>
                <w:color w:val="575757"/>
                <w:sz w:val="22"/>
                <w:szCs w:val="22"/>
                <w:lang w:val="fr" w:eastAsia="ja-JP"/>
              </w:rPr>
              <w:t>r</w:t>
            </w:r>
            <w:r w:rsidR="00663269" w:rsidRPr="00663269">
              <w:rPr>
                <w:rFonts w:cs="Arial"/>
                <w:color w:val="575757"/>
                <w:sz w:val="22"/>
                <w:szCs w:val="22"/>
                <w:lang w:val="fr" w:eastAsia="ja-JP"/>
              </w:rPr>
              <w:t>a</w:t>
            </w:r>
            <w:r w:rsidRPr="00663269">
              <w:rPr>
                <w:rFonts w:cs="Arial"/>
                <w:color w:val="575757"/>
                <w:sz w:val="22"/>
                <w:szCs w:val="22"/>
                <w:lang w:val="fr" w:eastAsia="ja-JP"/>
              </w:rPr>
              <w:t>ouge</w:t>
            </w:r>
            <w:proofErr w:type="spellEnd"/>
            <w:r w:rsidRPr="00663269">
              <w:rPr>
                <w:rFonts w:cs="Arial"/>
                <w:color w:val="575757"/>
                <w:sz w:val="22"/>
                <w:szCs w:val="22"/>
                <w:lang w:val="fr" w:eastAsia="ja-JP"/>
              </w:rPr>
              <w:t xml:space="preserve"> quand OUT2 change</w:t>
            </w:r>
          </w:p>
          <w:p w14:paraId="78F33523"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[G2ou] = affiche la couleur verte quand OUT2 change</w:t>
            </w:r>
          </w:p>
          <w:p w14:paraId="254A7E58"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[r-12] = Affiche la couleur rouge lorsque la valeur mesurée est entre </w:t>
            </w:r>
          </w:p>
          <w:p w14:paraId="35DDCEE9"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w:t>
            </w:r>
            <w:proofErr w:type="gramStart"/>
            <w:r w:rsidRPr="00663269">
              <w:rPr>
                <w:rFonts w:cs="Arial"/>
                <w:color w:val="575757"/>
                <w:sz w:val="22"/>
                <w:szCs w:val="22"/>
                <w:lang w:val="fr" w:eastAsia="ja-JP"/>
              </w:rPr>
              <w:t>les</w:t>
            </w:r>
            <w:proofErr w:type="gramEnd"/>
            <w:r w:rsidRPr="00663269">
              <w:rPr>
                <w:rFonts w:cs="Arial"/>
                <w:color w:val="575757"/>
                <w:sz w:val="22"/>
                <w:szCs w:val="22"/>
                <w:lang w:val="fr" w:eastAsia="ja-JP"/>
              </w:rPr>
              <w:t xml:space="preserve"> valeurs limites de OUT1 et OUT2.</w:t>
            </w:r>
          </w:p>
          <w:p w14:paraId="19578B6D"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[G-12] = Affiche la couleur verte lorsque la valeur mesurée est entre </w:t>
            </w:r>
          </w:p>
          <w:p w14:paraId="4E8C92B6"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w:t>
            </w:r>
            <w:proofErr w:type="gramStart"/>
            <w:r w:rsidRPr="00663269">
              <w:rPr>
                <w:rFonts w:cs="Arial"/>
                <w:color w:val="575757"/>
                <w:sz w:val="22"/>
                <w:szCs w:val="22"/>
                <w:lang w:val="fr" w:eastAsia="ja-JP"/>
              </w:rPr>
              <w:t>les</w:t>
            </w:r>
            <w:proofErr w:type="gramEnd"/>
            <w:r w:rsidRPr="00663269">
              <w:rPr>
                <w:rFonts w:cs="Arial"/>
                <w:color w:val="575757"/>
                <w:sz w:val="22"/>
                <w:szCs w:val="22"/>
                <w:lang w:val="fr" w:eastAsia="ja-JP"/>
              </w:rPr>
              <w:t xml:space="preserve"> valeurs limites de OUT1 et OUT2.</w:t>
            </w:r>
          </w:p>
          <w:p w14:paraId="01E54037"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[r-</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 Affiche la couleur rouge lorsque la valeur mesurée est entre</w:t>
            </w:r>
          </w:p>
          <w:p w14:paraId="52DD2744"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w:t>
            </w:r>
            <w:proofErr w:type="gramStart"/>
            <w:r w:rsidRPr="00663269">
              <w:rPr>
                <w:rFonts w:cs="Arial"/>
                <w:color w:val="575757"/>
                <w:sz w:val="22"/>
                <w:szCs w:val="22"/>
                <w:lang w:val="fr" w:eastAsia="ja-JP"/>
              </w:rPr>
              <w:t>les</w:t>
            </w:r>
            <w:proofErr w:type="gramEnd"/>
            <w:r w:rsidRPr="00663269">
              <w:rPr>
                <w:rFonts w:cs="Arial"/>
                <w:color w:val="575757"/>
                <w:sz w:val="22"/>
                <w:szCs w:val="22"/>
                <w:lang w:val="fr" w:eastAsia="ja-JP"/>
              </w:rPr>
              <w:t xml:space="preserve"> valeurs limites librement </w:t>
            </w:r>
            <w:r w:rsidRPr="00663269">
              <w:rPr>
                <w:rFonts w:cs="Arial"/>
                <w:color w:val="575757"/>
                <w:sz w:val="22"/>
                <w:szCs w:val="22"/>
                <w:vertAlign w:val="superscript"/>
                <w:lang w:val="fr" w:eastAsia="ja-JP"/>
              </w:rPr>
              <w:t>)</w:t>
            </w:r>
            <w:r w:rsidRPr="00663269">
              <w:rPr>
                <w:rFonts w:cs="Arial"/>
                <w:color w:val="575757"/>
                <w:sz w:val="22"/>
                <w:szCs w:val="22"/>
                <w:lang w:val="fr" w:eastAsia="ja-JP"/>
              </w:rPr>
              <w:t xml:space="preserve"> définissables</w:t>
            </w:r>
          </w:p>
          <w:p w14:paraId="093838C5"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w:t>
            </w:r>
            <w:proofErr w:type="spellStart"/>
            <w:proofErr w:type="gramStart"/>
            <w:r w:rsidRPr="00663269">
              <w:rPr>
                <w:rFonts w:cs="Arial"/>
                <w:color w:val="575757"/>
                <w:sz w:val="22"/>
                <w:szCs w:val="22"/>
                <w:lang w:val="fr" w:eastAsia="ja-JP"/>
              </w:rPr>
              <w:t>cFL</w:t>
            </w:r>
            <w:proofErr w:type="spellEnd"/>
            <w:proofErr w:type="gramEnd"/>
            <w:r w:rsidRPr="00663269">
              <w:rPr>
                <w:rFonts w:cs="Arial"/>
                <w:color w:val="575757"/>
                <w:sz w:val="22"/>
                <w:szCs w:val="22"/>
                <w:lang w:val="fr" w:eastAsia="ja-JP"/>
              </w:rPr>
              <w:t>]</w:t>
            </w:r>
            <w:r w:rsidRPr="00663269">
              <w:rPr>
                <w:rFonts w:cs="Arial"/>
                <w:color w:val="575757"/>
                <w:sz w:val="22"/>
                <w:szCs w:val="22"/>
                <w:vertAlign w:val="superscript"/>
                <w:lang w:val="fr" w:eastAsia="ja-JP"/>
              </w:rPr>
              <w:t>)</w:t>
            </w:r>
            <w:r w:rsidRPr="00663269">
              <w:rPr>
                <w:rFonts w:cs="Arial"/>
                <w:color w:val="575757"/>
                <w:sz w:val="22"/>
                <w:szCs w:val="22"/>
                <w:lang w:val="fr" w:eastAsia="ja-JP"/>
              </w:rPr>
              <w:t>*) et [</w:t>
            </w:r>
            <w:proofErr w:type="spellStart"/>
            <w:r w:rsidRPr="00663269">
              <w:rPr>
                <w:rFonts w:cs="Arial"/>
                <w:color w:val="575757"/>
                <w:sz w:val="22"/>
                <w:szCs w:val="22"/>
                <w:lang w:val="fr" w:eastAsia="ja-JP"/>
              </w:rPr>
              <w:t>cFH</w:t>
            </w:r>
            <w:proofErr w:type="spellEnd"/>
            <w:r w:rsidRPr="00663269">
              <w:rPr>
                <w:rFonts w:cs="Arial"/>
                <w:color w:val="575757"/>
                <w:sz w:val="22"/>
                <w:szCs w:val="22"/>
                <w:lang w:val="fr" w:eastAsia="ja-JP"/>
              </w:rPr>
              <w:t>]*).</w:t>
            </w:r>
          </w:p>
          <w:p w14:paraId="4CE6989C"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[G-</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xml:space="preserve">] = Affiche la couleur verte lorsque la valeur mesurée est entre </w:t>
            </w:r>
          </w:p>
          <w:p w14:paraId="4579779B"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xml:space="preserve">                </w:t>
            </w:r>
            <w:proofErr w:type="gramStart"/>
            <w:r w:rsidRPr="00663269">
              <w:rPr>
                <w:rFonts w:cs="Arial"/>
                <w:color w:val="575757"/>
                <w:sz w:val="22"/>
                <w:szCs w:val="22"/>
                <w:lang w:val="fr" w:eastAsia="ja-JP"/>
              </w:rPr>
              <w:t>les</w:t>
            </w:r>
            <w:proofErr w:type="gramEnd"/>
            <w:r w:rsidRPr="00663269">
              <w:rPr>
                <w:rFonts w:cs="Arial"/>
                <w:color w:val="575757"/>
                <w:sz w:val="22"/>
                <w:szCs w:val="22"/>
                <w:lang w:val="fr" w:eastAsia="ja-JP"/>
              </w:rPr>
              <w:t xml:space="preserve"> valeurs limites librement définissables</w:t>
            </w:r>
          </w:p>
          <w:p w14:paraId="5FEE5477"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w:t>
            </w:r>
            <w:proofErr w:type="spellStart"/>
            <w:proofErr w:type="gramStart"/>
            <w:r w:rsidRPr="00663269">
              <w:rPr>
                <w:rFonts w:cs="Arial"/>
                <w:color w:val="575757"/>
                <w:sz w:val="22"/>
                <w:szCs w:val="22"/>
                <w:lang w:val="fr" w:eastAsia="ja-JP"/>
              </w:rPr>
              <w:t>cFL</w:t>
            </w:r>
            <w:proofErr w:type="spellEnd"/>
            <w:proofErr w:type="gramEnd"/>
            <w:r w:rsidRPr="00663269">
              <w:rPr>
                <w:rFonts w:cs="Arial"/>
                <w:color w:val="575757"/>
                <w:sz w:val="22"/>
                <w:szCs w:val="22"/>
                <w:lang w:val="fr" w:eastAsia="ja-JP"/>
              </w:rPr>
              <w:t>]</w:t>
            </w:r>
            <w:r w:rsidRPr="00663269">
              <w:rPr>
                <w:rFonts w:cs="Arial"/>
                <w:color w:val="575757"/>
                <w:sz w:val="22"/>
                <w:szCs w:val="22"/>
                <w:vertAlign w:val="superscript"/>
                <w:lang w:val="fr" w:eastAsia="ja-JP"/>
              </w:rPr>
              <w:t>)</w:t>
            </w:r>
            <w:r w:rsidRPr="00663269">
              <w:rPr>
                <w:rFonts w:cs="Arial"/>
                <w:color w:val="575757"/>
                <w:sz w:val="22"/>
                <w:szCs w:val="22"/>
                <w:lang w:val="fr" w:eastAsia="ja-JP"/>
              </w:rPr>
              <w:t>*) et [</w:t>
            </w:r>
            <w:proofErr w:type="spellStart"/>
            <w:r w:rsidRPr="00663269">
              <w:rPr>
                <w:rFonts w:cs="Arial"/>
                <w:color w:val="575757"/>
                <w:sz w:val="22"/>
                <w:szCs w:val="22"/>
                <w:lang w:val="fr" w:eastAsia="ja-JP"/>
              </w:rPr>
              <w:t>cFH</w:t>
            </w:r>
            <w:proofErr w:type="spellEnd"/>
            <w:r w:rsidRPr="00663269">
              <w:rPr>
                <w:rFonts w:cs="Arial"/>
                <w:color w:val="575757"/>
                <w:sz w:val="22"/>
                <w:szCs w:val="22"/>
                <w:lang w:val="fr" w:eastAsia="ja-JP"/>
              </w:rPr>
              <w:t>]*).</w:t>
            </w:r>
            <w:r w:rsidRPr="00663269">
              <w:rPr>
                <w:rFonts w:cs="Arial"/>
                <w:color w:val="575757"/>
                <w:sz w:val="22"/>
                <w:szCs w:val="22"/>
                <w:vertAlign w:val="superscript"/>
                <w:lang w:val="fr" w:eastAsia="ja-JP"/>
              </w:rPr>
              <w:t>)</w:t>
            </w:r>
          </w:p>
          <w:p w14:paraId="552B4D4B"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w:t>
            </w:r>
            <w:proofErr w:type="gramStart"/>
            <w:r w:rsidRPr="00663269">
              <w:rPr>
                <w:rFonts w:cs="Arial"/>
                <w:color w:val="575757"/>
                <w:sz w:val="22"/>
                <w:szCs w:val="22"/>
                <w:vertAlign w:val="superscript"/>
                <w:lang w:val="fr" w:eastAsia="ja-JP"/>
              </w:rPr>
              <w:t xml:space="preserve">)  </w:t>
            </w:r>
            <w:r w:rsidRPr="00663269">
              <w:rPr>
                <w:rFonts w:cs="Arial"/>
                <w:color w:val="575757"/>
                <w:sz w:val="22"/>
                <w:szCs w:val="22"/>
                <w:lang w:val="fr" w:eastAsia="ja-JP"/>
              </w:rPr>
              <w:t>*</w:t>
            </w:r>
            <w:proofErr w:type="gramEnd"/>
            <w:r w:rsidRPr="00663269">
              <w:rPr>
                <w:rFonts w:cs="Arial"/>
                <w:color w:val="575757"/>
                <w:sz w:val="22"/>
                <w:szCs w:val="22"/>
                <w:lang w:val="fr" w:eastAsia="ja-JP"/>
              </w:rPr>
              <w:t>) Les paramètres [</w:t>
            </w:r>
            <w:proofErr w:type="spellStart"/>
            <w:r w:rsidRPr="00663269">
              <w:rPr>
                <w:rFonts w:cs="Arial"/>
                <w:color w:val="575757"/>
                <w:sz w:val="22"/>
                <w:szCs w:val="22"/>
                <w:lang w:val="fr" w:eastAsia="ja-JP"/>
              </w:rPr>
              <w:t>cFL</w:t>
            </w:r>
            <w:proofErr w:type="spellEnd"/>
            <w:r w:rsidRPr="00663269">
              <w:rPr>
                <w:rFonts w:cs="Arial"/>
                <w:color w:val="575757"/>
                <w:sz w:val="22"/>
                <w:szCs w:val="22"/>
                <w:lang w:val="fr" w:eastAsia="ja-JP"/>
              </w:rPr>
              <w:t>] et [</w:t>
            </w:r>
            <w:proofErr w:type="spellStart"/>
            <w:r w:rsidRPr="00663269">
              <w:rPr>
                <w:rFonts w:cs="Arial"/>
                <w:color w:val="575757"/>
                <w:sz w:val="22"/>
                <w:szCs w:val="22"/>
                <w:lang w:val="fr" w:eastAsia="ja-JP"/>
              </w:rPr>
              <w:t>cFH</w:t>
            </w:r>
            <w:proofErr w:type="spellEnd"/>
            <w:r w:rsidRPr="00663269">
              <w:rPr>
                <w:rFonts w:cs="Arial"/>
                <w:color w:val="575757"/>
                <w:sz w:val="22"/>
                <w:szCs w:val="22"/>
                <w:lang w:val="fr" w:eastAsia="ja-JP"/>
              </w:rPr>
              <w:t>] ne peuvent être sélectionnés dans l’arbre du menu que lorsque [r-</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ou [G-</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ont été activés.</w:t>
            </w:r>
          </w:p>
        </w:tc>
        <w:tc>
          <w:tcPr>
            <w:tcW w:w="706" w:type="pct"/>
            <w:tcBorders>
              <w:top w:val="single" w:sz="12" w:space="0" w:color="181717"/>
              <w:left w:val="single" w:sz="12" w:space="0" w:color="181717"/>
              <w:bottom w:val="single" w:sz="12" w:space="0" w:color="181717"/>
              <w:right w:val="single" w:sz="12" w:space="0" w:color="181717"/>
            </w:tcBorders>
          </w:tcPr>
          <w:p w14:paraId="79411DF2" w14:textId="01F21585" w:rsidR="00116439" w:rsidRPr="00663269" w:rsidRDefault="00116439" w:rsidP="00EF136A">
            <w:pPr>
              <w:rPr>
                <w:rFonts w:cs="Arial"/>
                <w:color w:val="575757"/>
                <w:sz w:val="16"/>
                <w:lang w:val="de-DE" w:eastAsia="ja-JP"/>
              </w:rPr>
            </w:pPr>
            <w:r w:rsidRPr="00663269">
              <w:rPr>
                <w:rFonts w:cs="Arial"/>
                <w:noProof/>
              </w:rPr>
              <mc:AlternateContent>
                <mc:Choice Requires="wpg">
                  <w:drawing>
                    <wp:inline distT="0" distB="0" distL="0" distR="0" wp14:anchorId="48007619" wp14:editId="7722826A">
                      <wp:extent cx="731520" cy="304800"/>
                      <wp:effectExtent l="2540" t="3810" r="0" b="0"/>
                      <wp:docPr id="79051" name="Gruppieren 7905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31520" cy="304800"/>
                                <a:chOff x="0" y="0"/>
                                <a:chExt cx="888129" cy="329192"/>
                              </a:xfrm>
                            </wpg:grpSpPr>
                            <wps:wsp>
                              <wps:cNvPr id="79052" name="Shape 7173"/>
                              <wps:cNvSpPr>
                                <a:spLocks/>
                              </wps:cNvSpPr>
                              <wps:spPr bwMode="auto">
                                <a:xfrm>
                                  <a:off x="5" y="158926"/>
                                  <a:ext cx="43832" cy="146850"/>
                                </a:xfrm>
                                <a:custGeom>
                                  <a:avLst/>
                                  <a:gdLst>
                                    <a:gd name="T0" fmla="*/ 0 w 43832"/>
                                    <a:gd name="T1" fmla="*/ 0 h 146850"/>
                                    <a:gd name="T2" fmla="*/ 43832 w 43832"/>
                                    <a:gd name="T3" fmla="*/ 146850 h 14685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053" name="Shape 7174"/>
                              <wps:cNvSpPr>
                                <a:spLocks/>
                              </wps:cNvSpPr>
                              <wps:spPr bwMode="auto">
                                <a:xfrm>
                                  <a:off x="0" y="158919"/>
                                  <a:ext cx="43832" cy="146850"/>
                                </a:xfrm>
                                <a:custGeom>
                                  <a:avLst/>
                                  <a:gdLst>
                                    <a:gd name="T0" fmla="*/ 0 w 43832"/>
                                    <a:gd name="T1" fmla="*/ 0 h 146850"/>
                                    <a:gd name="T2" fmla="*/ 43832 w 43832"/>
                                    <a:gd name="T3" fmla="*/ 146850 h 146850"/>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4" name="Shape 7175"/>
                              <wps:cNvSpPr>
                                <a:spLocks/>
                              </wps:cNvSpPr>
                              <wps:spPr bwMode="auto">
                                <a:xfrm>
                                  <a:off x="19040" y="297099"/>
                                  <a:ext cx="146991" cy="32093"/>
                                </a:xfrm>
                                <a:custGeom>
                                  <a:avLst/>
                                  <a:gdLst>
                                    <a:gd name="T0" fmla="*/ 0 w 146991"/>
                                    <a:gd name="T1" fmla="*/ 0 h 32093"/>
                                    <a:gd name="T2" fmla="*/ 146991 w 146991"/>
                                    <a:gd name="T3" fmla="*/ 32093 h 3209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55" name="Shape 7176"/>
                              <wps:cNvSpPr>
                                <a:spLocks/>
                              </wps:cNvSpPr>
                              <wps:spPr bwMode="auto">
                                <a:xfrm>
                                  <a:off x="19040" y="297096"/>
                                  <a:ext cx="146991" cy="32093"/>
                                </a:xfrm>
                                <a:custGeom>
                                  <a:avLst/>
                                  <a:gdLst>
                                    <a:gd name="T0" fmla="*/ 0 w 146991"/>
                                    <a:gd name="T1" fmla="*/ 0 h 32093"/>
                                    <a:gd name="T2" fmla="*/ 146991 w 146991"/>
                                    <a:gd name="T3" fmla="*/ 32093 h 32093"/>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6" name="Shape 7177"/>
                              <wps:cNvSpPr>
                                <a:spLocks/>
                              </wps:cNvSpPr>
                              <wps:spPr bwMode="auto">
                                <a:xfrm>
                                  <a:off x="43030" y="143565"/>
                                  <a:ext cx="64703" cy="26617"/>
                                </a:xfrm>
                                <a:custGeom>
                                  <a:avLst/>
                                  <a:gdLst>
                                    <a:gd name="T0" fmla="*/ 0 w 64703"/>
                                    <a:gd name="T1" fmla="*/ 0 h 26617"/>
                                    <a:gd name="T2" fmla="*/ 64703 w 64703"/>
                                    <a:gd name="T3" fmla="*/ 26617 h 2661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57" name="Shape 7178"/>
                              <wps:cNvSpPr>
                                <a:spLocks/>
                              </wps:cNvSpPr>
                              <wps:spPr bwMode="auto">
                                <a:xfrm>
                                  <a:off x="43049" y="143568"/>
                                  <a:ext cx="64702" cy="26617"/>
                                </a:xfrm>
                                <a:custGeom>
                                  <a:avLst/>
                                  <a:gdLst>
                                    <a:gd name="T0" fmla="*/ 0 w 64702"/>
                                    <a:gd name="T1" fmla="*/ 0 h 26617"/>
                                    <a:gd name="T2" fmla="*/ 64702 w 64702"/>
                                    <a:gd name="T3" fmla="*/ 26617 h 26617"/>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58" name="Shape 7179"/>
                              <wps:cNvSpPr>
                                <a:spLocks/>
                              </wps:cNvSpPr>
                              <wps:spPr bwMode="auto">
                                <a:xfrm>
                                  <a:off x="118761" y="143350"/>
                                  <a:ext cx="62716" cy="26831"/>
                                </a:xfrm>
                                <a:custGeom>
                                  <a:avLst/>
                                  <a:gdLst>
                                    <a:gd name="T0" fmla="*/ 0 w 62716"/>
                                    <a:gd name="T1" fmla="*/ 0 h 26831"/>
                                    <a:gd name="T2" fmla="*/ 62716 w 62716"/>
                                    <a:gd name="T3" fmla="*/ 26831 h 2683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59" name="Shape 7180"/>
                              <wps:cNvSpPr>
                                <a:spLocks/>
                              </wps:cNvSpPr>
                              <wps:spPr bwMode="auto">
                                <a:xfrm>
                                  <a:off x="118763" y="143353"/>
                                  <a:ext cx="62690" cy="26831"/>
                                </a:xfrm>
                                <a:custGeom>
                                  <a:avLst/>
                                  <a:gdLst>
                                    <a:gd name="T0" fmla="*/ 0 w 62690"/>
                                    <a:gd name="T1" fmla="*/ 0 h 26831"/>
                                    <a:gd name="T2" fmla="*/ 62690 w 62690"/>
                                    <a:gd name="T3" fmla="*/ 26831 h 26831"/>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0" name="Shape 7181"/>
                              <wps:cNvSpPr>
                                <a:spLocks/>
                              </wps:cNvSpPr>
                              <wps:spPr bwMode="auto">
                                <a:xfrm>
                                  <a:off x="234555" y="158926"/>
                                  <a:ext cx="43806" cy="146850"/>
                                </a:xfrm>
                                <a:custGeom>
                                  <a:avLst/>
                                  <a:gdLst>
                                    <a:gd name="T0" fmla="*/ 0 w 43806"/>
                                    <a:gd name="T1" fmla="*/ 0 h 146850"/>
                                    <a:gd name="T2" fmla="*/ 43806 w 43806"/>
                                    <a:gd name="T3" fmla="*/ 146850 h 14685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61" name="Shape 7182"/>
                              <wps:cNvSpPr>
                                <a:spLocks/>
                              </wps:cNvSpPr>
                              <wps:spPr bwMode="auto">
                                <a:xfrm>
                                  <a:off x="234547" y="158919"/>
                                  <a:ext cx="43832" cy="146850"/>
                                </a:xfrm>
                                <a:custGeom>
                                  <a:avLst/>
                                  <a:gdLst>
                                    <a:gd name="T0" fmla="*/ 0 w 43832"/>
                                    <a:gd name="T1" fmla="*/ 0 h 146850"/>
                                    <a:gd name="T2" fmla="*/ 43832 w 43832"/>
                                    <a:gd name="T3" fmla="*/ 146850 h 146850"/>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2" name="Shape 7183"/>
                              <wps:cNvSpPr>
                                <a:spLocks/>
                              </wps:cNvSpPr>
                              <wps:spPr bwMode="auto">
                                <a:xfrm>
                                  <a:off x="253590" y="297099"/>
                                  <a:ext cx="146965" cy="32093"/>
                                </a:xfrm>
                                <a:custGeom>
                                  <a:avLst/>
                                  <a:gdLst>
                                    <a:gd name="T0" fmla="*/ 0 w 146965"/>
                                    <a:gd name="T1" fmla="*/ 0 h 32093"/>
                                    <a:gd name="T2" fmla="*/ 146965 w 146965"/>
                                    <a:gd name="T3" fmla="*/ 32093 h 3209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63" name="Shape 7184"/>
                              <wps:cNvSpPr>
                                <a:spLocks/>
                              </wps:cNvSpPr>
                              <wps:spPr bwMode="auto">
                                <a:xfrm>
                                  <a:off x="253587" y="297096"/>
                                  <a:ext cx="146964" cy="32093"/>
                                </a:xfrm>
                                <a:custGeom>
                                  <a:avLst/>
                                  <a:gdLst>
                                    <a:gd name="T0" fmla="*/ 0 w 146964"/>
                                    <a:gd name="T1" fmla="*/ 0 h 32093"/>
                                    <a:gd name="T2" fmla="*/ 146964 w 146964"/>
                                    <a:gd name="T3" fmla="*/ 32093 h 32093"/>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4" name="Shape 7185"/>
                              <wps:cNvSpPr>
                                <a:spLocks/>
                              </wps:cNvSpPr>
                              <wps:spPr bwMode="auto">
                                <a:xfrm>
                                  <a:off x="396976" y="159654"/>
                                  <a:ext cx="45978" cy="151500"/>
                                </a:xfrm>
                                <a:custGeom>
                                  <a:avLst/>
                                  <a:gdLst>
                                    <a:gd name="T0" fmla="*/ 0 w 45978"/>
                                    <a:gd name="T1" fmla="*/ 0 h 151500"/>
                                    <a:gd name="T2" fmla="*/ 45978 w 45978"/>
                                    <a:gd name="T3" fmla="*/ 151500 h 15150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65" name="Shape 7186"/>
                              <wps:cNvSpPr>
                                <a:spLocks/>
                              </wps:cNvSpPr>
                              <wps:spPr bwMode="auto">
                                <a:xfrm>
                                  <a:off x="396981" y="159663"/>
                                  <a:ext cx="45951" cy="151470"/>
                                </a:xfrm>
                                <a:custGeom>
                                  <a:avLst/>
                                  <a:gdLst>
                                    <a:gd name="T0" fmla="*/ 0 w 45951"/>
                                    <a:gd name="T1" fmla="*/ 0 h 151470"/>
                                    <a:gd name="T2" fmla="*/ 45951 w 45951"/>
                                    <a:gd name="T3" fmla="*/ 151470 h 151470"/>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6" name="Shape 7187"/>
                              <wps:cNvSpPr>
                                <a:spLocks/>
                              </wps:cNvSpPr>
                              <wps:spPr bwMode="auto">
                                <a:xfrm>
                                  <a:off x="280223" y="143565"/>
                                  <a:ext cx="64888" cy="26617"/>
                                </a:xfrm>
                                <a:custGeom>
                                  <a:avLst/>
                                  <a:gdLst>
                                    <a:gd name="T0" fmla="*/ 0 w 64888"/>
                                    <a:gd name="T1" fmla="*/ 0 h 26617"/>
                                    <a:gd name="T2" fmla="*/ 64888 w 64888"/>
                                    <a:gd name="T3" fmla="*/ 26617 h 2661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67" name="Shape 7188"/>
                              <wps:cNvSpPr>
                                <a:spLocks/>
                              </wps:cNvSpPr>
                              <wps:spPr bwMode="auto">
                                <a:xfrm>
                                  <a:off x="280247" y="143568"/>
                                  <a:ext cx="64861" cy="26617"/>
                                </a:xfrm>
                                <a:custGeom>
                                  <a:avLst/>
                                  <a:gdLst>
                                    <a:gd name="T0" fmla="*/ 0 w 64861"/>
                                    <a:gd name="T1" fmla="*/ 0 h 26617"/>
                                    <a:gd name="T2" fmla="*/ 64861 w 64861"/>
                                    <a:gd name="T3" fmla="*/ 26617 h 26617"/>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8" name="Shape 7189"/>
                              <wps:cNvSpPr>
                                <a:spLocks/>
                              </wps:cNvSpPr>
                              <wps:spPr bwMode="auto">
                                <a:xfrm>
                                  <a:off x="356094" y="143350"/>
                                  <a:ext cx="62822" cy="26831"/>
                                </a:xfrm>
                                <a:custGeom>
                                  <a:avLst/>
                                  <a:gdLst>
                                    <a:gd name="T0" fmla="*/ 0 w 62822"/>
                                    <a:gd name="T1" fmla="*/ 0 h 26831"/>
                                    <a:gd name="T2" fmla="*/ 62822 w 62822"/>
                                    <a:gd name="T3" fmla="*/ 26831 h 2683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69" name="Shape 7190"/>
                              <wps:cNvSpPr>
                                <a:spLocks/>
                              </wps:cNvSpPr>
                              <wps:spPr bwMode="auto">
                                <a:xfrm>
                                  <a:off x="356094" y="143353"/>
                                  <a:ext cx="62822" cy="26831"/>
                                </a:xfrm>
                                <a:custGeom>
                                  <a:avLst/>
                                  <a:gdLst>
                                    <a:gd name="T0" fmla="*/ 0 w 62822"/>
                                    <a:gd name="T1" fmla="*/ 0 h 26831"/>
                                    <a:gd name="T2" fmla="*/ 62822 w 62822"/>
                                    <a:gd name="T3" fmla="*/ 26831 h 26831"/>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0" name="Shape 7191"/>
                              <wps:cNvSpPr>
                                <a:spLocks/>
                              </wps:cNvSpPr>
                              <wps:spPr bwMode="auto">
                                <a:xfrm>
                                  <a:off x="706681" y="158926"/>
                                  <a:ext cx="43806" cy="146850"/>
                                </a:xfrm>
                                <a:custGeom>
                                  <a:avLst/>
                                  <a:gdLst>
                                    <a:gd name="T0" fmla="*/ 0 w 43806"/>
                                    <a:gd name="T1" fmla="*/ 0 h 146850"/>
                                    <a:gd name="T2" fmla="*/ 43806 w 43806"/>
                                    <a:gd name="T3" fmla="*/ 146850 h 14685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71" name="Shape 7192"/>
                              <wps:cNvSpPr>
                                <a:spLocks/>
                              </wps:cNvSpPr>
                              <wps:spPr bwMode="auto">
                                <a:xfrm>
                                  <a:off x="706671" y="158919"/>
                                  <a:ext cx="43806" cy="146850"/>
                                </a:xfrm>
                                <a:custGeom>
                                  <a:avLst/>
                                  <a:gdLst>
                                    <a:gd name="T0" fmla="*/ 0 w 43806"/>
                                    <a:gd name="T1" fmla="*/ 0 h 146850"/>
                                    <a:gd name="T2" fmla="*/ 43806 w 43806"/>
                                    <a:gd name="T3" fmla="*/ 146850 h 146850"/>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2" name="Shape 7193"/>
                              <wps:cNvSpPr>
                                <a:spLocks/>
                              </wps:cNvSpPr>
                              <wps:spPr bwMode="auto">
                                <a:xfrm>
                                  <a:off x="749706" y="143565"/>
                                  <a:ext cx="64702" cy="26617"/>
                                </a:xfrm>
                                <a:custGeom>
                                  <a:avLst/>
                                  <a:gdLst>
                                    <a:gd name="T0" fmla="*/ 0 w 64702"/>
                                    <a:gd name="T1" fmla="*/ 0 h 26617"/>
                                    <a:gd name="T2" fmla="*/ 64702 w 64702"/>
                                    <a:gd name="T3" fmla="*/ 26617 h 26617"/>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73" name="Shape 7194"/>
                              <wps:cNvSpPr>
                                <a:spLocks/>
                              </wps:cNvSpPr>
                              <wps:spPr bwMode="auto">
                                <a:xfrm>
                                  <a:off x="749703" y="143568"/>
                                  <a:ext cx="64702" cy="26617"/>
                                </a:xfrm>
                                <a:custGeom>
                                  <a:avLst/>
                                  <a:gdLst>
                                    <a:gd name="T0" fmla="*/ 0 w 64702"/>
                                    <a:gd name="T1" fmla="*/ 0 h 26617"/>
                                    <a:gd name="T2" fmla="*/ 64702 w 64702"/>
                                    <a:gd name="T3" fmla="*/ 26617 h 26617"/>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4" name="Shape 7195"/>
                              <wps:cNvSpPr>
                                <a:spLocks/>
                              </wps:cNvSpPr>
                              <wps:spPr bwMode="auto">
                                <a:xfrm>
                                  <a:off x="825440" y="143350"/>
                                  <a:ext cx="62689" cy="26831"/>
                                </a:xfrm>
                                <a:custGeom>
                                  <a:avLst/>
                                  <a:gdLst>
                                    <a:gd name="T0" fmla="*/ 0 w 62689"/>
                                    <a:gd name="T1" fmla="*/ 0 h 26831"/>
                                    <a:gd name="T2" fmla="*/ 62689 w 62689"/>
                                    <a:gd name="T3" fmla="*/ 26831 h 2683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75" name="Shape 7196"/>
                              <wps:cNvSpPr>
                                <a:spLocks/>
                              </wps:cNvSpPr>
                              <wps:spPr bwMode="auto">
                                <a:xfrm>
                                  <a:off x="825438" y="143353"/>
                                  <a:ext cx="62689" cy="26831"/>
                                </a:xfrm>
                                <a:custGeom>
                                  <a:avLst/>
                                  <a:gdLst>
                                    <a:gd name="T0" fmla="*/ 0 w 62689"/>
                                    <a:gd name="T1" fmla="*/ 0 h 26831"/>
                                    <a:gd name="T2" fmla="*/ 62689 w 62689"/>
                                    <a:gd name="T3" fmla="*/ 26831 h 26831"/>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6" name="Shape 7197"/>
                              <wps:cNvSpPr>
                                <a:spLocks/>
                              </wps:cNvSpPr>
                              <wps:spPr bwMode="auto">
                                <a:xfrm>
                                  <a:off x="489461" y="18"/>
                                  <a:ext cx="46984" cy="151164"/>
                                </a:xfrm>
                                <a:custGeom>
                                  <a:avLst/>
                                  <a:gdLst>
                                    <a:gd name="T0" fmla="*/ 0 w 46984"/>
                                    <a:gd name="T1" fmla="*/ 0 h 151164"/>
                                    <a:gd name="T2" fmla="*/ 46984 w 46984"/>
                                    <a:gd name="T3" fmla="*/ 151164 h 151164"/>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77" name="Shape 7198"/>
                              <wps:cNvSpPr>
                                <a:spLocks/>
                              </wps:cNvSpPr>
                              <wps:spPr bwMode="auto">
                                <a:xfrm>
                                  <a:off x="489464" y="0"/>
                                  <a:ext cx="46984" cy="151164"/>
                                </a:xfrm>
                                <a:custGeom>
                                  <a:avLst/>
                                  <a:gdLst>
                                    <a:gd name="T0" fmla="*/ 0 w 46984"/>
                                    <a:gd name="T1" fmla="*/ 0 h 151164"/>
                                    <a:gd name="T2" fmla="*/ 46984 w 46984"/>
                                    <a:gd name="T3" fmla="*/ 151164 h 151164"/>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8" name="Shape 7199"/>
                              <wps:cNvSpPr>
                                <a:spLocks/>
                              </wps:cNvSpPr>
                              <wps:spPr bwMode="auto">
                                <a:xfrm>
                                  <a:off x="470106" y="158926"/>
                                  <a:ext cx="43832" cy="146850"/>
                                </a:xfrm>
                                <a:custGeom>
                                  <a:avLst/>
                                  <a:gdLst>
                                    <a:gd name="T0" fmla="*/ 0 w 43832"/>
                                    <a:gd name="T1" fmla="*/ 0 h 146850"/>
                                    <a:gd name="T2" fmla="*/ 43832 w 43832"/>
                                    <a:gd name="T3" fmla="*/ 146850 h 146850"/>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79" name="Shape 7200"/>
                              <wps:cNvSpPr>
                                <a:spLocks/>
                              </wps:cNvSpPr>
                              <wps:spPr bwMode="auto">
                                <a:xfrm>
                                  <a:off x="470103" y="158919"/>
                                  <a:ext cx="43832" cy="146850"/>
                                </a:xfrm>
                                <a:custGeom>
                                  <a:avLst/>
                                  <a:gdLst>
                                    <a:gd name="T0" fmla="*/ 0 w 43832"/>
                                    <a:gd name="T1" fmla="*/ 0 h 146850"/>
                                    <a:gd name="T2" fmla="*/ 43832 w 43832"/>
                                    <a:gd name="T3" fmla="*/ 146850 h 146850"/>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0" name="Shape 7201"/>
                              <wps:cNvSpPr>
                                <a:spLocks/>
                              </wps:cNvSpPr>
                              <wps:spPr bwMode="auto">
                                <a:xfrm>
                                  <a:off x="489164" y="297099"/>
                                  <a:ext cx="146938" cy="32093"/>
                                </a:xfrm>
                                <a:custGeom>
                                  <a:avLst/>
                                  <a:gdLst>
                                    <a:gd name="T0" fmla="*/ 0 w 146938"/>
                                    <a:gd name="T1" fmla="*/ 0 h 32093"/>
                                    <a:gd name="T2" fmla="*/ 146938 w 146938"/>
                                    <a:gd name="T3" fmla="*/ 32093 h 3209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81" name="Shape 7202"/>
                              <wps:cNvSpPr>
                                <a:spLocks/>
                              </wps:cNvSpPr>
                              <wps:spPr bwMode="auto">
                                <a:xfrm>
                                  <a:off x="489157" y="297096"/>
                                  <a:ext cx="146965" cy="32093"/>
                                </a:xfrm>
                                <a:custGeom>
                                  <a:avLst/>
                                  <a:gdLst>
                                    <a:gd name="T0" fmla="*/ 0 w 146965"/>
                                    <a:gd name="T1" fmla="*/ 0 h 32093"/>
                                    <a:gd name="T2" fmla="*/ 146965 w 146965"/>
                                    <a:gd name="T3" fmla="*/ 32093 h 32093"/>
                                  </a:gdLst>
                                  <a:ahLst/>
                                  <a:cxnLst/>
                                  <a:rect l="T0" t="T1" r="T2" b="T3"/>
                                  <a:pathLst/>
                                </a:custGeom>
                                <a:noFill/>
                                <a:ln w="742">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7CF4B9" id="Gruppieren 79051" o:spid="_x0000_s1026" style="width:57.6pt;height:24pt;mso-position-horizontal-relative:char;mso-position-vertical-relative:line" coordsize="888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">
                      <o:lock v:ext="edit" rotation="t" position="t"/>
                      <v:shape id="Shape 7173" o:spid="_x0000_s1027" style="position:absolute;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" fillcolor="#181717" stroked="f" strokeweight="0">
                        <v:stroke miterlimit="83231f" joinstyle="miter"/>
                        <v:path arrowok="t" textboxrect="@1,@1,@1,@1"/>
                      </v:shape>
                      <v:shape id="Shape 7174" o:spid="_x0000_s1028" style="position:absolute;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" filled="f" strokecolor="#181717" strokeweight=".02061mm">
                        <v:stroke miterlimit="1" joinstyle="miter"/>
                        <v:path arrowok="t" textboxrect="@1,@1,@1,@1"/>
                      </v:shape>
                      <v:shape id="Shape 7175" o:spid="_x0000_s1029" style="position:absolute;left:190;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" fillcolor="#181717" stroked="f" strokeweight="0">
                        <v:stroke miterlimit="1" joinstyle="miter"/>
                        <v:path arrowok="t" textboxrect="@1,@1,@1,@1"/>
                      </v:shape>
                      <v:shape id="Shape 7176" o:spid="_x0000_s1030" style="position:absolute;left:190;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" filled="f" strokecolor="#181717" strokeweight=".02061mm">
                        <v:stroke miterlimit="1" joinstyle="miter"/>
                        <v:path arrowok="t" textboxrect="@1,@1,@1,@1"/>
                      </v:shape>
                      <v:shape id="Shape 7177" o:spid="_x0000_s1031" style="position:absolute;left:430;top:1435;width:64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" fillcolor="#181717" stroked="f" strokeweight="0">
                        <v:stroke miterlimit="1" joinstyle="miter"/>
                        <v:path arrowok="t" textboxrect="@1,@1,@1,@1"/>
                      </v:shape>
                      <v:shape id="Shape 7178" o:spid="_x0000_s1032" style="position:absolute;left:430;top:1435;width:64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" filled="f" strokecolor="#181717" strokeweight=".02061mm">
                        <v:stroke miterlimit="1" joinstyle="miter"/>
                        <v:path arrowok="t" textboxrect="@1,@1,@1,@1"/>
                      </v:shape>
                      <v:shape id="Shape 7179" o:spid="_x0000_s1033" style="position:absolute;left:1187;top:1433;width:627;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" fillcolor="#181717" stroked="f" strokeweight="0">
                        <v:stroke miterlimit="1" joinstyle="miter"/>
                        <v:path arrowok="t" textboxrect="@1,@1,@1,@1"/>
                      </v:shape>
                      <v:shape id="Shape 7180" o:spid="_x0000_s1034" style="position:absolute;left:1187;top:1433;width:627;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" filled="f" strokecolor="#181717" strokeweight=".02061mm">
                        <v:stroke miterlimit="1" joinstyle="miter"/>
                        <v:path arrowok="t" textboxrect="@1,@1,@1,@1"/>
                      </v:shape>
                      <v:shape id="Shape 7181" o:spid="_x0000_s1035" style="position:absolute;left:2345;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" fillcolor="#181717" stroked="f" strokeweight="0">
                        <v:stroke miterlimit="1" joinstyle="miter"/>
                        <v:path arrowok="t" textboxrect="@1,@1,@1,@1"/>
                      </v:shape>
                      <v:shape id="Shape 7182" o:spid="_x0000_s1036" style="position:absolute;left:2345;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" filled="f" strokecolor="#181717" strokeweight=".02061mm">
                        <v:stroke miterlimit="1" joinstyle="miter"/>
                        <v:path arrowok="t" textboxrect="@1,@1,@1,@1"/>
                      </v:shape>
                      <v:shape id="Shape 7183" o:spid="_x0000_s1037" style="position:absolute;left:2535;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" fillcolor="#181717" stroked="f" strokeweight="0">
                        <v:stroke miterlimit="1" joinstyle="miter"/>
                        <v:path arrowok="t" textboxrect="@1,@1,@1,@1"/>
                      </v:shape>
                      <v:shape id="Shape 7184" o:spid="_x0000_s1038" style="position:absolute;left:2535;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" filled="f" strokecolor="#181717" strokeweight=".02061mm">
                        <v:stroke miterlimit="1" joinstyle="miter"/>
                        <v:path arrowok="t" textboxrect="@1,@1,@1,@1"/>
                      </v:shape>
                      <v:shape id="Shape 7185" o:spid="_x0000_s1039" style="position:absolute;left:3969;top:1596;width:460;height:15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" fillcolor="#181717" stroked="f" strokeweight="0">
                        <v:stroke miterlimit="1" joinstyle="miter"/>
                        <v:path arrowok="t" textboxrect="@1,@1,@1,@1"/>
                      </v:shape>
                      <v:shape id="Shape 7186" o:spid="_x0000_s1040" style="position:absolute;left:3969;top:1596;width:460;height:15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" filled="f" strokecolor="#181717" strokeweight=".02061mm">
                        <v:stroke miterlimit="1" joinstyle="miter"/>
                        <v:path arrowok="t" textboxrect="@1,@1,@1,@1"/>
                      </v:shape>
                      <v:shape id="Shape 7187" o:spid="_x0000_s1041" style="position:absolute;left:2802;top:1435;width:649;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" fillcolor="#181717" stroked="f" strokeweight="0">
                        <v:stroke miterlimit="1" joinstyle="miter"/>
                        <v:path arrowok="t" textboxrect="@1,@1,@1,@1"/>
                      </v:shape>
                      <v:shape id="Shape 7188" o:spid="_x0000_s1042" style="position:absolute;left:2802;top:1435;width:649;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" filled="f" strokecolor="#181717" strokeweight=".02061mm">
                        <v:stroke miterlimit="1" joinstyle="miter"/>
                        <v:path arrowok="t" textboxrect="@1,@1,@1,@1"/>
                      </v:shape>
                      <v:shape id="Shape 7189" o:spid="_x0000_s1043" style="position:absolute;left:3560;top:1433;width:629;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" fillcolor="#181717" stroked="f" strokeweight="0">
                        <v:stroke miterlimit="1" joinstyle="miter"/>
                        <v:path arrowok="t" textboxrect="@1,@1,@1,@1"/>
                      </v:shape>
                      <v:shape id="Shape 7190" o:spid="_x0000_s1044" style="position:absolute;left:3560;top:1433;width:629;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" filled="f" strokecolor="#181717" strokeweight=".02061mm">
                        <v:stroke miterlimit="1" joinstyle="miter"/>
                        <v:path arrowok="t" textboxrect="@1,@1,@1,@1"/>
                      </v:shape>
                      <v:shape id="Shape 7191" o:spid="_x0000_s1045" style="position:absolute;left:7066;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" fillcolor="#181717" stroked="f" strokeweight="0">
                        <v:stroke miterlimit="1" joinstyle="miter"/>
                        <v:path arrowok="t" textboxrect="@1,@1,@1,@1"/>
                      </v:shape>
                      <v:shape id="Shape 7192" o:spid="_x0000_s1046" style="position:absolute;left:7066;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" filled="f" strokecolor="#181717" strokeweight=".02061mm">
                        <v:stroke miterlimit="1" joinstyle="miter"/>
                        <v:path arrowok="t" textboxrect="@1,@1,@1,@1"/>
                      </v:shape>
                      <v:shape id="Shape 7193" o:spid="_x0000_s1047" style="position:absolute;left:7497;top:1435;width:64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" fillcolor="#181717" stroked="f" strokeweight="0">
                        <v:stroke miterlimit="1" joinstyle="miter"/>
                        <v:path arrowok="t" textboxrect="@1,@1,@1,@1"/>
                      </v:shape>
                      <v:shape id="Shape 7194" o:spid="_x0000_s1048" style="position:absolute;left:7497;top:1435;width:647;height:2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" filled="f" strokecolor="#181717" strokeweight=".02061mm">
                        <v:stroke miterlimit="1" joinstyle="miter"/>
                        <v:path arrowok="t" textboxrect="@1,@1,@1,@1"/>
                      </v:shape>
                      <v:shape id="Shape 7195" o:spid="_x0000_s1049" style="position:absolute;left:8254;top:1433;width:627;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" fillcolor="#181717" stroked="f" strokeweight="0">
                        <v:stroke miterlimit="1" joinstyle="miter"/>
                        <v:path arrowok="t" textboxrect="@1,@1,@1,@1"/>
                      </v:shape>
                      <v:shape id="Shape 7196" o:spid="_x0000_s1050" style="position:absolute;left:8254;top:1433;width:627;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" filled="f" strokecolor="#181717" strokeweight=".02061mm">
                        <v:stroke miterlimit="1" joinstyle="miter"/>
                        <v:path arrowok="t" textboxrect="@1,@1,@1,@1"/>
                      </v:shape>
                      <v:shape id="Shape 7197" o:spid="_x0000_s1051" style="position:absolute;left:4894;width:470;height:15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" fillcolor="#181717" stroked="f" strokeweight="0">
                        <v:stroke miterlimit="1" joinstyle="miter"/>
                        <v:path arrowok="t" textboxrect="@1,@1,@1,@1"/>
                      </v:shape>
                      <v:shape id="Shape 7198" o:spid="_x0000_s1052" style="position:absolute;left:4894;width:470;height:15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" filled="f" strokecolor="#181717" strokeweight=".02061mm">
                        <v:stroke miterlimit="1" joinstyle="miter"/>
                        <v:path arrowok="t" textboxrect="@1,@1,@1,@1"/>
                      </v:shape>
                      <v:shape id="Shape 7199" o:spid="_x0000_s1053" style="position:absolute;left:4701;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" fillcolor="#181717" stroked="f" strokeweight="0">
                        <v:stroke miterlimit="1" joinstyle="miter"/>
                        <v:path arrowok="t" textboxrect="@1,@1,@1,@1"/>
                      </v:shape>
                      <v:shape id="Shape 7200" o:spid="_x0000_s1054" style="position:absolute;left:4701;top:1589;width:438;height:1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" filled="f" strokecolor="#181717" strokeweight=".02061mm">
                        <v:stroke miterlimit="1" joinstyle="miter"/>
                        <v:path arrowok="t" textboxrect="@1,@1,@1,@1"/>
                      </v:shape>
                      <v:shape id="Shape 7201" o:spid="_x0000_s1055" style="position:absolute;left:4891;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" fillcolor="#181717" stroked="f" strokeweight="0">
                        <v:stroke miterlimit="1" joinstyle="miter"/>
                        <v:path arrowok="t" textboxrect="@1,@1,@1,@1"/>
                      </v:shape>
                      <v:shape id="Shape 7202" o:spid="_x0000_s1056" style="position:absolute;left:4891;top:2970;width:1470;height:3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" filled="f" strokecolor="#181717" strokeweight=".02061mm">
                        <v:stroke miterlimit="1" joinstyle="miter"/>
                        <v:path arrowok="t" textboxrect="@1,@1,@1,@1"/>
                      </v:shape>
                      <w10:anchorlock/>
                    </v:group>
                  </w:pict>
                </mc:Fallback>
              </mc:AlternateContent>
            </w:r>
          </w:p>
        </w:tc>
      </w:tr>
      <w:tr w:rsidR="00116439" w:rsidRPr="00663269" w14:paraId="3C4D2E57" w14:textId="77777777" w:rsidTr="00EF136A">
        <w:trPr>
          <w:trHeight w:val="669"/>
        </w:trPr>
        <w:tc>
          <w:tcPr>
            <w:tcW w:w="4294" w:type="pct"/>
            <w:tcBorders>
              <w:top w:val="single" w:sz="12" w:space="0" w:color="181717"/>
              <w:left w:val="single" w:sz="12" w:space="0" w:color="181717"/>
              <w:bottom w:val="single" w:sz="12" w:space="0" w:color="181717"/>
              <w:right w:val="single" w:sz="12" w:space="0" w:color="181717"/>
            </w:tcBorders>
          </w:tcPr>
          <w:p w14:paraId="3216F1FF"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Sélectionnez [</w:t>
            </w:r>
            <w:proofErr w:type="spellStart"/>
            <w:r w:rsidRPr="00663269">
              <w:rPr>
                <w:rFonts w:cs="Arial"/>
                <w:color w:val="575757"/>
                <w:sz w:val="22"/>
                <w:szCs w:val="22"/>
                <w:lang w:val="fr" w:eastAsia="ja-JP"/>
              </w:rPr>
              <w:t>cFL</w:t>
            </w:r>
            <w:proofErr w:type="spellEnd"/>
            <w:r w:rsidRPr="00663269">
              <w:rPr>
                <w:rFonts w:cs="Arial"/>
                <w:color w:val="575757"/>
                <w:sz w:val="22"/>
                <w:szCs w:val="22"/>
                <w:lang w:val="fr" w:eastAsia="ja-JP"/>
              </w:rPr>
              <w:t xml:space="preserve">] et définissez la valeur limite inférieure  </w:t>
            </w:r>
          </w:p>
          <w:p w14:paraId="354E916A"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w:t>
            </w:r>
            <w:proofErr w:type="gramStart"/>
            <w:r w:rsidRPr="00663269">
              <w:rPr>
                <w:rFonts w:cs="Arial"/>
                <w:color w:val="575757"/>
                <w:sz w:val="22"/>
                <w:szCs w:val="22"/>
                <w:lang w:val="fr" w:eastAsia="ja-JP"/>
              </w:rPr>
              <w:t>seulement</w:t>
            </w:r>
            <w:proofErr w:type="gramEnd"/>
            <w:r w:rsidRPr="00663269">
              <w:rPr>
                <w:rFonts w:cs="Arial"/>
                <w:color w:val="575757"/>
                <w:sz w:val="22"/>
                <w:szCs w:val="22"/>
                <w:lang w:val="fr" w:eastAsia="ja-JP"/>
              </w:rPr>
              <w:t xml:space="preserve"> possible lorsque [r-</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ou [G-</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ont été activés).</w:t>
            </w:r>
          </w:p>
          <w:p w14:paraId="222D57D1"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&gt; La plage de réglage correspond à la plage de mesure et sa limite maximale est [</w:t>
            </w:r>
            <w:proofErr w:type="spellStart"/>
            <w:r w:rsidRPr="00663269">
              <w:rPr>
                <w:rFonts w:cs="Arial"/>
                <w:color w:val="575757"/>
                <w:sz w:val="22"/>
                <w:szCs w:val="22"/>
                <w:lang w:val="fr" w:eastAsia="ja-JP"/>
              </w:rPr>
              <w:t>cFH</w:t>
            </w:r>
            <w:proofErr w:type="spellEnd"/>
            <w:r w:rsidRPr="00663269">
              <w:rPr>
                <w:rFonts w:cs="Arial"/>
                <w:color w:val="575757"/>
                <w:sz w:val="22"/>
                <w:szCs w:val="22"/>
                <w:lang w:val="fr" w:eastAsia="ja-JP"/>
              </w:rPr>
              <w:t>].</w:t>
            </w:r>
          </w:p>
        </w:tc>
        <w:tc>
          <w:tcPr>
            <w:tcW w:w="706" w:type="pct"/>
            <w:tcBorders>
              <w:top w:val="single" w:sz="12" w:space="0" w:color="181717"/>
              <w:left w:val="single" w:sz="12" w:space="0" w:color="181717"/>
              <w:bottom w:val="single" w:sz="12" w:space="0" w:color="181717"/>
              <w:right w:val="single" w:sz="12" w:space="0" w:color="181717"/>
            </w:tcBorders>
          </w:tcPr>
          <w:p w14:paraId="408EAB44" w14:textId="63993301" w:rsidR="00116439" w:rsidRPr="00663269" w:rsidRDefault="00116439" w:rsidP="00EF136A">
            <w:pPr>
              <w:rPr>
                <w:rFonts w:cs="Arial"/>
                <w:color w:val="575757"/>
                <w:sz w:val="16"/>
                <w:lang w:val="de-DE" w:eastAsia="ja-JP"/>
              </w:rPr>
            </w:pPr>
            <w:r w:rsidRPr="00663269">
              <w:rPr>
                <w:rFonts w:cs="Arial"/>
                <w:noProof/>
              </w:rPr>
              <mc:AlternateContent>
                <mc:Choice Requires="wpg">
                  <w:drawing>
                    <wp:inline distT="0" distB="0" distL="0" distR="0" wp14:anchorId="54BF7233" wp14:editId="00C368D4">
                      <wp:extent cx="710565" cy="279400"/>
                      <wp:effectExtent l="2540" t="3175" r="1270" b="3175"/>
                      <wp:docPr id="79028" name="Gruppieren 7902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10565" cy="279400"/>
                                <a:chOff x="0" y="0"/>
                                <a:chExt cx="710344" cy="279316"/>
                              </a:xfrm>
                            </wpg:grpSpPr>
                            <wps:wsp>
                              <wps:cNvPr id="79029" name="Shape 7212"/>
                              <wps:cNvSpPr>
                                <a:spLocks/>
                              </wps:cNvSpPr>
                              <wps:spPr bwMode="auto">
                                <a:xfrm>
                                  <a:off x="0" y="139422"/>
                                  <a:ext cx="48976" cy="120626"/>
                                </a:xfrm>
                                <a:custGeom>
                                  <a:avLst/>
                                  <a:gdLst>
                                    <a:gd name="T0" fmla="*/ 0 w 48976"/>
                                    <a:gd name="T1" fmla="*/ 0 h 120626"/>
                                    <a:gd name="T2" fmla="*/ 48976 w 48976"/>
                                    <a:gd name="T3" fmla="*/ 120626 h 12062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30" name="Shape 7213"/>
                              <wps:cNvSpPr>
                                <a:spLocks/>
                              </wps:cNvSpPr>
                              <wps:spPr bwMode="auto">
                                <a:xfrm>
                                  <a:off x="9" y="139422"/>
                                  <a:ext cx="48946" cy="120651"/>
                                </a:xfrm>
                                <a:custGeom>
                                  <a:avLst/>
                                  <a:gdLst>
                                    <a:gd name="T0" fmla="*/ 0 w 48946"/>
                                    <a:gd name="T1" fmla="*/ 0 h 120651"/>
                                    <a:gd name="T2" fmla="*/ 48946 w 48946"/>
                                    <a:gd name="T3" fmla="*/ 120651 h 12065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1" name="Shape 7214"/>
                              <wps:cNvSpPr>
                                <a:spLocks/>
                              </wps:cNvSpPr>
                              <wps:spPr bwMode="auto">
                                <a:xfrm>
                                  <a:off x="21282" y="252970"/>
                                  <a:ext cx="164110" cy="26342"/>
                                </a:xfrm>
                                <a:custGeom>
                                  <a:avLst/>
                                  <a:gdLst>
                                    <a:gd name="T0" fmla="*/ 0 w 164110"/>
                                    <a:gd name="T1" fmla="*/ 0 h 26342"/>
                                    <a:gd name="T2" fmla="*/ 164110 w 164110"/>
                                    <a:gd name="T3" fmla="*/ 26342 h 2634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32" name="Shape 7215"/>
                              <wps:cNvSpPr>
                                <a:spLocks/>
                              </wps:cNvSpPr>
                              <wps:spPr bwMode="auto">
                                <a:xfrm>
                                  <a:off x="21270" y="252949"/>
                                  <a:ext cx="164140" cy="26367"/>
                                </a:xfrm>
                                <a:custGeom>
                                  <a:avLst/>
                                  <a:gdLst>
                                    <a:gd name="T0" fmla="*/ 0 w 164140"/>
                                    <a:gd name="T1" fmla="*/ 0 h 26367"/>
                                    <a:gd name="T2" fmla="*/ 164140 w 164140"/>
                                    <a:gd name="T3" fmla="*/ 26367 h 26367"/>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3" name="Shape 7216"/>
                              <wps:cNvSpPr>
                                <a:spLocks/>
                              </wps:cNvSpPr>
                              <wps:spPr bwMode="auto">
                                <a:xfrm>
                                  <a:off x="48073" y="126826"/>
                                  <a:ext cx="72251" cy="21843"/>
                                </a:xfrm>
                                <a:custGeom>
                                  <a:avLst/>
                                  <a:gdLst>
                                    <a:gd name="T0" fmla="*/ 0 w 72251"/>
                                    <a:gd name="T1" fmla="*/ 0 h 21843"/>
                                    <a:gd name="T2" fmla="*/ 72251 w 72251"/>
                                    <a:gd name="T3" fmla="*/ 21843 h 2184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34" name="Shape 7217"/>
                              <wps:cNvSpPr>
                                <a:spLocks/>
                              </wps:cNvSpPr>
                              <wps:spPr bwMode="auto">
                                <a:xfrm>
                                  <a:off x="48080" y="126809"/>
                                  <a:ext cx="72251" cy="21868"/>
                                </a:xfrm>
                                <a:custGeom>
                                  <a:avLst/>
                                  <a:gdLst>
                                    <a:gd name="T0" fmla="*/ 0 w 72251"/>
                                    <a:gd name="T1" fmla="*/ 0 h 21868"/>
                                    <a:gd name="T2" fmla="*/ 72251 w 72251"/>
                                    <a:gd name="T3" fmla="*/ 21868 h 2186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5" name="Shape 7218"/>
                              <wps:cNvSpPr>
                                <a:spLocks/>
                              </wps:cNvSpPr>
                              <wps:spPr bwMode="auto">
                                <a:xfrm>
                                  <a:off x="132636" y="126600"/>
                                  <a:ext cx="70003" cy="22069"/>
                                </a:xfrm>
                                <a:custGeom>
                                  <a:avLst/>
                                  <a:gdLst>
                                    <a:gd name="T0" fmla="*/ 0 w 70003"/>
                                    <a:gd name="T1" fmla="*/ 0 h 22069"/>
                                    <a:gd name="T2" fmla="*/ 70003 w 70003"/>
                                    <a:gd name="T3" fmla="*/ 22069 h 2206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36" name="Shape 7219"/>
                              <wps:cNvSpPr>
                                <a:spLocks/>
                              </wps:cNvSpPr>
                              <wps:spPr bwMode="auto">
                                <a:xfrm>
                                  <a:off x="132628" y="126633"/>
                                  <a:ext cx="70003" cy="22044"/>
                                </a:xfrm>
                                <a:custGeom>
                                  <a:avLst/>
                                  <a:gdLst>
                                    <a:gd name="T0" fmla="*/ 0 w 70003"/>
                                    <a:gd name="T1" fmla="*/ 0 h 22044"/>
                                    <a:gd name="T2" fmla="*/ 70003 w 70003"/>
                                    <a:gd name="T3" fmla="*/ 22044 h 22044"/>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7" name="Shape 7220"/>
                              <wps:cNvSpPr>
                                <a:spLocks/>
                              </wps:cNvSpPr>
                              <wps:spPr bwMode="auto">
                                <a:xfrm>
                                  <a:off x="283527" y="8865"/>
                                  <a:ext cx="52436" cy="124195"/>
                                </a:xfrm>
                                <a:custGeom>
                                  <a:avLst/>
                                  <a:gdLst>
                                    <a:gd name="T0" fmla="*/ 0 w 52436"/>
                                    <a:gd name="T1" fmla="*/ 0 h 124195"/>
                                    <a:gd name="T2" fmla="*/ 52436 w 52436"/>
                                    <a:gd name="T3" fmla="*/ 124195 h 1241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38" name="Shape 7221"/>
                              <wps:cNvSpPr>
                                <a:spLocks/>
                              </wps:cNvSpPr>
                              <wps:spPr bwMode="auto">
                                <a:xfrm>
                                  <a:off x="283548" y="8855"/>
                                  <a:ext cx="52436" cy="124195"/>
                                </a:xfrm>
                                <a:custGeom>
                                  <a:avLst/>
                                  <a:gdLst>
                                    <a:gd name="T0" fmla="*/ 0 w 52436"/>
                                    <a:gd name="T1" fmla="*/ 0 h 124195"/>
                                    <a:gd name="T2" fmla="*/ 52436 w 52436"/>
                                    <a:gd name="T3" fmla="*/ 124195 h 124195"/>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9" name="Shape 7222"/>
                              <wps:cNvSpPr>
                                <a:spLocks/>
                              </wps:cNvSpPr>
                              <wps:spPr bwMode="auto">
                                <a:xfrm>
                                  <a:off x="543604" y="8865"/>
                                  <a:ext cx="52347" cy="124195"/>
                                </a:xfrm>
                                <a:custGeom>
                                  <a:avLst/>
                                  <a:gdLst>
                                    <a:gd name="T0" fmla="*/ 0 w 52347"/>
                                    <a:gd name="T1" fmla="*/ 0 h 124195"/>
                                    <a:gd name="T2" fmla="*/ 52347 w 52347"/>
                                    <a:gd name="T3" fmla="*/ 124195 h 1241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40" name="Shape 7223"/>
                              <wps:cNvSpPr>
                                <a:spLocks/>
                              </wps:cNvSpPr>
                              <wps:spPr bwMode="auto">
                                <a:xfrm>
                                  <a:off x="543601" y="8855"/>
                                  <a:ext cx="52377" cy="124195"/>
                                </a:xfrm>
                                <a:custGeom>
                                  <a:avLst/>
                                  <a:gdLst>
                                    <a:gd name="T0" fmla="*/ 0 w 52377"/>
                                    <a:gd name="T1" fmla="*/ 0 h 124195"/>
                                    <a:gd name="T2" fmla="*/ 52377 w 52377"/>
                                    <a:gd name="T3" fmla="*/ 124195 h 124195"/>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1" name="Shape 7224"/>
                              <wps:cNvSpPr>
                                <a:spLocks/>
                              </wps:cNvSpPr>
                              <wps:spPr bwMode="auto">
                                <a:xfrm>
                                  <a:off x="261913" y="139422"/>
                                  <a:ext cx="48946" cy="120626"/>
                                </a:xfrm>
                                <a:custGeom>
                                  <a:avLst/>
                                  <a:gdLst>
                                    <a:gd name="T0" fmla="*/ 0 w 48946"/>
                                    <a:gd name="T1" fmla="*/ 0 h 120626"/>
                                    <a:gd name="T2" fmla="*/ 48946 w 48946"/>
                                    <a:gd name="T3" fmla="*/ 120626 h 12062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42" name="Shape 7225"/>
                              <wps:cNvSpPr>
                                <a:spLocks/>
                              </wps:cNvSpPr>
                              <wps:spPr bwMode="auto">
                                <a:xfrm>
                                  <a:off x="261920" y="139422"/>
                                  <a:ext cx="48946" cy="120651"/>
                                </a:xfrm>
                                <a:custGeom>
                                  <a:avLst/>
                                  <a:gdLst>
                                    <a:gd name="T0" fmla="*/ 0 w 48946"/>
                                    <a:gd name="T1" fmla="*/ 0 h 120651"/>
                                    <a:gd name="T2" fmla="*/ 48946 w 48946"/>
                                    <a:gd name="T3" fmla="*/ 120651 h 12065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3" name="Shape 7226"/>
                              <wps:cNvSpPr>
                                <a:spLocks/>
                              </wps:cNvSpPr>
                              <wps:spPr bwMode="auto">
                                <a:xfrm>
                                  <a:off x="524946" y="139422"/>
                                  <a:ext cx="48946" cy="120626"/>
                                </a:xfrm>
                                <a:custGeom>
                                  <a:avLst/>
                                  <a:gdLst>
                                    <a:gd name="T0" fmla="*/ 0 w 48946"/>
                                    <a:gd name="T1" fmla="*/ 0 h 120626"/>
                                    <a:gd name="T2" fmla="*/ 48946 w 48946"/>
                                    <a:gd name="T3" fmla="*/ 120626 h 12062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44" name="Shape 7227"/>
                              <wps:cNvSpPr>
                                <a:spLocks/>
                              </wps:cNvSpPr>
                              <wps:spPr bwMode="auto">
                                <a:xfrm>
                                  <a:off x="524957" y="139422"/>
                                  <a:ext cx="48946" cy="120651"/>
                                </a:xfrm>
                                <a:custGeom>
                                  <a:avLst/>
                                  <a:gdLst>
                                    <a:gd name="T0" fmla="*/ 0 w 48946"/>
                                    <a:gd name="T1" fmla="*/ 0 h 120651"/>
                                    <a:gd name="T2" fmla="*/ 48946 w 48946"/>
                                    <a:gd name="T3" fmla="*/ 120651 h 12065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5" name="Shape 7228"/>
                              <wps:cNvSpPr>
                                <a:spLocks/>
                              </wps:cNvSpPr>
                              <wps:spPr bwMode="auto">
                                <a:xfrm>
                                  <a:off x="546228" y="252970"/>
                                  <a:ext cx="164110" cy="26342"/>
                                </a:xfrm>
                                <a:custGeom>
                                  <a:avLst/>
                                  <a:gdLst>
                                    <a:gd name="T0" fmla="*/ 0 w 164110"/>
                                    <a:gd name="T1" fmla="*/ 0 h 26342"/>
                                    <a:gd name="T2" fmla="*/ 164110 w 164110"/>
                                    <a:gd name="T3" fmla="*/ 26342 h 2634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46" name="Shape 7229"/>
                              <wps:cNvSpPr>
                                <a:spLocks/>
                              </wps:cNvSpPr>
                              <wps:spPr bwMode="auto">
                                <a:xfrm>
                                  <a:off x="546234" y="252949"/>
                                  <a:ext cx="164110" cy="26367"/>
                                </a:xfrm>
                                <a:custGeom>
                                  <a:avLst/>
                                  <a:gdLst>
                                    <a:gd name="T0" fmla="*/ 0 w 164110"/>
                                    <a:gd name="T1" fmla="*/ 0 h 26367"/>
                                    <a:gd name="T2" fmla="*/ 164110 w 164110"/>
                                    <a:gd name="T3" fmla="*/ 26367 h 26367"/>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7" name="Shape 7230"/>
                              <wps:cNvSpPr>
                                <a:spLocks/>
                              </wps:cNvSpPr>
                              <wps:spPr bwMode="auto">
                                <a:xfrm>
                                  <a:off x="304554" y="126826"/>
                                  <a:ext cx="72458" cy="21843"/>
                                </a:xfrm>
                                <a:custGeom>
                                  <a:avLst/>
                                  <a:gdLst>
                                    <a:gd name="T0" fmla="*/ 0 w 72458"/>
                                    <a:gd name="T1" fmla="*/ 0 h 21843"/>
                                    <a:gd name="T2" fmla="*/ 72458 w 72458"/>
                                    <a:gd name="T3" fmla="*/ 21843 h 2184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48" name="Shape 7231"/>
                              <wps:cNvSpPr>
                                <a:spLocks/>
                              </wps:cNvSpPr>
                              <wps:spPr bwMode="auto">
                                <a:xfrm>
                                  <a:off x="304560" y="126809"/>
                                  <a:ext cx="72429" cy="21868"/>
                                </a:xfrm>
                                <a:custGeom>
                                  <a:avLst/>
                                  <a:gdLst>
                                    <a:gd name="T0" fmla="*/ 0 w 72429"/>
                                    <a:gd name="T1" fmla="*/ 0 h 21868"/>
                                    <a:gd name="T2" fmla="*/ 72429 w 72429"/>
                                    <a:gd name="T3" fmla="*/ 21868 h 2186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49" name="Shape 7232"/>
                              <wps:cNvSpPr>
                                <a:spLocks/>
                              </wps:cNvSpPr>
                              <wps:spPr bwMode="auto">
                                <a:xfrm>
                                  <a:off x="334372" y="8"/>
                                  <a:ext cx="169877" cy="25688"/>
                                </a:xfrm>
                                <a:custGeom>
                                  <a:avLst/>
                                  <a:gdLst>
                                    <a:gd name="T0" fmla="*/ 0 w 169877"/>
                                    <a:gd name="T1" fmla="*/ 0 h 25688"/>
                                    <a:gd name="T2" fmla="*/ 169877 w 169877"/>
                                    <a:gd name="T3" fmla="*/ 25688 h 2568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50" name="Shape 7233"/>
                              <wps:cNvSpPr>
                                <a:spLocks/>
                              </wps:cNvSpPr>
                              <wps:spPr bwMode="auto">
                                <a:xfrm>
                                  <a:off x="334369" y="0"/>
                                  <a:ext cx="169878" cy="25688"/>
                                </a:xfrm>
                                <a:custGeom>
                                  <a:avLst/>
                                  <a:gdLst>
                                    <a:gd name="T0" fmla="*/ 0 w 169878"/>
                                    <a:gd name="T1" fmla="*/ 0 h 25688"/>
                                    <a:gd name="T2" fmla="*/ 169878 w 169878"/>
                                    <a:gd name="T3" fmla="*/ 25688 h 2568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384723" id="Gruppieren 79028" o:spid="_x0000_s1026" style="width:55.95pt;height:22pt;mso-position-horizontal-relative:char;mso-position-vertical-relative:line" coordsize="7103,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">
                      <o:lock v:ext="edit" rotation="t" position="t"/>
                      <v:shape id="Shape 7212" o:spid="_x0000_s1027" style="position:absolute;top:1394;width:489;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" fillcolor="#181717" stroked="f" strokeweight="0">
                        <v:stroke miterlimit="1" joinstyle="miter"/>
                        <v:path arrowok="t" textboxrect="@1,@1,@1,@1"/>
                      </v:shape>
                      <v:shape id="Shape 7213" o:spid="_x0000_s1028" style="position:absolute;top:1394;width:489;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" filled="f" strokecolor="#171616" strokeweight=".01956mm">
                        <v:stroke miterlimit="1" joinstyle="miter"/>
                        <v:path arrowok="t" textboxrect="@1,@1,@1,@1"/>
                      </v:shape>
                      <v:shape id="Shape 7214" o:spid="_x0000_s1029" style="position:absolute;left:212;top:2529;width:1641;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" fillcolor="#181717" stroked="f" strokeweight="0">
                        <v:stroke miterlimit="1" joinstyle="miter"/>
                        <v:path arrowok="t" textboxrect="@1,@1,@1,@1"/>
                      </v:shape>
                      <v:shape id="Shape 7215" o:spid="_x0000_s1030" style="position:absolute;left:212;top:2529;width:1642;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" filled="f" strokecolor="#171616" strokeweight=".01956mm">
                        <v:stroke miterlimit="1" joinstyle="miter"/>
                        <v:path arrowok="t" textboxrect="@1,@1,@1,@1"/>
                      </v:shape>
                      <v:shape id="Shape 7216" o:spid="_x0000_s1031" style="position:absolute;left:480;top:1268;width:72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" fillcolor="#181717" stroked="f" strokeweight="0">
                        <v:stroke miterlimit="1" joinstyle="miter"/>
                        <v:path arrowok="t" textboxrect="@1,@1,@1,@1"/>
                      </v:shape>
                      <v:shape id="Shape 7217" o:spid="_x0000_s1032" style="position:absolute;left:480;top:1268;width:72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" filled="f" strokecolor="#171616" strokeweight=".01956mm">
                        <v:stroke miterlimit="1" joinstyle="miter"/>
                        <v:path arrowok="t" textboxrect="@1,@1,@1,@1"/>
                      </v:shape>
                      <v:shape id="Shape 7218" o:spid="_x0000_s1033" style="position:absolute;left:1326;top:1266;width:700;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" fillcolor="#181717" stroked="f" strokeweight="0">
                        <v:stroke miterlimit="1" joinstyle="miter"/>
                        <v:path arrowok="t" textboxrect="@1,@1,@1,@1"/>
                      </v:shape>
                      <v:shape id="Shape 7219" o:spid="_x0000_s1034" style="position:absolute;left:1326;top:1266;width:700;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" filled="f" strokecolor="#171616" strokeweight=".01956mm">
                        <v:stroke miterlimit="1" joinstyle="miter"/>
                        <v:path arrowok="t" textboxrect="@1,@1,@1,@1"/>
                      </v:shape>
                      <v:shape id="Shape 7220" o:spid="_x0000_s1035" style="position:absolute;left:2835;top:88;width:524;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" fillcolor="#181717" stroked="f" strokeweight="0">
                        <v:stroke miterlimit="1" joinstyle="miter"/>
                        <v:path arrowok="t" textboxrect="@1,@1,@1,@1"/>
                      </v:shape>
                      <v:shape id="Shape 7221" o:spid="_x0000_s1036" style="position:absolute;left:2835;top:88;width:524;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" filled="f" strokecolor="#171616" strokeweight=".01956mm">
                        <v:stroke miterlimit="1" joinstyle="miter"/>
                        <v:path arrowok="t" textboxrect="@1,@1,@1,@1"/>
                      </v:shape>
                      <v:shape id="Shape 7222" o:spid="_x0000_s1037" style="position:absolute;left:5436;top:88;width:523;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" fillcolor="#181717" stroked="f" strokeweight="0">
                        <v:stroke miterlimit="1" joinstyle="miter"/>
                        <v:path arrowok="t" textboxrect="@1,@1,@1,@1"/>
                      </v:shape>
                      <v:shape id="Shape 7223" o:spid="_x0000_s1038" style="position:absolute;left:5436;top:88;width:523;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" filled="f" strokecolor="#171616" strokeweight=".01956mm">
                        <v:stroke miterlimit="1" joinstyle="miter"/>
                        <v:path arrowok="t" textboxrect="@1,@1,@1,@1"/>
                      </v:shape>
                      <v:shape id="Shape 7224" o:spid="_x0000_s1039" style="position:absolute;left:2619;top:1394;width:489;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" fillcolor="#181717" stroked="f" strokeweight="0">
                        <v:stroke miterlimit="1" joinstyle="miter"/>
                        <v:path arrowok="t" textboxrect="@1,@1,@1,@1"/>
                      </v:shape>
                      <v:shape id="Shape 7225" o:spid="_x0000_s1040" style="position:absolute;left:2619;top:1394;width:489;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" filled="f" strokecolor="#171616" strokeweight=".01956mm">
                        <v:stroke miterlimit="1" joinstyle="miter"/>
                        <v:path arrowok="t" textboxrect="@1,@1,@1,@1"/>
                      </v:shape>
                      <v:shape id="Shape 7226" o:spid="_x0000_s1041" style="position:absolute;left:5249;top:1394;width:489;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" fillcolor="#181717" stroked="f" strokeweight="0">
                        <v:stroke miterlimit="1" joinstyle="miter"/>
                        <v:path arrowok="t" textboxrect="@1,@1,@1,@1"/>
                      </v:shape>
                      <v:shape id="Shape 7227" o:spid="_x0000_s1042" style="position:absolute;left:5249;top:1394;width:490;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" filled="f" strokecolor="#171616" strokeweight=".01956mm">
                        <v:stroke miterlimit="1" joinstyle="miter"/>
                        <v:path arrowok="t" textboxrect="@1,@1,@1,@1"/>
                      </v:shape>
                      <v:shape id="Shape 7228" o:spid="_x0000_s1043" style="position:absolute;left:5462;top:2529;width:1641;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" fillcolor="#181717" stroked="f" strokeweight="0">
                        <v:stroke miterlimit="1" joinstyle="miter"/>
                        <v:path arrowok="t" textboxrect="@1,@1,@1,@1"/>
                      </v:shape>
                      <v:shape id="Shape 7229" o:spid="_x0000_s1044" style="position:absolute;left:5462;top:2529;width:1641;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" filled="f" strokecolor="#171616" strokeweight=".01956mm">
                        <v:stroke miterlimit="1" joinstyle="miter"/>
                        <v:path arrowok="t" textboxrect="@1,@1,@1,@1"/>
                      </v:shape>
                      <v:shape id="Shape 7230" o:spid="_x0000_s1045" style="position:absolute;left:3045;top:1268;width:725;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" fillcolor="#181717" stroked="f" strokeweight="0">
                        <v:stroke miterlimit="1" joinstyle="miter"/>
                        <v:path arrowok="t" textboxrect="@1,@1,@1,@1"/>
                      </v:shape>
                      <v:shape id="Shape 7231" o:spid="_x0000_s1046" style="position:absolute;left:3045;top:1268;width:724;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" filled="f" strokecolor="#171616" strokeweight=".01956mm">
                        <v:stroke miterlimit="1" joinstyle="miter"/>
                        <v:path arrowok="t" textboxrect="@1,@1,@1,@1"/>
                      </v:shape>
                      <v:shape id="Shape 7232" o:spid="_x0000_s1047" style="position:absolute;left:3343;width:1699;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" fillcolor="#181717" stroked="f" strokeweight="0">
                        <v:stroke miterlimit="1" joinstyle="miter"/>
                        <v:path arrowok="t" textboxrect="@1,@1,@1,@1"/>
                      </v:shape>
                      <v:shape id="Shape 7233" o:spid="_x0000_s1048" style="position:absolute;left:3343;width:1699;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" filled="f" strokecolor="#171616" strokeweight=".01956mm">
                        <v:stroke miterlimit="1" joinstyle="miter"/>
                        <v:path arrowok="t" textboxrect="@1,@1,@1,@1"/>
                      </v:shape>
                      <w10:anchorlock/>
                    </v:group>
                  </w:pict>
                </mc:Fallback>
              </mc:AlternateContent>
            </w:r>
          </w:p>
        </w:tc>
      </w:tr>
      <w:tr w:rsidR="00116439" w:rsidRPr="00663269" w14:paraId="6AA18276" w14:textId="77777777" w:rsidTr="00EF136A">
        <w:trPr>
          <w:trHeight w:val="695"/>
        </w:trPr>
        <w:tc>
          <w:tcPr>
            <w:tcW w:w="4294" w:type="pct"/>
            <w:tcBorders>
              <w:top w:val="single" w:sz="12" w:space="0" w:color="181717"/>
              <w:left w:val="single" w:sz="12" w:space="0" w:color="181717"/>
              <w:bottom w:val="single" w:sz="12" w:space="0" w:color="181717"/>
              <w:right w:val="single" w:sz="12" w:space="0" w:color="181717"/>
            </w:tcBorders>
          </w:tcPr>
          <w:p w14:paraId="77F782E3"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 Sélectionnez [</w:t>
            </w:r>
            <w:proofErr w:type="spellStart"/>
            <w:r w:rsidRPr="00663269">
              <w:rPr>
                <w:rFonts w:cs="Arial"/>
                <w:color w:val="575757"/>
                <w:sz w:val="22"/>
                <w:szCs w:val="22"/>
                <w:lang w:val="fr" w:eastAsia="ja-JP"/>
              </w:rPr>
              <w:t>cFH</w:t>
            </w:r>
            <w:proofErr w:type="spellEnd"/>
            <w:r w:rsidRPr="00663269">
              <w:rPr>
                <w:rFonts w:cs="Arial"/>
                <w:color w:val="575757"/>
                <w:sz w:val="22"/>
                <w:szCs w:val="22"/>
                <w:lang w:val="fr" w:eastAsia="ja-JP"/>
              </w:rPr>
              <w:t xml:space="preserve">] et définissez la valeur limite supérieure.  </w:t>
            </w:r>
          </w:p>
          <w:p w14:paraId="6D654303"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w:t>
            </w:r>
            <w:proofErr w:type="gramStart"/>
            <w:r w:rsidRPr="00663269">
              <w:rPr>
                <w:rFonts w:cs="Arial"/>
                <w:color w:val="575757"/>
                <w:sz w:val="22"/>
                <w:szCs w:val="22"/>
                <w:lang w:val="fr" w:eastAsia="ja-JP"/>
              </w:rPr>
              <w:t>seulement</w:t>
            </w:r>
            <w:proofErr w:type="gramEnd"/>
            <w:r w:rsidRPr="00663269">
              <w:rPr>
                <w:rFonts w:cs="Arial"/>
                <w:color w:val="575757"/>
                <w:sz w:val="22"/>
                <w:szCs w:val="22"/>
                <w:lang w:val="fr" w:eastAsia="ja-JP"/>
              </w:rPr>
              <w:t xml:space="preserve"> possible lorsque [r-</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ou [G-</w:t>
            </w:r>
            <w:proofErr w:type="spellStart"/>
            <w:r w:rsidRPr="00663269">
              <w:rPr>
                <w:rFonts w:cs="Arial"/>
                <w:color w:val="575757"/>
                <w:sz w:val="22"/>
                <w:szCs w:val="22"/>
                <w:lang w:val="fr" w:eastAsia="ja-JP"/>
              </w:rPr>
              <w:t>cF</w:t>
            </w:r>
            <w:proofErr w:type="spellEnd"/>
            <w:r w:rsidRPr="00663269">
              <w:rPr>
                <w:rFonts w:cs="Arial"/>
                <w:color w:val="575757"/>
                <w:sz w:val="22"/>
                <w:szCs w:val="22"/>
                <w:lang w:val="fr" w:eastAsia="ja-JP"/>
              </w:rPr>
              <w:t>] ont été activés).</w:t>
            </w:r>
          </w:p>
          <w:p w14:paraId="60C8B05E" w14:textId="77777777" w:rsidR="00116439" w:rsidRPr="00663269" w:rsidRDefault="00116439" w:rsidP="00EF136A">
            <w:pPr>
              <w:rPr>
                <w:rFonts w:cs="Arial"/>
                <w:color w:val="575757"/>
                <w:sz w:val="22"/>
                <w:szCs w:val="22"/>
                <w:lang w:val="en-US" w:eastAsia="ja-JP"/>
              </w:rPr>
            </w:pPr>
            <w:r w:rsidRPr="00663269">
              <w:rPr>
                <w:rFonts w:cs="Arial"/>
                <w:color w:val="575757"/>
                <w:sz w:val="22"/>
                <w:szCs w:val="22"/>
                <w:lang w:val="fr" w:eastAsia="ja-JP"/>
              </w:rPr>
              <w:t>&gt; La plage de réglage correspond à la plage de mesure et sa limite minimale est [</w:t>
            </w:r>
            <w:proofErr w:type="spellStart"/>
            <w:r w:rsidRPr="00663269">
              <w:rPr>
                <w:rFonts w:cs="Arial"/>
                <w:color w:val="575757"/>
                <w:sz w:val="22"/>
                <w:szCs w:val="22"/>
                <w:lang w:val="fr" w:eastAsia="ja-JP"/>
              </w:rPr>
              <w:t>cFL</w:t>
            </w:r>
            <w:proofErr w:type="spellEnd"/>
            <w:r w:rsidRPr="00663269">
              <w:rPr>
                <w:rFonts w:cs="Arial"/>
                <w:color w:val="575757"/>
                <w:sz w:val="22"/>
                <w:szCs w:val="22"/>
                <w:lang w:val="fr" w:eastAsia="ja-JP"/>
              </w:rPr>
              <w:t xml:space="preserve">]. </w:t>
            </w:r>
          </w:p>
        </w:tc>
        <w:tc>
          <w:tcPr>
            <w:tcW w:w="706" w:type="pct"/>
            <w:tcBorders>
              <w:top w:val="single" w:sz="12" w:space="0" w:color="181717"/>
              <w:left w:val="single" w:sz="12" w:space="0" w:color="181717"/>
              <w:bottom w:val="single" w:sz="12" w:space="0" w:color="181717"/>
              <w:right w:val="single" w:sz="12" w:space="0" w:color="181717"/>
            </w:tcBorders>
          </w:tcPr>
          <w:p w14:paraId="0E22DDBE" w14:textId="410DE4FD" w:rsidR="00116439" w:rsidRPr="00663269" w:rsidRDefault="00116439" w:rsidP="00EF136A">
            <w:pPr>
              <w:rPr>
                <w:rFonts w:cs="Arial"/>
                <w:color w:val="575757"/>
                <w:sz w:val="16"/>
                <w:lang w:val="de-DE" w:eastAsia="ja-JP"/>
              </w:rPr>
            </w:pPr>
            <w:r w:rsidRPr="00663269">
              <w:rPr>
                <w:rFonts w:cs="Arial"/>
                <w:noProof/>
              </w:rPr>
              <mc:AlternateContent>
                <mc:Choice Requires="wpg">
                  <w:drawing>
                    <wp:inline distT="0" distB="0" distL="0" distR="0" wp14:anchorId="4F8CF58E" wp14:editId="52D7EF8D">
                      <wp:extent cx="710565" cy="279400"/>
                      <wp:effectExtent l="2540" t="3175" r="1270" b="3175"/>
                      <wp:docPr id="78999" name="Gruppieren 7899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10565" cy="279400"/>
                                <a:chOff x="0" y="0"/>
                                <a:chExt cx="710340" cy="279317"/>
                              </a:xfrm>
                            </wpg:grpSpPr>
                            <wps:wsp>
                              <wps:cNvPr id="79000" name="Shape 7243"/>
                              <wps:cNvSpPr>
                                <a:spLocks/>
                              </wps:cNvSpPr>
                              <wps:spPr bwMode="auto">
                                <a:xfrm>
                                  <a:off x="0" y="139423"/>
                                  <a:ext cx="44378" cy="120626"/>
                                </a:xfrm>
                                <a:custGeom>
                                  <a:avLst/>
                                  <a:gdLst>
                                    <a:gd name="T0" fmla="*/ 0 w 44378"/>
                                    <a:gd name="T1" fmla="*/ 0 h 120626"/>
                                    <a:gd name="T2" fmla="*/ 44378 w 44378"/>
                                    <a:gd name="T3" fmla="*/ 120626 h 12062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01" name="Shape 7244"/>
                              <wps:cNvSpPr>
                                <a:spLocks/>
                              </wps:cNvSpPr>
                              <wps:spPr bwMode="auto">
                                <a:xfrm>
                                  <a:off x="0" y="139423"/>
                                  <a:ext cx="44378" cy="120651"/>
                                </a:xfrm>
                                <a:custGeom>
                                  <a:avLst/>
                                  <a:gdLst>
                                    <a:gd name="T0" fmla="*/ 0 w 44378"/>
                                    <a:gd name="T1" fmla="*/ 0 h 120651"/>
                                    <a:gd name="T2" fmla="*/ 44378 w 44378"/>
                                    <a:gd name="T3" fmla="*/ 120651 h 12065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2" name="Shape 7245"/>
                              <wps:cNvSpPr>
                                <a:spLocks/>
                              </wps:cNvSpPr>
                              <wps:spPr bwMode="auto">
                                <a:xfrm>
                                  <a:off x="19272" y="252971"/>
                                  <a:ext cx="148821" cy="26342"/>
                                </a:xfrm>
                                <a:custGeom>
                                  <a:avLst/>
                                  <a:gdLst>
                                    <a:gd name="T0" fmla="*/ 0 w 148821"/>
                                    <a:gd name="T1" fmla="*/ 0 h 26342"/>
                                    <a:gd name="T2" fmla="*/ 148821 w 148821"/>
                                    <a:gd name="T3" fmla="*/ 26342 h 26342"/>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03" name="Shape 7246"/>
                              <wps:cNvSpPr>
                                <a:spLocks/>
                              </wps:cNvSpPr>
                              <wps:spPr bwMode="auto">
                                <a:xfrm>
                                  <a:off x="19277" y="252950"/>
                                  <a:ext cx="148821" cy="26367"/>
                                </a:xfrm>
                                <a:custGeom>
                                  <a:avLst/>
                                  <a:gdLst>
                                    <a:gd name="T0" fmla="*/ 0 w 148821"/>
                                    <a:gd name="T1" fmla="*/ 0 h 26367"/>
                                    <a:gd name="T2" fmla="*/ 148821 w 148821"/>
                                    <a:gd name="T3" fmla="*/ 26367 h 26367"/>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4" name="Shape 7247"/>
                              <wps:cNvSpPr>
                                <a:spLocks/>
                              </wps:cNvSpPr>
                              <wps:spPr bwMode="auto">
                                <a:xfrm>
                                  <a:off x="43587" y="126827"/>
                                  <a:ext cx="65481" cy="21843"/>
                                </a:xfrm>
                                <a:custGeom>
                                  <a:avLst/>
                                  <a:gdLst>
                                    <a:gd name="T0" fmla="*/ 0 w 65481"/>
                                    <a:gd name="T1" fmla="*/ 0 h 21843"/>
                                    <a:gd name="T2" fmla="*/ 65481 w 65481"/>
                                    <a:gd name="T3" fmla="*/ 21843 h 2184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05" name="Shape 7248"/>
                              <wps:cNvSpPr>
                                <a:spLocks/>
                              </wps:cNvSpPr>
                              <wps:spPr bwMode="auto">
                                <a:xfrm>
                                  <a:off x="43585" y="126809"/>
                                  <a:ext cx="65508" cy="21868"/>
                                </a:xfrm>
                                <a:custGeom>
                                  <a:avLst/>
                                  <a:gdLst>
                                    <a:gd name="T0" fmla="*/ 0 w 65508"/>
                                    <a:gd name="T1" fmla="*/ 0 h 21868"/>
                                    <a:gd name="T2" fmla="*/ 65508 w 65508"/>
                                    <a:gd name="T3" fmla="*/ 21868 h 2186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6" name="Shape 7249"/>
                              <wps:cNvSpPr>
                                <a:spLocks/>
                              </wps:cNvSpPr>
                              <wps:spPr bwMode="auto">
                                <a:xfrm>
                                  <a:off x="120260" y="126601"/>
                                  <a:ext cx="63470" cy="22069"/>
                                </a:xfrm>
                                <a:custGeom>
                                  <a:avLst/>
                                  <a:gdLst>
                                    <a:gd name="T0" fmla="*/ 0 w 63470"/>
                                    <a:gd name="T1" fmla="*/ 0 h 22069"/>
                                    <a:gd name="T2" fmla="*/ 63470 w 63470"/>
                                    <a:gd name="T3" fmla="*/ 22069 h 2206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07" name="Shape 7250"/>
                              <wps:cNvSpPr>
                                <a:spLocks/>
                              </wps:cNvSpPr>
                              <wps:spPr bwMode="auto">
                                <a:xfrm>
                                  <a:off x="120242" y="126633"/>
                                  <a:ext cx="63470" cy="22044"/>
                                </a:xfrm>
                                <a:custGeom>
                                  <a:avLst/>
                                  <a:gdLst>
                                    <a:gd name="T0" fmla="*/ 0 w 63470"/>
                                    <a:gd name="T1" fmla="*/ 0 h 22044"/>
                                    <a:gd name="T2" fmla="*/ 63470 w 63470"/>
                                    <a:gd name="T3" fmla="*/ 22044 h 22044"/>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8" name="Shape 7251"/>
                              <wps:cNvSpPr>
                                <a:spLocks/>
                              </wps:cNvSpPr>
                              <wps:spPr bwMode="auto">
                                <a:xfrm>
                                  <a:off x="257066" y="8866"/>
                                  <a:ext cx="47542" cy="124195"/>
                                </a:xfrm>
                                <a:custGeom>
                                  <a:avLst/>
                                  <a:gdLst>
                                    <a:gd name="T0" fmla="*/ 0 w 47542"/>
                                    <a:gd name="T1" fmla="*/ 0 h 124195"/>
                                    <a:gd name="T2" fmla="*/ 47542 w 47542"/>
                                    <a:gd name="T3" fmla="*/ 124195 h 1241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09" name="Shape 7252"/>
                              <wps:cNvSpPr>
                                <a:spLocks/>
                              </wps:cNvSpPr>
                              <wps:spPr bwMode="auto">
                                <a:xfrm>
                                  <a:off x="257077" y="8855"/>
                                  <a:ext cx="47542" cy="124195"/>
                                </a:xfrm>
                                <a:custGeom>
                                  <a:avLst/>
                                  <a:gdLst>
                                    <a:gd name="T0" fmla="*/ 0 w 47542"/>
                                    <a:gd name="T1" fmla="*/ 0 h 124195"/>
                                    <a:gd name="T2" fmla="*/ 47542 w 47542"/>
                                    <a:gd name="T3" fmla="*/ 124195 h 124195"/>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0" name="Shape 7253"/>
                              <wps:cNvSpPr>
                                <a:spLocks/>
                              </wps:cNvSpPr>
                              <wps:spPr bwMode="auto">
                                <a:xfrm>
                                  <a:off x="237469" y="139423"/>
                                  <a:ext cx="44378" cy="120626"/>
                                </a:xfrm>
                                <a:custGeom>
                                  <a:avLst/>
                                  <a:gdLst>
                                    <a:gd name="T0" fmla="*/ 0 w 44378"/>
                                    <a:gd name="T1" fmla="*/ 0 h 120626"/>
                                    <a:gd name="T2" fmla="*/ 44378 w 44378"/>
                                    <a:gd name="T3" fmla="*/ 120626 h 12062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11" name="Shape 7254"/>
                              <wps:cNvSpPr>
                                <a:spLocks/>
                              </wps:cNvSpPr>
                              <wps:spPr bwMode="auto">
                                <a:xfrm>
                                  <a:off x="237467" y="139423"/>
                                  <a:ext cx="44378" cy="120651"/>
                                </a:xfrm>
                                <a:custGeom>
                                  <a:avLst/>
                                  <a:gdLst>
                                    <a:gd name="T0" fmla="*/ 0 w 44378"/>
                                    <a:gd name="T1" fmla="*/ 0 h 120651"/>
                                    <a:gd name="T2" fmla="*/ 44378 w 44378"/>
                                    <a:gd name="T3" fmla="*/ 120651 h 12065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2" name="Shape 7255"/>
                              <wps:cNvSpPr>
                                <a:spLocks/>
                              </wps:cNvSpPr>
                              <wps:spPr bwMode="auto">
                                <a:xfrm>
                                  <a:off x="276130" y="126827"/>
                                  <a:ext cx="65669" cy="21843"/>
                                </a:xfrm>
                                <a:custGeom>
                                  <a:avLst/>
                                  <a:gdLst>
                                    <a:gd name="T0" fmla="*/ 0 w 65669"/>
                                    <a:gd name="T1" fmla="*/ 0 h 21843"/>
                                    <a:gd name="T2" fmla="*/ 65669 w 65669"/>
                                    <a:gd name="T3" fmla="*/ 21843 h 2184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13" name="Shape 7256"/>
                              <wps:cNvSpPr>
                                <a:spLocks/>
                              </wps:cNvSpPr>
                              <wps:spPr bwMode="auto">
                                <a:xfrm>
                                  <a:off x="276128" y="126809"/>
                                  <a:ext cx="65669" cy="21868"/>
                                </a:xfrm>
                                <a:custGeom>
                                  <a:avLst/>
                                  <a:gdLst>
                                    <a:gd name="T0" fmla="*/ 0 w 65669"/>
                                    <a:gd name="T1" fmla="*/ 0 h 21868"/>
                                    <a:gd name="T2" fmla="*/ 65669 w 65669"/>
                                    <a:gd name="T3" fmla="*/ 21868 h 2186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4" name="Shape 7257"/>
                              <wps:cNvSpPr>
                                <a:spLocks/>
                              </wps:cNvSpPr>
                              <wps:spPr bwMode="auto">
                                <a:xfrm>
                                  <a:off x="303141" y="8"/>
                                  <a:ext cx="154050" cy="25688"/>
                                </a:xfrm>
                                <a:custGeom>
                                  <a:avLst/>
                                  <a:gdLst>
                                    <a:gd name="T0" fmla="*/ 0 w 154050"/>
                                    <a:gd name="T1" fmla="*/ 0 h 25688"/>
                                    <a:gd name="T2" fmla="*/ 154050 w 154050"/>
                                    <a:gd name="T3" fmla="*/ 25688 h 2568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15" name="Shape 7258"/>
                              <wps:cNvSpPr>
                                <a:spLocks/>
                              </wps:cNvSpPr>
                              <wps:spPr bwMode="auto">
                                <a:xfrm>
                                  <a:off x="303151" y="0"/>
                                  <a:ext cx="154023" cy="25688"/>
                                </a:xfrm>
                                <a:custGeom>
                                  <a:avLst/>
                                  <a:gdLst>
                                    <a:gd name="T0" fmla="*/ 0 w 154023"/>
                                    <a:gd name="T1" fmla="*/ 0 h 25688"/>
                                    <a:gd name="T2" fmla="*/ 154023 w 154023"/>
                                    <a:gd name="T3" fmla="*/ 25688 h 2568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6" name="Shape 7259"/>
                              <wps:cNvSpPr>
                                <a:spLocks/>
                              </wps:cNvSpPr>
                              <wps:spPr bwMode="auto">
                                <a:xfrm>
                                  <a:off x="664086" y="13757"/>
                                  <a:ext cx="46255" cy="120073"/>
                                </a:xfrm>
                                <a:custGeom>
                                  <a:avLst/>
                                  <a:gdLst>
                                    <a:gd name="T0" fmla="*/ 0 w 46255"/>
                                    <a:gd name="T1" fmla="*/ 0 h 120073"/>
                                    <a:gd name="T2" fmla="*/ 46255 w 46255"/>
                                    <a:gd name="T3" fmla="*/ 120073 h 120073"/>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17" name="Shape 7260"/>
                              <wps:cNvSpPr>
                                <a:spLocks/>
                              </wps:cNvSpPr>
                              <wps:spPr bwMode="auto">
                                <a:xfrm>
                                  <a:off x="664080" y="13750"/>
                                  <a:ext cx="46255" cy="120098"/>
                                </a:xfrm>
                                <a:custGeom>
                                  <a:avLst/>
                                  <a:gdLst>
                                    <a:gd name="T0" fmla="*/ 0 w 46255"/>
                                    <a:gd name="T1" fmla="*/ 0 h 120098"/>
                                    <a:gd name="T2" fmla="*/ 46255 w 46255"/>
                                    <a:gd name="T3" fmla="*/ 120098 h 120098"/>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8" name="Shape 7261"/>
                              <wps:cNvSpPr>
                                <a:spLocks/>
                              </wps:cNvSpPr>
                              <wps:spPr bwMode="auto">
                                <a:xfrm>
                                  <a:off x="491953" y="9635"/>
                                  <a:ext cx="49955" cy="124195"/>
                                </a:xfrm>
                                <a:custGeom>
                                  <a:avLst/>
                                  <a:gdLst>
                                    <a:gd name="T0" fmla="*/ 0 w 49955"/>
                                    <a:gd name="T1" fmla="*/ 0 h 124195"/>
                                    <a:gd name="T2" fmla="*/ 49955 w 49955"/>
                                    <a:gd name="T3" fmla="*/ 124195 h 124195"/>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19" name="Shape 7262"/>
                              <wps:cNvSpPr>
                                <a:spLocks/>
                              </wps:cNvSpPr>
                              <wps:spPr bwMode="auto">
                                <a:xfrm>
                                  <a:off x="491942" y="9630"/>
                                  <a:ext cx="49955" cy="124220"/>
                                </a:xfrm>
                                <a:custGeom>
                                  <a:avLst/>
                                  <a:gdLst>
                                    <a:gd name="T0" fmla="*/ 0 w 49955"/>
                                    <a:gd name="T1" fmla="*/ 0 h 124220"/>
                                    <a:gd name="T2" fmla="*/ 49955 w 49955"/>
                                    <a:gd name="T3" fmla="*/ 124220 h 124220"/>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0" name="Shape 7263"/>
                              <wps:cNvSpPr>
                                <a:spLocks/>
                              </wps:cNvSpPr>
                              <wps:spPr bwMode="auto">
                                <a:xfrm>
                                  <a:off x="471319" y="140214"/>
                                  <a:ext cx="46658" cy="120651"/>
                                </a:xfrm>
                                <a:custGeom>
                                  <a:avLst/>
                                  <a:gdLst>
                                    <a:gd name="T0" fmla="*/ 0 w 46658"/>
                                    <a:gd name="T1" fmla="*/ 0 h 120651"/>
                                    <a:gd name="T2" fmla="*/ 46658 w 46658"/>
                                    <a:gd name="T3" fmla="*/ 120651 h 120651"/>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21" name="Shape 7264"/>
                              <wps:cNvSpPr>
                                <a:spLocks/>
                              </wps:cNvSpPr>
                              <wps:spPr bwMode="auto">
                                <a:xfrm>
                                  <a:off x="471322" y="140209"/>
                                  <a:ext cx="46658" cy="120676"/>
                                </a:xfrm>
                                <a:custGeom>
                                  <a:avLst/>
                                  <a:gdLst>
                                    <a:gd name="T0" fmla="*/ 0 w 46658"/>
                                    <a:gd name="T1" fmla="*/ 0 h 120676"/>
                                    <a:gd name="T2" fmla="*/ 46658 w 46658"/>
                                    <a:gd name="T3" fmla="*/ 120676 h 120676"/>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2" name="Shape 7265"/>
                              <wps:cNvSpPr>
                                <a:spLocks/>
                              </wps:cNvSpPr>
                              <wps:spPr bwMode="auto">
                                <a:xfrm>
                                  <a:off x="641168" y="140812"/>
                                  <a:ext cx="48883" cy="124496"/>
                                </a:xfrm>
                                <a:custGeom>
                                  <a:avLst/>
                                  <a:gdLst>
                                    <a:gd name="T0" fmla="*/ 0 w 48883"/>
                                    <a:gd name="T1" fmla="*/ 0 h 124496"/>
                                    <a:gd name="T2" fmla="*/ 48883 w 48883"/>
                                    <a:gd name="T3" fmla="*/ 124496 h 124496"/>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23" name="Shape 7266"/>
                              <wps:cNvSpPr>
                                <a:spLocks/>
                              </wps:cNvSpPr>
                              <wps:spPr bwMode="auto">
                                <a:xfrm>
                                  <a:off x="641179" y="140818"/>
                                  <a:ext cx="48882" cy="124471"/>
                                </a:xfrm>
                                <a:custGeom>
                                  <a:avLst/>
                                  <a:gdLst>
                                    <a:gd name="T0" fmla="*/ 0 w 48882"/>
                                    <a:gd name="T1" fmla="*/ 0 h 124471"/>
                                    <a:gd name="T2" fmla="*/ 48882 w 48882"/>
                                    <a:gd name="T3" fmla="*/ 124471 h 124471"/>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4" name="Shape 7267"/>
                              <wps:cNvSpPr>
                                <a:spLocks/>
                              </wps:cNvSpPr>
                              <wps:spPr bwMode="auto">
                                <a:xfrm>
                                  <a:off x="517158" y="127616"/>
                                  <a:ext cx="68806" cy="21868"/>
                                </a:xfrm>
                                <a:custGeom>
                                  <a:avLst/>
                                  <a:gdLst>
                                    <a:gd name="T0" fmla="*/ 0 w 68806"/>
                                    <a:gd name="T1" fmla="*/ 0 h 21868"/>
                                    <a:gd name="T2" fmla="*/ 68806 w 68806"/>
                                    <a:gd name="T3" fmla="*/ 21868 h 21868"/>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25" name="Shape 7268"/>
                              <wps:cNvSpPr>
                                <a:spLocks/>
                              </wps:cNvSpPr>
                              <wps:spPr bwMode="auto">
                                <a:xfrm>
                                  <a:off x="517148" y="127596"/>
                                  <a:ext cx="68832" cy="21893"/>
                                </a:xfrm>
                                <a:custGeom>
                                  <a:avLst/>
                                  <a:gdLst>
                                    <a:gd name="T0" fmla="*/ 0 w 68832"/>
                                    <a:gd name="T1" fmla="*/ 0 h 21893"/>
                                    <a:gd name="T2" fmla="*/ 68832 w 68832"/>
                                    <a:gd name="T3" fmla="*/ 21893 h 21893"/>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6" name="Shape 7269"/>
                              <wps:cNvSpPr>
                                <a:spLocks/>
                              </wps:cNvSpPr>
                              <wps:spPr bwMode="auto">
                                <a:xfrm>
                                  <a:off x="597688" y="127415"/>
                                  <a:ext cx="66822" cy="22069"/>
                                </a:xfrm>
                                <a:custGeom>
                                  <a:avLst/>
                                  <a:gdLst>
                                    <a:gd name="T0" fmla="*/ 0 w 66822"/>
                                    <a:gd name="T1" fmla="*/ 0 h 22069"/>
                                    <a:gd name="T2" fmla="*/ 66822 w 66822"/>
                                    <a:gd name="T3" fmla="*/ 22069 h 22069"/>
                                  </a:gdLst>
                                  <a:ahLst/>
                                  <a:cxnLst/>
                                  <a:rect l="T0" t="T1" r="T2" b="T3"/>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027" name="Shape 7270"/>
                              <wps:cNvSpPr>
                                <a:spLocks/>
                              </wps:cNvSpPr>
                              <wps:spPr bwMode="auto">
                                <a:xfrm>
                                  <a:off x="597696" y="127420"/>
                                  <a:ext cx="66822" cy="22069"/>
                                </a:xfrm>
                                <a:custGeom>
                                  <a:avLst/>
                                  <a:gdLst>
                                    <a:gd name="T0" fmla="*/ 0 w 66822"/>
                                    <a:gd name="T1" fmla="*/ 0 h 22069"/>
                                    <a:gd name="T2" fmla="*/ 66822 w 66822"/>
                                    <a:gd name="T3" fmla="*/ 22069 h 22069"/>
                                  </a:gdLst>
                                  <a:ahLst/>
                                  <a:cxnLst/>
                                  <a:rect l="T0" t="T1" r="T2" b="T3"/>
                                  <a:pathLst/>
                                </a:custGeom>
                                <a:noFill/>
                                <a:ln w="70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D079A1" id="Gruppieren 78999" o:spid="_x0000_s1026" style="width:55.95pt;height:22pt;mso-position-horizontal-relative:char;mso-position-vertical-relative:line" coordsize="7103,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">
                      <o:lock v:ext="edit" rotation="t" position="t"/>
                      <v:shape id="Shape 7243" o:spid="_x0000_s1027" style="position:absolute;top:1394;width:443;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" fillcolor="#181717" stroked="f" strokeweight="0">
                        <v:stroke miterlimit="1" joinstyle="miter"/>
                        <v:path arrowok="t" textboxrect="@1,@1,@1,@1"/>
                      </v:shape>
                      <v:shape id="Shape 7244" o:spid="_x0000_s1028" style="position:absolute;top:1394;width:443;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" filled="f" strokecolor="#171616" strokeweight=".01956mm">
                        <v:stroke miterlimit="1" joinstyle="miter"/>
                        <v:path arrowok="t" textboxrect="@1,@1,@1,@1"/>
                      </v:shape>
                      <v:shape id="Shape 7245" o:spid="_x0000_s1029" style="position:absolute;left:192;top:2529;width:1488;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" fillcolor="#181717" stroked="f" strokeweight="0">
                        <v:stroke miterlimit="1" joinstyle="miter"/>
                        <v:path arrowok="t" textboxrect="@1,@1,@1,@1"/>
                      </v:shape>
                      <v:shape id="Shape 7246" o:spid="_x0000_s1030" style="position:absolute;left:192;top:2529;width:1488;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" filled="f" strokecolor="#171616" strokeweight=".01956mm">
                        <v:stroke miterlimit="1" joinstyle="miter"/>
                        <v:path arrowok="t" textboxrect="@1,@1,@1,@1"/>
                      </v:shape>
                      <v:shape id="Shape 7247" o:spid="_x0000_s1031" style="position:absolute;left:435;top:1268;width:655;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" fillcolor="#181717" stroked="f" strokeweight="0">
                        <v:stroke miterlimit="1" joinstyle="miter"/>
                        <v:path arrowok="t" textboxrect="@1,@1,@1,@1"/>
                      </v:shape>
                      <v:shape id="Shape 7248" o:spid="_x0000_s1032" style="position:absolute;left:435;top:1268;width:655;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" filled="f" strokecolor="#171616" strokeweight=".01956mm">
                        <v:stroke miterlimit="1" joinstyle="miter"/>
                        <v:path arrowok="t" textboxrect="@1,@1,@1,@1"/>
                      </v:shape>
                      <v:shape id="Shape 7249" o:spid="_x0000_s1033" style="position:absolute;left:1202;top:1266;width:635;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" fillcolor="#181717" stroked="f" strokeweight="0">
                        <v:stroke miterlimit="1" joinstyle="miter"/>
                        <v:path arrowok="t" textboxrect="@1,@1,@1,@1"/>
                      </v:shape>
                      <v:shape id="Shape 7250" o:spid="_x0000_s1034" style="position:absolute;left:1202;top:1266;width:635;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" filled="f" strokecolor="#171616" strokeweight=".01956mm">
                        <v:stroke miterlimit="1" joinstyle="miter"/>
                        <v:path arrowok="t" textboxrect="@1,@1,@1,@1"/>
                      </v:shape>
                      <v:shape id="Shape 7251" o:spid="_x0000_s1035" style="position:absolute;left:2570;top:88;width:476;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" fillcolor="#181717" stroked="f" strokeweight="0">
                        <v:stroke miterlimit="1" joinstyle="miter"/>
                        <v:path arrowok="t" textboxrect="@1,@1,@1,@1"/>
                      </v:shape>
                      <v:shape id="Shape 7252" o:spid="_x0000_s1036" style="position:absolute;left:2570;top:88;width:476;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" filled="f" strokecolor="#171616" strokeweight=".01956mm">
                        <v:stroke miterlimit="1" joinstyle="miter"/>
                        <v:path arrowok="t" textboxrect="@1,@1,@1,@1"/>
                      </v:shape>
                      <v:shape id="Shape 7253" o:spid="_x0000_s1037" style="position:absolute;left:2374;top:1394;width:444;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" fillcolor="#181717" stroked="f" strokeweight="0">
                        <v:stroke miterlimit="1" joinstyle="miter"/>
                        <v:path arrowok="t" textboxrect="@1,@1,@1,@1"/>
                      </v:shape>
                      <v:shape id="Shape 7254" o:spid="_x0000_s1038" style="position:absolute;left:2374;top:1394;width:444;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" filled="f" strokecolor="#171616" strokeweight=".01956mm">
                        <v:stroke miterlimit="1" joinstyle="miter"/>
                        <v:path arrowok="t" textboxrect="@1,@1,@1,@1"/>
                      </v:shape>
                      <v:shape id="Shape 7255" o:spid="_x0000_s1039" style="position:absolute;left:2761;top:1268;width:656;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" fillcolor="#181717" stroked="f" strokeweight="0">
                        <v:stroke miterlimit="1" joinstyle="miter"/>
                        <v:path arrowok="t" textboxrect="@1,@1,@1,@1"/>
                      </v:shape>
                      <v:shape id="Shape 7256" o:spid="_x0000_s1040" style="position:absolute;left:2761;top:1268;width:656;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" filled="f" strokecolor="#171616" strokeweight=".01956mm">
                        <v:stroke miterlimit="1" joinstyle="miter"/>
                        <v:path arrowok="t" textboxrect="@1,@1,@1,@1"/>
                      </v:shape>
                      <v:shape id="Shape 7257" o:spid="_x0000_s1041" style="position:absolute;left:3031;width:1540;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" fillcolor="#181717" stroked="f" strokeweight="0">
                        <v:stroke miterlimit="1" joinstyle="miter"/>
                        <v:path arrowok="t" textboxrect="@1,@1,@1,@1"/>
                      </v:shape>
                      <v:shape id="Shape 7258" o:spid="_x0000_s1042" style="position:absolute;left:3031;width:1540;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" filled="f" strokecolor="#171616" strokeweight=".01956mm">
                        <v:stroke miterlimit="1" joinstyle="miter"/>
                        <v:path arrowok="t" textboxrect="@1,@1,@1,@1"/>
                      </v:shape>
                      <v:shape id="Shape 7259" o:spid="_x0000_s1043" style="position:absolute;left:6640;top:137;width:463;height:1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" fillcolor="#181717" stroked="f" strokeweight="0">
                        <v:stroke miterlimit="1" joinstyle="miter"/>
                        <v:path arrowok="t" textboxrect="@1,@1,@1,@1"/>
                      </v:shape>
                      <v:shape id="Shape 7260" o:spid="_x0000_s1044" style="position:absolute;left:6640;top:137;width:463;height:1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" filled="f" strokecolor="#171616" strokeweight=".01956mm">
                        <v:stroke miterlimit="1" joinstyle="miter"/>
                        <v:path arrowok="t" textboxrect="@1,@1,@1,@1"/>
                      </v:shape>
                      <v:shape id="Shape 7261" o:spid="_x0000_s1045" style="position:absolute;left:4919;top:96;width:500;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" fillcolor="#181717" stroked="f" strokeweight="0">
                        <v:stroke miterlimit="1" joinstyle="miter"/>
                        <v:path arrowok="t" textboxrect="@1,@1,@1,@1"/>
                      </v:shape>
                      <v:shape id="Shape 7262" o:spid="_x0000_s1046" style="position:absolute;left:4919;top:96;width:499;height:12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" filled="f" strokecolor="#171616" strokeweight=".01956mm">
                        <v:stroke miterlimit="1" joinstyle="miter"/>
                        <v:path arrowok="t" textboxrect="@1,@1,@1,@1"/>
                      </v:shape>
                      <v:shape id="Shape 7263" o:spid="_x0000_s1047" style="position:absolute;left:4713;top:1402;width:466;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" fillcolor="#181717" stroked="f" strokeweight="0">
                        <v:stroke miterlimit="1" joinstyle="miter"/>
                        <v:path arrowok="t" textboxrect="@1,@1,@1,@1"/>
                      </v:shape>
                      <v:shape id="Shape 7264" o:spid="_x0000_s1048" style="position:absolute;left:4713;top:1402;width:466;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" filled="f" strokecolor="#171616" strokeweight=".01956mm">
                        <v:stroke miterlimit="1" joinstyle="miter"/>
                        <v:path arrowok="t" textboxrect="@1,@1,@1,@1"/>
                      </v:shape>
                      <v:shape id="Shape 7265" o:spid="_x0000_s1049" style="position:absolute;left:6411;top:1408;width:489;height:12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" fillcolor="#181717" stroked="f" strokeweight="0">
                        <v:stroke miterlimit="1" joinstyle="miter"/>
                        <v:path arrowok="t" textboxrect="@1,@1,@1,@1"/>
                      </v:shape>
                      <v:shape id="Shape 7266" o:spid="_x0000_s1050" style="position:absolute;left:6411;top:1408;width:489;height:12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" filled="f" strokecolor="#171616" strokeweight=".01956mm">
                        <v:stroke miterlimit="1" joinstyle="miter"/>
                        <v:path arrowok="t" textboxrect="@1,@1,@1,@1"/>
                      </v:shape>
                      <v:shape id="Shape 7267" o:spid="_x0000_s1051" style="position:absolute;left:5171;top:1276;width:688;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" fillcolor="#181717" stroked="f" strokeweight="0">
                        <v:stroke miterlimit="1" joinstyle="miter"/>
                        <v:path arrowok="t" textboxrect="@1,@1,@1,@1"/>
                      </v:shape>
                      <v:shape id="Shape 7268" o:spid="_x0000_s1052" style="position:absolute;left:5171;top:1275;width:688;height:2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" filled="f" strokecolor="#171616" strokeweight=".01956mm">
                        <v:stroke miterlimit="1" joinstyle="miter"/>
                        <v:path arrowok="t" textboxrect="@1,@1,@1,@1"/>
                      </v:shape>
                      <v:shape id="Shape 7269" o:spid="_x0000_s1053" style="position:absolute;left:5976;top:1274;width:669;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" fillcolor="#181717" stroked="f" strokeweight="0">
                        <v:stroke miterlimit="1" joinstyle="miter"/>
                        <v:path arrowok="t" textboxrect="@1,@1,@1,@1"/>
                      </v:shape>
                      <v:shape id="Shape 7270" o:spid="_x0000_s1054" style="position:absolute;left:5976;top:1274;width:669;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" filled="f" strokecolor="#171616" strokeweight=".01956mm">
                        <v:stroke miterlimit="1" joinstyle="miter"/>
                        <v:path arrowok="t" textboxrect="@1,@1,@1,@1"/>
                      </v:shape>
                      <w10:anchorlock/>
                    </v:group>
                  </w:pict>
                </mc:Fallback>
              </mc:AlternateContent>
            </w:r>
          </w:p>
        </w:tc>
      </w:tr>
    </w:tbl>
    <w:p w14:paraId="5116CACC" w14:textId="77777777" w:rsidR="00116439" w:rsidRPr="00663269" w:rsidRDefault="00116439" w:rsidP="00116439">
      <w:pPr>
        <w:rPr>
          <w:rFonts w:cs="Arial"/>
          <w:color w:val="575757"/>
          <w:sz w:val="16"/>
          <w:lang w:eastAsia="ja-JP"/>
        </w:rPr>
      </w:pPr>
      <w:r w:rsidRPr="00663269">
        <w:rPr>
          <w:rFonts w:cs="Arial"/>
          <w:color w:val="575757"/>
          <w:sz w:val="16"/>
          <w:lang w:eastAsia="ja-JP"/>
        </w:rPr>
        <w:br w:type="page"/>
      </w:r>
    </w:p>
    <w:p w14:paraId="0FA4AC44" w14:textId="0ACF8F21" w:rsidR="00116439" w:rsidRPr="00663269" w:rsidRDefault="00116439" w:rsidP="00663269">
      <w:pPr>
        <w:pStyle w:val="berschrift3"/>
        <w:rPr>
          <w:rFonts w:cs="Arial"/>
          <w:color w:val="575757"/>
          <w:sz w:val="16"/>
          <w:lang w:eastAsia="ja-JP"/>
        </w:rPr>
      </w:pPr>
      <w:r w:rsidRPr="00663269">
        <w:rPr>
          <w:rFonts w:cs="Arial"/>
          <w:lang w:eastAsia="fr"/>
        </w:rPr>
        <w:lastRenderedPageBreak/>
        <w:t xml:space="preserve">9.4.7 </w:t>
      </w:r>
      <w:proofErr w:type="spellStart"/>
      <w:r w:rsidRPr="00663269">
        <w:rPr>
          <w:rFonts w:cs="Arial"/>
          <w:lang w:eastAsia="fr"/>
        </w:rPr>
        <w:t>Représentation</w:t>
      </w:r>
      <w:proofErr w:type="spellEnd"/>
      <w:r w:rsidRPr="00663269">
        <w:rPr>
          <w:rFonts w:cs="Arial"/>
          <w:lang w:eastAsia="fr"/>
        </w:rPr>
        <w:t xml:space="preserve"> </w:t>
      </w:r>
      <w:proofErr w:type="spellStart"/>
      <w:r w:rsidRPr="00663269">
        <w:rPr>
          <w:rFonts w:cs="Arial"/>
          <w:lang w:eastAsia="fr"/>
        </w:rPr>
        <w:t>graphique</w:t>
      </w:r>
      <w:proofErr w:type="spellEnd"/>
      <w:r w:rsidRPr="00663269">
        <w:rPr>
          <w:rFonts w:cs="Arial"/>
          <w:lang w:eastAsia="fr"/>
        </w:rPr>
        <w:t xml:space="preserve"> du </w:t>
      </w:r>
      <w:proofErr w:type="spellStart"/>
      <w:r w:rsidRPr="00663269">
        <w:rPr>
          <w:rFonts w:cs="Arial"/>
          <w:lang w:eastAsia="fr"/>
        </w:rPr>
        <w:t>changement</w:t>
      </w:r>
      <w:proofErr w:type="spellEnd"/>
      <w:r w:rsidRPr="00663269">
        <w:rPr>
          <w:rFonts w:cs="Arial"/>
          <w:lang w:eastAsia="fr"/>
        </w:rPr>
        <w:t xml:space="preserve"> de couleur de </w:t>
      </w:r>
      <w:proofErr w:type="spellStart"/>
      <w:r w:rsidRPr="00663269">
        <w:rPr>
          <w:rFonts w:cs="Arial"/>
          <w:lang w:eastAsia="fr"/>
        </w:rPr>
        <w:t>l’affichage</w:t>
      </w:r>
      <w:proofErr w:type="spellEnd"/>
    </w:p>
    <w:p w14:paraId="3B716F17" w14:textId="77777777" w:rsidR="00116439" w:rsidRPr="00663269" w:rsidRDefault="00116439" w:rsidP="00116439">
      <w:pPr>
        <w:rPr>
          <w:rFonts w:cs="Arial"/>
          <w:color w:val="575757"/>
          <w:sz w:val="16"/>
          <w:lang w:eastAsia="ja-JP"/>
        </w:rPr>
      </w:pPr>
    </w:p>
    <w:tbl>
      <w:tblPr>
        <w:tblpPr w:vertAnchor="text" w:horzAnchor="margin" w:tblpY="-26"/>
        <w:tblOverlap w:val="never"/>
        <w:tblW w:w="4392" w:type="pct"/>
        <w:tblCellMar>
          <w:top w:w="113" w:type="dxa"/>
          <w:left w:w="113" w:type="dxa"/>
          <w:right w:w="115" w:type="dxa"/>
        </w:tblCellMar>
        <w:tblLook w:val="04A0" w:firstRow="1" w:lastRow="0" w:firstColumn="1" w:lastColumn="0" w:noHBand="0" w:noVBand="1"/>
      </w:tblPr>
      <w:tblGrid>
        <w:gridCol w:w="4369"/>
        <w:gridCol w:w="4370"/>
      </w:tblGrid>
      <w:tr w:rsidR="00663269" w:rsidRPr="00663269" w14:paraId="78749D5F" w14:textId="77777777" w:rsidTr="00663269">
        <w:trPr>
          <w:trHeight w:val="334"/>
        </w:trPr>
        <w:tc>
          <w:tcPr>
            <w:tcW w:w="2500" w:type="pct"/>
            <w:tcBorders>
              <w:top w:val="single" w:sz="12" w:space="0" w:color="181717"/>
              <w:left w:val="single" w:sz="12" w:space="0" w:color="181717"/>
              <w:bottom w:val="single" w:sz="12" w:space="0" w:color="181717"/>
              <w:right w:val="single" w:sz="12" w:space="0" w:color="181717"/>
            </w:tcBorders>
          </w:tcPr>
          <w:p w14:paraId="42EC9FBE"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Afficher</w:t>
            </w:r>
            <w:proofErr w:type="spellEnd"/>
            <w:r w:rsidRPr="00663269">
              <w:rPr>
                <w:rFonts w:cs="Arial"/>
                <w:color w:val="575757"/>
                <w:sz w:val="22"/>
                <w:szCs w:val="22"/>
                <w:lang w:val="es-ES_tradnl" w:eastAsia="ja-JP"/>
              </w:rPr>
              <w:t xml:space="preserve"> le </w:t>
            </w:r>
            <w:proofErr w:type="spellStart"/>
            <w:r w:rsidRPr="00663269">
              <w:rPr>
                <w:rFonts w:cs="Arial"/>
                <w:color w:val="575757"/>
                <w:sz w:val="22"/>
                <w:szCs w:val="22"/>
                <w:lang w:val="es-ES_tradnl" w:eastAsia="ja-JP"/>
              </w:rPr>
              <w:t>changement</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couleur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avec</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paramètre</w:t>
            </w:r>
            <w:proofErr w:type="spellEnd"/>
            <w:r w:rsidRPr="00663269">
              <w:rPr>
                <w:rFonts w:cs="Arial"/>
                <w:b/>
                <w:bCs/>
                <w:color w:val="575757"/>
                <w:sz w:val="22"/>
                <w:szCs w:val="22"/>
                <w:lang w:val="es-ES_tradnl" w:eastAsia="ja-JP"/>
              </w:rPr>
              <w:t>[r1ou]</w:t>
            </w:r>
            <w:r w:rsidRPr="00663269">
              <w:rPr>
                <w:rFonts w:cs="Arial"/>
                <w:color w:val="575757"/>
                <w:sz w:val="22"/>
                <w:szCs w:val="22"/>
                <w:lang w:val="es-ES_tradnl" w:eastAsia="ja-JP"/>
              </w:rPr>
              <w:t xml:space="preserve">, </w:t>
            </w:r>
            <w:proofErr w:type="spellStart"/>
            <w:proofErr w:type="gramStart"/>
            <w:r w:rsidRPr="00663269">
              <w:rPr>
                <w:rFonts w:cs="Arial"/>
                <w:color w:val="575757"/>
                <w:sz w:val="22"/>
                <w:szCs w:val="22"/>
                <w:lang w:val="es-ES_tradnl" w:eastAsia="ja-JP"/>
              </w:rPr>
              <w:t>mode</w:t>
            </w:r>
            <w:proofErr w:type="spellEnd"/>
            <w:r w:rsidRPr="00663269">
              <w:rPr>
                <w:rFonts w:cs="Arial"/>
                <w:color w:val="575757"/>
                <w:sz w:val="22"/>
                <w:szCs w:val="22"/>
                <w:lang w:val="es-ES_tradnl" w:eastAsia="ja-JP"/>
              </w:rPr>
              <w:t xml:space="preserve"> </w:t>
            </w:r>
            <w:r w:rsidRPr="00663269">
              <w:rPr>
                <w:rFonts w:cs="Arial"/>
                <w:b/>
                <w:bCs/>
                <w:color w:val="575757"/>
                <w:sz w:val="22"/>
                <w:szCs w:val="22"/>
                <w:lang w:val="es-ES_tradnl" w:eastAsia="ja-JP"/>
              </w:rPr>
              <w:t xml:space="preserve"> </w:t>
            </w:r>
            <w:proofErr w:type="spellStart"/>
            <w:r w:rsidRPr="00663269">
              <w:rPr>
                <w:rFonts w:cs="Arial"/>
                <w:b/>
                <w:bCs/>
                <w:color w:val="575757"/>
                <w:sz w:val="22"/>
                <w:szCs w:val="22"/>
                <w:lang w:val="es-ES_tradnl" w:eastAsia="ja-JP"/>
              </w:rPr>
              <w:t>fonction</w:t>
            </w:r>
            <w:proofErr w:type="spellEnd"/>
            <w:proofErr w:type="gramEnd"/>
            <w:r w:rsidRPr="00663269">
              <w:rPr>
                <w:rFonts w:cs="Arial"/>
                <w:b/>
                <w:bCs/>
                <w:color w:val="575757"/>
                <w:sz w:val="22"/>
                <w:szCs w:val="22"/>
                <w:lang w:val="es-ES_tradnl" w:eastAsia="ja-JP"/>
              </w:rPr>
              <w:t xml:space="preserve"> </w:t>
            </w:r>
            <w:proofErr w:type="spellStart"/>
            <w:r w:rsidRPr="00663269">
              <w:rPr>
                <w:rFonts w:cs="Arial"/>
                <w:b/>
                <w:bCs/>
                <w:color w:val="575757"/>
                <w:sz w:val="22"/>
                <w:szCs w:val="22"/>
                <w:lang w:val="es-ES_tradnl" w:eastAsia="ja-JP"/>
              </w:rPr>
              <w:t>hystérésis</w:t>
            </w:r>
            <w:proofErr w:type="spellEnd"/>
          </w:p>
        </w:tc>
        <w:tc>
          <w:tcPr>
            <w:tcW w:w="2500" w:type="pct"/>
            <w:tcBorders>
              <w:top w:val="single" w:sz="12" w:space="0" w:color="181717"/>
              <w:left w:val="single" w:sz="12" w:space="0" w:color="181717"/>
              <w:bottom w:val="single" w:sz="12" w:space="0" w:color="181717"/>
              <w:right w:val="single" w:sz="12" w:space="0" w:color="181717"/>
            </w:tcBorders>
          </w:tcPr>
          <w:p w14:paraId="0AB90EAC"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Afficher le changement de couleur avec paramètre</w:t>
            </w:r>
            <w:r w:rsidRPr="00663269">
              <w:rPr>
                <w:rFonts w:cs="Arial"/>
                <w:b/>
                <w:color w:val="575757"/>
                <w:sz w:val="22"/>
                <w:szCs w:val="22"/>
                <w:lang w:val="fr" w:eastAsia="ja-JP"/>
              </w:rPr>
              <w:t>[G1ou]</w:t>
            </w:r>
            <w:r w:rsidRPr="00663269">
              <w:rPr>
                <w:rFonts w:cs="Arial"/>
                <w:color w:val="575757"/>
                <w:sz w:val="22"/>
                <w:szCs w:val="22"/>
                <w:lang w:val="fr" w:eastAsia="ja-JP"/>
              </w:rPr>
              <w:t xml:space="preserve"> / </w:t>
            </w:r>
            <w:r w:rsidRPr="00663269">
              <w:rPr>
                <w:rFonts w:cs="Arial"/>
                <w:b/>
                <w:color w:val="575757"/>
                <w:sz w:val="22"/>
                <w:szCs w:val="22"/>
                <w:lang w:val="fr" w:eastAsia="ja-JP"/>
              </w:rPr>
              <w:t>[G1ou]</w:t>
            </w:r>
            <w:r w:rsidRPr="00663269">
              <w:rPr>
                <w:rFonts w:cs="Arial"/>
                <w:color w:val="575757"/>
                <w:sz w:val="22"/>
                <w:szCs w:val="22"/>
                <w:lang w:val="fr" w:eastAsia="ja-JP"/>
              </w:rPr>
              <w:t xml:space="preserve">, mode </w:t>
            </w:r>
            <w:r w:rsidRPr="00663269">
              <w:rPr>
                <w:rFonts w:cs="Arial"/>
                <w:b/>
                <w:color w:val="575757"/>
                <w:sz w:val="22"/>
                <w:szCs w:val="22"/>
                <w:lang w:val="fr" w:eastAsia="ja-JP"/>
              </w:rPr>
              <w:t>fonction hystérésis</w:t>
            </w:r>
          </w:p>
        </w:tc>
      </w:tr>
      <w:tr w:rsidR="00663269" w:rsidRPr="00663269" w14:paraId="3F0D2F92" w14:textId="77777777" w:rsidTr="00663269">
        <w:trPr>
          <w:trHeight w:val="2342"/>
        </w:trPr>
        <w:tc>
          <w:tcPr>
            <w:tcW w:w="2500" w:type="pct"/>
            <w:tcBorders>
              <w:top w:val="single" w:sz="12" w:space="0" w:color="181717"/>
              <w:left w:val="single" w:sz="12" w:space="0" w:color="181717"/>
              <w:bottom w:val="single" w:sz="12" w:space="0" w:color="181717"/>
              <w:right w:val="single" w:sz="12" w:space="0" w:color="181717"/>
            </w:tcBorders>
          </w:tcPr>
          <w:p w14:paraId="2CC62AE4" w14:textId="77777777" w:rsidR="00663269" w:rsidRPr="00663269" w:rsidRDefault="00663269" w:rsidP="00663269">
            <w:pPr>
              <w:rPr>
                <w:rFonts w:cs="Arial"/>
                <w:color w:val="575757"/>
                <w:sz w:val="16"/>
                <w:lang w:val="de-DE" w:eastAsia="ja-JP"/>
              </w:rPr>
            </w:pPr>
            <w:r w:rsidRPr="00663269">
              <w:rPr>
                <w:rFonts w:cs="Arial"/>
                <w:noProof/>
                <w:color w:val="575757"/>
                <w:sz w:val="16"/>
                <w:lang w:val="es-ES" w:eastAsia="es-ES"/>
              </w:rPr>
              <w:drawing>
                <wp:inline distT="0" distB="0" distL="0" distR="0" wp14:anchorId="7C69A2B1" wp14:editId="7B936BBD">
                  <wp:extent cx="2193673" cy="1793240"/>
                  <wp:effectExtent l="0" t="0" r="0" b="0"/>
                  <wp:docPr id="78945" name="Imagen 1" descr="Macintosh HD:_FEINES EN CURS:norgren:OM SHEET:34D &amp; 54D:Correccion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_FEINES EN CURS:norgren:OM SHEET:34D &amp; 54D:Correccions:image0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731" cy="1794105"/>
                          </a:xfrm>
                          <a:prstGeom prst="rect">
                            <a:avLst/>
                          </a:prstGeom>
                          <a:noFill/>
                          <a:ln>
                            <a:noFill/>
                          </a:ln>
                        </pic:spPr>
                      </pic:pic>
                    </a:graphicData>
                  </a:graphic>
                </wp:inline>
              </w:drawing>
            </w:r>
          </w:p>
        </w:tc>
        <w:tc>
          <w:tcPr>
            <w:tcW w:w="2500" w:type="pct"/>
            <w:tcBorders>
              <w:top w:val="single" w:sz="12" w:space="0" w:color="181717"/>
              <w:left w:val="single" w:sz="12" w:space="0" w:color="181717"/>
              <w:bottom w:val="single" w:sz="12" w:space="0" w:color="181717"/>
              <w:right w:val="single" w:sz="12" w:space="0" w:color="181717"/>
            </w:tcBorders>
          </w:tcPr>
          <w:p w14:paraId="49683D87" w14:textId="77777777" w:rsidR="00663269" w:rsidRPr="00663269" w:rsidRDefault="00663269" w:rsidP="00663269">
            <w:pPr>
              <w:rPr>
                <w:rFonts w:cs="Arial"/>
                <w:color w:val="575757"/>
                <w:sz w:val="16"/>
                <w:lang w:val="de-DE" w:eastAsia="ja-JP"/>
              </w:rPr>
            </w:pPr>
            <w:r w:rsidRPr="00663269">
              <w:rPr>
                <w:rFonts w:cs="Arial"/>
                <w:noProof/>
                <w:color w:val="575757"/>
                <w:sz w:val="16"/>
                <w:lang w:val="es-ES" w:eastAsia="es-ES"/>
              </w:rPr>
              <w:drawing>
                <wp:inline distT="0" distB="0" distL="0" distR="0" wp14:anchorId="61993336" wp14:editId="4D4E7AB4">
                  <wp:extent cx="2172335" cy="1775798"/>
                  <wp:effectExtent l="0" t="0" r="0" b="0"/>
                  <wp:docPr id="2" name="Imagen 2" descr="Macintosh HD:_FEINES EN CURS:norgren:OM SHEET:34D &amp; 54D:Correccion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_FEINES EN CURS:norgren:OM SHEET:34D &amp; 54D:Correccions:image0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2335" cy="1775798"/>
                          </a:xfrm>
                          <a:prstGeom prst="rect">
                            <a:avLst/>
                          </a:prstGeom>
                          <a:noFill/>
                          <a:ln>
                            <a:noFill/>
                          </a:ln>
                        </pic:spPr>
                      </pic:pic>
                    </a:graphicData>
                  </a:graphic>
                </wp:inline>
              </w:drawing>
            </w:r>
          </w:p>
        </w:tc>
      </w:tr>
      <w:tr w:rsidR="00663269" w:rsidRPr="00663269" w14:paraId="3FEFFFC1"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77E6D179"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Valeur mesurée &gt; point de commutation OUT1</w:t>
            </w:r>
          </w:p>
          <w:p w14:paraId="6CFEFC33"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Affichage = rouge</w:t>
            </w:r>
          </w:p>
        </w:tc>
        <w:tc>
          <w:tcPr>
            <w:tcW w:w="2500" w:type="pct"/>
            <w:tcBorders>
              <w:top w:val="single" w:sz="12" w:space="0" w:color="181717"/>
              <w:left w:val="single" w:sz="12" w:space="0" w:color="181717"/>
              <w:bottom w:val="single" w:sz="12" w:space="0" w:color="181717"/>
              <w:right w:val="single" w:sz="12" w:space="0" w:color="181717"/>
            </w:tcBorders>
          </w:tcPr>
          <w:p w14:paraId="0D1E2A70"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Valeur mesurée &gt; point de commutation OUT1</w:t>
            </w:r>
          </w:p>
          <w:p w14:paraId="594ED28B"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Affichage = vert</w:t>
            </w:r>
          </w:p>
        </w:tc>
      </w:tr>
      <w:tr w:rsidR="00663269" w:rsidRPr="00663269" w14:paraId="0D45495B"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7533601C"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Afficher</w:t>
            </w:r>
            <w:proofErr w:type="spellEnd"/>
            <w:r w:rsidRPr="00663269">
              <w:rPr>
                <w:rFonts w:cs="Arial"/>
                <w:color w:val="575757"/>
                <w:sz w:val="22"/>
                <w:szCs w:val="22"/>
                <w:lang w:val="es-ES_tradnl" w:eastAsia="ja-JP"/>
              </w:rPr>
              <w:t xml:space="preserve"> le </w:t>
            </w:r>
            <w:proofErr w:type="spellStart"/>
            <w:r w:rsidRPr="00663269">
              <w:rPr>
                <w:rFonts w:cs="Arial"/>
                <w:color w:val="575757"/>
                <w:sz w:val="22"/>
                <w:szCs w:val="22"/>
                <w:lang w:val="es-ES_tradnl" w:eastAsia="ja-JP"/>
              </w:rPr>
              <w:t>changement</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couleur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avec</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paramètre</w:t>
            </w:r>
            <w:proofErr w:type="spellEnd"/>
            <w:r w:rsidRPr="00663269">
              <w:rPr>
                <w:rFonts w:cs="Arial"/>
                <w:b/>
                <w:bCs/>
                <w:color w:val="575757"/>
                <w:sz w:val="22"/>
                <w:szCs w:val="22"/>
                <w:lang w:val="es-ES_tradnl" w:eastAsia="ja-JP"/>
              </w:rPr>
              <w:t>[r1ou]</w:t>
            </w:r>
            <w:r w:rsidRPr="00663269">
              <w:rPr>
                <w:rFonts w:cs="Arial"/>
                <w:color w:val="575757"/>
                <w:sz w:val="22"/>
                <w:szCs w:val="22"/>
                <w:lang w:val="es-ES_tradnl" w:eastAsia="ja-JP"/>
              </w:rPr>
              <w:t xml:space="preserve">, </w:t>
            </w:r>
            <w:proofErr w:type="spellStart"/>
            <w:proofErr w:type="gramStart"/>
            <w:r w:rsidRPr="00663269">
              <w:rPr>
                <w:rFonts w:cs="Arial"/>
                <w:color w:val="575757"/>
                <w:sz w:val="22"/>
                <w:szCs w:val="22"/>
                <w:lang w:val="es-ES_tradnl" w:eastAsia="ja-JP"/>
              </w:rPr>
              <w:t>mode</w:t>
            </w:r>
            <w:proofErr w:type="spellEnd"/>
            <w:r w:rsidRPr="00663269">
              <w:rPr>
                <w:rFonts w:cs="Arial"/>
                <w:color w:val="575757"/>
                <w:sz w:val="22"/>
                <w:szCs w:val="22"/>
                <w:lang w:val="es-ES_tradnl" w:eastAsia="ja-JP"/>
              </w:rPr>
              <w:t xml:space="preserve"> </w:t>
            </w:r>
            <w:r w:rsidRPr="00663269">
              <w:rPr>
                <w:rFonts w:cs="Arial"/>
                <w:b/>
                <w:bCs/>
                <w:color w:val="575757"/>
                <w:sz w:val="22"/>
                <w:szCs w:val="22"/>
                <w:lang w:val="es-ES_tradnl" w:eastAsia="ja-JP"/>
              </w:rPr>
              <w:t xml:space="preserve"> </w:t>
            </w:r>
            <w:proofErr w:type="spellStart"/>
            <w:r w:rsidRPr="00663269">
              <w:rPr>
                <w:rFonts w:cs="Arial"/>
                <w:b/>
                <w:bCs/>
                <w:color w:val="575757"/>
                <w:sz w:val="22"/>
                <w:szCs w:val="22"/>
                <w:lang w:val="es-ES_tradnl" w:eastAsia="ja-JP"/>
              </w:rPr>
              <w:t>fonction</w:t>
            </w:r>
            <w:proofErr w:type="spellEnd"/>
            <w:proofErr w:type="gramEnd"/>
            <w:r w:rsidRPr="00663269">
              <w:rPr>
                <w:rFonts w:cs="Arial"/>
                <w:b/>
                <w:bCs/>
                <w:color w:val="575757"/>
                <w:sz w:val="22"/>
                <w:szCs w:val="22"/>
                <w:lang w:val="es-ES_tradnl" w:eastAsia="ja-JP"/>
              </w:rPr>
              <w:t xml:space="preserve"> </w:t>
            </w:r>
            <w:proofErr w:type="spellStart"/>
            <w:r w:rsidRPr="00663269">
              <w:rPr>
                <w:rFonts w:cs="Arial"/>
                <w:b/>
                <w:bCs/>
                <w:color w:val="575757"/>
                <w:sz w:val="22"/>
                <w:szCs w:val="22"/>
                <w:lang w:val="es-ES_tradnl" w:eastAsia="ja-JP"/>
              </w:rPr>
              <w:t>fenêtre</w:t>
            </w:r>
            <w:proofErr w:type="spellEnd"/>
          </w:p>
        </w:tc>
        <w:tc>
          <w:tcPr>
            <w:tcW w:w="2500" w:type="pct"/>
            <w:tcBorders>
              <w:top w:val="single" w:sz="12" w:space="0" w:color="181717"/>
              <w:left w:val="single" w:sz="12" w:space="0" w:color="181717"/>
              <w:bottom w:val="single" w:sz="12" w:space="0" w:color="181717"/>
              <w:right w:val="single" w:sz="12" w:space="0" w:color="181717"/>
            </w:tcBorders>
          </w:tcPr>
          <w:p w14:paraId="4EFAF993"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Afficher</w:t>
            </w:r>
            <w:proofErr w:type="spellEnd"/>
            <w:r w:rsidRPr="00663269">
              <w:rPr>
                <w:rFonts w:cs="Arial"/>
                <w:color w:val="575757"/>
                <w:sz w:val="22"/>
                <w:szCs w:val="22"/>
                <w:lang w:val="es-ES_tradnl" w:eastAsia="ja-JP"/>
              </w:rPr>
              <w:t xml:space="preserve"> le </w:t>
            </w:r>
            <w:proofErr w:type="spellStart"/>
            <w:r w:rsidRPr="00663269">
              <w:rPr>
                <w:rFonts w:cs="Arial"/>
                <w:color w:val="575757"/>
                <w:sz w:val="22"/>
                <w:szCs w:val="22"/>
                <w:lang w:val="es-ES_tradnl" w:eastAsia="ja-JP"/>
              </w:rPr>
              <w:t>changement</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couleur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avec</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paramètre</w:t>
            </w:r>
            <w:proofErr w:type="spellEnd"/>
            <w:r w:rsidRPr="00663269">
              <w:rPr>
                <w:rFonts w:cs="Arial"/>
                <w:b/>
                <w:bCs/>
                <w:color w:val="575757"/>
                <w:sz w:val="22"/>
                <w:szCs w:val="22"/>
                <w:lang w:val="es-ES_tradnl" w:eastAsia="ja-JP"/>
              </w:rPr>
              <w:t>[G1ou</w:t>
            </w:r>
            <w:proofErr w:type="gramStart"/>
            <w:r w:rsidRPr="00663269">
              <w:rPr>
                <w:rFonts w:cs="Arial"/>
                <w:b/>
                <w:bCs/>
                <w:color w:val="575757"/>
                <w:sz w:val="22"/>
                <w:szCs w:val="22"/>
                <w:lang w:val="es-ES_tradnl" w:eastAsia="ja-JP"/>
              </w:rPr>
              <w:t>],</w:t>
            </w:r>
            <w:proofErr w:type="spellStart"/>
            <w:r w:rsidRPr="00663269">
              <w:rPr>
                <w:rFonts w:cs="Arial"/>
                <w:color w:val="575757"/>
                <w:sz w:val="22"/>
                <w:szCs w:val="22"/>
                <w:lang w:val="es-ES_tradnl" w:eastAsia="ja-JP"/>
              </w:rPr>
              <w:t>mode</w:t>
            </w:r>
            <w:proofErr w:type="spellEnd"/>
            <w:proofErr w:type="gramEnd"/>
            <w:r w:rsidRPr="00663269">
              <w:rPr>
                <w:rFonts w:cs="Arial"/>
                <w:color w:val="575757"/>
                <w:sz w:val="22"/>
                <w:szCs w:val="22"/>
                <w:lang w:val="es-ES_tradnl" w:eastAsia="ja-JP"/>
              </w:rPr>
              <w:t xml:space="preserve"> </w:t>
            </w:r>
            <w:proofErr w:type="spellStart"/>
            <w:r w:rsidRPr="00663269">
              <w:rPr>
                <w:rFonts w:cs="Arial"/>
                <w:b/>
                <w:bCs/>
                <w:color w:val="575757"/>
                <w:sz w:val="22"/>
                <w:szCs w:val="22"/>
                <w:lang w:val="es-ES_tradnl" w:eastAsia="ja-JP"/>
              </w:rPr>
              <w:t>fonction</w:t>
            </w:r>
            <w:proofErr w:type="spellEnd"/>
            <w:r w:rsidRPr="00663269">
              <w:rPr>
                <w:rFonts w:cs="Arial"/>
                <w:b/>
                <w:bCs/>
                <w:color w:val="575757"/>
                <w:sz w:val="22"/>
                <w:szCs w:val="22"/>
                <w:lang w:val="es-ES_tradnl" w:eastAsia="ja-JP"/>
              </w:rPr>
              <w:t xml:space="preserve"> </w:t>
            </w:r>
            <w:proofErr w:type="spellStart"/>
            <w:r w:rsidRPr="00663269">
              <w:rPr>
                <w:rFonts w:cs="Arial"/>
                <w:b/>
                <w:bCs/>
                <w:color w:val="575757"/>
                <w:sz w:val="22"/>
                <w:szCs w:val="22"/>
                <w:lang w:val="es-ES_tradnl" w:eastAsia="ja-JP"/>
              </w:rPr>
              <w:t>fenêtre</w:t>
            </w:r>
            <w:proofErr w:type="spellEnd"/>
          </w:p>
        </w:tc>
      </w:tr>
      <w:tr w:rsidR="00663269" w:rsidRPr="00663269" w14:paraId="09BC77F0"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361BF071" w14:textId="77777777" w:rsidR="00663269" w:rsidRPr="00663269" w:rsidRDefault="00663269" w:rsidP="00663269">
            <w:pPr>
              <w:rPr>
                <w:rFonts w:cs="Arial"/>
                <w:color w:val="575757"/>
                <w:sz w:val="16"/>
                <w:lang w:val="en-US" w:eastAsia="ja-JP"/>
              </w:rPr>
            </w:pPr>
            <w:r w:rsidRPr="00663269">
              <w:rPr>
                <w:rFonts w:cs="Arial"/>
                <w:noProof/>
                <w:color w:val="575757"/>
                <w:sz w:val="16"/>
                <w:lang w:val="es-ES" w:eastAsia="es-ES"/>
              </w:rPr>
              <w:drawing>
                <wp:inline distT="0" distB="0" distL="0" distR="0" wp14:anchorId="56C62E4B" wp14:editId="0BEAEA76">
                  <wp:extent cx="2342628" cy="1831340"/>
                  <wp:effectExtent l="0" t="0" r="0" b="0"/>
                  <wp:docPr id="78946" name="Imagen 14" descr="Macintosh HD:_FEINES EN CURS:norgren:OM SHEET:34D &amp; 54D:Correccion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cintosh HD:_FEINES EN CURS:norgren:OM SHEET:34D &amp; 54D:Correccions:image0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393" cy="1831938"/>
                          </a:xfrm>
                          <a:prstGeom prst="rect">
                            <a:avLst/>
                          </a:prstGeom>
                          <a:noFill/>
                          <a:ln>
                            <a:noFill/>
                          </a:ln>
                        </pic:spPr>
                      </pic:pic>
                    </a:graphicData>
                  </a:graphic>
                </wp:inline>
              </w:drawing>
            </w:r>
          </w:p>
        </w:tc>
        <w:tc>
          <w:tcPr>
            <w:tcW w:w="2500" w:type="pct"/>
            <w:tcBorders>
              <w:top w:val="single" w:sz="12" w:space="0" w:color="181717"/>
              <w:left w:val="single" w:sz="12" w:space="0" w:color="181717"/>
              <w:bottom w:val="single" w:sz="12" w:space="0" w:color="181717"/>
              <w:right w:val="single" w:sz="12" w:space="0" w:color="181717"/>
            </w:tcBorders>
          </w:tcPr>
          <w:p w14:paraId="68E3E45B" w14:textId="77777777" w:rsidR="00663269" w:rsidRPr="00663269" w:rsidRDefault="00663269" w:rsidP="00663269">
            <w:pPr>
              <w:rPr>
                <w:rFonts w:cs="Arial"/>
                <w:color w:val="575757"/>
                <w:sz w:val="16"/>
                <w:lang w:val="en-US" w:eastAsia="ja-JP"/>
              </w:rPr>
            </w:pPr>
            <w:r w:rsidRPr="00663269">
              <w:rPr>
                <w:rFonts w:cs="Arial"/>
                <w:noProof/>
                <w:color w:val="575757"/>
                <w:sz w:val="16"/>
                <w:lang w:val="es-ES" w:eastAsia="es-ES"/>
              </w:rPr>
              <w:drawing>
                <wp:inline distT="0" distB="0" distL="0" distR="0" wp14:anchorId="4E3163F8" wp14:editId="57D4F649">
                  <wp:extent cx="2489835" cy="1940895"/>
                  <wp:effectExtent l="0" t="0" r="0" b="0"/>
                  <wp:docPr id="16" name="Imagen 16" descr="Macintosh HD:_FEINES EN CURS:norgren:OM SHEET:34D &amp; 54D:Correccion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_FEINES EN CURS:norgren:OM SHEET:34D &amp; 54D:Correccions:image0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835" cy="1940895"/>
                          </a:xfrm>
                          <a:prstGeom prst="rect">
                            <a:avLst/>
                          </a:prstGeom>
                          <a:noFill/>
                          <a:ln>
                            <a:noFill/>
                          </a:ln>
                        </pic:spPr>
                      </pic:pic>
                    </a:graphicData>
                  </a:graphic>
                </wp:inline>
              </w:drawing>
            </w:r>
          </w:p>
        </w:tc>
      </w:tr>
      <w:tr w:rsidR="00663269" w:rsidRPr="00663269" w14:paraId="668DEC30"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1E51F5DA"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Valeur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mesurée</w:t>
            </w:r>
            <w:proofErr w:type="spellEnd"/>
            <w:r w:rsidRPr="00663269">
              <w:rPr>
                <w:rFonts w:cs="Arial"/>
                <w:color w:val="575757"/>
                <w:sz w:val="22"/>
                <w:szCs w:val="22"/>
                <w:lang w:val="es-ES_tradnl" w:eastAsia="ja-JP"/>
              </w:rPr>
              <w:t xml:space="preserve"> entre FL1 et FH</w:t>
            </w:r>
            <w:proofErr w:type="gramStart"/>
            <w:r w:rsidRPr="00663269">
              <w:rPr>
                <w:rFonts w:cs="Arial"/>
                <w:color w:val="575757"/>
                <w:sz w:val="22"/>
                <w:szCs w:val="22"/>
                <w:lang w:val="es-ES_tradnl" w:eastAsia="ja-JP"/>
              </w:rPr>
              <w:t>1 ;</w:t>
            </w:r>
            <w:proofErr w:type="gramEnd"/>
            <w:r w:rsidRPr="00663269">
              <w:rPr>
                <w:rFonts w:cs="Arial"/>
                <w:color w:val="575757"/>
                <w:sz w:val="22"/>
                <w:szCs w:val="22"/>
                <w:lang w:val="es-ES_tradnl" w:eastAsia="ja-JP"/>
              </w:rPr>
              <w:t xml:space="preserve">  </w:t>
            </w:r>
          </w:p>
          <w:p w14:paraId="4951607F"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Affichage</w:t>
            </w:r>
            <w:proofErr w:type="spellEnd"/>
            <w:r w:rsidRPr="00663269">
              <w:rPr>
                <w:rFonts w:cs="Arial"/>
                <w:color w:val="575757"/>
                <w:sz w:val="22"/>
                <w:szCs w:val="22"/>
                <w:lang w:val="es-ES_tradnl" w:eastAsia="ja-JP"/>
              </w:rPr>
              <w:t xml:space="preserve"> = rouge</w:t>
            </w:r>
          </w:p>
        </w:tc>
        <w:tc>
          <w:tcPr>
            <w:tcW w:w="2500" w:type="pct"/>
            <w:tcBorders>
              <w:top w:val="single" w:sz="12" w:space="0" w:color="181717"/>
              <w:left w:val="single" w:sz="12" w:space="0" w:color="181717"/>
              <w:bottom w:val="single" w:sz="12" w:space="0" w:color="181717"/>
              <w:right w:val="single" w:sz="12" w:space="0" w:color="181717"/>
            </w:tcBorders>
          </w:tcPr>
          <w:p w14:paraId="51EFB9BC"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Valeur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mesurée</w:t>
            </w:r>
            <w:proofErr w:type="spellEnd"/>
            <w:r w:rsidRPr="00663269">
              <w:rPr>
                <w:rFonts w:cs="Arial"/>
                <w:color w:val="575757"/>
                <w:sz w:val="22"/>
                <w:szCs w:val="22"/>
                <w:lang w:val="es-ES_tradnl" w:eastAsia="ja-JP"/>
              </w:rPr>
              <w:t xml:space="preserve"> entre FL1 et FH</w:t>
            </w:r>
            <w:proofErr w:type="gramStart"/>
            <w:r w:rsidRPr="00663269">
              <w:rPr>
                <w:rFonts w:cs="Arial"/>
                <w:color w:val="575757"/>
                <w:sz w:val="22"/>
                <w:szCs w:val="22"/>
                <w:lang w:val="es-ES_tradnl" w:eastAsia="ja-JP"/>
              </w:rPr>
              <w:t>1 ;</w:t>
            </w:r>
            <w:proofErr w:type="gramEnd"/>
            <w:r w:rsidRPr="00663269">
              <w:rPr>
                <w:rFonts w:cs="Arial"/>
                <w:color w:val="575757"/>
                <w:sz w:val="22"/>
                <w:szCs w:val="22"/>
                <w:lang w:val="es-ES_tradnl" w:eastAsia="ja-JP"/>
              </w:rPr>
              <w:t xml:space="preserve">  </w:t>
            </w:r>
          </w:p>
          <w:p w14:paraId="74B533B7"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Affichage</w:t>
            </w:r>
            <w:proofErr w:type="spellEnd"/>
            <w:r w:rsidRPr="00663269">
              <w:rPr>
                <w:rFonts w:cs="Arial"/>
                <w:color w:val="575757"/>
                <w:sz w:val="22"/>
                <w:szCs w:val="22"/>
                <w:lang w:val="es-ES_tradnl" w:eastAsia="ja-JP"/>
              </w:rPr>
              <w:t xml:space="preserve"> = </w:t>
            </w:r>
            <w:proofErr w:type="spellStart"/>
            <w:r w:rsidRPr="00663269">
              <w:rPr>
                <w:rFonts w:cs="Arial"/>
                <w:color w:val="575757"/>
                <w:sz w:val="22"/>
                <w:szCs w:val="22"/>
                <w:lang w:val="es-ES_tradnl" w:eastAsia="ja-JP"/>
              </w:rPr>
              <w:t>vert</w:t>
            </w:r>
            <w:proofErr w:type="spellEnd"/>
          </w:p>
        </w:tc>
      </w:tr>
      <w:tr w:rsidR="00663269" w:rsidRPr="00663269" w14:paraId="6F07CBC8" w14:textId="77777777" w:rsidTr="00663269">
        <w:trPr>
          <w:trHeight w:val="220"/>
        </w:trPr>
        <w:tc>
          <w:tcPr>
            <w:tcW w:w="2500" w:type="pct"/>
            <w:tcBorders>
              <w:top w:val="single" w:sz="12" w:space="0" w:color="181717"/>
              <w:left w:val="single" w:sz="12" w:space="0" w:color="181717"/>
              <w:bottom w:val="single" w:sz="12" w:space="0" w:color="181717"/>
              <w:right w:val="single" w:sz="12" w:space="0" w:color="181717"/>
            </w:tcBorders>
          </w:tcPr>
          <w:p w14:paraId="6DAADF40" w14:textId="77777777" w:rsidR="00663269" w:rsidRPr="00663269" w:rsidRDefault="00663269" w:rsidP="00663269">
            <w:pPr>
              <w:rPr>
                <w:rFonts w:cs="Arial"/>
                <w:color w:val="575757"/>
                <w:sz w:val="22"/>
                <w:szCs w:val="22"/>
                <w:lang w:val="en-US" w:eastAsia="ja-JP"/>
              </w:rPr>
            </w:pPr>
            <w:r w:rsidRPr="00663269">
              <w:rPr>
                <w:rFonts w:cs="Arial"/>
                <w:noProof/>
                <w:sz w:val="22"/>
                <w:szCs w:val="22"/>
              </w:rPr>
              <mc:AlternateContent>
                <mc:Choice Requires="wpg">
                  <w:drawing>
                    <wp:inline distT="0" distB="0" distL="0" distR="0" wp14:anchorId="1FF93C84" wp14:editId="3793604E">
                      <wp:extent cx="412750" cy="120650"/>
                      <wp:effectExtent l="0" t="2540" r="0" b="635"/>
                      <wp:docPr id="78996" name="Gruppieren 7899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12750" cy="120650"/>
                                <a:chOff x="0" y="0"/>
                                <a:chExt cx="412750" cy="120650"/>
                              </a:xfrm>
                            </wpg:grpSpPr>
                            <wps:wsp>
                              <wps:cNvPr id="78997" name="Shape 78333"/>
                              <wps:cNvSpPr>
                                <a:spLocks/>
                              </wps:cNvSpPr>
                              <wps:spPr bwMode="auto">
                                <a:xfrm>
                                  <a:off x="0" y="0"/>
                                  <a:ext cx="412725" cy="120650"/>
                                </a:xfrm>
                                <a:custGeom>
                                  <a:avLst/>
                                  <a:gdLst>
                                    <a:gd name="T0" fmla="*/ 0 w 412725"/>
                                    <a:gd name="T1" fmla="*/ 0 h 120650"/>
                                    <a:gd name="T2" fmla="*/ 412725 w 412725"/>
                                    <a:gd name="T3" fmla="*/ 0 h 120650"/>
                                    <a:gd name="T4" fmla="*/ 412725 w 412725"/>
                                    <a:gd name="T5" fmla="*/ 120650 h 120650"/>
                                    <a:gd name="T6" fmla="*/ 0 w 412725"/>
                                    <a:gd name="T7" fmla="*/ 120650 h 120650"/>
                                    <a:gd name="T8" fmla="*/ 0 w 412725"/>
                                    <a:gd name="T9" fmla="*/ 0 h 120650"/>
                                    <a:gd name="T10" fmla="*/ 0 w 412725"/>
                                    <a:gd name="T11" fmla="*/ 0 h 120650"/>
                                    <a:gd name="T12" fmla="*/ 412725 w 412725"/>
                                    <a:gd name="T13" fmla="*/ 120650 h 120650"/>
                                  </a:gdLst>
                                  <a:ahLst/>
                                  <a:cxnLst>
                                    <a:cxn ang="0">
                                      <a:pos x="T0" y="T1"/>
                                    </a:cxn>
                                    <a:cxn ang="0">
                                      <a:pos x="T2" y="T3"/>
                                    </a:cxn>
                                    <a:cxn ang="0">
                                      <a:pos x="T4" y="T5"/>
                                    </a:cxn>
                                    <a:cxn ang="0">
                                      <a:pos x="T6" y="T7"/>
                                    </a:cxn>
                                    <a:cxn ang="0">
                                      <a:pos x="T8" y="T9"/>
                                    </a:cxn>
                                  </a:cxnLst>
                                  <a:rect l="T10" t="T11" r="T12" b="T13"/>
                                  <a:pathLst>
                                    <a:path w="412725" h="120650">
                                      <a:moveTo>
                                        <a:pt x="0" y="0"/>
                                      </a:moveTo>
                                      <a:lnTo>
                                        <a:pt x="412725" y="0"/>
                                      </a:lnTo>
                                      <a:lnTo>
                                        <a:pt x="412725" y="120650"/>
                                      </a:lnTo>
                                      <a:lnTo>
                                        <a:pt x="0" y="120650"/>
                                      </a:lnTo>
                                      <a:lnTo>
                                        <a:pt x="0" y="0"/>
                                      </a:lnTo>
                                    </a:path>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98" name="Shape 7874"/>
                              <wps:cNvSpPr>
                                <a:spLocks/>
                              </wps:cNvSpPr>
                              <wps:spPr bwMode="auto">
                                <a:xfrm>
                                  <a:off x="0" y="0"/>
                                  <a:ext cx="412750" cy="120650"/>
                                </a:xfrm>
                                <a:custGeom>
                                  <a:avLst/>
                                  <a:gdLst>
                                    <a:gd name="T0" fmla="*/ 0 w 412750"/>
                                    <a:gd name="T1" fmla="*/ 0 h 120650"/>
                                    <a:gd name="T2" fmla="*/ 412750 w 412750"/>
                                    <a:gd name="T3" fmla="*/ 120650 h 120650"/>
                                  </a:gdLst>
                                  <a:ahLst/>
                                  <a:cxnLst/>
                                  <a:rect l="T0" t="T1" r="T2" b="T3"/>
                                  <a:pathLst/>
                                </a:custGeom>
                                <a:noFill/>
                                <a:ln w="7188">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45B862" id="Gruppieren 78996" o:spid="_x0000_s1026" style="width:32.5pt;height:9.5pt;mso-position-horizontal-relative:char;mso-position-vertical-relative:line" coordsize="4127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">
                      <o:lock v:ext="edit" rotation="t" position="t"/>
                      <v:shape id="Shape 78333" o:spid="_x0000_s1027" style="position:absolute;width:412725;height:120650;visibility:visible;mso-wrap-style:square;v-text-anchor:top" coordsize="4127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" path="m,l412725,r,120650l,120650,,e" fillcolor="#d9d8d7" stroked="f" strokeweight="0">
                        <v:stroke miterlimit="83231f" joinstyle="miter"/>
                        <v:path arrowok="t" o:connecttype="custom" o:connectlocs="0,0;412725,0;412725,120650;0,120650;0,0" o:connectangles="0,0,0,0,0" textboxrect="0,0,412725,120650"/>
                      </v:shape>
                      <v:shape id="Shape 7874" o:spid="_x0000_s1028" style="position:absolute;width:412750;height:1206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" filled="f" strokecolor="#181717" strokeweight=".19967mm">
                        <v:stroke miterlimit="83231f" joinstyle="miter"/>
                        <v:path arrowok="t" textboxrect="@1,@1,@1,@1"/>
                      </v:shape>
                      <w10:anchorlock/>
                    </v:group>
                  </w:pict>
                </mc:Fallback>
              </mc:AlternateContent>
            </w:r>
          </w:p>
        </w:tc>
        <w:tc>
          <w:tcPr>
            <w:tcW w:w="2500" w:type="pct"/>
            <w:tcBorders>
              <w:top w:val="single" w:sz="12" w:space="0" w:color="181717"/>
              <w:left w:val="single" w:sz="12" w:space="0" w:color="181717"/>
              <w:bottom w:val="single" w:sz="12" w:space="0" w:color="181717"/>
              <w:right w:val="single" w:sz="12" w:space="0" w:color="181717"/>
            </w:tcBorders>
          </w:tcPr>
          <w:p w14:paraId="4F439714"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Affichage</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changement</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couleur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vert</w:t>
            </w:r>
            <w:proofErr w:type="spellEnd"/>
          </w:p>
        </w:tc>
      </w:tr>
      <w:tr w:rsidR="00663269" w:rsidRPr="00663269" w14:paraId="4E8297F1" w14:textId="77777777" w:rsidTr="00663269">
        <w:trPr>
          <w:trHeight w:val="220"/>
        </w:trPr>
        <w:tc>
          <w:tcPr>
            <w:tcW w:w="2500" w:type="pct"/>
            <w:tcBorders>
              <w:top w:val="single" w:sz="12" w:space="0" w:color="181717"/>
              <w:left w:val="single" w:sz="12" w:space="0" w:color="181717"/>
              <w:bottom w:val="single" w:sz="12" w:space="0" w:color="181717"/>
              <w:right w:val="single" w:sz="12" w:space="0" w:color="181717"/>
            </w:tcBorders>
          </w:tcPr>
          <w:p w14:paraId="1921989E" w14:textId="77777777" w:rsidR="00663269" w:rsidRPr="00663269" w:rsidRDefault="00663269" w:rsidP="00663269">
            <w:pPr>
              <w:rPr>
                <w:rFonts w:cs="Arial"/>
                <w:color w:val="575757"/>
                <w:sz w:val="22"/>
                <w:szCs w:val="22"/>
                <w:lang w:val="en-US" w:eastAsia="ja-JP"/>
              </w:rPr>
            </w:pPr>
            <w:r w:rsidRPr="00663269">
              <w:rPr>
                <w:rFonts w:cs="Arial"/>
                <w:noProof/>
                <w:sz w:val="22"/>
                <w:szCs w:val="22"/>
              </w:rPr>
              <mc:AlternateContent>
                <mc:Choice Requires="wpg">
                  <w:drawing>
                    <wp:inline distT="0" distB="0" distL="0" distR="0" wp14:anchorId="2BE26DB3" wp14:editId="28972BF1">
                      <wp:extent cx="412750" cy="120650"/>
                      <wp:effectExtent l="0" t="0" r="0" b="0"/>
                      <wp:docPr id="78993" name="Gruppieren 7899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12750" cy="120650"/>
                                <a:chOff x="0" y="0"/>
                                <a:chExt cx="412750" cy="120650"/>
                              </a:xfrm>
                            </wpg:grpSpPr>
                            <wps:wsp>
                              <wps:cNvPr id="78994" name="Shape 78335"/>
                              <wps:cNvSpPr>
                                <a:spLocks/>
                              </wps:cNvSpPr>
                              <wps:spPr bwMode="auto">
                                <a:xfrm>
                                  <a:off x="0" y="26"/>
                                  <a:ext cx="412725" cy="120624"/>
                                </a:xfrm>
                                <a:custGeom>
                                  <a:avLst/>
                                  <a:gdLst>
                                    <a:gd name="T0" fmla="*/ 0 w 412725"/>
                                    <a:gd name="T1" fmla="*/ 0 h 120624"/>
                                    <a:gd name="T2" fmla="*/ 412725 w 412725"/>
                                    <a:gd name="T3" fmla="*/ 0 h 120624"/>
                                    <a:gd name="T4" fmla="*/ 412725 w 412725"/>
                                    <a:gd name="T5" fmla="*/ 120624 h 120624"/>
                                    <a:gd name="T6" fmla="*/ 0 w 412725"/>
                                    <a:gd name="T7" fmla="*/ 120624 h 120624"/>
                                    <a:gd name="T8" fmla="*/ 0 w 412725"/>
                                    <a:gd name="T9" fmla="*/ 0 h 120624"/>
                                    <a:gd name="T10" fmla="*/ 0 w 412725"/>
                                    <a:gd name="T11" fmla="*/ 0 h 120624"/>
                                    <a:gd name="T12" fmla="*/ 412725 w 412725"/>
                                    <a:gd name="T13" fmla="*/ 120624 h 120624"/>
                                  </a:gdLst>
                                  <a:ahLst/>
                                  <a:cxnLst>
                                    <a:cxn ang="0">
                                      <a:pos x="T0" y="T1"/>
                                    </a:cxn>
                                    <a:cxn ang="0">
                                      <a:pos x="T2" y="T3"/>
                                    </a:cxn>
                                    <a:cxn ang="0">
                                      <a:pos x="T4" y="T5"/>
                                    </a:cxn>
                                    <a:cxn ang="0">
                                      <a:pos x="T6" y="T7"/>
                                    </a:cxn>
                                    <a:cxn ang="0">
                                      <a:pos x="T8" y="T9"/>
                                    </a:cxn>
                                  </a:cxnLst>
                                  <a:rect l="T10" t="T11" r="T12" b="T13"/>
                                  <a:pathLst>
                                    <a:path w="412725" h="120624">
                                      <a:moveTo>
                                        <a:pt x="0" y="0"/>
                                      </a:moveTo>
                                      <a:lnTo>
                                        <a:pt x="412725" y="0"/>
                                      </a:lnTo>
                                      <a:lnTo>
                                        <a:pt x="412725" y="120624"/>
                                      </a:lnTo>
                                      <a:lnTo>
                                        <a:pt x="0" y="120624"/>
                                      </a:lnTo>
                                      <a:lnTo>
                                        <a:pt x="0" y="0"/>
                                      </a:lnTo>
                                    </a:path>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95" name="Shape 7877"/>
                              <wps:cNvSpPr>
                                <a:spLocks/>
                              </wps:cNvSpPr>
                              <wps:spPr bwMode="auto">
                                <a:xfrm>
                                  <a:off x="0" y="0"/>
                                  <a:ext cx="412750" cy="120650"/>
                                </a:xfrm>
                                <a:custGeom>
                                  <a:avLst/>
                                  <a:gdLst>
                                    <a:gd name="T0" fmla="*/ 0 w 412750"/>
                                    <a:gd name="T1" fmla="*/ 0 h 120650"/>
                                    <a:gd name="T2" fmla="*/ 412750 w 412750"/>
                                    <a:gd name="T3" fmla="*/ 120650 h 120650"/>
                                  </a:gdLst>
                                  <a:ahLst/>
                                  <a:cxnLst/>
                                  <a:rect l="T0" t="T1" r="T2" b="T3"/>
                                  <a:pathLst/>
                                </a:custGeom>
                                <a:noFill/>
                                <a:ln w="7188">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F5BA0C" id="Gruppieren 78993" o:spid="_x0000_s1026" style="width:32.5pt;height:9.5pt;mso-position-horizontal-relative:char;mso-position-vertical-relative:line" coordsize="4127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">
                      <o:lock v:ext="edit" rotation="t" position="t"/>
                      <v:shape id="Shape 78335" o:spid="_x0000_s1027" style="position:absolute;top:26;width:412725;height:120624;visibility:visible;mso-wrap-style:square;v-text-anchor:top" coordsize="412725,1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" path="m,l412725,r,120624l,120624,,e" fillcolor="#4b4c4b" stroked="f" strokeweight="0">
                        <v:stroke miterlimit="83231f" joinstyle="miter"/>
                        <v:path arrowok="t" o:connecttype="custom" o:connectlocs="0,0;412725,0;412725,120624;0,120624;0,0" o:connectangles="0,0,0,0,0" textboxrect="0,0,412725,120624"/>
                      </v:shape>
                      <v:shape id="Shape 7877" o:spid="_x0000_s1028" style="position:absolute;width:412750;height:1206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" filled="f" strokecolor="#181717" strokeweight=".19967mm">
                        <v:stroke miterlimit="83231f" joinstyle="miter"/>
                        <v:path arrowok="t" textboxrect="@1,@1,@1,@1"/>
                      </v:shape>
                      <w10:anchorlock/>
                    </v:group>
                  </w:pict>
                </mc:Fallback>
              </mc:AlternateContent>
            </w:r>
          </w:p>
        </w:tc>
        <w:tc>
          <w:tcPr>
            <w:tcW w:w="2500" w:type="pct"/>
            <w:tcBorders>
              <w:top w:val="single" w:sz="12" w:space="0" w:color="181717"/>
              <w:left w:val="single" w:sz="12" w:space="0" w:color="181717"/>
              <w:bottom w:val="single" w:sz="12" w:space="0" w:color="181717"/>
              <w:right w:val="single" w:sz="12" w:space="0" w:color="181717"/>
            </w:tcBorders>
          </w:tcPr>
          <w:p w14:paraId="38E89AAC"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Affichage</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changement</w:t>
            </w:r>
            <w:proofErr w:type="spellEnd"/>
            <w:r w:rsidRPr="00663269">
              <w:rPr>
                <w:rFonts w:cs="Arial"/>
                <w:color w:val="575757"/>
                <w:sz w:val="22"/>
                <w:szCs w:val="22"/>
                <w:lang w:val="es-ES_tradnl" w:eastAsia="ja-JP"/>
              </w:rPr>
              <w:t xml:space="preserve"> de </w:t>
            </w:r>
            <w:proofErr w:type="spellStart"/>
            <w:r w:rsidRPr="00663269">
              <w:rPr>
                <w:rFonts w:cs="Arial"/>
                <w:color w:val="575757"/>
                <w:sz w:val="22"/>
                <w:szCs w:val="22"/>
                <w:lang w:val="es-ES_tradnl" w:eastAsia="ja-JP"/>
              </w:rPr>
              <w:t>couleur</w:t>
            </w:r>
            <w:proofErr w:type="spellEnd"/>
            <w:r w:rsidRPr="00663269">
              <w:rPr>
                <w:rFonts w:cs="Arial"/>
                <w:color w:val="575757"/>
                <w:sz w:val="22"/>
                <w:szCs w:val="22"/>
                <w:lang w:val="es-ES_tradnl" w:eastAsia="ja-JP"/>
              </w:rPr>
              <w:t xml:space="preserve"> rouge</w:t>
            </w:r>
          </w:p>
        </w:tc>
      </w:tr>
      <w:tr w:rsidR="00663269" w:rsidRPr="00663269" w14:paraId="56CF6E6E"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030BE221"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1</w:t>
            </w:r>
          </w:p>
        </w:tc>
        <w:tc>
          <w:tcPr>
            <w:tcW w:w="2500" w:type="pct"/>
            <w:tcBorders>
              <w:top w:val="single" w:sz="12" w:space="0" w:color="181717"/>
              <w:left w:val="single" w:sz="12" w:space="0" w:color="181717"/>
              <w:bottom w:val="single" w:sz="12" w:space="0" w:color="181717"/>
              <w:right w:val="single" w:sz="12" w:space="0" w:color="181717"/>
            </w:tcBorders>
          </w:tcPr>
          <w:p w14:paraId="79EEBCD7"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Valeur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initiale</w:t>
            </w:r>
            <w:proofErr w:type="spellEnd"/>
            <w:r w:rsidRPr="00663269">
              <w:rPr>
                <w:rFonts w:cs="Arial"/>
                <w:color w:val="575757"/>
                <w:sz w:val="22"/>
                <w:szCs w:val="22"/>
                <w:lang w:val="es-ES_tradnl" w:eastAsia="ja-JP"/>
              </w:rPr>
              <w:t xml:space="preserve"> de la </w:t>
            </w:r>
            <w:proofErr w:type="spellStart"/>
            <w:r w:rsidRPr="00663269">
              <w:rPr>
                <w:rFonts w:cs="Arial"/>
                <w:color w:val="575757"/>
                <w:sz w:val="22"/>
                <w:szCs w:val="22"/>
                <w:lang w:val="es-ES_tradnl" w:eastAsia="ja-JP"/>
              </w:rPr>
              <w:t>plage</w:t>
            </w:r>
            <w:proofErr w:type="spellEnd"/>
            <w:r w:rsidRPr="00663269">
              <w:rPr>
                <w:rFonts w:cs="Arial"/>
                <w:color w:val="575757"/>
                <w:sz w:val="22"/>
                <w:szCs w:val="22"/>
                <w:lang w:val="es-ES_tradnl" w:eastAsia="ja-JP"/>
              </w:rPr>
              <w:t xml:space="preserve"> de mesure</w:t>
            </w:r>
          </w:p>
        </w:tc>
      </w:tr>
      <w:tr w:rsidR="00663269" w:rsidRPr="00663269" w14:paraId="641B0A5E" w14:textId="77777777" w:rsidTr="00663269">
        <w:trPr>
          <w:trHeight w:val="219"/>
        </w:trPr>
        <w:tc>
          <w:tcPr>
            <w:tcW w:w="2500" w:type="pct"/>
            <w:tcBorders>
              <w:top w:val="single" w:sz="12" w:space="0" w:color="181717"/>
              <w:left w:val="single" w:sz="12" w:space="0" w:color="181717"/>
              <w:bottom w:val="single" w:sz="12" w:space="0" w:color="181717"/>
              <w:right w:val="single" w:sz="12" w:space="0" w:color="181717"/>
            </w:tcBorders>
          </w:tcPr>
          <w:p w14:paraId="6ECC5922" w14:textId="77777777" w:rsidR="00663269" w:rsidRPr="00663269" w:rsidRDefault="00663269" w:rsidP="00663269">
            <w:pPr>
              <w:rPr>
                <w:rFonts w:cs="Arial"/>
                <w:color w:val="575757"/>
                <w:sz w:val="22"/>
                <w:szCs w:val="22"/>
                <w:lang w:val="en-US" w:eastAsia="ja-JP"/>
              </w:rPr>
            </w:pPr>
            <w:r w:rsidRPr="00663269">
              <w:rPr>
                <w:rFonts w:cs="Arial"/>
                <w:color w:val="575757"/>
                <w:sz w:val="22"/>
                <w:szCs w:val="22"/>
                <w:lang w:val="fr" w:eastAsia="ja-JP"/>
              </w:rPr>
              <w:t>2</w:t>
            </w:r>
          </w:p>
        </w:tc>
        <w:tc>
          <w:tcPr>
            <w:tcW w:w="2500" w:type="pct"/>
            <w:tcBorders>
              <w:top w:val="single" w:sz="12" w:space="0" w:color="181717"/>
              <w:left w:val="single" w:sz="12" w:space="0" w:color="181717"/>
              <w:bottom w:val="single" w:sz="12" w:space="0" w:color="181717"/>
              <w:right w:val="single" w:sz="12" w:space="0" w:color="181717"/>
            </w:tcBorders>
          </w:tcPr>
          <w:p w14:paraId="30847220" w14:textId="77777777" w:rsidR="00663269" w:rsidRPr="00663269" w:rsidRDefault="00663269" w:rsidP="00663269">
            <w:pPr>
              <w:rPr>
                <w:rFonts w:cs="Arial"/>
                <w:color w:val="575757"/>
                <w:sz w:val="22"/>
                <w:szCs w:val="22"/>
                <w:lang w:val="es-ES_tradnl" w:eastAsia="ja-JP"/>
              </w:rPr>
            </w:pPr>
            <w:proofErr w:type="spellStart"/>
            <w:r w:rsidRPr="00663269">
              <w:rPr>
                <w:rFonts w:cs="Arial"/>
                <w:color w:val="575757"/>
                <w:sz w:val="22"/>
                <w:szCs w:val="22"/>
                <w:lang w:val="es-ES_tradnl" w:eastAsia="ja-JP"/>
              </w:rPr>
              <w:t>Valeur</w:t>
            </w:r>
            <w:proofErr w:type="spellEnd"/>
            <w:r w:rsidRPr="00663269">
              <w:rPr>
                <w:rFonts w:cs="Arial"/>
                <w:color w:val="575757"/>
                <w:sz w:val="22"/>
                <w:szCs w:val="22"/>
                <w:lang w:val="es-ES_tradnl" w:eastAsia="ja-JP"/>
              </w:rPr>
              <w:t xml:space="preserve"> </w:t>
            </w:r>
            <w:proofErr w:type="spellStart"/>
            <w:r w:rsidRPr="00663269">
              <w:rPr>
                <w:rFonts w:cs="Arial"/>
                <w:color w:val="575757"/>
                <w:sz w:val="22"/>
                <w:szCs w:val="22"/>
                <w:lang w:val="es-ES_tradnl" w:eastAsia="ja-JP"/>
              </w:rPr>
              <w:t>finale</w:t>
            </w:r>
            <w:proofErr w:type="spellEnd"/>
            <w:r w:rsidRPr="00663269">
              <w:rPr>
                <w:rFonts w:cs="Arial"/>
                <w:color w:val="575757"/>
                <w:sz w:val="22"/>
                <w:szCs w:val="22"/>
                <w:lang w:val="es-ES_tradnl" w:eastAsia="ja-JP"/>
              </w:rPr>
              <w:t xml:space="preserve"> de la </w:t>
            </w:r>
            <w:proofErr w:type="spellStart"/>
            <w:r w:rsidRPr="00663269">
              <w:rPr>
                <w:rFonts w:cs="Arial"/>
                <w:color w:val="575757"/>
                <w:sz w:val="22"/>
                <w:szCs w:val="22"/>
                <w:lang w:val="es-ES_tradnl" w:eastAsia="ja-JP"/>
              </w:rPr>
              <w:t>plage</w:t>
            </w:r>
            <w:proofErr w:type="spellEnd"/>
            <w:r w:rsidRPr="00663269">
              <w:rPr>
                <w:rFonts w:cs="Arial"/>
                <w:color w:val="575757"/>
                <w:sz w:val="22"/>
                <w:szCs w:val="22"/>
                <w:lang w:val="es-ES_tradnl" w:eastAsia="ja-JP"/>
              </w:rPr>
              <w:t xml:space="preserve"> de mesure</w:t>
            </w:r>
          </w:p>
        </w:tc>
      </w:tr>
    </w:tbl>
    <w:p w14:paraId="09BF9CA7" w14:textId="77777777" w:rsidR="00116439" w:rsidRPr="00663269" w:rsidRDefault="00116439" w:rsidP="00116439">
      <w:pPr>
        <w:rPr>
          <w:rFonts w:cs="Arial"/>
          <w:color w:val="575757"/>
          <w:sz w:val="16"/>
          <w:lang w:eastAsia="ja-JP"/>
        </w:rPr>
      </w:pPr>
    </w:p>
    <w:p w14:paraId="16E9573C" w14:textId="77777777" w:rsidR="00116439" w:rsidRPr="00663269" w:rsidRDefault="00116439" w:rsidP="00116439">
      <w:pPr>
        <w:rPr>
          <w:rFonts w:cs="Arial"/>
          <w:color w:val="575757"/>
          <w:sz w:val="16"/>
          <w:lang w:eastAsia="ja-JP"/>
        </w:rPr>
      </w:pPr>
    </w:p>
    <w:p w14:paraId="10C464DA" w14:textId="77777777" w:rsidR="00116439" w:rsidRPr="00663269" w:rsidRDefault="00116439" w:rsidP="00116439">
      <w:pPr>
        <w:rPr>
          <w:rFonts w:cs="Arial"/>
          <w:color w:val="575757"/>
          <w:sz w:val="16"/>
          <w:lang w:eastAsia="ja-JP"/>
        </w:rPr>
      </w:pPr>
    </w:p>
    <w:p w14:paraId="595DC0AE" w14:textId="77777777" w:rsidR="00116439" w:rsidRPr="00663269" w:rsidRDefault="00116439" w:rsidP="00116439">
      <w:pPr>
        <w:rPr>
          <w:rFonts w:cs="Arial"/>
          <w:color w:val="575757"/>
          <w:sz w:val="16"/>
          <w:lang w:eastAsia="ja-JP"/>
        </w:rPr>
      </w:pPr>
    </w:p>
    <w:p w14:paraId="7CB5C9F8" w14:textId="77777777" w:rsidR="00116439" w:rsidRPr="00663269" w:rsidRDefault="00116439" w:rsidP="00116439">
      <w:pPr>
        <w:rPr>
          <w:rFonts w:cs="Arial"/>
          <w:color w:val="575757"/>
          <w:sz w:val="16"/>
          <w:lang w:eastAsia="ja-JP"/>
        </w:rPr>
      </w:pPr>
    </w:p>
    <w:p w14:paraId="65122B79" w14:textId="77777777" w:rsidR="00116439" w:rsidRPr="00663269" w:rsidRDefault="00116439" w:rsidP="00116439">
      <w:pPr>
        <w:rPr>
          <w:rFonts w:cs="Arial"/>
          <w:color w:val="575757"/>
          <w:sz w:val="16"/>
          <w:lang w:eastAsia="ja-JP"/>
        </w:rPr>
      </w:pPr>
    </w:p>
    <w:p w14:paraId="0BDD62D4" w14:textId="77777777" w:rsidR="00116439" w:rsidRPr="00663269" w:rsidRDefault="00116439" w:rsidP="00116439">
      <w:pPr>
        <w:rPr>
          <w:rFonts w:cs="Arial"/>
          <w:color w:val="575757"/>
          <w:sz w:val="16"/>
          <w:lang w:eastAsia="ja-JP"/>
        </w:rPr>
      </w:pPr>
    </w:p>
    <w:p w14:paraId="47251E68" w14:textId="77777777" w:rsidR="00116439" w:rsidRPr="00663269" w:rsidRDefault="00116439" w:rsidP="00116439">
      <w:pPr>
        <w:rPr>
          <w:rFonts w:cs="Arial"/>
          <w:color w:val="575757"/>
          <w:sz w:val="16"/>
          <w:lang w:eastAsia="ja-JP"/>
        </w:rPr>
      </w:pPr>
    </w:p>
    <w:p w14:paraId="760C48E1" w14:textId="77777777" w:rsidR="00116439" w:rsidRPr="00663269" w:rsidRDefault="00116439" w:rsidP="00116439">
      <w:pPr>
        <w:rPr>
          <w:rFonts w:cs="Arial"/>
          <w:color w:val="575757"/>
          <w:sz w:val="16"/>
          <w:lang w:eastAsia="ja-JP"/>
        </w:rPr>
      </w:pPr>
    </w:p>
    <w:p w14:paraId="5054DC6B" w14:textId="77777777" w:rsidR="00116439" w:rsidRPr="00663269" w:rsidRDefault="00116439" w:rsidP="00116439">
      <w:pPr>
        <w:rPr>
          <w:rFonts w:cs="Arial"/>
          <w:color w:val="575757"/>
          <w:sz w:val="16"/>
          <w:lang w:eastAsia="ja-JP"/>
        </w:rPr>
      </w:pPr>
    </w:p>
    <w:p w14:paraId="6298D84D" w14:textId="77777777" w:rsidR="00116439" w:rsidRPr="00663269" w:rsidRDefault="00116439" w:rsidP="00116439">
      <w:pPr>
        <w:rPr>
          <w:rFonts w:cs="Arial"/>
          <w:color w:val="575757"/>
          <w:sz w:val="16"/>
          <w:lang w:eastAsia="ja-JP"/>
        </w:rPr>
      </w:pPr>
    </w:p>
    <w:p w14:paraId="1CAEDD3D" w14:textId="77777777" w:rsidR="00116439" w:rsidRPr="00663269" w:rsidRDefault="00116439" w:rsidP="00116439">
      <w:pPr>
        <w:rPr>
          <w:rFonts w:cs="Arial"/>
          <w:color w:val="575757"/>
          <w:sz w:val="16"/>
          <w:lang w:eastAsia="ja-JP"/>
        </w:rPr>
      </w:pPr>
    </w:p>
    <w:p w14:paraId="7B6A29C6" w14:textId="77777777" w:rsidR="00116439" w:rsidRPr="00663269" w:rsidRDefault="00116439" w:rsidP="00116439">
      <w:pPr>
        <w:rPr>
          <w:rFonts w:cs="Arial"/>
          <w:color w:val="575757"/>
          <w:sz w:val="16"/>
          <w:lang w:eastAsia="ja-JP"/>
        </w:rPr>
      </w:pPr>
    </w:p>
    <w:p w14:paraId="32D18F1C" w14:textId="77777777" w:rsidR="00116439" w:rsidRPr="00663269" w:rsidRDefault="00116439" w:rsidP="00116439">
      <w:pPr>
        <w:rPr>
          <w:rFonts w:cs="Arial"/>
          <w:color w:val="575757"/>
          <w:sz w:val="16"/>
          <w:lang w:eastAsia="ja-JP"/>
        </w:rPr>
      </w:pPr>
    </w:p>
    <w:p w14:paraId="2C6BFA84" w14:textId="77777777" w:rsidR="00116439" w:rsidRPr="00663269" w:rsidRDefault="00116439" w:rsidP="00116439">
      <w:pPr>
        <w:rPr>
          <w:rFonts w:cs="Arial"/>
          <w:color w:val="575757"/>
          <w:sz w:val="16"/>
          <w:lang w:eastAsia="ja-JP"/>
        </w:rPr>
      </w:pPr>
    </w:p>
    <w:p w14:paraId="45766F85" w14:textId="77777777" w:rsidR="00116439" w:rsidRPr="00663269" w:rsidRDefault="00116439" w:rsidP="00116439">
      <w:pPr>
        <w:rPr>
          <w:rFonts w:cs="Arial"/>
          <w:color w:val="575757"/>
          <w:sz w:val="16"/>
          <w:lang w:eastAsia="ja-JP"/>
        </w:rPr>
      </w:pPr>
    </w:p>
    <w:p w14:paraId="6BA12BCA" w14:textId="77777777" w:rsidR="00116439" w:rsidRPr="00663269" w:rsidRDefault="00116439" w:rsidP="00116439">
      <w:pPr>
        <w:rPr>
          <w:rFonts w:cs="Arial"/>
          <w:color w:val="575757"/>
          <w:sz w:val="16"/>
          <w:lang w:eastAsia="ja-JP"/>
        </w:rPr>
      </w:pPr>
      <w:r w:rsidRPr="00663269">
        <w:rPr>
          <w:rFonts w:cs="Arial"/>
          <w:color w:val="575757"/>
          <w:sz w:val="16"/>
          <w:lang w:eastAsia="ja-JP"/>
        </w:rPr>
        <w:br w:type="page"/>
      </w:r>
    </w:p>
    <w:p w14:paraId="2119C27F" w14:textId="77777777" w:rsidR="00116439" w:rsidRPr="00663269" w:rsidRDefault="00116439" w:rsidP="00116439">
      <w:pPr>
        <w:rPr>
          <w:rFonts w:cs="Arial"/>
          <w:color w:val="575757"/>
          <w:sz w:val="16"/>
          <w:lang w:eastAsia="ja-JP"/>
        </w:rPr>
      </w:pPr>
    </w:p>
    <w:p w14:paraId="74473B01" w14:textId="77777777" w:rsidR="00116439" w:rsidRPr="00663269" w:rsidRDefault="00116439" w:rsidP="00116439">
      <w:pPr>
        <w:rPr>
          <w:rFonts w:cs="Arial"/>
          <w:color w:val="575757"/>
          <w:sz w:val="16"/>
          <w:lang w:eastAsia="ja-JP"/>
        </w:rPr>
      </w:pPr>
    </w:p>
    <w:p w14:paraId="6BAF9065" w14:textId="77777777" w:rsidR="00116439" w:rsidRPr="00663269" w:rsidRDefault="00116439" w:rsidP="00116439">
      <w:pPr>
        <w:rPr>
          <w:rFonts w:cs="Arial"/>
          <w:color w:val="575757"/>
          <w:sz w:val="16"/>
          <w:lang w:eastAsia="ja-JP"/>
        </w:rPr>
      </w:pPr>
    </w:p>
    <w:p w14:paraId="4943566C" w14:textId="77777777" w:rsidR="00116439" w:rsidRPr="00663269" w:rsidRDefault="00116439" w:rsidP="00116439">
      <w:pPr>
        <w:rPr>
          <w:rFonts w:cs="Arial"/>
          <w:color w:val="575757"/>
          <w:sz w:val="16"/>
          <w:lang w:eastAsia="ja-JP"/>
        </w:rPr>
      </w:pPr>
    </w:p>
    <w:p w14:paraId="382ED031" w14:textId="77777777" w:rsidR="00116439" w:rsidRPr="00663269" w:rsidRDefault="00116439" w:rsidP="00116439">
      <w:pPr>
        <w:rPr>
          <w:rFonts w:cs="Arial"/>
          <w:color w:val="575757"/>
          <w:sz w:val="16"/>
          <w:lang w:eastAsia="ja-JP"/>
        </w:rPr>
      </w:pPr>
    </w:p>
    <w:p w14:paraId="76F5C7A2" w14:textId="77777777" w:rsidR="00116439" w:rsidRPr="00663269" w:rsidRDefault="00116439" w:rsidP="00116439">
      <w:pPr>
        <w:rPr>
          <w:rFonts w:cs="Arial"/>
          <w:color w:val="575757"/>
          <w:sz w:val="16"/>
          <w:lang w:eastAsia="ja-JP"/>
        </w:rPr>
      </w:pPr>
    </w:p>
    <w:tbl>
      <w:tblPr>
        <w:tblStyle w:val="TableGrid"/>
        <w:tblpPr w:vertAnchor="text" w:horzAnchor="margin" w:tblpY="-1163"/>
        <w:tblOverlap w:val="never"/>
        <w:tblW w:w="5000" w:type="pct"/>
        <w:tblInd w:w="0" w:type="dxa"/>
        <w:tblCellMar>
          <w:top w:w="113" w:type="dxa"/>
          <w:left w:w="113" w:type="dxa"/>
          <w:right w:w="115" w:type="dxa"/>
        </w:tblCellMar>
        <w:tblLook w:val="04A0" w:firstRow="1" w:lastRow="0" w:firstColumn="1" w:lastColumn="0" w:noHBand="0" w:noVBand="1"/>
      </w:tblPr>
      <w:tblGrid>
        <w:gridCol w:w="4974"/>
        <w:gridCol w:w="4975"/>
      </w:tblGrid>
      <w:tr w:rsidR="00116439" w:rsidRPr="00663269" w14:paraId="7A4CF3C3" w14:textId="77777777" w:rsidTr="00682267">
        <w:trPr>
          <w:trHeight w:val="573"/>
        </w:trPr>
        <w:tc>
          <w:tcPr>
            <w:tcW w:w="2500" w:type="pct"/>
            <w:tcBorders>
              <w:top w:val="single" w:sz="12" w:space="0" w:color="181717"/>
              <w:left w:val="single" w:sz="12" w:space="0" w:color="181717"/>
              <w:bottom w:val="single" w:sz="12" w:space="0" w:color="181717"/>
              <w:right w:val="single" w:sz="12" w:space="0" w:color="181717"/>
            </w:tcBorders>
          </w:tcPr>
          <w:p w14:paraId="4DF877E7" w14:textId="77777777" w:rsidR="00116439" w:rsidRPr="00663269" w:rsidRDefault="00116439" w:rsidP="00682267">
            <w:pPr>
              <w:pStyle w:val="TableText"/>
              <w:rPr>
                <w:rFonts w:ascii="Arial" w:hAnsi="Arial" w:cs="Arial"/>
                <w:sz w:val="22"/>
                <w:szCs w:val="22"/>
                <w:lang w:val="en-US"/>
              </w:rPr>
            </w:pPr>
            <w:proofErr w:type="spellStart"/>
            <w:r w:rsidRPr="00663269">
              <w:rPr>
                <w:rFonts w:ascii="Arial" w:hAnsi="Arial" w:cs="Arial"/>
                <w:sz w:val="22"/>
                <w:szCs w:val="22"/>
                <w:lang w:val="en-US"/>
              </w:rPr>
              <w:t>Afficher</w:t>
            </w:r>
            <w:proofErr w:type="spellEnd"/>
            <w:r w:rsidRPr="00663269">
              <w:rPr>
                <w:rFonts w:ascii="Arial" w:hAnsi="Arial" w:cs="Arial"/>
                <w:sz w:val="22"/>
                <w:szCs w:val="22"/>
                <w:lang w:val="en-US"/>
              </w:rPr>
              <w:t xml:space="preserve"> </w:t>
            </w:r>
            <w:proofErr w:type="spellStart"/>
            <w:r w:rsidRPr="00663269">
              <w:rPr>
                <w:rFonts w:ascii="Arial" w:hAnsi="Arial" w:cs="Arial"/>
                <w:sz w:val="22"/>
                <w:szCs w:val="22"/>
                <w:lang w:val="en-US"/>
              </w:rPr>
              <w:t>changement</w:t>
            </w:r>
            <w:proofErr w:type="spellEnd"/>
            <w:r w:rsidRPr="00663269">
              <w:rPr>
                <w:rFonts w:ascii="Arial" w:hAnsi="Arial" w:cs="Arial"/>
                <w:sz w:val="22"/>
                <w:szCs w:val="22"/>
                <w:lang w:val="en-US"/>
              </w:rPr>
              <w:t xml:space="preserve"> de couleur avec </w:t>
            </w:r>
            <w:proofErr w:type="spellStart"/>
            <w:r w:rsidRPr="00663269">
              <w:rPr>
                <w:rFonts w:ascii="Arial" w:hAnsi="Arial" w:cs="Arial"/>
                <w:sz w:val="22"/>
                <w:szCs w:val="22"/>
                <w:lang w:val="en-US"/>
              </w:rPr>
              <w:t>paramètre</w:t>
            </w:r>
            <w:proofErr w:type="spellEnd"/>
            <w:r w:rsidRPr="00663269">
              <w:rPr>
                <w:rFonts w:ascii="Arial" w:hAnsi="Arial" w:cs="Arial"/>
                <w:sz w:val="22"/>
                <w:szCs w:val="22"/>
                <w:lang w:val="en-US"/>
              </w:rPr>
              <w:t xml:space="preserve"> </w:t>
            </w:r>
            <w:r w:rsidRPr="00663269">
              <w:rPr>
                <w:rFonts w:ascii="Arial" w:hAnsi="Arial" w:cs="Arial"/>
                <w:b/>
                <w:sz w:val="22"/>
                <w:szCs w:val="22"/>
                <w:lang w:val="en-US"/>
              </w:rPr>
              <w:t>[r-</w:t>
            </w:r>
            <w:proofErr w:type="spellStart"/>
            <w:proofErr w:type="gramStart"/>
            <w:r w:rsidRPr="00663269">
              <w:rPr>
                <w:rFonts w:ascii="Arial" w:hAnsi="Arial" w:cs="Arial"/>
                <w:b/>
                <w:sz w:val="22"/>
                <w:szCs w:val="22"/>
                <w:lang w:val="en-US"/>
              </w:rPr>
              <w:t>cF</w:t>
            </w:r>
            <w:proofErr w:type="spellEnd"/>
            <w:r w:rsidRPr="00663269">
              <w:rPr>
                <w:rFonts w:ascii="Arial" w:hAnsi="Arial" w:cs="Arial"/>
                <w:b/>
                <w:sz w:val="22"/>
                <w:szCs w:val="22"/>
                <w:lang w:val="en-US"/>
              </w:rPr>
              <w:t>]</w:t>
            </w:r>
            <w:proofErr w:type="spellStart"/>
            <w:r w:rsidRPr="00663269">
              <w:rPr>
                <w:rFonts w:ascii="Arial" w:hAnsi="Arial" w:cs="Arial"/>
                <w:sz w:val="22"/>
                <w:szCs w:val="22"/>
                <w:lang w:val="en-US"/>
              </w:rPr>
              <w:t>indépendant</w:t>
            </w:r>
            <w:proofErr w:type="spellEnd"/>
            <w:proofErr w:type="gramEnd"/>
            <w:r w:rsidRPr="00663269">
              <w:rPr>
                <w:rFonts w:ascii="Arial" w:hAnsi="Arial" w:cs="Arial"/>
                <w:sz w:val="22"/>
                <w:szCs w:val="22"/>
                <w:lang w:val="en-US"/>
              </w:rPr>
              <w:t xml:space="preserve"> de OUT1 / OUT2.</w:t>
            </w:r>
          </w:p>
        </w:tc>
        <w:tc>
          <w:tcPr>
            <w:tcW w:w="2500" w:type="pct"/>
            <w:tcBorders>
              <w:top w:val="single" w:sz="12" w:space="0" w:color="181717"/>
              <w:left w:val="single" w:sz="12" w:space="0" w:color="181717"/>
              <w:bottom w:val="single" w:sz="12" w:space="0" w:color="181717"/>
              <w:right w:val="single" w:sz="12" w:space="0" w:color="181717"/>
            </w:tcBorders>
          </w:tcPr>
          <w:p w14:paraId="501CC20B" w14:textId="77777777" w:rsidR="00116439" w:rsidRPr="00663269" w:rsidRDefault="00116439" w:rsidP="00682267">
            <w:pPr>
              <w:pStyle w:val="TableText"/>
              <w:rPr>
                <w:rFonts w:ascii="Arial" w:hAnsi="Arial" w:cs="Arial"/>
                <w:sz w:val="22"/>
                <w:szCs w:val="22"/>
                <w:lang w:val="en-US"/>
              </w:rPr>
            </w:pPr>
            <w:proofErr w:type="spellStart"/>
            <w:r w:rsidRPr="00663269">
              <w:rPr>
                <w:rFonts w:ascii="Arial" w:hAnsi="Arial" w:cs="Arial"/>
                <w:sz w:val="22"/>
                <w:szCs w:val="22"/>
                <w:lang w:val="en-US"/>
              </w:rPr>
              <w:t>Afficher</w:t>
            </w:r>
            <w:proofErr w:type="spellEnd"/>
            <w:r w:rsidRPr="00663269">
              <w:rPr>
                <w:rFonts w:ascii="Arial" w:hAnsi="Arial" w:cs="Arial"/>
                <w:sz w:val="22"/>
                <w:szCs w:val="22"/>
                <w:lang w:val="en-US"/>
              </w:rPr>
              <w:t xml:space="preserve"> </w:t>
            </w:r>
            <w:proofErr w:type="spellStart"/>
            <w:r w:rsidRPr="00663269">
              <w:rPr>
                <w:rFonts w:ascii="Arial" w:hAnsi="Arial" w:cs="Arial"/>
                <w:sz w:val="22"/>
                <w:szCs w:val="22"/>
                <w:lang w:val="en-US"/>
              </w:rPr>
              <w:t>changement</w:t>
            </w:r>
            <w:proofErr w:type="spellEnd"/>
            <w:r w:rsidRPr="00663269">
              <w:rPr>
                <w:rFonts w:ascii="Arial" w:hAnsi="Arial" w:cs="Arial"/>
                <w:sz w:val="22"/>
                <w:szCs w:val="22"/>
                <w:lang w:val="en-US"/>
              </w:rPr>
              <w:t xml:space="preserve"> de couleur avec </w:t>
            </w:r>
            <w:proofErr w:type="spellStart"/>
            <w:r w:rsidRPr="00663269">
              <w:rPr>
                <w:rFonts w:ascii="Arial" w:hAnsi="Arial" w:cs="Arial"/>
                <w:sz w:val="22"/>
                <w:szCs w:val="22"/>
                <w:lang w:val="en-US"/>
              </w:rPr>
              <w:t>paramètre</w:t>
            </w:r>
            <w:proofErr w:type="spellEnd"/>
            <w:r w:rsidRPr="00663269">
              <w:rPr>
                <w:rFonts w:ascii="Arial" w:hAnsi="Arial" w:cs="Arial"/>
                <w:sz w:val="22"/>
                <w:szCs w:val="22"/>
                <w:lang w:val="en-US"/>
              </w:rPr>
              <w:t xml:space="preserve"> </w:t>
            </w:r>
            <w:r w:rsidRPr="00663269">
              <w:rPr>
                <w:rFonts w:ascii="Arial" w:hAnsi="Arial" w:cs="Arial"/>
                <w:b/>
                <w:sz w:val="22"/>
                <w:szCs w:val="22"/>
                <w:lang w:val="en-US"/>
              </w:rPr>
              <w:t>[G-</w:t>
            </w:r>
            <w:proofErr w:type="spellStart"/>
            <w:proofErr w:type="gramStart"/>
            <w:r w:rsidRPr="00663269">
              <w:rPr>
                <w:rFonts w:ascii="Arial" w:hAnsi="Arial" w:cs="Arial"/>
                <w:b/>
                <w:sz w:val="22"/>
                <w:szCs w:val="22"/>
                <w:lang w:val="en-US"/>
              </w:rPr>
              <w:t>cF</w:t>
            </w:r>
            <w:proofErr w:type="spellEnd"/>
            <w:r w:rsidRPr="00663269">
              <w:rPr>
                <w:rFonts w:ascii="Arial" w:hAnsi="Arial" w:cs="Arial"/>
                <w:b/>
                <w:sz w:val="22"/>
                <w:szCs w:val="22"/>
                <w:lang w:val="en-US"/>
              </w:rPr>
              <w:t>]</w:t>
            </w:r>
            <w:proofErr w:type="spellStart"/>
            <w:r w:rsidRPr="00663269">
              <w:rPr>
                <w:rFonts w:ascii="Arial" w:hAnsi="Arial" w:cs="Arial"/>
                <w:sz w:val="22"/>
                <w:szCs w:val="22"/>
                <w:lang w:val="en-US"/>
              </w:rPr>
              <w:t>indépendant</w:t>
            </w:r>
            <w:proofErr w:type="spellEnd"/>
            <w:proofErr w:type="gramEnd"/>
            <w:r w:rsidRPr="00663269">
              <w:rPr>
                <w:rFonts w:ascii="Arial" w:hAnsi="Arial" w:cs="Arial"/>
                <w:sz w:val="22"/>
                <w:szCs w:val="22"/>
                <w:lang w:val="en-US"/>
              </w:rPr>
              <w:t xml:space="preserve"> de OUT1 / OUT2.</w:t>
            </w:r>
          </w:p>
        </w:tc>
      </w:tr>
      <w:tr w:rsidR="00116439" w:rsidRPr="00663269" w14:paraId="451CCC4D" w14:textId="77777777" w:rsidTr="00682267">
        <w:trPr>
          <w:trHeight w:val="3991"/>
        </w:trPr>
        <w:tc>
          <w:tcPr>
            <w:tcW w:w="2500" w:type="pct"/>
            <w:tcBorders>
              <w:top w:val="single" w:sz="12" w:space="0" w:color="181717"/>
              <w:left w:val="single" w:sz="12" w:space="0" w:color="181717"/>
              <w:bottom w:val="single" w:sz="12" w:space="0" w:color="181717"/>
              <w:right w:val="single" w:sz="12" w:space="0" w:color="181717"/>
            </w:tcBorders>
          </w:tcPr>
          <w:p w14:paraId="753082E3" w14:textId="0404A842" w:rsidR="00116439" w:rsidRPr="00663269" w:rsidRDefault="00116439" w:rsidP="00682267">
            <w:pPr>
              <w:pStyle w:val="TableText"/>
              <w:rPr>
                <w:rFonts w:ascii="Arial" w:hAnsi="Arial" w:cs="Arial"/>
                <w:sz w:val="36"/>
              </w:rPr>
            </w:pPr>
            <w:r w:rsidRPr="00663269">
              <w:rPr>
                <w:rFonts w:ascii="Arial" w:hAnsi="Arial" w:cs="Arial"/>
                <w:noProof/>
                <w:lang w:val="fr"/>
              </w:rPr>
              <mc:AlternateContent>
                <mc:Choice Requires="wpg">
                  <w:drawing>
                    <wp:inline distT="0" distB="0" distL="0" distR="0" wp14:anchorId="2B685933" wp14:editId="448D83C3">
                      <wp:extent cx="2915285" cy="2493645"/>
                      <wp:effectExtent l="0" t="19050" r="114300" b="78105"/>
                      <wp:docPr id="78970" name="Gruppieren 7897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915285" cy="2493645"/>
                                <a:chOff x="0" y="0"/>
                                <a:chExt cx="2915550" cy="2493442"/>
                              </a:xfrm>
                            </wpg:grpSpPr>
                            <wps:wsp>
                              <wps:cNvPr id="78971" name="Shape 7792"/>
                              <wps:cNvSpPr>
                                <a:spLocks/>
                              </wps:cNvSpPr>
                              <wps:spPr bwMode="auto">
                                <a:xfrm>
                                  <a:off x="1924159" y="496273"/>
                                  <a:ext cx="661695" cy="1633093"/>
                                </a:xfrm>
                                <a:custGeom>
                                  <a:avLst/>
                                  <a:gdLst>
                                    <a:gd name="T0" fmla="*/ 0 w 661695"/>
                                    <a:gd name="T1" fmla="*/ 0 h 1633093"/>
                                    <a:gd name="T2" fmla="*/ 661695 w 661695"/>
                                    <a:gd name="T3" fmla="*/ 1633093 h 1633093"/>
                                  </a:gdLst>
                                  <a:ahLst/>
                                  <a:cxnLst/>
                                  <a:rect l="T0" t="T1" r="T2" b="T3"/>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72" name="Shape 7793"/>
                              <wps:cNvSpPr>
                                <a:spLocks/>
                              </wps:cNvSpPr>
                              <wps:spPr bwMode="auto">
                                <a:xfrm>
                                  <a:off x="1924159" y="496273"/>
                                  <a:ext cx="661695" cy="1633093"/>
                                </a:xfrm>
                                <a:custGeom>
                                  <a:avLst/>
                                  <a:gdLst>
                                    <a:gd name="T0" fmla="*/ 0 w 661695"/>
                                    <a:gd name="T1" fmla="*/ 0 h 1633093"/>
                                    <a:gd name="T2" fmla="*/ 661695 w 661695"/>
                                    <a:gd name="T3" fmla="*/ 1633093 h 1633093"/>
                                  </a:gdLst>
                                  <a:ahLst/>
                                  <a:cxnLst/>
                                  <a:rect l="T0" t="T1" r="T2" b="T3"/>
                                  <a:pathLst/>
                                </a:custGeom>
                                <a:noFill/>
                                <a:ln w="6553">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3" name="Shape 7794"/>
                              <wps:cNvSpPr>
                                <a:spLocks/>
                              </wps:cNvSpPr>
                              <wps:spPr bwMode="auto">
                                <a:xfrm>
                                  <a:off x="287378" y="1130351"/>
                                  <a:ext cx="672998" cy="997560"/>
                                </a:xfrm>
                                <a:custGeom>
                                  <a:avLst/>
                                  <a:gdLst>
                                    <a:gd name="T0" fmla="*/ 0 w 672998"/>
                                    <a:gd name="T1" fmla="*/ 0 h 997560"/>
                                    <a:gd name="T2" fmla="*/ 199695 w 672998"/>
                                    <a:gd name="T3" fmla="*/ 0 h 997560"/>
                                    <a:gd name="T4" fmla="*/ 349098 w 672998"/>
                                    <a:gd name="T5" fmla="*/ 534162 h 997560"/>
                                    <a:gd name="T6" fmla="*/ 491084 w 672998"/>
                                    <a:gd name="T7" fmla="*/ 700761 h 997560"/>
                                    <a:gd name="T8" fmla="*/ 611886 w 672998"/>
                                    <a:gd name="T9" fmla="*/ 796062 h 997560"/>
                                    <a:gd name="T10" fmla="*/ 672998 w 672998"/>
                                    <a:gd name="T11" fmla="*/ 837616 h 997560"/>
                                    <a:gd name="T12" fmla="*/ 559537 w 672998"/>
                                    <a:gd name="T13" fmla="*/ 997560 h 997560"/>
                                    <a:gd name="T14" fmla="*/ 439115 w 672998"/>
                                    <a:gd name="T15" fmla="*/ 918693 h 997560"/>
                                    <a:gd name="T16" fmla="*/ 367944 w 672998"/>
                                    <a:gd name="T17" fmla="*/ 857987 h 997560"/>
                                    <a:gd name="T18" fmla="*/ 273812 w 672998"/>
                                    <a:gd name="T19" fmla="*/ 759968 h 997560"/>
                                    <a:gd name="T20" fmla="*/ 165786 w 672998"/>
                                    <a:gd name="T21" fmla="*/ 610540 h 997560"/>
                                    <a:gd name="T22" fmla="*/ 76276 w 672998"/>
                                    <a:gd name="T23" fmla="*/ 428549 h 997560"/>
                                    <a:gd name="T24" fmla="*/ 17831 w 672998"/>
                                    <a:gd name="T25" fmla="*/ 218923 h 997560"/>
                                    <a:gd name="T26" fmla="*/ 0 w 672998"/>
                                    <a:gd name="T27" fmla="*/ 0 h 997560"/>
                                    <a:gd name="T28" fmla="*/ 0 w 672998"/>
                                    <a:gd name="T29" fmla="*/ 0 h 997560"/>
                                    <a:gd name="T30" fmla="*/ 672998 w 672998"/>
                                    <a:gd name="T31" fmla="*/ 997560 h 997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72998" h="997560">
                                      <a:moveTo>
                                        <a:pt x="0" y="0"/>
                                      </a:moveTo>
                                      <a:lnTo>
                                        <a:pt x="199695" y="0"/>
                                      </a:lnTo>
                                      <a:cubicBezTo>
                                        <a:pt x="179730" y="258902"/>
                                        <a:pt x="349098" y="534162"/>
                                        <a:pt x="349098" y="534162"/>
                                      </a:cubicBezTo>
                                      <a:lnTo>
                                        <a:pt x="491084" y="700761"/>
                                      </a:lnTo>
                                      <a:lnTo>
                                        <a:pt x="611886" y="796062"/>
                                      </a:lnTo>
                                      <a:lnTo>
                                        <a:pt x="672998" y="837616"/>
                                      </a:lnTo>
                                      <a:lnTo>
                                        <a:pt x="559537" y="997560"/>
                                      </a:lnTo>
                                      <a:lnTo>
                                        <a:pt x="439115" y="918693"/>
                                      </a:lnTo>
                                      <a:lnTo>
                                        <a:pt x="367944" y="857987"/>
                                      </a:lnTo>
                                      <a:lnTo>
                                        <a:pt x="273812" y="759968"/>
                                      </a:lnTo>
                                      <a:lnTo>
                                        <a:pt x="165786" y="610540"/>
                                      </a:lnTo>
                                      <a:lnTo>
                                        <a:pt x="76276" y="428549"/>
                                      </a:lnTo>
                                      <a:lnTo>
                                        <a:pt x="17831" y="218923"/>
                                      </a:lnTo>
                                      <a:cubicBezTo>
                                        <a:pt x="991" y="65659"/>
                                        <a:pt x="0" y="0"/>
                                        <a:pt x="0" y="0"/>
                                      </a:cubicBezTo>
                                      <a:close/>
                                    </a:path>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74" name="Shape 7795"/>
                              <wps:cNvSpPr>
                                <a:spLocks/>
                              </wps:cNvSpPr>
                              <wps:spPr bwMode="auto">
                                <a:xfrm>
                                  <a:off x="497573" y="1664536"/>
                                  <a:ext cx="462788" cy="463372"/>
                                </a:xfrm>
                                <a:custGeom>
                                  <a:avLst/>
                                  <a:gdLst>
                                    <a:gd name="T0" fmla="*/ 0 w 462788"/>
                                    <a:gd name="T1" fmla="*/ 0 h 463372"/>
                                    <a:gd name="T2" fmla="*/ 462788 w 462788"/>
                                    <a:gd name="T3" fmla="*/ 463372 h 463372"/>
                                  </a:gdLst>
                                  <a:ahLst/>
                                  <a:cxnLst/>
                                  <a:rect l="T0" t="T1" r="T2" b="T3"/>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75" name="Shape 7796"/>
                              <wps:cNvSpPr>
                                <a:spLocks/>
                              </wps:cNvSpPr>
                              <wps:spPr bwMode="auto">
                                <a:xfrm>
                                  <a:off x="497573" y="1664536"/>
                                  <a:ext cx="462788" cy="463372"/>
                                </a:xfrm>
                                <a:custGeom>
                                  <a:avLst/>
                                  <a:gdLst>
                                    <a:gd name="T0" fmla="*/ 0 w 462788"/>
                                    <a:gd name="T1" fmla="*/ 0 h 463372"/>
                                    <a:gd name="T2" fmla="*/ 462788 w 462788"/>
                                    <a:gd name="T3" fmla="*/ 463372 h 463372"/>
                                  </a:gdLst>
                                  <a:ahLst/>
                                  <a:cxnLst/>
                                  <a:rect l="T0" t="T1" r="T2" b="T3"/>
                                  <a:pathLst/>
                                </a:custGeom>
                                <a:noFill/>
                                <a:ln w="6553">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6" name="Shape 7797"/>
                              <wps:cNvSpPr>
                                <a:spLocks/>
                              </wps:cNvSpPr>
                              <wps:spPr bwMode="auto">
                                <a:xfrm>
                                  <a:off x="1920496" y="1657978"/>
                                  <a:ext cx="462813" cy="463372"/>
                                </a:xfrm>
                                <a:custGeom>
                                  <a:avLst/>
                                  <a:gdLst>
                                    <a:gd name="T0" fmla="*/ 0 w 462813"/>
                                    <a:gd name="T1" fmla="*/ 0 h 463372"/>
                                    <a:gd name="T2" fmla="*/ 462813 w 462813"/>
                                    <a:gd name="T3" fmla="*/ 463372 h 463372"/>
                                  </a:gdLst>
                                  <a:ahLst/>
                                  <a:cxnLst/>
                                  <a:rect l="T0" t="T1" r="T2" b="T3"/>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77" name="Shape 7798"/>
                              <wps:cNvSpPr>
                                <a:spLocks/>
                              </wps:cNvSpPr>
                              <wps:spPr bwMode="auto">
                                <a:xfrm>
                                  <a:off x="1920496" y="1657978"/>
                                  <a:ext cx="462813" cy="463372"/>
                                </a:xfrm>
                                <a:custGeom>
                                  <a:avLst/>
                                  <a:gdLst>
                                    <a:gd name="T0" fmla="*/ 0 w 462813"/>
                                    <a:gd name="T1" fmla="*/ 0 h 463372"/>
                                    <a:gd name="T2" fmla="*/ 462813 w 462813"/>
                                    <a:gd name="T3" fmla="*/ 463372 h 463372"/>
                                  </a:gdLst>
                                  <a:ahLst/>
                                  <a:cxnLst/>
                                  <a:rect l="T0" t="T1" r="T2" b="T3"/>
                                  <a:pathLst/>
                                </a:custGeom>
                                <a:noFill/>
                                <a:ln w="6553">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8" name="Shape 7799"/>
                              <wps:cNvSpPr>
                                <a:spLocks/>
                              </wps:cNvSpPr>
                              <wps:spPr bwMode="auto">
                                <a:xfrm>
                                  <a:off x="293769" y="0"/>
                                  <a:ext cx="2093240" cy="1130351"/>
                                </a:xfrm>
                                <a:custGeom>
                                  <a:avLst/>
                                  <a:gdLst>
                                    <a:gd name="T0" fmla="*/ 0 w 2093240"/>
                                    <a:gd name="T1" fmla="*/ 0 h 1130351"/>
                                    <a:gd name="T2" fmla="*/ 2093240 w 2093240"/>
                                    <a:gd name="T3" fmla="*/ 1130351 h 1130351"/>
                                  </a:gdLst>
                                  <a:ahLst/>
                                  <a:cxnLst/>
                                  <a:rect l="T0" t="T1" r="T2" b="T3"/>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79" name="Shape 7800"/>
                              <wps:cNvSpPr>
                                <a:spLocks/>
                              </wps:cNvSpPr>
                              <wps:spPr bwMode="auto">
                                <a:xfrm>
                                  <a:off x="661878" y="707763"/>
                                  <a:ext cx="778485" cy="422580"/>
                                </a:xfrm>
                                <a:custGeom>
                                  <a:avLst/>
                                  <a:gdLst>
                                    <a:gd name="T0" fmla="*/ 0 w 778485"/>
                                    <a:gd name="T1" fmla="*/ 0 h 422580"/>
                                    <a:gd name="T2" fmla="*/ 778485 w 778485"/>
                                    <a:gd name="T3" fmla="*/ 422580 h 422580"/>
                                  </a:gdLst>
                                  <a:ahLst/>
                                  <a:cxnLst/>
                                  <a:rect l="T0" t="T1" r="T2" b="T3"/>
                                  <a:pathLst/>
                                </a:custGeom>
                                <a:noFill/>
                                <a:ln w="65532"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0" name="Shape 7801"/>
                              <wps:cNvSpPr>
                                <a:spLocks/>
                              </wps:cNvSpPr>
                              <wps:spPr bwMode="auto">
                                <a:xfrm>
                                  <a:off x="1374836" y="1064857"/>
                                  <a:ext cx="131039" cy="131013"/>
                                </a:xfrm>
                                <a:custGeom>
                                  <a:avLst/>
                                  <a:gdLst>
                                    <a:gd name="T0" fmla="*/ 0 w 131039"/>
                                    <a:gd name="T1" fmla="*/ 0 h 131013"/>
                                    <a:gd name="T2" fmla="*/ 131039 w 131039"/>
                                    <a:gd name="T3" fmla="*/ 131013 h 131013"/>
                                  </a:gdLst>
                                  <a:ahLst/>
                                  <a:cxnLst/>
                                  <a:rect l="T0" t="T1" r="T2" b="T3"/>
                                  <a:pathLst/>
                                </a:custGeom>
                                <a:solidFill>
                                  <a:srgbClr val="18171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8981" name="Shape 7802"/>
                              <wps:cNvSpPr>
                                <a:spLocks/>
                              </wps:cNvSpPr>
                              <wps:spPr bwMode="auto">
                                <a:xfrm>
                                  <a:off x="1374836" y="1064857"/>
                                  <a:ext cx="131039" cy="131013"/>
                                </a:xfrm>
                                <a:custGeom>
                                  <a:avLst/>
                                  <a:gdLst>
                                    <a:gd name="T0" fmla="*/ 0 w 131039"/>
                                    <a:gd name="T1" fmla="*/ 0 h 131013"/>
                                    <a:gd name="T2" fmla="*/ 131039 w 131039"/>
                                    <a:gd name="T3" fmla="*/ 131013 h 131013"/>
                                  </a:gdLst>
                                  <a:ahLst/>
                                  <a:cxnLst/>
                                  <a:rect l="T0" t="T1" r="T2" b="T3"/>
                                  <a:pathLst/>
                                </a:custGeom>
                                <a:noFill/>
                                <a:ln w="13132">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2" name="Shape 7803"/>
                              <wps:cNvSpPr>
                                <a:spLocks/>
                              </wps:cNvSpPr>
                              <wps:spPr bwMode="auto">
                                <a:xfrm>
                                  <a:off x="293774" y="21"/>
                                  <a:ext cx="2293188" cy="2129333"/>
                                </a:xfrm>
                                <a:custGeom>
                                  <a:avLst/>
                                  <a:gdLst>
                                    <a:gd name="T0" fmla="*/ 666598 w 2293188"/>
                                    <a:gd name="T1" fmla="*/ 1967941 h 2129333"/>
                                    <a:gd name="T2" fmla="*/ 193294 w 2293188"/>
                                    <a:gd name="T3" fmla="*/ 1130325 h 2129333"/>
                                    <a:gd name="T4" fmla="*/ 321615 w 2293188"/>
                                    <a:gd name="T5" fmla="*/ 669417 h 2129333"/>
                                    <a:gd name="T6" fmla="*/ 1620164 w 2293188"/>
                                    <a:gd name="T7" fmla="*/ 324434 h 2129333"/>
                                    <a:gd name="T8" fmla="*/ 1965122 w 2293188"/>
                                    <a:gd name="T9" fmla="*/ 1622958 h 2129333"/>
                                    <a:gd name="T10" fmla="*/ 1630401 w 2293188"/>
                                    <a:gd name="T11" fmla="*/ 1962125 h 2129333"/>
                                    <a:gd name="T12" fmla="*/ 1737589 w 2293188"/>
                                    <a:gd name="T13" fmla="*/ 2129333 h 2129333"/>
                                    <a:gd name="T14" fmla="*/ 2293188 w 2293188"/>
                                    <a:gd name="T15" fmla="*/ 1146581 h 2129333"/>
                                    <a:gd name="T16" fmla="*/ 1146607 w 2293188"/>
                                    <a:gd name="T17" fmla="*/ 0 h 2129333"/>
                                    <a:gd name="T18" fmla="*/ 0 w 2293188"/>
                                    <a:gd name="T19" fmla="*/ 1146581 h 2129333"/>
                                    <a:gd name="T20" fmla="*/ 553161 w 2293188"/>
                                    <a:gd name="T21" fmla="*/ 2127885 h 2129333"/>
                                    <a:gd name="T22" fmla="*/ 666598 w 2293188"/>
                                    <a:gd name="T23" fmla="*/ 1967941 h 2129333"/>
                                    <a:gd name="T24" fmla="*/ 0 w 2293188"/>
                                    <a:gd name="T25" fmla="*/ 0 h 2129333"/>
                                    <a:gd name="T26" fmla="*/ 2293188 w 2293188"/>
                                    <a:gd name="T27" fmla="*/ 2129333 h 2129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93188" h="2129333">
                                      <a:moveTo>
                                        <a:pt x="666598" y="1967941"/>
                                      </a:moveTo>
                                      <a:cubicBezTo>
                                        <a:pt x="358191" y="1788998"/>
                                        <a:pt x="188036" y="1463192"/>
                                        <a:pt x="193294" y="1130325"/>
                                      </a:cubicBezTo>
                                      <a:cubicBezTo>
                                        <a:pt x="195783" y="973379"/>
                                        <a:pt x="237261" y="814857"/>
                                        <a:pt x="321615" y="669417"/>
                                      </a:cubicBezTo>
                                      <a:cubicBezTo>
                                        <a:pt x="584937" y="215595"/>
                                        <a:pt x="1166292" y="61138"/>
                                        <a:pt x="1620164" y="324434"/>
                                      </a:cubicBezTo>
                                      <a:cubicBezTo>
                                        <a:pt x="2200656" y="661264"/>
                                        <a:pt x="2130044" y="1338707"/>
                                        <a:pt x="1965122" y="1622958"/>
                                      </a:cubicBezTo>
                                      <a:cubicBezTo>
                                        <a:pt x="1887195" y="1757248"/>
                                        <a:pt x="1719377" y="1909089"/>
                                        <a:pt x="1630401" y="1962125"/>
                                      </a:cubicBezTo>
                                      <a:lnTo>
                                        <a:pt x="1737589" y="2129333"/>
                                      </a:lnTo>
                                      <a:cubicBezTo>
                                        <a:pt x="2070532" y="1928698"/>
                                        <a:pt x="2293188" y="1563649"/>
                                        <a:pt x="2293188" y="1146581"/>
                                      </a:cubicBezTo>
                                      <a:cubicBezTo>
                                        <a:pt x="2293188" y="513334"/>
                                        <a:pt x="1779829" y="0"/>
                                        <a:pt x="1146607" y="0"/>
                                      </a:cubicBezTo>
                                      <a:cubicBezTo>
                                        <a:pt x="513334" y="0"/>
                                        <a:pt x="0" y="513334"/>
                                        <a:pt x="0" y="1146581"/>
                                      </a:cubicBezTo>
                                      <a:cubicBezTo>
                                        <a:pt x="0" y="1562633"/>
                                        <a:pt x="221564" y="1926920"/>
                                        <a:pt x="553161" y="2127885"/>
                                      </a:cubicBezTo>
                                      <a:lnTo>
                                        <a:pt x="666598" y="1967941"/>
                                      </a:lnTo>
                                      <a:close/>
                                    </a:path>
                                  </a:pathLst>
                                </a:custGeom>
                                <a:noFill/>
                                <a:ln w="23114">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3" name="Shape 7804"/>
                              <wps:cNvSpPr>
                                <a:spLocks/>
                              </wps:cNvSpPr>
                              <wps:spPr bwMode="auto">
                                <a:xfrm>
                                  <a:off x="617311" y="2220468"/>
                                  <a:ext cx="272999" cy="272974"/>
                                </a:xfrm>
                                <a:custGeom>
                                  <a:avLst/>
                                  <a:gdLst>
                                    <a:gd name="T0" fmla="*/ 0 w 272999"/>
                                    <a:gd name="T1" fmla="*/ 0 h 272974"/>
                                    <a:gd name="T2" fmla="*/ 272999 w 272999"/>
                                    <a:gd name="T3" fmla="*/ 272974 h 272974"/>
                                  </a:gdLst>
                                  <a:ahLst/>
                                  <a:cxnLst/>
                                  <a:rect l="T0" t="T1" r="T2" b="T3"/>
                                  <a:pathLst/>
                                </a:custGeom>
                                <a:noFill/>
                                <a:ln w="16383">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4" name="Rectangle 7805"/>
                              <wps:cNvSpPr>
                                <a:spLocks noChangeArrowheads="1"/>
                              </wps:cNvSpPr>
                              <wps:spPr bwMode="auto">
                                <a:xfrm>
                                  <a:off x="693511" y="2231917"/>
                                  <a:ext cx="14101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EE11" w14:textId="77777777" w:rsidR="00116439" w:rsidRDefault="00116439" w:rsidP="00116439">
                                    <w:pPr>
                                      <w:spacing w:after="160" w:line="259" w:lineRule="auto"/>
                                    </w:pPr>
                                    <w:r>
                                      <w:rPr>
                                        <w:sz w:val="30"/>
                                      </w:rPr>
                                      <w:t>1</w:t>
                                    </w:r>
                                  </w:p>
                                </w:txbxContent>
                              </wps:txbx>
                              <wps:bodyPr rot="0" vert="horz" wrap="square" lIns="0" tIns="0" rIns="0" bIns="0" anchor="t" anchorCtr="0" upright="1">
                                <a:noAutofit/>
                              </wps:bodyPr>
                            </wps:wsp>
                            <wps:wsp>
                              <wps:cNvPr id="78985" name="Shape 7806"/>
                              <wps:cNvSpPr>
                                <a:spLocks/>
                              </wps:cNvSpPr>
                              <wps:spPr bwMode="auto">
                                <a:xfrm>
                                  <a:off x="786610" y="2109163"/>
                                  <a:ext cx="69342" cy="111303"/>
                                </a:xfrm>
                                <a:custGeom>
                                  <a:avLst/>
                                  <a:gdLst>
                                    <a:gd name="T0" fmla="*/ 69342 w 69342"/>
                                    <a:gd name="T1" fmla="*/ 0 h 111303"/>
                                    <a:gd name="T2" fmla="*/ 0 w 69342"/>
                                    <a:gd name="T3" fmla="*/ 111303 h 111303"/>
                                    <a:gd name="T4" fmla="*/ 0 w 69342"/>
                                    <a:gd name="T5" fmla="*/ 0 h 111303"/>
                                    <a:gd name="T6" fmla="*/ 69342 w 69342"/>
                                    <a:gd name="T7" fmla="*/ 111303 h 111303"/>
                                  </a:gdLst>
                                  <a:ahLst/>
                                  <a:cxnLst>
                                    <a:cxn ang="0">
                                      <a:pos x="T0" y="T1"/>
                                    </a:cxn>
                                    <a:cxn ang="0">
                                      <a:pos x="T2" y="T3"/>
                                    </a:cxn>
                                  </a:cxnLst>
                                  <a:rect l="T4" t="T5" r="T6" b="T7"/>
                                  <a:pathLst>
                                    <a:path w="69342" h="111303">
                                      <a:moveTo>
                                        <a:pt x="69342" y="0"/>
                                      </a:moveTo>
                                      <a:lnTo>
                                        <a:pt x="0" y="111303"/>
                                      </a:lnTo>
                                    </a:path>
                                  </a:pathLst>
                                </a:custGeom>
                                <a:noFill/>
                                <a:ln w="23114">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6" name="Shape 7807"/>
                              <wps:cNvSpPr>
                                <a:spLocks/>
                              </wps:cNvSpPr>
                              <wps:spPr bwMode="auto">
                                <a:xfrm>
                                  <a:off x="2027197" y="2120517"/>
                                  <a:ext cx="67183" cy="101702"/>
                                </a:xfrm>
                                <a:custGeom>
                                  <a:avLst/>
                                  <a:gdLst>
                                    <a:gd name="T0" fmla="*/ 0 w 67183"/>
                                    <a:gd name="T1" fmla="*/ 0 h 101702"/>
                                    <a:gd name="T2" fmla="*/ 67183 w 67183"/>
                                    <a:gd name="T3" fmla="*/ 101702 h 101702"/>
                                    <a:gd name="T4" fmla="*/ 0 w 67183"/>
                                    <a:gd name="T5" fmla="*/ 0 h 101702"/>
                                    <a:gd name="T6" fmla="*/ 67183 w 67183"/>
                                    <a:gd name="T7" fmla="*/ 101702 h 101702"/>
                                  </a:gdLst>
                                  <a:ahLst/>
                                  <a:cxnLst>
                                    <a:cxn ang="0">
                                      <a:pos x="T0" y="T1"/>
                                    </a:cxn>
                                    <a:cxn ang="0">
                                      <a:pos x="T2" y="T3"/>
                                    </a:cxn>
                                  </a:cxnLst>
                                  <a:rect l="T4" t="T5" r="T6" b="T7"/>
                                  <a:pathLst>
                                    <a:path w="67183" h="101702">
                                      <a:moveTo>
                                        <a:pt x="0" y="0"/>
                                      </a:moveTo>
                                      <a:lnTo>
                                        <a:pt x="67183" y="101702"/>
                                      </a:lnTo>
                                    </a:path>
                                  </a:pathLst>
                                </a:custGeom>
                                <a:noFill/>
                                <a:ln w="23114">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7" name="Rectangle 7808"/>
                              <wps:cNvSpPr>
                                <a:spLocks noChangeArrowheads="1"/>
                              </wps:cNvSpPr>
                              <wps:spPr bwMode="auto">
                                <a:xfrm>
                                  <a:off x="0" y="1830851"/>
                                  <a:ext cx="42278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DC89" w14:textId="77777777" w:rsidR="00116439" w:rsidRDefault="00116439" w:rsidP="00116439">
                                    <w:pPr>
                                      <w:spacing w:after="160" w:line="259" w:lineRule="auto"/>
                                    </w:pPr>
                                    <w:proofErr w:type="spellStart"/>
                                    <w:r>
                                      <w:rPr>
                                        <w:sz w:val="30"/>
                                      </w:rPr>
                                      <w:t>cFL</w:t>
                                    </w:r>
                                    <w:proofErr w:type="spellEnd"/>
                                  </w:p>
                                </w:txbxContent>
                              </wps:txbx>
                              <wps:bodyPr rot="0" vert="horz" wrap="square" lIns="0" tIns="0" rIns="0" bIns="0" anchor="t" anchorCtr="0" upright="1">
                                <a:noAutofit/>
                              </wps:bodyPr>
                            </wps:wsp>
                            <wps:wsp>
                              <wps:cNvPr id="78988" name="Rectangle 7809"/>
                              <wps:cNvSpPr>
                                <a:spLocks noChangeArrowheads="1"/>
                              </wps:cNvSpPr>
                              <wps:spPr bwMode="auto">
                                <a:xfrm>
                                  <a:off x="2067467" y="2233590"/>
                                  <a:ext cx="14101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27639" w14:textId="77777777" w:rsidR="00116439" w:rsidRDefault="00116439" w:rsidP="00116439">
                                    <w:pPr>
                                      <w:spacing w:after="160" w:line="259" w:lineRule="auto"/>
                                    </w:pPr>
                                    <w:r>
                                      <w:rPr>
                                        <w:sz w:val="30"/>
                                      </w:rPr>
                                      <w:t>2</w:t>
                                    </w:r>
                                  </w:p>
                                </w:txbxContent>
                              </wps:txbx>
                              <wps:bodyPr rot="0" vert="horz" wrap="square" lIns="0" tIns="0" rIns="0" bIns="0" anchor="t" anchorCtr="0" upright="1">
                                <a:noAutofit/>
                              </wps:bodyPr>
                            </wps:wsp>
                            <wps:wsp>
                              <wps:cNvPr id="78989" name="Shape 7810"/>
                              <wps:cNvSpPr>
                                <a:spLocks/>
                              </wps:cNvSpPr>
                              <wps:spPr bwMode="auto">
                                <a:xfrm>
                                  <a:off x="1981487" y="2220468"/>
                                  <a:ext cx="272999" cy="272974"/>
                                </a:xfrm>
                                <a:custGeom>
                                  <a:avLst/>
                                  <a:gdLst>
                                    <a:gd name="T0" fmla="*/ 0 w 272999"/>
                                    <a:gd name="T1" fmla="*/ 0 h 272974"/>
                                    <a:gd name="T2" fmla="*/ 272999 w 272999"/>
                                    <a:gd name="T3" fmla="*/ 272974 h 272974"/>
                                  </a:gdLst>
                                  <a:ahLst/>
                                  <a:cxnLst/>
                                  <a:rect l="T0" t="T1" r="T2" b="T3"/>
                                  <a:pathLst/>
                                </a:custGeom>
                                <a:noFill/>
                                <a:ln w="16383">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0" name="Shape 7811"/>
                              <wps:cNvSpPr>
                                <a:spLocks/>
                              </wps:cNvSpPr>
                              <wps:spPr bwMode="auto">
                                <a:xfrm>
                                  <a:off x="331699" y="1674163"/>
                                  <a:ext cx="315392" cy="266573"/>
                                </a:xfrm>
                                <a:custGeom>
                                  <a:avLst/>
                                  <a:gdLst>
                                    <a:gd name="T0" fmla="*/ 315392 w 315392"/>
                                    <a:gd name="T1" fmla="*/ 0 h 266573"/>
                                    <a:gd name="T2" fmla="*/ 0 w 315392"/>
                                    <a:gd name="T3" fmla="*/ 266573 h 266573"/>
                                    <a:gd name="T4" fmla="*/ 0 w 315392"/>
                                    <a:gd name="T5" fmla="*/ 0 h 266573"/>
                                    <a:gd name="T6" fmla="*/ 315392 w 315392"/>
                                    <a:gd name="T7" fmla="*/ 266573 h 266573"/>
                                  </a:gdLst>
                                  <a:ahLst/>
                                  <a:cxnLst>
                                    <a:cxn ang="0">
                                      <a:pos x="T0" y="T1"/>
                                    </a:cxn>
                                    <a:cxn ang="0">
                                      <a:pos x="T2" y="T3"/>
                                    </a:cxn>
                                  </a:cxnLst>
                                  <a:rect l="T4" t="T5" r="T6" b="T7"/>
                                  <a:pathLst>
                                    <a:path w="315392" h="266573">
                                      <a:moveTo>
                                        <a:pt x="315392" y="0"/>
                                      </a:moveTo>
                                      <a:lnTo>
                                        <a:pt x="0" y="266573"/>
                                      </a:lnTo>
                                    </a:path>
                                  </a:pathLst>
                                </a:custGeom>
                                <a:noFill/>
                                <a:ln w="22936">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1" name="Shape 7812"/>
                              <wps:cNvSpPr>
                                <a:spLocks/>
                              </wps:cNvSpPr>
                              <wps:spPr bwMode="auto">
                                <a:xfrm>
                                  <a:off x="2239823" y="1661056"/>
                                  <a:ext cx="315417" cy="266573"/>
                                </a:xfrm>
                                <a:custGeom>
                                  <a:avLst/>
                                  <a:gdLst>
                                    <a:gd name="T0" fmla="*/ 0 w 315417"/>
                                    <a:gd name="T1" fmla="*/ 0 h 266573"/>
                                    <a:gd name="T2" fmla="*/ 315417 w 315417"/>
                                    <a:gd name="T3" fmla="*/ 266573 h 266573"/>
                                    <a:gd name="T4" fmla="*/ 0 w 315417"/>
                                    <a:gd name="T5" fmla="*/ 0 h 266573"/>
                                    <a:gd name="T6" fmla="*/ 315417 w 315417"/>
                                    <a:gd name="T7" fmla="*/ 266573 h 266573"/>
                                  </a:gdLst>
                                  <a:ahLst/>
                                  <a:cxnLst>
                                    <a:cxn ang="0">
                                      <a:pos x="T0" y="T1"/>
                                    </a:cxn>
                                    <a:cxn ang="0">
                                      <a:pos x="T2" y="T3"/>
                                    </a:cxn>
                                  </a:cxnLst>
                                  <a:rect l="T4" t="T5" r="T6" b="T7"/>
                                  <a:pathLst>
                                    <a:path w="315417" h="266573">
                                      <a:moveTo>
                                        <a:pt x="0" y="0"/>
                                      </a:moveTo>
                                      <a:lnTo>
                                        <a:pt x="315417" y="266573"/>
                                      </a:lnTo>
                                    </a:path>
                                  </a:pathLst>
                                </a:custGeom>
                                <a:noFill/>
                                <a:ln w="22936">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2" name="Rectangle 7813"/>
                              <wps:cNvSpPr>
                                <a:spLocks noChangeArrowheads="1"/>
                              </wps:cNvSpPr>
                              <wps:spPr bwMode="auto">
                                <a:xfrm>
                                  <a:off x="2566015" y="1823867"/>
                                  <a:ext cx="46488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2553" w14:textId="77777777" w:rsidR="00116439" w:rsidRDefault="00116439" w:rsidP="00116439">
                                    <w:pPr>
                                      <w:spacing w:after="160" w:line="259" w:lineRule="auto"/>
                                    </w:pPr>
                                    <w:proofErr w:type="spellStart"/>
                                    <w:r>
                                      <w:rPr>
                                        <w:sz w:val="30"/>
                                      </w:rPr>
                                      <w:t>cFH</w:t>
                                    </w:r>
                                    <w:proofErr w:type="spellEnd"/>
                                  </w:p>
                                </w:txbxContent>
                              </wps:txbx>
                              <wps:bodyPr rot="0" vert="horz" wrap="square" lIns="0" tIns="0" rIns="0" bIns="0" anchor="t" anchorCtr="0" upright="1">
                                <a:noAutofit/>
                              </wps:bodyPr>
                            </wps:wsp>
                          </wpg:wgp>
                        </a:graphicData>
                      </a:graphic>
                    </wp:inline>
                  </w:drawing>
                </mc:Choice>
                <mc:Fallback>
                  <w:pict>
                    <v:group w14:anchorId="2B685933" id="Gruppieren 78970" o:spid="_x0000_s1166" style="width:229.55pt;height:196.35pt;mso-position-horizontal-relative:char;mso-position-vertical-relative:line" coordsize="29155,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">
                      <o:lock v:ext="edit" rotation="t" position="t"/>
                      <v:shape id="Shape 7792" o:spid="_x0000_s1167" style="position:absolute;left:19241;top:4962;width:6617;height:163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" fillcolor="#4b4c4b" stroked="f" strokeweight="0">
                        <v:stroke miterlimit="83231f" joinstyle="miter"/>
                        <v:path arrowok="t" textboxrect="@1,@1,@1,@1"/>
                      </v:shape>
                      <v:shape id="Shape 7793" o:spid="_x0000_s1168" style="position:absolute;left:19241;top:4962;width:6617;height:163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" filled="f" strokecolor="#181717" strokeweight=".18203mm">
                        <v:stroke miterlimit="83231f" joinstyle="miter"/>
                        <v:path arrowok="t" textboxrect="@1,@1,@1,@1"/>
                      </v:shape>
                      <v:shape id="Shape 7794" o:spid="_x0000_s1169" style="position:absolute;left:2873;top:11303;width:6730;height:9976;visibility:visible;mso-wrap-style:square;v-text-anchor:top" coordsize="672998,9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" path="m,l199695,c179730,258902,349098,534162,349098,534162l491084,700761r120802,95301l672998,837616,559537,997560,439115,918693,367944,857987,273812,759968,165786,610540,76276,428549,17831,218923c991,65659,,,,xe" fillcolor="#4b4c4b" stroked="f" strokeweight="0">
                        <v:stroke miterlimit="83231f" joinstyle="miter"/>
                        <v:path arrowok="t" o:connecttype="custom" o:connectlocs="0,0;199695,0;349098,534162;491084,700761;611886,796062;672998,837616;559537,997560;439115,918693;367944,857987;273812,759968;165786,610540;76276,428549;17831,218923;0,0" o:connectangles="0,0,0,0,0,0,0,0,0,0,0,0,0,0" textboxrect="0,0,672998,997560"/>
                      </v:shape>
                      <v:shape id="Shape 7795" o:spid="_x0000_s1170" style="position:absolute;left:4975;top:16645;width:4628;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" fillcolor="#d9d8d7" stroked="f" strokeweight="0">
                        <v:stroke miterlimit="83231f" joinstyle="miter"/>
                        <v:path arrowok="t" textboxrect="@1,@1,@1,@1"/>
                      </v:shape>
                      <v:shape id="Shape 7796" o:spid="_x0000_s1171" style="position:absolute;left:4975;top:16645;width:4628;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" filled="f" strokecolor="#181717" strokeweight=".18203mm">
                        <v:stroke miterlimit="83231f" joinstyle="miter"/>
                        <v:path arrowok="t" textboxrect="@1,@1,@1,@1"/>
                      </v:shape>
                      <v:shape id="Shape 7797" o:spid="_x0000_s1172" style="position:absolute;left:19204;top:16579;width:4629;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" fillcolor="#d9d8d7" stroked="f" strokeweight="0">
                        <v:stroke miterlimit="83231f" joinstyle="miter"/>
                        <v:path arrowok="t" textboxrect="@1,@1,@1,@1"/>
                      </v:shape>
                      <v:shape id="Shape 7798" o:spid="_x0000_s1173" style="position:absolute;left:19204;top:16579;width:4629;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" filled="f" strokecolor="#181717" strokeweight=".18203mm">
                        <v:stroke miterlimit="83231f" joinstyle="miter"/>
                        <v:path arrowok="t" textboxrect="@1,@1,@1,@1"/>
                      </v:shape>
                      <v:shape id="Shape 7799" o:spid="_x0000_s1174" style="position:absolute;left:2937;width:20933;height:11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" fillcolor="#4b4c4b" stroked="f" strokeweight="0">
                        <v:stroke miterlimit="83231f" joinstyle="miter"/>
                        <v:path arrowok="t" textboxrect="@1,@1,@1,@1"/>
                      </v:shape>
                      <v:shape id="Shape 7800" o:spid="_x0000_s1175" style="position:absolute;left:6618;top:7077;width:7785;height:42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" filled="f" strokecolor="#181717" strokeweight="5.16pt">
                        <v:stroke endcap="round"/>
                        <v:path arrowok="t" textboxrect="@1,@1,@1,@1"/>
                      </v:shape>
                      <v:shape id="Shape 7801" o:spid="_x0000_s1176" style="position:absolute;left:13748;top:10648;width:1310;height:13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" fillcolor="#181717" stroked="f" strokeweight="0">
                        <v:stroke endcap="round"/>
                        <v:path arrowok="t" textboxrect="@1,@1,@1,@1"/>
                      </v:shape>
                      <v:shape id="Shape 7802" o:spid="_x0000_s1177" style="position:absolute;left:13748;top:10648;width:1310;height:13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" filled="f" strokecolor="#181717" strokeweight=".36478mm">
                        <v:stroke miterlimit="83231f" joinstyle="miter"/>
                        <v:path arrowok="t" textboxrect="@1,@1,@1,@1"/>
                      </v:shape>
                      <v:shape id="Shape 7803" o:spid="_x0000_s1178" style="position:absolute;left:2937;width:22932;height:21293;visibility:visible;mso-wrap-style:square;v-text-anchor:top" coordsize="2293188,212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" path="m666598,1967941c358191,1788998,188036,1463192,193294,1130325,195783,973379,237261,814857,321615,669417,584937,215595,1166292,61138,1620164,324434v580492,336830,509880,1014273,344958,1298524c1887195,1757248,1719377,1909089,1630401,1962125r107188,167208c2070532,1928698,2293188,1563649,2293188,1146581,2293188,513334,1779829,,1146607,,513334,,,513334,,1146581v,416052,221564,780339,553161,981304l666598,1967941xe" filled="f" strokecolor="#181717" strokeweight="1.82pt">
                        <v:stroke miterlimit="83231f" joinstyle="miter"/>
                        <v:path arrowok="t" o:connecttype="custom" o:connectlocs="666598,1967941;193294,1130325;321615,669417;1620164,324434;1965122,1622958;1630401,1962125;1737589,2129333;2293188,1146581;1146607,0;0,1146581;553161,2127885;666598,1967941" o:connectangles="0,0,0,0,0,0,0,0,0,0,0,0" textboxrect="0,0,2293188,2129333"/>
                      </v:shape>
                      <v:shape id="Shape 7804" o:spid="_x0000_s1179" style="position:absolute;left:6173;top:22204;width:273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" filled="f" strokecolor="#181717" strokeweight="1.29pt">
                        <v:stroke miterlimit="1" joinstyle="miter"/>
                        <v:path arrowok="t" textboxrect="@1,@1,@1,@1"/>
                      </v:shape>
                      <v:rect id="Rectangle 7805" o:spid="_x0000_s1180" style="position:absolute;left:6935;top:22319;width:141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" filled="f" stroked="f">
                        <v:textbox inset="0,0,0,0">
                          <w:txbxContent>
                            <w:p w14:paraId="4F64EE11" w14:textId="77777777" w:rsidR="00116439" w:rsidRDefault="00116439" w:rsidP="00116439">
                              <w:pPr>
                                <w:spacing w:after="160" w:line="259" w:lineRule="auto"/>
                              </w:pPr>
                              <w:r>
                                <w:rPr>
                                  <w:sz w:val="30"/>
                                </w:rPr>
                                <w:t>1</w:t>
                              </w:r>
                            </w:p>
                          </w:txbxContent>
                        </v:textbox>
                      </v:rect>
                      <v:shape id="Shape 7806" o:spid="_x0000_s1181" style="position:absolute;left:7866;top:21091;width:693;height:1113;visibility:visible;mso-wrap-style:square;v-text-anchor:top" coordsize="69342,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" path="m69342,l,111303e" filled="f" strokecolor="#181717" strokeweight="1.82pt">
                        <v:stroke miterlimit="1" joinstyle="miter"/>
                        <v:path arrowok="t" o:connecttype="custom" o:connectlocs="69342,0;0,111303" o:connectangles="0,0" textboxrect="0,0,69342,111303"/>
                      </v:shape>
                      <v:shape id="Shape 7807" o:spid="_x0000_s1182" style="position:absolute;left:20271;top:21205;width:672;height:1017;visibility:visible;mso-wrap-style:square;v-text-anchor:top" coordsize="67183,10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" path="m,l67183,101702e" filled="f" strokecolor="#181717" strokeweight="1.82pt">
                        <v:stroke miterlimit="1" joinstyle="miter"/>
                        <v:path arrowok="t" o:connecttype="custom" o:connectlocs="0,0;67183,101702" o:connectangles="0,0" textboxrect="0,0,67183,101702"/>
                      </v:shape>
                      <v:rect id="Rectangle 7808" o:spid="_x0000_s1183" style="position:absolute;top:18308;width:4227;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" filled="f" stroked="f">
                        <v:textbox inset="0,0,0,0">
                          <w:txbxContent>
                            <w:p w14:paraId="6E0DDC89" w14:textId="77777777" w:rsidR="00116439" w:rsidRDefault="00116439" w:rsidP="00116439">
                              <w:pPr>
                                <w:spacing w:after="160" w:line="259" w:lineRule="auto"/>
                              </w:pPr>
                              <w:proofErr w:type="spellStart"/>
                              <w:r>
                                <w:rPr>
                                  <w:sz w:val="30"/>
                                </w:rPr>
                                <w:t>cFL</w:t>
                              </w:r>
                              <w:proofErr w:type="spellEnd"/>
                            </w:p>
                          </w:txbxContent>
                        </v:textbox>
                      </v:rect>
                      <v:rect id="Rectangle 7809" o:spid="_x0000_s1184" style="position:absolute;left:20674;top:22335;width:141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" filled="f" stroked="f">
                        <v:textbox inset="0,0,0,0">
                          <w:txbxContent>
                            <w:p w14:paraId="24D27639" w14:textId="77777777" w:rsidR="00116439" w:rsidRDefault="00116439" w:rsidP="00116439">
                              <w:pPr>
                                <w:spacing w:after="160" w:line="259" w:lineRule="auto"/>
                              </w:pPr>
                              <w:r>
                                <w:rPr>
                                  <w:sz w:val="30"/>
                                </w:rPr>
                                <w:t>2</w:t>
                              </w:r>
                            </w:p>
                          </w:txbxContent>
                        </v:textbox>
                      </v:rect>
                      <v:shape id="Shape 7810" o:spid="_x0000_s1185" style="position:absolute;left:19814;top:22204;width:273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" filled="f" strokecolor="#181717" strokeweight="1.29pt">
                        <v:stroke miterlimit="1" joinstyle="miter"/>
                        <v:path arrowok="t" textboxrect="@1,@1,@1,@1"/>
                      </v:shape>
                      <v:shape id="Shape 7811" o:spid="_x0000_s1186" style="position:absolute;left:3316;top:16741;width:3154;height:2666;visibility:visible;mso-wrap-style:square;v-text-anchor:top" coordsize="315392,2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" path="m315392,l,266573e" filled="f" strokecolor="#181717" strokeweight=".63711mm">
                        <v:stroke miterlimit="1" joinstyle="miter"/>
                        <v:path arrowok="t" o:connecttype="custom" o:connectlocs="315392,0;0,266573" o:connectangles="0,0" textboxrect="0,0,315392,266573"/>
                      </v:shape>
                      <v:shape id="Shape 7812" o:spid="_x0000_s1187" style="position:absolute;left:22398;top:16610;width:3154;height:2666;visibility:visible;mso-wrap-style:square;v-text-anchor:top" coordsize="315417,2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" path="m,l315417,266573e" filled="f" strokecolor="#181717" strokeweight=".63711mm">
                        <v:stroke miterlimit="1" joinstyle="miter"/>
                        <v:path arrowok="t" o:connecttype="custom" o:connectlocs="0,0;315417,266573" o:connectangles="0,0" textboxrect="0,0,315417,266573"/>
                      </v:shape>
                      <v:rect id="Rectangle 7813" o:spid="_x0000_s1188" style="position:absolute;left:25660;top:18238;width:464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" filled="f" stroked="f">
                        <v:textbox inset="0,0,0,0">
                          <w:txbxContent>
                            <w:p w14:paraId="390E2553" w14:textId="77777777" w:rsidR="00116439" w:rsidRDefault="00116439" w:rsidP="00116439">
                              <w:pPr>
                                <w:spacing w:after="160" w:line="259" w:lineRule="auto"/>
                              </w:pPr>
                              <w:proofErr w:type="spellStart"/>
                              <w:r>
                                <w:rPr>
                                  <w:sz w:val="30"/>
                                </w:rPr>
                                <w:t>cFH</w:t>
                              </w:r>
                              <w:proofErr w:type="spellEnd"/>
                            </w:p>
                          </w:txbxContent>
                        </v:textbox>
                      </v:rect>
                      <w10:anchorlock/>
                    </v:group>
                  </w:pict>
                </mc:Fallback>
              </mc:AlternateContent>
            </w:r>
          </w:p>
        </w:tc>
        <w:tc>
          <w:tcPr>
            <w:tcW w:w="2500" w:type="pct"/>
            <w:tcBorders>
              <w:top w:val="single" w:sz="12" w:space="0" w:color="181717"/>
              <w:left w:val="single" w:sz="12" w:space="0" w:color="181717"/>
              <w:bottom w:val="single" w:sz="12" w:space="0" w:color="181717"/>
              <w:right w:val="single" w:sz="12" w:space="0" w:color="181717"/>
            </w:tcBorders>
          </w:tcPr>
          <w:p w14:paraId="611A32D4" w14:textId="13414B63" w:rsidR="00116439" w:rsidRPr="00663269" w:rsidRDefault="00116439" w:rsidP="00682267">
            <w:pPr>
              <w:pStyle w:val="TableText"/>
              <w:rPr>
                <w:rFonts w:ascii="Arial" w:hAnsi="Arial" w:cs="Arial"/>
                <w:sz w:val="36"/>
              </w:rPr>
            </w:pPr>
            <w:r w:rsidRPr="00663269">
              <w:rPr>
                <w:rFonts w:ascii="Arial" w:hAnsi="Arial" w:cs="Arial"/>
                <w:noProof/>
                <w:lang w:val="fr"/>
              </w:rPr>
              <mc:AlternateContent>
                <mc:Choice Requires="wpg">
                  <w:drawing>
                    <wp:inline distT="0" distB="0" distL="0" distR="0" wp14:anchorId="5D32C641" wp14:editId="08C1F0D8">
                      <wp:extent cx="2915285" cy="2493645"/>
                      <wp:effectExtent l="0" t="19050" r="115570" b="78105"/>
                      <wp:docPr id="78948" name="Gruppieren 7894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915285" cy="2493645"/>
                                <a:chOff x="0" y="0"/>
                                <a:chExt cx="2915545" cy="2493442"/>
                              </a:xfrm>
                            </wpg:grpSpPr>
                            <wps:wsp>
                              <wps:cNvPr id="78949" name="Shape 7814"/>
                              <wps:cNvSpPr>
                                <a:spLocks/>
                              </wps:cNvSpPr>
                              <wps:spPr bwMode="auto">
                                <a:xfrm>
                                  <a:off x="1924157" y="496273"/>
                                  <a:ext cx="661695" cy="1633093"/>
                                </a:xfrm>
                                <a:custGeom>
                                  <a:avLst/>
                                  <a:gdLst>
                                    <a:gd name="T0" fmla="*/ 0 w 661695"/>
                                    <a:gd name="T1" fmla="*/ 0 h 1633093"/>
                                    <a:gd name="T2" fmla="*/ 661695 w 661695"/>
                                    <a:gd name="T3" fmla="*/ 1633093 h 1633093"/>
                                  </a:gdLst>
                                  <a:ahLst/>
                                  <a:cxnLst/>
                                  <a:rect l="T0" t="T1" r="T2" b="T3"/>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50" name="Shape 7815"/>
                              <wps:cNvSpPr>
                                <a:spLocks/>
                              </wps:cNvSpPr>
                              <wps:spPr bwMode="auto">
                                <a:xfrm>
                                  <a:off x="287378" y="1130351"/>
                                  <a:ext cx="672998" cy="997560"/>
                                </a:xfrm>
                                <a:custGeom>
                                  <a:avLst/>
                                  <a:gdLst>
                                    <a:gd name="T0" fmla="*/ 0 w 672998"/>
                                    <a:gd name="T1" fmla="*/ 0 h 997560"/>
                                    <a:gd name="T2" fmla="*/ 199695 w 672998"/>
                                    <a:gd name="T3" fmla="*/ 0 h 997560"/>
                                    <a:gd name="T4" fmla="*/ 349098 w 672998"/>
                                    <a:gd name="T5" fmla="*/ 534162 h 997560"/>
                                    <a:gd name="T6" fmla="*/ 491084 w 672998"/>
                                    <a:gd name="T7" fmla="*/ 700761 h 997560"/>
                                    <a:gd name="T8" fmla="*/ 611886 w 672998"/>
                                    <a:gd name="T9" fmla="*/ 796062 h 997560"/>
                                    <a:gd name="T10" fmla="*/ 672998 w 672998"/>
                                    <a:gd name="T11" fmla="*/ 837616 h 997560"/>
                                    <a:gd name="T12" fmla="*/ 559536 w 672998"/>
                                    <a:gd name="T13" fmla="*/ 997560 h 997560"/>
                                    <a:gd name="T14" fmla="*/ 439115 w 672998"/>
                                    <a:gd name="T15" fmla="*/ 918693 h 997560"/>
                                    <a:gd name="T16" fmla="*/ 367944 w 672998"/>
                                    <a:gd name="T17" fmla="*/ 857987 h 997560"/>
                                    <a:gd name="T18" fmla="*/ 273812 w 672998"/>
                                    <a:gd name="T19" fmla="*/ 759968 h 997560"/>
                                    <a:gd name="T20" fmla="*/ 165786 w 672998"/>
                                    <a:gd name="T21" fmla="*/ 610540 h 997560"/>
                                    <a:gd name="T22" fmla="*/ 76276 w 672998"/>
                                    <a:gd name="T23" fmla="*/ 428549 h 997560"/>
                                    <a:gd name="T24" fmla="*/ 17831 w 672998"/>
                                    <a:gd name="T25" fmla="*/ 218923 h 997560"/>
                                    <a:gd name="T26" fmla="*/ 0 w 672998"/>
                                    <a:gd name="T27" fmla="*/ 0 h 997560"/>
                                    <a:gd name="T28" fmla="*/ 0 w 672998"/>
                                    <a:gd name="T29" fmla="*/ 0 h 997560"/>
                                    <a:gd name="T30" fmla="*/ 672998 w 672998"/>
                                    <a:gd name="T31" fmla="*/ 997560 h 997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72998" h="997560">
                                      <a:moveTo>
                                        <a:pt x="0" y="0"/>
                                      </a:moveTo>
                                      <a:lnTo>
                                        <a:pt x="199695" y="0"/>
                                      </a:lnTo>
                                      <a:cubicBezTo>
                                        <a:pt x="179731" y="258902"/>
                                        <a:pt x="349098" y="534162"/>
                                        <a:pt x="349098" y="534162"/>
                                      </a:cubicBezTo>
                                      <a:lnTo>
                                        <a:pt x="491084" y="700761"/>
                                      </a:lnTo>
                                      <a:lnTo>
                                        <a:pt x="611886" y="796062"/>
                                      </a:lnTo>
                                      <a:lnTo>
                                        <a:pt x="672998" y="837616"/>
                                      </a:lnTo>
                                      <a:lnTo>
                                        <a:pt x="559536" y="997560"/>
                                      </a:lnTo>
                                      <a:lnTo>
                                        <a:pt x="439115" y="918693"/>
                                      </a:lnTo>
                                      <a:lnTo>
                                        <a:pt x="367944" y="857987"/>
                                      </a:lnTo>
                                      <a:lnTo>
                                        <a:pt x="273812" y="759968"/>
                                      </a:lnTo>
                                      <a:lnTo>
                                        <a:pt x="165786" y="610540"/>
                                      </a:lnTo>
                                      <a:lnTo>
                                        <a:pt x="76276" y="428549"/>
                                      </a:lnTo>
                                      <a:lnTo>
                                        <a:pt x="17831" y="218923"/>
                                      </a:lnTo>
                                      <a:cubicBezTo>
                                        <a:pt x="991" y="65659"/>
                                        <a:pt x="0" y="0"/>
                                        <a:pt x="0" y="0"/>
                                      </a:cubicBezTo>
                                      <a:close/>
                                    </a:path>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51" name="Shape 7816"/>
                              <wps:cNvSpPr>
                                <a:spLocks/>
                              </wps:cNvSpPr>
                              <wps:spPr bwMode="auto">
                                <a:xfrm>
                                  <a:off x="497573" y="1664536"/>
                                  <a:ext cx="462788" cy="463372"/>
                                </a:xfrm>
                                <a:custGeom>
                                  <a:avLst/>
                                  <a:gdLst>
                                    <a:gd name="T0" fmla="*/ 0 w 462788"/>
                                    <a:gd name="T1" fmla="*/ 0 h 463372"/>
                                    <a:gd name="T2" fmla="*/ 462788 w 462788"/>
                                    <a:gd name="T3" fmla="*/ 463372 h 463372"/>
                                  </a:gdLst>
                                  <a:ahLst/>
                                  <a:cxnLst/>
                                  <a:rect l="T0" t="T1" r="T2" b="T3"/>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52" name="Shape 7817"/>
                              <wps:cNvSpPr>
                                <a:spLocks/>
                              </wps:cNvSpPr>
                              <wps:spPr bwMode="auto">
                                <a:xfrm>
                                  <a:off x="497573" y="1664536"/>
                                  <a:ext cx="462788" cy="463372"/>
                                </a:xfrm>
                                <a:custGeom>
                                  <a:avLst/>
                                  <a:gdLst>
                                    <a:gd name="T0" fmla="*/ 0 w 462788"/>
                                    <a:gd name="T1" fmla="*/ 0 h 463372"/>
                                    <a:gd name="T2" fmla="*/ 462788 w 462788"/>
                                    <a:gd name="T3" fmla="*/ 463372 h 463372"/>
                                  </a:gdLst>
                                  <a:ahLst/>
                                  <a:cxnLst/>
                                  <a:rect l="T0" t="T1" r="T2" b="T3"/>
                                  <a:pathLst/>
                                </a:custGeom>
                                <a:noFill/>
                                <a:ln w="6553">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3" name="Shape 7818"/>
                              <wps:cNvSpPr>
                                <a:spLocks/>
                              </wps:cNvSpPr>
                              <wps:spPr bwMode="auto">
                                <a:xfrm>
                                  <a:off x="1920494" y="1657978"/>
                                  <a:ext cx="462813" cy="463372"/>
                                </a:xfrm>
                                <a:custGeom>
                                  <a:avLst/>
                                  <a:gdLst>
                                    <a:gd name="T0" fmla="*/ 0 w 462813"/>
                                    <a:gd name="T1" fmla="*/ 0 h 463372"/>
                                    <a:gd name="T2" fmla="*/ 462813 w 462813"/>
                                    <a:gd name="T3" fmla="*/ 463372 h 463372"/>
                                  </a:gdLst>
                                  <a:ahLst/>
                                  <a:cxnLst/>
                                  <a:rect l="T0" t="T1" r="T2" b="T3"/>
                                  <a:pathLst/>
                                </a:custGeom>
                                <a:solidFill>
                                  <a:srgbClr val="4B4C4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54" name="Shape 7819"/>
                              <wps:cNvSpPr>
                                <a:spLocks/>
                              </wps:cNvSpPr>
                              <wps:spPr bwMode="auto">
                                <a:xfrm>
                                  <a:off x="1920494" y="1657978"/>
                                  <a:ext cx="462813" cy="463372"/>
                                </a:xfrm>
                                <a:custGeom>
                                  <a:avLst/>
                                  <a:gdLst>
                                    <a:gd name="T0" fmla="*/ 0 w 462813"/>
                                    <a:gd name="T1" fmla="*/ 0 h 463372"/>
                                    <a:gd name="T2" fmla="*/ 462813 w 462813"/>
                                    <a:gd name="T3" fmla="*/ 463372 h 463372"/>
                                  </a:gdLst>
                                  <a:ahLst/>
                                  <a:cxnLst/>
                                  <a:rect l="T0" t="T1" r="T2" b="T3"/>
                                  <a:pathLst/>
                                </a:custGeom>
                                <a:noFill/>
                                <a:ln w="6553">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5" name="Shape 7820"/>
                              <wps:cNvSpPr>
                                <a:spLocks/>
                              </wps:cNvSpPr>
                              <wps:spPr bwMode="auto">
                                <a:xfrm>
                                  <a:off x="293766" y="0"/>
                                  <a:ext cx="2093240" cy="1130351"/>
                                </a:xfrm>
                                <a:custGeom>
                                  <a:avLst/>
                                  <a:gdLst>
                                    <a:gd name="T0" fmla="*/ 0 w 2093240"/>
                                    <a:gd name="T1" fmla="*/ 0 h 1130351"/>
                                    <a:gd name="T2" fmla="*/ 2093240 w 2093240"/>
                                    <a:gd name="T3" fmla="*/ 1130351 h 1130351"/>
                                  </a:gdLst>
                                  <a:ahLst/>
                                  <a:cxnLst/>
                                  <a:rect l="T0" t="T1" r="T2" b="T3"/>
                                  <a:pathLst/>
                                </a:custGeom>
                                <a:solidFill>
                                  <a:srgbClr val="D9D8D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56" name="Shape 7821"/>
                              <wps:cNvSpPr>
                                <a:spLocks/>
                              </wps:cNvSpPr>
                              <wps:spPr bwMode="auto">
                                <a:xfrm>
                                  <a:off x="661876" y="707763"/>
                                  <a:ext cx="778485" cy="422580"/>
                                </a:xfrm>
                                <a:custGeom>
                                  <a:avLst/>
                                  <a:gdLst>
                                    <a:gd name="T0" fmla="*/ 0 w 778485"/>
                                    <a:gd name="T1" fmla="*/ 0 h 422580"/>
                                    <a:gd name="T2" fmla="*/ 778485 w 778485"/>
                                    <a:gd name="T3" fmla="*/ 422580 h 422580"/>
                                  </a:gdLst>
                                  <a:ahLst/>
                                  <a:cxnLst/>
                                  <a:rect l="T0" t="T1" r="T2" b="T3"/>
                                  <a:pathLst/>
                                </a:custGeom>
                                <a:noFill/>
                                <a:ln w="65532"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7" name="Shape 7822"/>
                              <wps:cNvSpPr>
                                <a:spLocks/>
                              </wps:cNvSpPr>
                              <wps:spPr bwMode="auto">
                                <a:xfrm>
                                  <a:off x="1374836" y="1064857"/>
                                  <a:ext cx="131039" cy="131013"/>
                                </a:xfrm>
                                <a:custGeom>
                                  <a:avLst/>
                                  <a:gdLst>
                                    <a:gd name="T0" fmla="*/ 0 w 131039"/>
                                    <a:gd name="T1" fmla="*/ 0 h 131013"/>
                                    <a:gd name="T2" fmla="*/ 131039 w 131039"/>
                                    <a:gd name="T3" fmla="*/ 131013 h 131013"/>
                                  </a:gdLst>
                                  <a:ahLst/>
                                  <a:cxnLst/>
                                  <a:rect l="T0" t="T1" r="T2" b="T3"/>
                                  <a:pathLst/>
                                </a:custGeom>
                                <a:solidFill>
                                  <a:srgbClr val="18171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8958" name="Shape 7823"/>
                              <wps:cNvSpPr>
                                <a:spLocks/>
                              </wps:cNvSpPr>
                              <wps:spPr bwMode="auto">
                                <a:xfrm>
                                  <a:off x="1374836" y="1064857"/>
                                  <a:ext cx="131039" cy="131013"/>
                                </a:xfrm>
                                <a:custGeom>
                                  <a:avLst/>
                                  <a:gdLst>
                                    <a:gd name="T0" fmla="*/ 0 w 131039"/>
                                    <a:gd name="T1" fmla="*/ 0 h 131013"/>
                                    <a:gd name="T2" fmla="*/ 131039 w 131039"/>
                                    <a:gd name="T3" fmla="*/ 131013 h 131013"/>
                                  </a:gdLst>
                                  <a:ahLst/>
                                  <a:cxnLst/>
                                  <a:rect l="T0" t="T1" r="T2" b="T3"/>
                                  <a:pathLst/>
                                </a:custGeom>
                                <a:noFill/>
                                <a:ln w="13132">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9" name="Shape 7824"/>
                              <wps:cNvSpPr>
                                <a:spLocks/>
                              </wps:cNvSpPr>
                              <wps:spPr bwMode="auto">
                                <a:xfrm>
                                  <a:off x="293774" y="21"/>
                                  <a:ext cx="2293188" cy="2129333"/>
                                </a:xfrm>
                                <a:custGeom>
                                  <a:avLst/>
                                  <a:gdLst>
                                    <a:gd name="T0" fmla="*/ 666598 w 2293188"/>
                                    <a:gd name="T1" fmla="*/ 1967941 h 2129333"/>
                                    <a:gd name="T2" fmla="*/ 193294 w 2293188"/>
                                    <a:gd name="T3" fmla="*/ 1130325 h 2129333"/>
                                    <a:gd name="T4" fmla="*/ 321615 w 2293188"/>
                                    <a:gd name="T5" fmla="*/ 669417 h 2129333"/>
                                    <a:gd name="T6" fmla="*/ 1620164 w 2293188"/>
                                    <a:gd name="T7" fmla="*/ 324434 h 2129333"/>
                                    <a:gd name="T8" fmla="*/ 1965122 w 2293188"/>
                                    <a:gd name="T9" fmla="*/ 1622958 h 2129333"/>
                                    <a:gd name="T10" fmla="*/ 1630401 w 2293188"/>
                                    <a:gd name="T11" fmla="*/ 1962125 h 2129333"/>
                                    <a:gd name="T12" fmla="*/ 1737589 w 2293188"/>
                                    <a:gd name="T13" fmla="*/ 2129333 h 2129333"/>
                                    <a:gd name="T14" fmla="*/ 2293188 w 2293188"/>
                                    <a:gd name="T15" fmla="*/ 1146581 h 2129333"/>
                                    <a:gd name="T16" fmla="*/ 1146607 w 2293188"/>
                                    <a:gd name="T17" fmla="*/ 0 h 2129333"/>
                                    <a:gd name="T18" fmla="*/ 0 w 2293188"/>
                                    <a:gd name="T19" fmla="*/ 1146581 h 2129333"/>
                                    <a:gd name="T20" fmla="*/ 553161 w 2293188"/>
                                    <a:gd name="T21" fmla="*/ 2127885 h 2129333"/>
                                    <a:gd name="T22" fmla="*/ 666598 w 2293188"/>
                                    <a:gd name="T23" fmla="*/ 1967941 h 2129333"/>
                                    <a:gd name="T24" fmla="*/ 0 w 2293188"/>
                                    <a:gd name="T25" fmla="*/ 0 h 2129333"/>
                                    <a:gd name="T26" fmla="*/ 2293188 w 2293188"/>
                                    <a:gd name="T27" fmla="*/ 2129333 h 2129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93188" h="2129333">
                                      <a:moveTo>
                                        <a:pt x="666598" y="1967941"/>
                                      </a:moveTo>
                                      <a:cubicBezTo>
                                        <a:pt x="358191" y="1788998"/>
                                        <a:pt x="188036" y="1463192"/>
                                        <a:pt x="193294" y="1130325"/>
                                      </a:cubicBezTo>
                                      <a:cubicBezTo>
                                        <a:pt x="195783" y="973379"/>
                                        <a:pt x="237261" y="814857"/>
                                        <a:pt x="321615" y="669417"/>
                                      </a:cubicBezTo>
                                      <a:cubicBezTo>
                                        <a:pt x="584937" y="215595"/>
                                        <a:pt x="1166292" y="61138"/>
                                        <a:pt x="1620164" y="324434"/>
                                      </a:cubicBezTo>
                                      <a:cubicBezTo>
                                        <a:pt x="2200656" y="661264"/>
                                        <a:pt x="2130044" y="1338707"/>
                                        <a:pt x="1965122" y="1622958"/>
                                      </a:cubicBezTo>
                                      <a:cubicBezTo>
                                        <a:pt x="1887195" y="1757248"/>
                                        <a:pt x="1719377" y="1909089"/>
                                        <a:pt x="1630401" y="1962125"/>
                                      </a:cubicBezTo>
                                      <a:lnTo>
                                        <a:pt x="1737589" y="2129333"/>
                                      </a:lnTo>
                                      <a:cubicBezTo>
                                        <a:pt x="2070532" y="1928698"/>
                                        <a:pt x="2293188" y="1563649"/>
                                        <a:pt x="2293188" y="1146581"/>
                                      </a:cubicBezTo>
                                      <a:cubicBezTo>
                                        <a:pt x="2293188" y="513334"/>
                                        <a:pt x="1779829" y="0"/>
                                        <a:pt x="1146607" y="0"/>
                                      </a:cubicBezTo>
                                      <a:cubicBezTo>
                                        <a:pt x="513334" y="0"/>
                                        <a:pt x="0" y="513334"/>
                                        <a:pt x="0" y="1146581"/>
                                      </a:cubicBezTo>
                                      <a:cubicBezTo>
                                        <a:pt x="0" y="1562633"/>
                                        <a:pt x="221564" y="1926920"/>
                                        <a:pt x="553161" y="2127885"/>
                                      </a:cubicBezTo>
                                      <a:lnTo>
                                        <a:pt x="666598" y="1967941"/>
                                      </a:lnTo>
                                      <a:close/>
                                    </a:path>
                                  </a:pathLst>
                                </a:custGeom>
                                <a:noFill/>
                                <a:ln w="23114">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0" name="Shape 7825"/>
                              <wps:cNvSpPr>
                                <a:spLocks/>
                              </wps:cNvSpPr>
                              <wps:spPr bwMode="auto">
                                <a:xfrm>
                                  <a:off x="617312" y="2220468"/>
                                  <a:ext cx="272999" cy="272974"/>
                                </a:xfrm>
                                <a:custGeom>
                                  <a:avLst/>
                                  <a:gdLst>
                                    <a:gd name="T0" fmla="*/ 0 w 272999"/>
                                    <a:gd name="T1" fmla="*/ 0 h 272974"/>
                                    <a:gd name="T2" fmla="*/ 272999 w 272999"/>
                                    <a:gd name="T3" fmla="*/ 272974 h 272974"/>
                                  </a:gdLst>
                                  <a:ahLst/>
                                  <a:cxnLst/>
                                  <a:rect l="T0" t="T1" r="T2" b="T3"/>
                                  <a:pathLst/>
                                </a:custGeom>
                                <a:noFill/>
                                <a:ln w="16383">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1" name="Rectangle 7826"/>
                              <wps:cNvSpPr>
                                <a:spLocks noChangeArrowheads="1"/>
                              </wps:cNvSpPr>
                              <wps:spPr bwMode="auto">
                                <a:xfrm>
                                  <a:off x="693522" y="2231917"/>
                                  <a:ext cx="14101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B8F7" w14:textId="77777777" w:rsidR="00116439" w:rsidRDefault="00116439" w:rsidP="00116439">
                                    <w:pPr>
                                      <w:spacing w:after="160" w:line="259" w:lineRule="auto"/>
                                    </w:pPr>
                                    <w:r>
                                      <w:rPr>
                                        <w:sz w:val="30"/>
                                      </w:rPr>
                                      <w:t>1</w:t>
                                    </w:r>
                                  </w:p>
                                </w:txbxContent>
                              </wps:txbx>
                              <wps:bodyPr rot="0" vert="horz" wrap="square" lIns="0" tIns="0" rIns="0" bIns="0" anchor="t" anchorCtr="0" upright="1">
                                <a:noAutofit/>
                              </wps:bodyPr>
                            </wps:wsp>
                            <wps:wsp>
                              <wps:cNvPr id="78962" name="Shape 7827"/>
                              <wps:cNvSpPr>
                                <a:spLocks/>
                              </wps:cNvSpPr>
                              <wps:spPr bwMode="auto">
                                <a:xfrm>
                                  <a:off x="786607" y="2109163"/>
                                  <a:ext cx="69342" cy="111303"/>
                                </a:xfrm>
                                <a:custGeom>
                                  <a:avLst/>
                                  <a:gdLst>
                                    <a:gd name="T0" fmla="*/ 69342 w 69342"/>
                                    <a:gd name="T1" fmla="*/ 0 h 111303"/>
                                    <a:gd name="T2" fmla="*/ 0 w 69342"/>
                                    <a:gd name="T3" fmla="*/ 111303 h 111303"/>
                                    <a:gd name="T4" fmla="*/ 0 w 69342"/>
                                    <a:gd name="T5" fmla="*/ 0 h 111303"/>
                                    <a:gd name="T6" fmla="*/ 69342 w 69342"/>
                                    <a:gd name="T7" fmla="*/ 111303 h 111303"/>
                                  </a:gdLst>
                                  <a:ahLst/>
                                  <a:cxnLst>
                                    <a:cxn ang="0">
                                      <a:pos x="T0" y="T1"/>
                                    </a:cxn>
                                    <a:cxn ang="0">
                                      <a:pos x="T2" y="T3"/>
                                    </a:cxn>
                                  </a:cxnLst>
                                  <a:rect l="T4" t="T5" r="T6" b="T7"/>
                                  <a:pathLst>
                                    <a:path w="69342" h="111303">
                                      <a:moveTo>
                                        <a:pt x="69342" y="0"/>
                                      </a:moveTo>
                                      <a:lnTo>
                                        <a:pt x="0" y="111303"/>
                                      </a:lnTo>
                                    </a:path>
                                  </a:pathLst>
                                </a:custGeom>
                                <a:noFill/>
                                <a:ln w="23114">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3" name="Shape 7828"/>
                              <wps:cNvSpPr>
                                <a:spLocks/>
                              </wps:cNvSpPr>
                              <wps:spPr bwMode="auto">
                                <a:xfrm>
                                  <a:off x="2027194" y="2120517"/>
                                  <a:ext cx="67183" cy="101702"/>
                                </a:xfrm>
                                <a:custGeom>
                                  <a:avLst/>
                                  <a:gdLst>
                                    <a:gd name="T0" fmla="*/ 0 w 67183"/>
                                    <a:gd name="T1" fmla="*/ 0 h 101702"/>
                                    <a:gd name="T2" fmla="*/ 67183 w 67183"/>
                                    <a:gd name="T3" fmla="*/ 101702 h 101702"/>
                                    <a:gd name="T4" fmla="*/ 0 w 67183"/>
                                    <a:gd name="T5" fmla="*/ 0 h 101702"/>
                                    <a:gd name="T6" fmla="*/ 67183 w 67183"/>
                                    <a:gd name="T7" fmla="*/ 101702 h 101702"/>
                                  </a:gdLst>
                                  <a:ahLst/>
                                  <a:cxnLst>
                                    <a:cxn ang="0">
                                      <a:pos x="T0" y="T1"/>
                                    </a:cxn>
                                    <a:cxn ang="0">
                                      <a:pos x="T2" y="T3"/>
                                    </a:cxn>
                                  </a:cxnLst>
                                  <a:rect l="T4" t="T5" r="T6" b="T7"/>
                                  <a:pathLst>
                                    <a:path w="67183" h="101702">
                                      <a:moveTo>
                                        <a:pt x="0" y="0"/>
                                      </a:moveTo>
                                      <a:lnTo>
                                        <a:pt x="67183" y="101702"/>
                                      </a:lnTo>
                                    </a:path>
                                  </a:pathLst>
                                </a:custGeom>
                                <a:noFill/>
                                <a:ln w="23114">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4" name="Rectangle 7829"/>
                              <wps:cNvSpPr>
                                <a:spLocks noChangeArrowheads="1"/>
                              </wps:cNvSpPr>
                              <wps:spPr bwMode="auto">
                                <a:xfrm>
                                  <a:off x="0" y="1830851"/>
                                  <a:ext cx="42278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D771" w14:textId="77777777" w:rsidR="00116439" w:rsidRDefault="00116439" w:rsidP="00116439">
                                    <w:pPr>
                                      <w:spacing w:after="160" w:line="259" w:lineRule="auto"/>
                                    </w:pPr>
                                    <w:proofErr w:type="spellStart"/>
                                    <w:r>
                                      <w:rPr>
                                        <w:sz w:val="30"/>
                                      </w:rPr>
                                      <w:t>cFL</w:t>
                                    </w:r>
                                    <w:proofErr w:type="spellEnd"/>
                                  </w:p>
                                </w:txbxContent>
                              </wps:txbx>
                              <wps:bodyPr rot="0" vert="horz" wrap="square" lIns="0" tIns="0" rIns="0" bIns="0" anchor="t" anchorCtr="0" upright="1">
                                <a:noAutofit/>
                              </wps:bodyPr>
                            </wps:wsp>
                            <wps:wsp>
                              <wps:cNvPr id="78965" name="Rectangle 7830"/>
                              <wps:cNvSpPr>
                                <a:spLocks noChangeArrowheads="1"/>
                              </wps:cNvSpPr>
                              <wps:spPr bwMode="auto">
                                <a:xfrm>
                                  <a:off x="2067467" y="2233590"/>
                                  <a:ext cx="14101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B954" w14:textId="77777777" w:rsidR="00116439" w:rsidRDefault="00116439" w:rsidP="00116439">
                                    <w:pPr>
                                      <w:spacing w:after="160" w:line="259" w:lineRule="auto"/>
                                    </w:pPr>
                                    <w:r>
                                      <w:rPr>
                                        <w:sz w:val="30"/>
                                      </w:rPr>
                                      <w:t>2</w:t>
                                    </w:r>
                                  </w:p>
                                </w:txbxContent>
                              </wps:txbx>
                              <wps:bodyPr rot="0" vert="horz" wrap="square" lIns="0" tIns="0" rIns="0" bIns="0" anchor="t" anchorCtr="0" upright="1">
                                <a:noAutofit/>
                              </wps:bodyPr>
                            </wps:wsp>
                            <wps:wsp>
                              <wps:cNvPr id="78966" name="Shape 7831"/>
                              <wps:cNvSpPr>
                                <a:spLocks/>
                              </wps:cNvSpPr>
                              <wps:spPr bwMode="auto">
                                <a:xfrm>
                                  <a:off x="1981487" y="2220468"/>
                                  <a:ext cx="272999" cy="272974"/>
                                </a:xfrm>
                                <a:custGeom>
                                  <a:avLst/>
                                  <a:gdLst>
                                    <a:gd name="T0" fmla="*/ 0 w 272999"/>
                                    <a:gd name="T1" fmla="*/ 0 h 272974"/>
                                    <a:gd name="T2" fmla="*/ 272999 w 272999"/>
                                    <a:gd name="T3" fmla="*/ 272974 h 272974"/>
                                  </a:gdLst>
                                  <a:ahLst/>
                                  <a:cxnLst/>
                                  <a:rect l="T0" t="T1" r="T2" b="T3"/>
                                  <a:pathLst/>
                                </a:custGeom>
                                <a:noFill/>
                                <a:ln w="16383">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7" name="Shape 7832"/>
                              <wps:cNvSpPr>
                                <a:spLocks/>
                              </wps:cNvSpPr>
                              <wps:spPr bwMode="auto">
                                <a:xfrm>
                                  <a:off x="331699" y="1674163"/>
                                  <a:ext cx="315392" cy="266573"/>
                                </a:xfrm>
                                <a:custGeom>
                                  <a:avLst/>
                                  <a:gdLst>
                                    <a:gd name="T0" fmla="*/ 315392 w 315392"/>
                                    <a:gd name="T1" fmla="*/ 0 h 266573"/>
                                    <a:gd name="T2" fmla="*/ 0 w 315392"/>
                                    <a:gd name="T3" fmla="*/ 266573 h 266573"/>
                                    <a:gd name="T4" fmla="*/ 0 w 315392"/>
                                    <a:gd name="T5" fmla="*/ 0 h 266573"/>
                                    <a:gd name="T6" fmla="*/ 315392 w 315392"/>
                                    <a:gd name="T7" fmla="*/ 266573 h 266573"/>
                                  </a:gdLst>
                                  <a:ahLst/>
                                  <a:cxnLst>
                                    <a:cxn ang="0">
                                      <a:pos x="T0" y="T1"/>
                                    </a:cxn>
                                    <a:cxn ang="0">
                                      <a:pos x="T2" y="T3"/>
                                    </a:cxn>
                                  </a:cxnLst>
                                  <a:rect l="T4" t="T5" r="T6" b="T7"/>
                                  <a:pathLst>
                                    <a:path w="315392" h="266573">
                                      <a:moveTo>
                                        <a:pt x="315392" y="0"/>
                                      </a:moveTo>
                                      <a:lnTo>
                                        <a:pt x="0" y="266573"/>
                                      </a:lnTo>
                                    </a:path>
                                  </a:pathLst>
                                </a:custGeom>
                                <a:noFill/>
                                <a:ln w="22936">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8" name="Shape 7833"/>
                              <wps:cNvSpPr>
                                <a:spLocks/>
                              </wps:cNvSpPr>
                              <wps:spPr bwMode="auto">
                                <a:xfrm>
                                  <a:off x="2239823" y="1661056"/>
                                  <a:ext cx="315417" cy="266573"/>
                                </a:xfrm>
                                <a:custGeom>
                                  <a:avLst/>
                                  <a:gdLst>
                                    <a:gd name="T0" fmla="*/ 0 w 315417"/>
                                    <a:gd name="T1" fmla="*/ 0 h 266573"/>
                                    <a:gd name="T2" fmla="*/ 315417 w 315417"/>
                                    <a:gd name="T3" fmla="*/ 266573 h 266573"/>
                                    <a:gd name="T4" fmla="*/ 0 w 315417"/>
                                    <a:gd name="T5" fmla="*/ 0 h 266573"/>
                                    <a:gd name="T6" fmla="*/ 315417 w 315417"/>
                                    <a:gd name="T7" fmla="*/ 266573 h 266573"/>
                                  </a:gdLst>
                                  <a:ahLst/>
                                  <a:cxnLst>
                                    <a:cxn ang="0">
                                      <a:pos x="T0" y="T1"/>
                                    </a:cxn>
                                    <a:cxn ang="0">
                                      <a:pos x="T2" y="T3"/>
                                    </a:cxn>
                                  </a:cxnLst>
                                  <a:rect l="T4" t="T5" r="T6" b="T7"/>
                                  <a:pathLst>
                                    <a:path w="315417" h="266573">
                                      <a:moveTo>
                                        <a:pt x="0" y="0"/>
                                      </a:moveTo>
                                      <a:lnTo>
                                        <a:pt x="315417" y="266573"/>
                                      </a:lnTo>
                                    </a:path>
                                  </a:pathLst>
                                </a:custGeom>
                                <a:noFill/>
                                <a:ln w="22936">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9" name="Rectangle 7834"/>
                              <wps:cNvSpPr>
                                <a:spLocks noChangeArrowheads="1"/>
                              </wps:cNvSpPr>
                              <wps:spPr bwMode="auto">
                                <a:xfrm>
                                  <a:off x="2566010" y="1823867"/>
                                  <a:ext cx="464882" cy="33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BCF6" w14:textId="77777777" w:rsidR="00116439" w:rsidRDefault="00116439" w:rsidP="00116439">
                                    <w:pPr>
                                      <w:spacing w:after="160" w:line="259" w:lineRule="auto"/>
                                    </w:pPr>
                                    <w:proofErr w:type="spellStart"/>
                                    <w:r>
                                      <w:rPr>
                                        <w:sz w:val="30"/>
                                      </w:rPr>
                                      <w:t>cFH</w:t>
                                    </w:r>
                                    <w:proofErr w:type="spellEnd"/>
                                  </w:p>
                                </w:txbxContent>
                              </wps:txbx>
                              <wps:bodyPr rot="0" vert="horz" wrap="square" lIns="0" tIns="0" rIns="0" bIns="0" anchor="t" anchorCtr="0" upright="1">
                                <a:noAutofit/>
                              </wps:bodyPr>
                            </wps:wsp>
                          </wpg:wgp>
                        </a:graphicData>
                      </a:graphic>
                    </wp:inline>
                  </w:drawing>
                </mc:Choice>
                <mc:Fallback>
                  <w:pict>
                    <v:group w14:anchorId="5D32C641" id="Gruppieren 78948" o:spid="_x0000_s1189" style="width:229.55pt;height:196.35pt;mso-position-horizontal-relative:char;mso-position-vertical-relative:line" coordsize="29155,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">
                      <o:lock v:ext="edit" rotation="t" position="t"/>
                      <v:shape id="Shape 7814" o:spid="_x0000_s1190" style="position:absolute;left:19241;top:4962;width:6617;height:163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" fillcolor="#d9d8d7" stroked="f" strokeweight="0">
                        <v:stroke miterlimit="83231f" joinstyle="miter"/>
                        <v:path arrowok="t" textboxrect="@1,@1,@1,@1"/>
                      </v:shape>
                      <v:shape id="Shape 7815" o:spid="_x0000_s1191" style="position:absolute;left:2873;top:11303;width:6730;height:9976;visibility:visible;mso-wrap-style:square;v-text-anchor:top" coordsize="672998,9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" path="m,l199695,c179731,258902,349098,534162,349098,534162l491084,700761r120802,95301l672998,837616,559536,997560,439115,918693,367944,857987,273812,759968,165786,610540,76276,428549,17831,218923c991,65659,,,,xe" fillcolor="#d9d8d7" stroked="f" strokeweight="0">
                        <v:stroke miterlimit="83231f" joinstyle="miter"/>
                        <v:path arrowok="t" o:connecttype="custom" o:connectlocs="0,0;199695,0;349098,534162;491084,700761;611886,796062;672998,837616;559536,997560;439115,918693;367944,857987;273812,759968;165786,610540;76276,428549;17831,218923;0,0" o:connectangles="0,0,0,0,0,0,0,0,0,0,0,0,0,0" textboxrect="0,0,672998,997560"/>
                      </v:shape>
                      <v:shape id="Shape 7816" o:spid="_x0000_s1192" style="position:absolute;left:4975;top:16645;width:4628;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" fillcolor="#4b4c4b" stroked="f" strokeweight="0">
                        <v:stroke miterlimit="83231f" joinstyle="miter"/>
                        <v:path arrowok="t" textboxrect="@1,@1,@1,@1"/>
                      </v:shape>
                      <v:shape id="Shape 7817" o:spid="_x0000_s1193" style="position:absolute;left:4975;top:16645;width:4628;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" filled="f" strokecolor="#181717" strokeweight=".18203mm">
                        <v:stroke miterlimit="83231f" joinstyle="miter"/>
                        <v:path arrowok="t" textboxrect="@1,@1,@1,@1"/>
                      </v:shape>
                      <v:shape id="Shape 7818" o:spid="_x0000_s1194" style="position:absolute;left:19204;top:16579;width:4629;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" fillcolor="#4b4c4b" stroked="f" strokeweight="0">
                        <v:stroke miterlimit="83231f" joinstyle="miter"/>
                        <v:path arrowok="t" textboxrect="@1,@1,@1,@1"/>
                      </v:shape>
                      <v:shape id="Shape 7819" o:spid="_x0000_s1195" style="position:absolute;left:19204;top:16579;width:4629;height:46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" filled="f" strokecolor="#181717" strokeweight=".18203mm">
                        <v:stroke miterlimit="83231f" joinstyle="miter"/>
                        <v:path arrowok="t" textboxrect="@1,@1,@1,@1"/>
                      </v:shape>
                      <v:shape id="Shape 7820" o:spid="_x0000_s1196" style="position:absolute;left:2937;width:20933;height:11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" fillcolor="#d9d8d7" stroked="f" strokeweight="0">
                        <v:stroke miterlimit="83231f" joinstyle="miter"/>
                        <v:path arrowok="t" textboxrect="@1,@1,@1,@1"/>
                      </v:shape>
                      <v:shape id="Shape 7821" o:spid="_x0000_s1197" style="position:absolute;left:6618;top:7077;width:7785;height:42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" filled="f" strokecolor="#181717" strokeweight="5.16pt">
                        <v:stroke endcap="round"/>
                        <v:path arrowok="t" textboxrect="@1,@1,@1,@1"/>
                      </v:shape>
                      <v:shape id="Shape 7822" o:spid="_x0000_s1198" style="position:absolute;left:13748;top:10648;width:1310;height:13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" fillcolor="#181717" stroked="f" strokeweight="0">
                        <v:stroke endcap="round"/>
                        <v:path arrowok="t" textboxrect="@1,@1,@1,@1"/>
                      </v:shape>
                      <v:shape id="Shape 7823" o:spid="_x0000_s1199" style="position:absolute;left:13748;top:10648;width:1310;height:13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" filled="f" strokecolor="#181717" strokeweight=".36478mm">
                        <v:stroke miterlimit="83231f" joinstyle="miter"/>
                        <v:path arrowok="t" textboxrect="@1,@1,@1,@1"/>
                      </v:shape>
                      <v:shape id="Shape 7824" o:spid="_x0000_s1200" style="position:absolute;left:2937;width:22932;height:21293;visibility:visible;mso-wrap-style:square;v-text-anchor:top" coordsize="2293188,212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" path="m666598,1967941c358191,1788998,188036,1463192,193294,1130325,195783,973379,237261,814857,321615,669417,584937,215595,1166292,61138,1620164,324434v580492,336830,509880,1014273,344958,1298524c1887195,1757248,1719377,1909089,1630401,1962125r107188,167208c2070532,1928698,2293188,1563649,2293188,1146581,2293188,513334,1779829,,1146607,,513334,,,513334,,1146581v,416052,221564,780339,553161,981304l666598,1967941xe" filled="f" strokecolor="#181717" strokeweight="1.82pt">
                        <v:stroke miterlimit="83231f" joinstyle="miter"/>
                        <v:path arrowok="t" o:connecttype="custom" o:connectlocs="666598,1967941;193294,1130325;321615,669417;1620164,324434;1965122,1622958;1630401,1962125;1737589,2129333;2293188,1146581;1146607,0;0,1146581;553161,2127885;666598,1967941" o:connectangles="0,0,0,0,0,0,0,0,0,0,0,0" textboxrect="0,0,2293188,2129333"/>
                      </v:shape>
                      <v:shape id="Shape 7825" o:spid="_x0000_s1201" style="position:absolute;left:6173;top:22204;width:273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" filled="f" strokecolor="#181717" strokeweight="1.29pt">
                        <v:stroke miterlimit="1" joinstyle="miter"/>
                        <v:path arrowok="t" textboxrect="@1,@1,@1,@1"/>
                      </v:shape>
                      <v:rect id="Rectangle 7826" o:spid="_x0000_s1202" style="position:absolute;left:6935;top:22319;width:141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" filled="f" stroked="f">
                        <v:textbox inset="0,0,0,0">
                          <w:txbxContent>
                            <w:p w14:paraId="6EBAB8F7" w14:textId="77777777" w:rsidR="00116439" w:rsidRDefault="00116439" w:rsidP="00116439">
                              <w:pPr>
                                <w:spacing w:after="160" w:line="259" w:lineRule="auto"/>
                              </w:pPr>
                              <w:r>
                                <w:rPr>
                                  <w:sz w:val="30"/>
                                </w:rPr>
                                <w:t>1</w:t>
                              </w:r>
                            </w:p>
                          </w:txbxContent>
                        </v:textbox>
                      </v:rect>
                      <v:shape id="Shape 7827" o:spid="_x0000_s1203" style="position:absolute;left:7866;top:21091;width:693;height:1113;visibility:visible;mso-wrap-style:square;v-text-anchor:top" coordsize="69342,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" path="m69342,l,111303e" filled="f" strokecolor="#181717" strokeweight="1.82pt">
                        <v:stroke miterlimit="1" joinstyle="miter"/>
                        <v:path arrowok="t" o:connecttype="custom" o:connectlocs="69342,0;0,111303" o:connectangles="0,0" textboxrect="0,0,69342,111303"/>
                      </v:shape>
                      <v:shape id="Shape 7828" o:spid="_x0000_s1204" style="position:absolute;left:20271;top:21205;width:672;height:1017;visibility:visible;mso-wrap-style:square;v-text-anchor:top" coordsize="67183,10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" path="m,l67183,101702e" filled="f" strokecolor="#181717" strokeweight="1.82pt">
                        <v:stroke miterlimit="1" joinstyle="miter"/>
                        <v:path arrowok="t" o:connecttype="custom" o:connectlocs="0,0;67183,101702" o:connectangles="0,0" textboxrect="0,0,67183,101702"/>
                      </v:shape>
                      <v:rect id="Rectangle 7829" o:spid="_x0000_s1205" style="position:absolute;top:18308;width:4227;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" filled="f" stroked="f">
                        <v:textbox inset="0,0,0,0">
                          <w:txbxContent>
                            <w:p w14:paraId="0C56D771" w14:textId="77777777" w:rsidR="00116439" w:rsidRDefault="00116439" w:rsidP="00116439">
                              <w:pPr>
                                <w:spacing w:after="160" w:line="259" w:lineRule="auto"/>
                              </w:pPr>
                              <w:proofErr w:type="spellStart"/>
                              <w:r>
                                <w:rPr>
                                  <w:sz w:val="30"/>
                                </w:rPr>
                                <w:t>cFL</w:t>
                              </w:r>
                              <w:proofErr w:type="spellEnd"/>
                            </w:p>
                          </w:txbxContent>
                        </v:textbox>
                      </v:rect>
                      <v:rect id="Rectangle 7830" o:spid="_x0000_s1206" style="position:absolute;left:20674;top:22335;width:141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" filled="f" stroked="f">
                        <v:textbox inset="0,0,0,0">
                          <w:txbxContent>
                            <w:p w14:paraId="7A93B954" w14:textId="77777777" w:rsidR="00116439" w:rsidRDefault="00116439" w:rsidP="00116439">
                              <w:pPr>
                                <w:spacing w:after="160" w:line="259" w:lineRule="auto"/>
                              </w:pPr>
                              <w:r>
                                <w:rPr>
                                  <w:sz w:val="30"/>
                                </w:rPr>
                                <w:t>2</w:t>
                              </w:r>
                            </w:p>
                          </w:txbxContent>
                        </v:textbox>
                      </v:rect>
                      <v:shape id="Shape 7831" o:spid="_x0000_s1207" style="position:absolute;left:19814;top:22204;width:273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" filled="f" strokecolor="#181717" strokeweight="1.29pt">
                        <v:stroke miterlimit="1" joinstyle="miter"/>
                        <v:path arrowok="t" textboxrect="@1,@1,@1,@1"/>
                      </v:shape>
                      <v:shape id="Shape 7832" o:spid="_x0000_s1208" style="position:absolute;left:3316;top:16741;width:3154;height:2666;visibility:visible;mso-wrap-style:square;v-text-anchor:top" coordsize="315392,2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" path="m315392,l,266573e" filled="f" strokecolor="#181717" strokeweight=".63711mm">
                        <v:stroke miterlimit="1" joinstyle="miter"/>
                        <v:path arrowok="t" o:connecttype="custom" o:connectlocs="315392,0;0,266573" o:connectangles="0,0" textboxrect="0,0,315392,266573"/>
                      </v:shape>
                      <v:shape id="Shape 7833" o:spid="_x0000_s1209" style="position:absolute;left:22398;top:16610;width:3154;height:2666;visibility:visible;mso-wrap-style:square;v-text-anchor:top" coordsize="315417,2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" path="m,l315417,266573e" filled="f" strokecolor="#181717" strokeweight=".63711mm">
                        <v:stroke miterlimit="1" joinstyle="miter"/>
                        <v:path arrowok="t" o:connecttype="custom" o:connectlocs="0,0;315417,266573" o:connectangles="0,0" textboxrect="0,0,315417,266573"/>
                      </v:shape>
                      <v:rect id="Rectangle 7834" o:spid="_x0000_s1210" style="position:absolute;left:25660;top:18238;width:464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" filled="f" stroked="f">
                        <v:textbox inset="0,0,0,0">
                          <w:txbxContent>
                            <w:p w14:paraId="1039BCF6" w14:textId="77777777" w:rsidR="00116439" w:rsidRDefault="00116439" w:rsidP="00116439">
                              <w:pPr>
                                <w:spacing w:after="160" w:line="259" w:lineRule="auto"/>
                              </w:pPr>
                              <w:proofErr w:type="spellStart"/>
                              <w:r>
                                <w:rPr>
                                  <w:sz w:val="30"/>
                                </w:rPr>
                                <w:t>cFH</w:t>
                              </w:r>
                              <w:proofErr w:type="spellEnd"/>
                            </w:p>
                          </w:txbxContent>
                        </v:textbox>
                      </v:rect>
                      <w10:anchorlock/>
                    </v:group>
                  </w:pict>
                </mc:Fallback>
              </mc:AlternateContent>
            </w:r>
          </w:p>
        </w:tc>
      </w:tr>
      <w:tr w:rsidR="00116439" w:rsidRPr="00663269" w14:paraId="14DFA948"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7CD68547" w14:textId="77777777" w:rsidR="00116439" w:rsidRPr="00663269" w:rsidRDefault="00116439" w:rsidP="00682267">
            <w:pPr>
              <w:pStyle w:val="TableText"/>
              <w:rPr>
                <w:rFonts w:ascii="Arial" w:hAnsi="Arial" w:cs="Arial"/>
                <w:sz w:val="22"/>
                <w:szCs w:val="22"/>
                <w:lang w:val="en-US"/>
              </w:rPr>
            </w:pPr>
            <w:proofErr w:type="spellStart"/>
            <w:r w:rsidRPr="00663269">
              <w:rPr>
                <w:rFonts w:ascii="Arial" w:hAnsi="Arial" w:cs="Arial"/>
                <w:sz w:val="22"/>
                <w:szCs w:val="22"/>
                <w:lang w:val="en-US"/>
              </w:rPr>
              <w:t>Valeur</w:t>
            </w:r>
            <w:proofErr w:type="spellEnd"/>
            <w:r w:rsidRPr="00663269">
              <w:rPr>
                <w:rFonts w:ascii="Arial" w:hAnsi="Arial" w:cs="Arial"/>
                <w:sz w:val="22"/>
                <w:szCs w:val="22"/>
                <w:lang w:val="en-US"/>
              </w:rPr>
              <w:t xml:space="preserve"> </w:t>
            </w:r>
            <w:proofErr w:type="spellStart"/>
            <w:r w:rsidRPr="00663269">
              <w:rPr>
                <w:rFonts w:ascii="Arial" w:hAnsi="Arial" w:cs="Arial"/>
                <w:sz w:val="22"/>
                <w:szCs w:val="22"/>
                <w:lang w:val="en-US"/>
              </w:rPr>
              <w:t>mesurée</w:t>
            </w:r>
            <w:proofErr w:type="spellEnd"/>
            <w:r w:rsidRPr="00663269">
              <w:rPr>
                <w:rFonts w:ascii="Arial" w:hAnsi="Arial" w:cs="Arial"/>
                <w:sz w:val="22"/>
                <w:szCs w:val="22"/>
                <w:lang w:val="en-US"/>
              </w:rPr>
              <w:t xml:space="preserve"> entre </w:t>
            </w:r>
            <w:proofErr w:type="spellStart"/>
            <w:r w:rsidRPr="00663269">
              <w:rPr>
                <w:rFonts w:ascii="Arial" w:hAnsi="Arial" w:cs="Arial"/>
                <w:sz w:val="22"/>
                <w:szCs w:val="22"/>
                <w:lang w:val="en-US"/>
              </w:rPr>
              <w:t>cFL</w:t>
            </w:r>
            <w:proofErr w:type="spellEnd"/>
            <w:r w:rsidRPr="00663269">
              <w:rPr>
                <w:rFonts w:ascii="Arial" w:hAnsi="Arial" w:cs="Arial"/>
                <w:sz w:val="22"/>
                <w:szCs w:val="22"/>
                <w:lang w:val="en-US"/>
              </w:rPr>
              <w:t xml:space="preserve"> et </w:t>
            </w:r>
            <w:proofErr w:type="spellStart"/>
            <w:proofErr w:type="gramStart"/>
            <w:r w:rsidRPr="00663269">
              <w:rPr>
                <w:rFonts w:ascii="Arial" w:hAnsi="Arial" w:cs="Arial"/>
                <w:sz w:val="22"/>
                <w:szCs w:val="22"/>
                <w:lang w:val="en-US"/>
              </w:rPr>
              <w:t>cFH</w:t>
            </w:r>
            <w:proofErr w:type="spellEnd"/>
            <w:r w:rsidRPr="00663269">
              <w:rPr>
                <w:rFonts w:ascii="Arial" w:hAnsi="Arial" w:cs="Arial"/>
                <w:sz w:val="22"/>
                <w:szCs w:val="22"/>
                <w:lang w:val="en-US"/>
              </w:rPr>
              <w:t xml:space="preserve"> ;</w:t>
            </w:r>
            <w:proofErr w:type="gramEnd"/>
            <w:r w:rsidRPr="00663269">
              <w:rPr>
                <w:rFonts w:ascii="Arial" w:hAnsi="Arial" w:cs="Arial"/>
                <w:sz w:val="22"/>
                <w:szCs w:val="22"/>
                <w:lang w:val="en-US"/>
              </w:rPr>
              <w:t xml:space="preserve"> </w:t>
            </w:r>
            <w:r w:rsidRPr="00663269">
              <w:rPr>
                <w:rFonts w:ascii="Arial" w:hAnsi="Arial" w:cs="Arial"/>
                <w:sz w:val="22"/>
                <w:szCs w:val="22"/>
                <w:lang w:val="en-US"/>
              </w:rPr>
              <w:br/>
            </w:r>
            <w:proofErr w:type="spellStart"/>
            <w:r w:rsidRPr="00663269">
              <w:rPr>
                <w:rFonts w:ascii="Arial" w:hAnsi="Arial" w:cs="Arial"/>
                <w:sz w:val="22"/>
                <w:szCs w:val="22"/>
                <w:lang w:val="en-US"/>
              </w:rPr>
              <w:t>Affichage</w:t>
            </w:r>
            <w:proofErr w:type="spellEnd"/>
            <w:r w:rsidRPr="00663269">
              <w:rPr>
                <w:rFonts w:ascii="Arial" w:hAnsi="Arial" w:cs="Arial"/>
                <w:sz w:val="22"/>
                <w:szCs w:val="22"/>
                <w:lang w:val="en-US"/>
              </w:rPr>
              <w:t xml:space="preserve"> = rouge</w:t>
            </w:r>
          </w:p>
        </w:tc>
        <w:tc>
          <w:tcPr>
            <w:tcW w:w="2500" w:type="pct"/>
            <w:tcBorders>
              <w:top w:val="single" w:sz="12" w:space="0" w:color="181717"/>
              <w:left w:val="single" w:sz="12" w:space="0" w:color="181717"/>
              <w:bottom w:val="single" w:sz="12" w:space="0" w:color="181717"/>
              <w:right w:val="single" w:sz="12" w:space="0" w:color="181717"/>
            </w:tcBorders>
          </w:tcPr>
          <w:p w14:paraId="4CC3F6CB" w14:textId="77777777" w:rsidR="00116439" w:rsidRPr="00663269" w:rsidRDefault="00116439" w:rsidP="00682267">
            <w:pPr>
              <w:pStyle w:val="TableText"/>
              <w:rPr>
                <w:rFonts w:ascii="Arial" w:hAnsi="Arial" w:cs="Arial"/>
                <w:sz w:val="22"/>
                <w:szCs w:val="22"/>
                <w:lang w:val="en-US"/>
              </w:rPr>
            </w:pPr>
            <w:proofErr w:type="spellStart"/>
            <w:r w:rsidRPr="00663269">
              <w:rPr>
                <w:rFonts w:ascii="Arial" w:hAnsi="Arial" w:cs="Arial"/>
                <w:sz w:val="22"/>
                <w:szCs w:val="22"/>
                <w:lang w:val="en-US"/>
              </w:rPr>
              <w:t>Valeur</w:t>
            </w:r>
            <w:proofErr w:type="spellEnd"/>
            <w:r w:rsidRPr="00663269">
              <w:rPr>
                <w:rFonts w:ascii="Arial" w:hAnsi="Arial" w:cs="Arial"/>
                <w:sz w:val="22"/>
                <w:szCs w:val="22"/>
                <w:lang w:val="en-US"/>
              </w:rPr>
              <w:t xml:space="preserve"> </w:t>
            </w:r>
            <w:proofErr w:type="spellStart"/>
            <w:r w:rsidRPr="00663269">
              <w:rPr>
                <w:rFonts w:ascii="Arial" w:hAnsi="Arial" w:cs="Arial"/>
                <w:sz w:val="22"/>
                <w:szCs w:val="22"/>
                <w:lang w:val="en-US"/>
              </w:rPr>
              <w:t>mesurée</w:t>
            </w:r>
            <w:proofErr w:type="spellEnd"/>
            <w:r w:rsidRPr="00663269">
              <w:rPr>
                <w:rFonts w:ascii="Arial" w:hAnsi="Arial" w:cs="Arial"/>
                <w:sz w:val="22"/>
                <w:szCs w:val="22"/>
                <w:lang w:val="en-US"/>
              </w:rPr>
              <w:t xml:space="preserve"> entre </w:t>
            </w:r>
            <w:proofErr w:type="spellStart"/>
            <w:r w:rsidRPr="00663269">
              <w:rPr>
                <w:rFonts w:ascii="Arial" w:hAnsi="Arial" w:cs="Arial"/>
                <w:sz w:val="22"/>
                <w:szCs w:val="22"/>
                <w:lang w:val="en-US"/>
              </w:rPr>
              <w:t>cFL</w:t>
            </w:r>
            <w:proofErr w:type="spellEnd"/>
            <w:r w:rsidRPr="00663269">
              <w:rPr>
                <w:rFonts w:ascii="Arial" w:hAnsi="Arial" w:cs="Arial"/>
                <w:sz w:val="22"/>
                <w:szCs w:val="22"/>
                <w:lang w:val="en-US"/>
              </w:rPr>
              <w:t xml:space="preserve"> et </w:t>
            </w:r>
            <w:proofErr w:type="spellStart"/>
            <w:proofErr w:type="gramStart"/>
            <w:r w:rsidRPr="00663269">
              <w:rPr>
                <w:rFonts w:ascii="Arial" w:hAnsi="Arial" w:cs="Arial"/>
                <w:sz w:val="22"/>
                <w:szCs w:val="22"/>
                <w:lang w:val="en-US"/>
              </w:rPr>
              <w:t>cFH</w:t>
            </w:r>
            <w:proofErr w:type="spellEnd"/>
            <w:r w:rsidRPr="00663269">
              <w:rPr>
                <w:rFonts w:ascii="Arial" w:hAnsi="Arial" w:cs="Arial"/>
                <w:sz w:val="22"/>
                <w:szCs w:val="22"/>
                <w:lang w:val="en-US"/>
              </w:rPr>
              <w:t xml:space="preserve"> ;</w:t>
            </w:r>
            <w:proofErr w:type="gramEnd"/>
            <w:r w:rsidRPr="00663269">
              <w:rPr>
                <w:rFonts w:ascii="Arial" w:hAnsi="Arial" w:cs="Arial"/>
                <w:sz w:val="22"/>
                <w:szCs w:val="22"/>
                <w:lang w:val="en-US"/>
              </w:rPr>
              <w:t xml:space="preserve"> </w:t>
            </w:r>
            <w:r w:rsidRPr="00663269">
              <w:rPr>
                <w:rFonts w:ascii="Arial" w:hAnsi="Arial" w:cs="Arial"/>
                <w:sz w:val="22"/>
                <w:szCs w:val="22"/>
                <w:lang w:val="en-US"/>
              </w:rPr>
              <w:br/>
            </w:r>
            <w:proofErr w:type="spellStart"/>
            <w:r w:rsidRPr="00663269">
              <w:rPr>
                <w:rFonts w:ascii="Arial" w:hAnsi="Arial" w:cs="Arial"/>
                <w:sz w:val="22"/>
                <w:szCs w:val="22"/>
                <w:lang w:val="en-US"/>
              </w:rPr>
              <w:t>Affichage</w:t>
            </w:r>
            <w:proofErr w:type="spellEnd"/>
            <w:r w:rsidRPr="00663269">
              <w:rPr>
                <w:rFonts w:ascii="Arial" w:hAnsi="Arial" w:cs="Arial"/>
                <w:sz w:val="22"/>
                <w:szCs w:val="22"/>
                <w:lang w:val="en-US"/>
              </w:rPr>
              <w:t xml:space="preserve"> = vert</w:t>
            </w:r>
          </w:p>
        </w:tc>
      </w:tr>
      <w:tr w:rsidR="00116439" w:rsidRPr="00663269" w14:paraId="4DA26CF1"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636DF955" w14:textId="77777777" w:rsidR="00116439" w:rsidRPr="00663269" w:rsidRDefault="00116439" w:rsidP="00682267">
            <w:pPr>
              <w:pStyle w:val="TableText"/>
              <w:rPr>
                <w:rFonts w:ascii="Arial" w:hAnsi="Arial" w:cs="Arial"/>
                <w:sz w:val="22"/>
                <w:szCs w:val="22"/>
              </w:rPr>
            </w:pPr>
            <w:r w:rsidRPr="00663269">
              <w:rPr>
                <w:rFonts w:ascii="Arial" w:hAnsi="Arial" w:cs="Arial"/>
                <w:noProof/>
                <w:sz w:val="22"/>
                <w:szCs w:val="22"/>
                <w:lang w:val="es-ES" w:eastAsia="es-ES"/>
              </w:rPr>
              <mc:AlternateContent>
                <mc:Choice Requires="wpg">
                  <w:drawing>
                    <wp:inline distT="0" distB="0" distL="0" distR="0" wp14:anchorId="1A3F1DB5" wp14:editId="0263758F">
                      <wp:extent cx="412750" cy="120650"/>
                      <wp:effectExtent l="0" t="0" r="0" b="0"/>
                      <wp:docPr id="71986" name="Group 71986"/>
                      <wp:cNvGraphicFramePr/>
                      <a:graphic xmlns:a="http://schemas.openxmlformats.org/drawingml/2006/main">
                        <a:graphicData uri="http://schemas.microsoft.com/office/word/2010/wordprocessingGroup">
                          <wpg:wgp>
                            <wpg:cNvGrpSpPr/>
                            <wpg:grpSpPr>
                              <a:xfrm>
                                <a:off x="0" y="0"/>
                                <a:ext cx="412750" cy="120650"/>
                                <a:chOff x="0" y="0"/>
                                <a:chExt cx="412750" cy="120650"/>
                              </a:xfrm>
                            </wpg:grpSpPr>
                            <wps:wsp>
                              <wps:cNvPr id="78333" name="Shape 78333"/>
                              <wps:cNvSpPr/>
                              <wps:spPr>
                                <a:xfrm>
                                  <a:off x="0" y="0"/>
                                  <a:ext cx="412725" cy="120650"/>
                                </a:xfrm>
                                <a:custGeom>
                                  <a:avLst/>
                                  <a:gdLst/>
                                  <a:ahLst/>
                                  <a:cxnLst/>
                                  <a:rect l="0" t="0" r="0" b="0"/>
                                  <a:pathLst>
                                    <a:path w="412725" h="120650">
                                      <a:moveTo>
                                        <a:pt x="0" y="0"/>
                                      </a:moveTo>
                                      <a:lnTo>
                                        <a:pt x="412725" y="0"/>
                                      </a:lnTo>
                                      <a:lnTo>
                                        <a:pt x="412725" y="120650"/>
                                      </a:lnTo>
                                      <a:lnTo>
                                        <a:pt x="0" y="120650"/>
                                      </a:lnTo>
                                      <a:lnTo>
                                        <a:pt x="0" y="0"/>
                                      </a:lnTo>
                                    </a:path>
                                  </a:pathLst>
                                </a:custGeom>
                                <a:solidFill>
                                  <a:srgbClr val="D9D8D7"/>
                                </a:solidFill>
                                <a:ln w="0" cap="flat">
                                  <a:noFill/>
                                  <a:miter lim="127000"/>
                                </a:ln>
                                <a:effectLst/>
                              </wps:spPr>
                              <wps:bodyPr/>
                            </wps:wsp>
                            <wps:wsp>
                              <wps:cNvPr id="7874" name="Shape 7874"/>
                              <wps:cNvSpPr/>
                              <wps:spPr>
                                <a:xfrm>
                                  <a:off x="0" y="0"/>
                                  <a:ext cx="412750" cy="120650"/>
                                </a:xfrm>
                                <a:custGeom>
                                  <a:avLst/>
                                  <a:gdLst/>
                                  <a:ahLst/>
                                  <a:cxnLst/>
                                  <a:rect l="0" t="0" r="0" b="0"/>
                                  <a:pathLst>
                                    <a:path w="412750" h="120650">
                                      <a:moveTo>
                                        <a:pt x="0" y="120650"/>
                                      </a:moveTo>
                                      <a:lnTo>
                                        <a:pt x="412750" y="120650"/>
                                      </a:lnTo>
                                      <a:lnTo>
                                        <a:pt x="412750" y="0"/>
                                      </a:lnTo>
                                      <a:lnTo>
                                        <a:pt x="0" y="0"/>
                                      </a:lnTo>
                                      <a:close/>
                                    </a:path>
                                  </a:pathLst>
                                </a:custGeom>
                                <a:noFill/>
                                <a:ln w="7188" cap="flat" cmpd="sng" algn="ctr">
                                  <a:solidFill>
                                    <a:srgbClr val="181717"/>
                                  </a:solidFill>
                                  <a:prstDash val="solid"/>
                                  <a:miter lim="127000"/>
                                </a:ln>
                                <a:effectLst/>
                              </wps:spPr>
                              <wps:bodyPr/>
                            </wps:wsp>
                          </wpg:wgp>
                        </a:graphicData>
                      </a:graphic>
                    </wp:inline>
                  </w:drawing>
                </mc:Choice>
                <mc:Fallback>
                  <w:pict>
                    <v:group w14:anchorId="419358CE" id="Group 71986" o:spid="_x0000_s1026" style="width:32.5pt;height:9.5pt;mso-position-horizontal-relative:char;mso-position-vertical-relative:line" coordsize="4127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">
                      <v:shape id="Shape 78333" o:spid="_x0000_s1027" style="position:absolute;width:412725;height:120650;visibility:visible;mso-wrap-style:square;v-text-anchor:top" coordsize="4127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" path="m,l412725,r,120650l,120650,,e" fillcolor="#d9d8d7" stroked="f" strokeweight="0">
                        <v:stroke miterlimit="83231f" joinstyle="miter"/>
                        <v:path arrowok="t" textboxrect="0,0,412725,120650"/>
                      </v:shape>
                      <v:shape id="Shape 7874" o:spid="_x0000_s1028" style="position:absolute;width:412750;height:120650;visibility:visible;mso-wrap-style:square;v-text-anchor:top" coordsize="4127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" path="m,120650r412750,l412750,,,,,120650xe" filled="f" strokecolor="#181717" strokeweight=".19967mm">
                        <v:stroke miterlimit="83231f" joinstyle="miter"/>
                        <v:path arrowok="t" textboxrect="0,0,412750,120650"/>
                      </v:shape>
                      <w10:anchorlock/>
                    </v:group>
                  </w:pict>
                </mc:Fallback>
              </mc:AlternateContent>
            </w:r>
          </w:p>
        </w:tc>
        <w:tc>
          <w:tcPr>
            <w:tcW w:w="2500" w:type="pct"/>
            <w:tcBorders>
              <w:top w:val="single" w:sz="12" w:space="0" w:color="181717"/>
              <w:left w:val="single" w:sz="12" w:space="0" w:color="181717"/>
              <w:bottom w:val="single" w:sz="12" w:space="0" w:color="181717"/>
              <w:right w:val="single" w:sz="12" w:space="0" w:color="181717"/>
            </w:tcBorders>
          </w:tcPr>
          <w:p w14:paraId="0D032B57" w14:textId="77777777" w:rsidR="00116439" w:rsidRPr="00663269" w:rsidRDefault="00116439" w:rsidP="00682267">
            <w:pPr>
              <w:pStyle w:val="TableText"/>
              <w:rPr>
                <w:rFonts w:ascii="Arial" w:hAnsi="Arial" w:cs="Arial"/>
                <w:sz w:val="22"/>
                <w:szCs w:val="22"/>
              </w:rPr>
            </w:pPr>
            <w:proofErr w:type="spellStart"/>
            <w:r w:rsidRPr="00663269">
              <w:rPr>
                <w:rFonts w:ascii="Arial" w:hAnsi="Arial" w:cs="Arial"/>
                <w:sz w:val="22"/>
                <w:szCs w:val="22"/>
              </w:rPr>
              <w:t>Affichage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changement</w:t>
            </w:r>
            <w:proofErr w:type="spellEnd"/>
            <w:r w:rsidRPr="00663269">
              <w:rPr>
                <w:rFonts w:ascii="Arial" w:hAnsi="Arial" w:cs="Arial"/>
                <w:sz w:val="22"/>
                <w:szCs w:val="22"/>
              </w:rPr>
              <w:t xml:space="preserve"> de </w:t>
            </w:r>
            <w:proofErr w:type="spellStart"/>
            <w:r w:rsidRPr="00663269">
              <w:rPr>
                <w:rFonts w:ascii="Arial" w:hAnsi="Arial" w:cs="Arial"/>
                <w:sz w:val="22"/>
                <w:szCs w:val="22"/>
              </w:rPr>
              <w:t>couleur</w:t>
            </w:r>
            <w:proofErr w:type="spellEnd"/>
            <w:r w:rsidRPr="00663269">
              <w:rPr>
                <w:rFonts w:ascii="Arial" w:hAnsi="Arial" w:cs="Arial"/>
                <w:sz w:val="22"/>
                <w:szCs w:val="22"/>
              </w:rPr>
              <w:t xml:space="preserve"> </w:t>
            </w:r>
            <w:proofErr w:type="spellStart"/>
            <w:r w:rsidRPr="00663269">
              <w:rPr>
                <w:rFonts w:ascii="Arial" w:hAnsi="Arial" w:cs="Arial"/>
                <w:sz w:val="22"/>
                <w:szCs w:val="22"/>
              </w:rPr>
              <w:t>vert</w:t>
            </w:r>
            <w:proofErr w:type="spellEnd"/>
          </w:p>
        </w:tc>
      </w:tr>
      <w:tr w:rsidR="00116439" w:rsidRPr="00663269" w14:paraId="79AAEDC8"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6B3A2633" w14:textId="77777777" w:rsidR="00116439" w:rsidRPr="00663269" w:rsidRDefault="00116439" w:rsidP="00682267">
            <w:pPr>
              <w:pStyle w:val="TableText"/>
              <w:rPr>
                <w:rFonts w:ascii="Arial" w:hAnsi="Arial" w:cs="Arial"/>
                <w:sz w:val="22"/>
                <w:szCs w:val="22"/>
              </w:rPr>
            </w:pPr>
            <w:r w:rsidRPr="00663269">
              <w:rPr>
                <w:rFonts w:ascii="Arial" w:hAnsi="Arial" w:cs="Arial"/>
                <w:noProof/>
                <w:sz w:val="22"/>
                <w:szCs w:val="22"/>
                <w:lang w:val="es-ES" w:eastAsia="es-ES"/>
              </w:rPr>
              <mc:AlternateContent>
                <mc:Choice Requires="wpg">
                  <w:drawing>
                    <wp:inline distT="0" distB="0" distL="0" distR="0" wp14:anchorId="3CA1A965" wp14:editId="20EC553F">
                      <wp:extent cx="412750" cy="120650"/>
                      <wp:effectExtent l="0" t="0" r="0" b="0"/>
                      <wp:docPr id="72066" name="Group 72066"/>
                      <wp:cNvGraphicFramePr/>
                      <a:graphic xmlns:a="http://schemas.openxmlformats.org/drawingml/2006/main">
                        <a:graphicData uri="http://schemas.microsoft.com/office/word/2010/wordprocessingGroup">
                          <wpg:wgp>
                            <wpg:cNvGrpSpPr/>
                            <wpg:grpSpPr>
                              <a:xfrm>
                                <a:off x="0" y="0"/>
                                <a:ext cx="412750" cy="120650"/>
                                <a:chOff x="0" y="0"/>
                                <a:chExt cx="412750" cy="120650"/>
                              </a:xfrm>
                            </wpg:grpSpPr>
                            <wps:wsp>
                              <wps:cNvPr id="78335" name="Shape 78335"/>
                              <wps:cNvSpPr/>
                              <wps:spPr>
                                <a:xfrm>
                                  <a:off x="0" y="26"/>
                                  <a:ext cx="412725" cy="120624"/>
                                </a:xfrm>
                                <a:custGeom>
                                  <a:avLst/>
                                  <a:gdLst/>
                                  <a:ahLst/>
                                  <a:cxnLst/>
                                  <a:rect l="0" t="0" r="0" b="0"/>
                                  <a:pathLst>
                                    <a:path w="412725" h="120624">
                                      <a:moveTo>
                                        <a:pt x="0" y="0"/>
                                      </a:moveTo>
                                      <a:lnTo>
                                        <a:pt x="412725" y="0"/>
                                      </a:lnTo>
                                      <a:lnTo>
                                        <a:pt x="412725" y="120624"/>
                                      </a:lnTo>
                                      <a:lnTo>
                                        <a:pt x="0" y="120624"/>
                                      </a:lnTo>
                                      <a:lnTo>
                                        <a:pt x="0" y="0"/>
                                      </a:lnTo>
                                    </a:path>
                                  </a:pathLst>
                                </a:custGeom>
                                <a:solidFill>
                                  <a:srgbClr val="4B4C4B"/>
                                </a:solidFill>
                                <a:ln w="0" cap="flat">
                                  <a:noFill/>
                                  <a:miter lim="127000"/>
                                </a:ln>
                                <a:effectLst/>
                              </wps:spPr>
                              <wps:bodyPr/>
                            </wps:wsp>
                            <wps:wsp>
                              <wps:cNvPr id="7877" name="Shape 7877"/>
                              <wps:cNvSpPr/>
                              <wps:spPr>
                                <a:xfrm>
                                  <a:off x="0" y="0"/>
                                  <a:ext cx="412750" cy="120650"/>
                                </a:xfrm>
                                <a:custGeom>
                                  <a:avLst/>
                                  <a:gdLst/>
                                  <a:ahLst/>
                                  <a:cxnLst/>
                                  <a:rect l="0" t="0" r="0" b="0"/>
                                  <a:pathLst>
                                    <a:path w="412750" h="120650">
                                      <a:moveTo>
                                        <a:pt x="0" y="120650"/>
                                      </a:moveTo>
                                      <a:lnTo>
                                        <a:pt x="412750" y="120650"/>
                                      </a:lnTo>
                                      <a:lnTo>
                                        <a:pt x="412750" y="0"/>
                                      </a:lnTo>
                                      <a:lnTo>
                                        <a:pt x="0" y="0"/>
                                      </a:lnTo>
                                      <a:close/>
                                    </a:path>
                                  </a:pathLst>
                                </a:custGeom>
                                <a:noFill/>
                                <a:ln w="7188" cap="flat" cmpd="sng" algn="ctr">
                                  <a:solidFill>
                                    <a:srgbClr val="181717"/>
                                  </a:solidFill>
                                  <a:prstDash val="solid"/>
                                  <a:miter lim="127000"/>
                                </a:ln>
                                <a:effectLst/>
                              </wps:spPr>
                              <wps:bodyPr/>
                            </wps:wsp>
                          </wpg:wgp>
                        </a:graphicData>
                      </a:graphic>
                    </wp:inline>
                  </w:drawing>
                </mc:Choice>
                <mc:Fallback>
                  <w:pict>
                    <v:group w14:anchorId="020DFC65" id="Group 72066" o:spid="_x0000_s1026" style="width:32.5pt;height:9.5pt;mso-position-horizontal-relative:char;mso-position-vertical-relative:line" coordsize="4127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">
                      <v:shape id="Shape 78335" o:spid="_x0000_s1027" style="position:absolute;top:26;width:412725;height:120624;visibility:visible;mso-wrap-style:square;v-text-anchor:top" coordsize="412725,1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" path="m,l412725,r,120624l,120624,,e" fillcolor="#4b4c4b" stroked="f" strokeweight="0">
                        <v:stroke miterlimit="83231f" joinstyle="miter"/>
                        <v:path arrowok="t" textboxrect="0,0,412725,120624"/>
                      </v:shape>
                      <v:shape id="Shape 7877" o:spid="_x0000_s1028" style="position:absolute;width:412750;height:120650;visibility:visible;mso-wrap-style:square;v-text-anchor:top" coordsize="4127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" path="m,120650r412750,l412750,,,,,120650xe" filled="f" strokecolor="#181717" strokeweight=".19967mm">
                        <v:stroke miterlimit="83231f" joinstyle="miter"/>
                        <v:path arrowok="t" textboxrect="0,0,412750,120650"/>
                      </v:shape>
                      <w10:anchorlock/>
                    </v:group>
                  </w:pict>
                </mc:Fallback>
              </mc:AlternateContent>
            </w:r>
          </w:p>
        </w:tc>
        <w:tc>
          <w:tcPr>
            <w:tcW w:w="2500" w:type="pct"/>
            <w:tcBorders>
              <w:top w:val="single" w:sz="12" w:space="0" w:color="181717"/>
              <w:left w:val="single" w:sz="12" w:space="0" w:color="181717"/>
              <w:bottom w:val="single" w:sz="12" w:space="0" w:color="181717"/>
              <w:right w:val="single" w:sz="12" w:space="0" w:color="181717"/>
            </w:tcBorders>
          </w:tcPr>
          <w:p w14:paraId="30D86BC3" w14:textId="77777777" w:rsidR="00116439" w:rsidRPr="00663269" w:rsidRDefault="00116439" w:rsidP="00682267">
            <w:pPr>
              <w:pStyle w:val="TableText"/>
              <w:rPr>
                <w:rFonts w:ascii="Arial" w:hAnsi="Arial" w:cs="Arial"/>
                <w:sz w:val="22"/>
                <w:szCs w:val="22"/>
                <w:lang w:val="en-US"/>
              </w:rPr>
            </w:pPr>
            <w:proofErr w:type="spellStart"/>
            <w:r w:rsidRPr="00663269">
              <w:rPr>
                <w:rFonts w:ascii="Arial" w:hAnsi="Arial" w:cs="Arial"/>
                <w:sz w:val="22"/>
                <w:szCs w:val="22"/>
                <w:lang w:val="en-US"/>
              </w:rPr>
              <w:t>Affichage</w:t>
            </w:r>
            <w:proofErr w:type="spellEnd"/>
            <w:r w:rsidRPr="00663269">
              <w:rPr>
                <w:rFonts w:ascii="Arial" w:hAnsi="Arial" w:cs="Arial"/>
                <w:sz w:val="22"/>
                <w:szCs w:val="22"/>
                <w:lang w:val="en-US"/>
              </w:rPr>
              <w:t xml:space="preserve"> de </w:t>
            </w:r>
            <w:proofErr w:type="spellStart"/>
            <w:r w:rsidRPr="00663269">
              <w:rPr>
                <w:rFonts w:ascii="Arial" w:hAnsi="Arial" w:cs="Arial"/>
                <w:sz w:val="22"/>
                <w:szCs w:val="22"/>
                <w:lang w:val="en-US"/>
              </w:rPr>
              <w:t>changement</w:t>
            </w:r>
            <w:proofErr w:type="spellEnd"/>
            <w:r w:rsidRPr="00663269">
              <w:rPr>
                <w:rFonts w:ascii="Arial" w:hAnsi="Arial" w:cs="Arial"/>
                <w:sz w:val="22"/>
                <w:szCs w:val="22"/>
                <w:lang w:val="en-US"/>
              </w:rPr>
              <w:t xml:space="preserve"> de couleur rouge</w:t>
            </w:r>
          </w:p>
        </w:tc>
      </w:tr>
      <w:tr w:rsidR="00116439" w:rsidRPr="00663269" w14:paraId="72435931"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2D70F89C"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1</w:t>
            </w:r>
          </w:p>
        </w:tc>
        <w:tc>
          <w:tcPr>
            <w:tcW w:w="2500" w:type="pct"/>
            <w:tcBorders>
              <w:top w:val="single" w:sz="12" w:space="0" w:color="181717"/>
              <w:left w:val="single" w:sz="12" w:space="0" w:color="181717"/>
              <w:bottom w:val="single" w:sz="12" w:space="0" w:color="181717"/>
              <w:right w:val="single" w:sz="12" w:space="0" w:color="181717"/>
            </w:tcBorders>
          </w:tcPr>
          <w:p w14:paraId="61FE4253"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 xml:space="preserve">Valeur initiale de la plage de </w:t>
            </w:r>
            <w:proofErr w:type="spellStart"/>
            <w:r w:rsidRPr="00663269">
              <w:rPr>
                <w:rFonts w:ascii="Arial" w:hAnsi="Arial" w:cs="Arial"/>
                <w:sz w:val="22"/>
                <w:szCs w:val="22"/>
              </w:rPr>
              <w:t>mesure</w:t>
            </w:r>
            <w:proofErr w:type="spellEnd"/>
          </w:p>
        </w:tc>
      </w:tr>
      <w:tr w:rsidR="00116439" w:rsidRPr="00663269" w14:paraId="365588D1"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1CC1B459"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2</w:t>
            </w:r>
          </w:p>
        </w:tc>
        <w:tc>
          <w:tcPr>
            <w:tcW w:w="2500" w:type="pct"/>
            <w:tcBorders>
              <w:top w:val="single" w:sz="12" w:space="0" w:color="181717"/>
              <w:left w:val="single" w:sz="12" w:space="0" w:color="181717"/>
              <w:bottom w:val="single" w:sz="12" w:space="0" w:color="181717"/>
              <w:right w:val="single" w:sz="12" w:space="0" w:color="181717"/>
            </w:tcBorders>
          </w:tcPr>
          <w:p w14:paraId="4E308470"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 xml:space="preserve">Valeur finale de la plage de </w:t>
            </w:r>
            <w:proofErr w:type="spellStart"/>
            <w:r w:rsidRPr="00663269">
              <w:rPr>
                <w:rFonts w:ascii="Arial" w:hAnsi="Arial" w:cs="Arial"/>
                <w:sz w:val="22"/>
                <w:szCs w:val="22"/>
              </w:rPr>
              <w:t>mesure</w:t>
            </w:r>
            <w:proofErr w:type="spellEnd"/>
          </w:p>
        </w:tc>
      </w:tr>
      <w:tr w:rsidR="00116439" w:rsidRPr="00663269" w14:paraId="4D2A4F21"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0A6E8263" w14:textId="77777777" w:rsidR="00116439" w:rsidRPr="00663269" w:rsidRDefault="00116439" w:rsidP="00682267">
            <w:pPr>
              <w:pStyle w:val="TableText"/>
              <w:rPr>
                <w:rFonts w:ascii="Arial" w:hAnsi="Arial" w:cs="Arial"/>
                <w:sz w:val="22"/>
                <w:szCs w:val="22"/>
              </w:rPr>
            </w:pPr>
            <w:proofErr w:type="spellStart"/>
            <w:r w:rsidRPr="00663269">
              <w:rPr>
                <w:rFonts w:ascii="Arial" w:hAnsi="Arial" w:cs="Arial"/>
                <w:sz w:val="22"/>
                <w:szCs w:val="22"/>
              </w:rPr>
              <w:t>cFL</w:t>
            </w:r>
            <w:proofErr w:type="spellEnd"/>
          </w:p>
        </w:tc>
        <w:tc>
          <w:tcPr>
            <w:tcW w:w="2500" w:type="pct"/>
            <w:tcBorders>
              <w:top w:val="single" w:sz="12" w:space="0" w:color="181717"/>
              <w:left w:val="single" w:sz="12" w:space="0" w:color="181717"/>
              <w:bottom w:val="single" w:sz="12" w:space="0" w:color="181717"/>
              <w:right w:val="single" w:sz="12" w:space="0" w:color="181717"/>
            </w:tcBorders>
          </w:tcPr>
          <w:p w14:paraId="4C8CB5E1"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 xml:space="preserve">Valeur </w:t>
            </w:r>
            <w:proofErr w:type="spellStart"/>
            <w:r w:rsidRPr="00663269">
              <w:rPr>
                <w:rFonts w:ascii="Arial" w:hAnsi="Arial" w:cs="Arial"/>
                <w:sz w:val="22"/>
                <w:szCs w:val="22"/>
              </w:rPr>
              <w:t>limite</w:t>
            </w:r>
            <w:proofErr w:type="spellEnd"/>
            <w:r w:rsidRPr="00663269">
              <w:rPr>
                <w:rFonts w:ascii="Arial" w:hAnsi="Arial" w:cs="Arial"/>
                <w:sz w:val="22"/>
                <w:szCs w:val="22"/>
              </w:rPr>
              <w:t xml:space="preserve"> </w:t>
            </w:r>
            <w:proofErr w:type="spellStart"/>
            <w:r w:rsidRPr="00663269">
              <w:rPr>
                <w:rFonts w:ascii="Arial" w:hAnsi="Arial" w:cs="Arial"/>
                <w:sz w:val="22"/>
                <w:szCs w:val="22"/>
              </w:rPr>
              <w:t>inférieure</w:t>
            </w:r>
            <w:proofErr w:type="spellEnd"/>
            <w:r w:rsidRPr="00663269">
              <w:rPr>
                <w:rFonts w:ascii="Arial" w:hAnsi="Arial" w:cs="Arial"/>
                <w:sz w:val="22"/>
                <w:szCs w:val="22"/>
              </w:rPr>
              <w:t xml:space="preserve"> (</w:t>
            </w:r>
            <w:proofErr w:type="spellStart"/>
            <w:r w:rsidRPr="00663269">
              <w:rPr>
                <w:rFonts w:ascii="Arial" w:hAnsi="Arial" w:cs="Arial"/>
                <w:sz w:val="22"/>
                <w:szCs w:val="22"/>
              </w:rPr>
              <w:t>indépendante</w:t>
            </w:r>
            <w:proofErr w:type="spellEnd"/>
            <w:r w:rsidRPr="00663269">
              <w:rPr>
                <w:rFonts w:ascii="Arial" w:hAnsi="Arial" w:cs="Arial"/>
                <w:sz w:val="22"/>
                <w:szCs w:val="22"/>
              </w:rPr>
              <w:t xml:space="preserve"> de la </w:t>
            </w:r>
            <w:proofErr w:type="spellStart"/>
            <w:r w:rsidRPr="00663269">
              <w:rPr>
                <w:rFonts w:ascii="Arial" w:hAnsi="Arial" w:cs="Arial"/>
                <w:sz w:val="22"/>
                <w:szCs w:val="22"/>
              </w:rPr>
              <w:t>fonction</w:t>
            </w:r>
            <w:proofErr w:type="spellEnd"/>
            <w:r w:rsidRPr="00663269">
              <w:rPr>
                <w:rFonts w:ascii="Arial" w:hAnsi="Arial" w:cs="Arial"/>
                <w:sz w:val="22"/>
                <w:szCs w:val="22"/>
              </w:rPr>
              <w:t xml:space="preserve"> de </w:t>
            </w:r>
            <w:proofErr w:type="spellStart"/>
            <w:r w:rsidRPr="00663269">
              <w:rPr>
                <w:rFonts w:ascii="Arial" w:hAnsi="Arial" w:cs="Arial"/>
                <w:sz w:val="22"/>
                <w:szCs w:val="22"/>
              </w:rPr>
              <w:t>sortie</w:t>
            </w:r>
            <w:proofErr w:type="spellEnd"/>
            <w:r w:rsidRPr="00663269">
              <w:rPr>
                <w:rFonts w:ascii="Arial" w:hAnsi="Arial" w:cs="Arial"/>
                <w:sz w:val="22"/>
                <w:szCs w:val="22"/>
              </w:rPr>
              <w:t>)</w:t>
            </w:r>
          </w:p>
        </w:tc>
      </w:tr>
      <w:tr w:rsidR="00116439" w:rsidRPr="00663269" w14:paraId="50CA0F3D" w14:textId="77777777" w:rsidTr="00682267">
        <w:trPr>
          <w:trHeight w:val="389"/>
        </w:trPr>
        <w:tc>
          <w:tcPr>
            <w:tcW w:w="2500" w:type="pct"/>
            <w:tcBorders>
              <w:top w:val="single" w:sz="12" w:space="0" w:color="181717"/>
              <w:left w:val="single" w:sz="12" w:space="0" w:color="181717"/>
              <w:bottom w:val="single" w:sz="12" w:space="0" w:color="181717"/>
              <w:right w:val="single" w:sz="12" w:space="0" w:color="181717"/>
            </w:tcBorders>
          </w:tcPr>
          <w:p w14:paraId="6B2A8F62" w14:textId="77777777" w:rsidR="00116439" w:rsidRPr="00663269" w:rsidRDefault="00116439" w:rsidP="00682267">
            <w:pPr>
              <w:pStyle w:val="TableText"/>
              <w:rPr>
                <w:rFonts w:ascii="Arial" w:hAnsi="Arial" w:cs="Arial"/>
                <w:sz w:val="22"/>
                <w:szCs w:val="22"/>
              </w:rPr>
            </w:pPr>
            <w:proofErr w:type="spellStart"/>
            <w:r w:rsidRPr="00663269">
              <w:rPr>
                <w:rFonts w:ascii="Arial" w:hAnsi="Arial" w:cs="Arial"/>
                <w:sz w:val="22"/>
                <w:szCs w:val="22"/>
              </w:rPr>
              <w:t>cFH</w:t>
            </w:r>
            <w:proofErr w:type="spellEnd"/>
          </w:p>
        </w:tc>
        <w:tc>
          <w:tcPr>
            <w:tcW w:w="2500" w:type="pct"/>
            <w:tcBorders>
              <w:top w:val="single" w:sz="12" w:space="0" w:color="181717"/>
              <w:left w:val="single" w:sz="12" w:space="0" w:color="181717"/>
              <w:bottom w:val="single" w:sz="12" w:space="0" w:color="181717"/>
              <w:right w:val="single" w:sz="12" w:space="0" w:color="181717"/>
            </w:tcBorders>
          </w:tcPr>
          <w:p w14:paraId="5ACBA01B" w14:textId="77777777" w:rsidR="00116439" w:rsidRPr="00663269" w:rsidRDefault="00116439" w:rsidP="00682267">
            <w:pPr>
              <w:pStyle w:val="TableText"/>
              <w:rPr>
                <w:rFonts w:ascii="Arial" w:hAnsi="Arial" w:cs="Arial"/>
                <w:sz w:val="22"/>
                <w:szCs w:val="22"/>
              </w:rPr>
            </w:pPr>
            <w:r w:rsidRPr="00663269">
              <w:rPr>
                <w:rFonts w:ascii="Arial" w:hAnsi="Arial" w:cs="Arial"/>
                <w:sz w:val="22"/>
                <w:szCs w:val="22"/>
              </w:rPr>
              <w:t xml:space="preserve">Valeur </w:t>
            </w:r>
            <w:proofErr w:type="spellStart"/>
            <w:r w:rsidRPr="00663269">
              <w:rPr>
                <w:rFonts w:ascii="Arial" w:hAnsi="Arial" w:cs="Arial"/>
                <w:sz w:val="22"/>
                <w:szCs w:val="22"/>
              </w:rPr>
              <w:t>limite</w:t>
            </w:r>
            <w:proofErr w:type="spellEnd"/>
            <w:r w:rsidRPr="00663269">
              <w:rPr>
                <w:rFonts w:ascii="Arial" w:hAnsi="Arial" w:cs="Arial"/>
                <w:sz w:val="22"/>
                <w:szCs w:val="22"/>
              </w:rPr>
              <w:t xml:space="preserve"> supérieure (</w:t>
            </w:r>
            <w:proofErr w:type="spellStart"/>
            <w:r w:rsidRPr="00663269">
              <w:rPr>
                <w:rFonts w:ascii="Arial" w:hAnsi="Arial" w:cs="Arial"/>
                <w:sz w:val="22"/>
                <w:szCs w:val="22"/>
              </w:rPr>
              <w:t>indépendante</w:t>
            </w:r>
            <w:proofErr w:type="spellEnd"/>
            <w:r w:rsidRPr="00663269">
              <w:rPr>
                <w:rFonts w:ascii="Arial" w:hAnsi="Arial" w:cs="Arial"/>
                <w:sz w:val="22"/>
                <w:szCs w:val="22"/>
              </w:rPr>
              <w:t xml:space="preserve"> de la </w:t>
            </w:r>
            <w:proofErr w:type="spellStart"/>
            <w:r w:rsidRPr="00663269">
              <w:rPr>
                <w:rFonts w:ascii="Arial" w:hAnsi="Arial" w:cs="Arial"/>
                <w:sz w:val="22"/>
                <w:szCs w:val="22"/>
              </w:rPr>
              <w:t>fonction</w:t>
            </w:r>
            <w:proofErr w:type="spellEnd"/>
            <w:r w:rsidRPr="00663269">
              <w:rPr>
                <w:rFonts w:ascii="Arial" w:hAnsi="Arial" w:cs="Arial"/>
                <w:sz w:val="22"/>
                <w:szCs w:val="22"/>
              </w:rPr>
              <w:t xml:space="preserve"> de </w:t>
            </w:r>
            <w:proofErr w:type="spellStart"/>
            <w:r w:rsidRPr="00663269">
              <w:rPr>
                <w:rFonts w:ascii="Arial" w:hAnsi="Arial" w:cs="Arial"/>
                <w:sz w:val="22"/>
                <w:szCs w:val="22"/>
              </w:rPr>
              <w:t>sortie</w:t>
            </w:r>
            <w:proofErr w:type="spellEnd"/>
            <w:r w:rsidRPr="00663269">
              <w:rPr>
                <w:rFonts w:ascii="Arial" w:hAnsi="Arial" w:cs="Arial"/>
                <w:sz w:val="22"/>
                <w:szCs w:val="22"/>
              </w:rPr>
              <w:t xml:space="preserve">) </w:t>
            </w:r>
          </w:p>
        </w:tc>
      </w:tr>
    </w:tbl>
    <w:p w14:paraId="72B7726C" w14:textId="77777777" w:rsidR="00116439" w:rsidRPr="00663269" w:rsidRDefault="00116439" w:rsidP="00116439">
      <w:pPr>
        <w:rPr>
          <w:rFonts w:cs="Arial"/>
          <w:color w:val="575757"/>
          <w:sz w:val="16"/>
          <w:lang w:eastAsia="ja-JP"/>
        </w:rPr>
      </w:pPr>
    </w:p>
    <w:p w14:paraId="02AD7C38" w14:textId="77777777" w:rsidR="00116439" w:rsidRPr="00663269" w:rsidRDefault="00116439" w:rsidP="00116439">
      <w:pPr>
        <w:rPr>
          <w:rFonts w:cs="Arial"/>
          <w:color w:val="575757"/>
          <w:sz w:val="16"/>
          <w:lang w:eastAsia="ja-JP"/>
        </w:rPr>
      </w:pPr>
    </w:p>
    <w:p w14:paraId="548321DF" w14:textId="77777777" w:rsidR="00116439" w:rsidRPr="00663269" w:rsidRDefault="00116439" w:rsidP="00116439">
      <w:pPr>
        <w:rPr>
          <w:rFonts w:cs="Arial"/>
          <w:color w:val="575757"/>
          <w:sz w:val="16"/>
          <w:lang w:eastAsia="ja-JP"/>
        </w:rPr>
      </w:pPr>
    </w:p>
    <w:p w14:paraId="45B74453" w14:textId="77777777" w:rsidR="00116439" w:rsidRPr="00663269" w:rsidRDefault="00116439" w:rsidP="00116439">
      <w:pPr>
        <w:rPr>
          <w:rFonts w:cs="Arial"/>
          <w:color w:val="575757"/>
          <w:sz w:val="16"/>
          <w:lang w:eastAsia="ja-JP"/>
        </w:rPr>
      </w:pPr>
    </w:p>
    <w:p w14:paraId="22C50C9B" w14:textId="77777777" w:rsidR="00116439" w:rsidRPr="00663269" w:rsidRDefault="00116439" w:rsidP="00116439">
      <w:pPr>
        <w:rPr>
          <w:rFonts w:cs="Arial"/>
          <w:color w:val="575757"/>
          <w:sz w:val="16"/>
          <w:lang w:eastAsia="ja-JP"/>
        </w:rPr>
      </w:pPr>
    </w:p>
    <w:p w14:paraId="7C8151B9" w14:textId="77777777" w:rsidR="00116439" w:rsidRPr="00663269" w:rsidRDefault="00116439" w:rsidP="00116439">
      <w:pPr>
        <w:rPr>
          <w:rFonts w:cs="Arial"/>
          <w:color w:val="575757"/>
          <w:sz w:val="16"/>
          <w:lang w:eastAsia="ja-JP"/>
        </w:rPr>
      </w:pPr>
    </w:p>
    <w:p w14:paraId="082927FD" w14:textId="77777777" w:rsidR="00116439" w:rsidRPr="00663269" w:rsidRDefault="00116439" w:rsidP="00116439">
      <w:pPr>
        <w:rPr>
          <w:rFonts w:cs="Arial"/>
          <w:color w:val="575757"/>
          <w:sz w:val="16"/>
          <w:lang w:eastAsia="ja-JP"/>
        </w:rPr>
      </w:pPr>
    </w:p>
    <w:p w14:paraId="2DEFB91A" w14:textId="77777777" w:rsidR="00116439" w:rsidRPr="00663269" w:rsidRDefault="00116439" w:rsidP="00116439">
      <w:pPr>
        <w:rPr>
          <w:rFonts w:cs="Arial"/>
          <w:color w:val="575757"/>
          <w:sz w:val="16"/>
          <w:lang w:eastAsia="ja-JP"/>
        </w:rPr>
      </w:pPr>
    </w:p>
    <w:p w14:paraId="609CEA04" w14:textId="77777777" w:rsidR="00116439" w:rsidRPr="00663269" w:rsidRDefault="00116439" w:rsidP="00116439">
      <w:pPr>
        <w:rPr>
          <w:rFonts w:cs="Arial"/>
          <w:color w:val="575757"/>
          <w:sz w:val="16"/>
          <w:lang w:eastAsia="ja-JP"/>
        </w:rPr>
      </w:pPr>
    </w:p>
    <w:p w14:paraId="7ECA97E8" w14:textId="77777777" w:rsidR="00116439" w:rsidRPr="00663269" w:rsidRDefault="00116439" w:rsidP="00116439">
      <w:pPr>
        <w:rPr>
          <w:rFonts w:cs="Arial"/>
          <w:color w:val="575757"/>
          <w:sz w:val="16"/>
          <w:lang w:eastAsia="ja-JP"/>
        </w:rPr>
      </w:pPr>
      <w:r w:rsidRPr="00663269">
        <w:rPr>
          <w:rFonts w:cs="Arial"/>
          <w:color w:val="575757"/>
          <w:sz w:val="16"/>
          <w:lang w:eastAsia="ja-JP"/>
        </w:rPr>
        <w:br w:type="page"/>
      </w:r>
    </w:p>
    <w:p w14:paraId="3D32942B" w14:textId="77777777" w:rsidR="00116439" w:rsidRPr="00663269" w:rsidRDefault="00116439" w:rsidP="00116439">
      <w:pPr>
        <w:pStyle w:val="berschrift1"/>
        <w:tabs>
          <w:tab w:val="left" w:pos="851"/>
        </w:tabs>
        <w:rPr>
          <w:rFonts w:cs="Arial"/>
        </w:rPr>
      </w:pPr>
      <w:r w:rsidRPr="00663269">
        <w:rPr>
          <w:rFonts w:cs="Arial"/>
        </w:rPr>
        <w:lastRenderedPageBreak/>
        <w:t xml:space="preserve">10. </w:t>
      </w:r>
      <w:r w:rsidRPr="00663269">
        <w:rPr>
          <w:rFonts w:cs="Arial"/>
        </w:rPr>
        <w:tab/>
      </w:r>
      <w:proofErr w:type="spellStart"/>
      <w:r w:rsidRPr="00663269">
        <w:rPr>
          <w:rFonts w:cs="Arial"/>
        </w:rPr>
        <w:t>Fonctionnement</w:t>
      </w:r>
      <w:proofErr w:type="spellEnd"/>
    </w:p>
    <w:p w14:paraId="65F3EA67" w14:textId="3D368445"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 xml:space="preserve">Après la mise en puissance, l’appareil est en mode Run (mode de fonctionnement normal). Il effectue ses fonctions de mesure et d’évaluation et fournit des signaux de sortie en fonction des paramètres </w:t>
      </w:r>
      <w:proofErr w:type="spellStart"/>
      <w:proofErr w:type="gramStart"/>
      <w:r w:rsidRPr="00663269">
        <w:rPr>
          <w:rFonts w:cs="Arial"/>
          <w:color w:val="575757"/>
          <w:sz w:val="22"/>
          <w:szCs w:val="22"/>
          <w:lang w:val="fr" w:eastAsia="ja-JP"/>
        </w:rPr>
        <w:t>définis.Indicateurs</w:t>
      </w:r>
      <w:proofErr w:type="spellEnd"/>
      <w:proofErr w:type="gramEnd"/>
      <w:r w:rsidRPr="00663269">
        <w:rPr>
          <w:rFonts w:cs="Arial"/>
          <w:color w:val="575757"/>
          <w:sz w:val="22"/>
          <w:szCs w:val="22"/>
          <w:lang w:val="fr" w:eastAsia="ja-JP"/>
        </w:rPr>
        <w:t xml:space="preserve"> d’</w:t>
      </w:r>
      <w:proofErr w:type="spellStart"/>
      <w:r w:rsidRPr="00663269">
        <w:rPr>
          <w:rFonts w:cs="Arial"/>
          <w:color w:val="575757"/>
          <w:sz w:val="22"/>
          <w:szCs w:val="22"/>
          <w:lang w:val="fr" w:eastAsia="ja-JP"/>
        </w:rPr>
        <w:t>exloitation</w:t>
      </w:r>
      <w:proofErr w:type="spellEnd"/>
      <w:r w:rsidRPr="00663269">
        <w:rPr>
          <w:rFonts w:cs="Arial"/>
          <w:color w:val="575757"/>
          <w:sz w:val="22"/>
          <w:szCs w:val="22"/>
          <w:lang w:val="fr" w:eastAsia="ja-JP"/>
        </w:rPr>
        <w:t xml:space="preserve"> → 7 Éléments d’exploitation et d’affichage.</w:t>
      </w:r>
    </w:p>
    <w:p w14:paraId="59745E36" w14:textId="77777777" w:rsidR="00116439" w:rsidRPr="00663269" w:rsidRDefault="00116439" w:rsidP="00116439">
      <w:pPr>
        <w:pStyle w:val="berschrift2"/>
        <w:rPr>
          <w:rFonts w:cs="Arial"/>
          <w:lang w:val="en-US" w:eastAsia="ja-JP"/>
        </w:rPr>
      </w:pPr>
      <w:r w:rsidRPr="00663269">
        <w:rPr>
          <w:rFonts w:cs="Arial"/>
          <w:lang w:val="fr" w:eastAsia="ja-JP"/>
        </w:rPr>
        <w:t>10.1 Lire définir les paramètres</w:t>
      </w:r>
    </w:p>
    <w:p w14:paraId="604F33ED"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 xml:space="preserve">► Appuyez sur [●]. </w:t>
      </w:r>
    </w:p>
    <w:p w14:paraId="59880408" w14:textId="77777777" w:rsidR="00116439" w:rsidRPr="00663269" w:rsidRDefault="00116439" w:rsidP="00116439">
      <w:pPr>
        <w:rPr>
          <w:rFonts w:cs="Arial"/>
          <w:color w:val="575757"/>
          <w:sz w:val="22"/>
          <w:szCs w:val="22"/>
          <w:lang w:val="en-US" w:eastAsia="ja-JP"/>
        </w:rPr>
      </w:pPr>
      <w:proofErr w:type="gramStart"/>
      <w:r w:rsidRPr="00663269">
        <w:rPr>
          <w:rFonts w:cs="Arial"/>
          <w:color w:val="575757"/>
          <w:sz w:val="22"/>
          <w:szCs w:val="22"/>
          <w:lang w:val="fr" w:eastAsia="ja-JP"/>
        </w:rPr>
        <w:t>►  Appuyez</w:t>
      </w:r>
      <w:proofErr w:type="gramEnd"/>
      <w:r w:rsidRPr="00663269">
        <w:rPr>
          <w:rFonts w:cs="Arial"/>
          <w:color w:val="575757"/>
          <w:sz w:val="22"/>
          <w:szCs w:val="22"/>
          <w:lang w:val="fr" w:eastAsia="ja-JP"/>
        </w:rPr>
        <w:t xml:space="preserve"> sur [▲] ou [▼] jusqu'à l'affichage du paramètre demandé.</w:t>
      </w:r>
    </w:p>
    <w:p w14:paraId="520F8730" w14:textId="77777777" w:rsidR="00116439" w:rsidRPr="00663269" w:rsidRDefault="00116439" w:rsidP="00116439">
      <w:pPr>
        <w:rPr>
          <w:rFonts w:cs="Arial"/>
          <w:color w:val="575757"/>
          <w:sz w:val="22"/>
          <w:szCs w:val="22"/>
          <w:lang w:val="de-DE" w:eastAsia="ja-JP"/>
        </w:rPr>
      </w:pPr>
      <w:r w:rsidRPr="00663269">
        <w:rPr>
          <w:rFonts w:cs="Arial"/>
          <w:color w:val="575757"/>
          <w:sz w:val="22"/>
          <w:szCs w:val="22"/>
          <w:lang w:val="fr" w:eastAsia="ja-JP"/>
        </w:rPr>
        <w:t>► Appuyez brièvement sur [●].</w:t>
      </w:r>
    </w:p>
    <w:p w14:paraId="0B363870" w14:textId="09DBB56C" w:rsidR="00116439" w:rsidRPr="007F2AB0" w:rsidRDefault="00116439" w:rsidP="00B93758">
      <w:pPr>
        <w:pStyle w:val="Bullets"/>
        <w:numPr>
          <w:ilvl w:val="1"/>
          <w:numId w:val="1"/>
        </w:numPr>
        <w:rPr>
          <w:rFonts w:cs="Arial"/>
          <w:color w:val="575757"/>
          <w:lang w:val="en-US" w:eastAsia="ja-JP"/>
        </w:rPr>
      </w:pPr>
      <w:proofErr w:type="spellStart"/>
      <w:r w:rsidRPr="007F2AB0">
        <w:rPr>
          <w:rFonts w:cs="Arial"/>
          <w:lang w:val="en-US" w:eastAsia="ja-JP"/>
        </w:rPr>
        <w:t>L’unité</w:t>
      </w:r>
      <w:proofErr w:type="spellEnd"/>
      <w:r w:rsidRPr="007F2AB0">
        <w:rPr>
          <w:rFonts w:cs="Arial"/>
          <w:lang w:val="en-US" w:eastAsia="ja-JP"/>
        </w:rPr>
        <w:t xml:space="preserve"> affiche la </w:t>
      </w:r>
      <w:proofErr w:type="spellStart"/>
      <w:r w:rsidRPr="007F2AB0">
        <w:rPr>
          <w:rFonts w:cs="Arial"/>
          <w:lang w:val="en-US" w:eastAsia="ja-JP"/>
        </w:rPr>
        <w:t>valeur</w:t>
      </w:r>
      <w:proofErr w:type="spellEnd"/>
      <w:r w:rsidRPr="007F2AB0">
        <w:rPr>
          <w:rFonts w:cs="Arial"/>
          <w:lang w:val="en-US" w:eastAsia="ja-JP"/>
        </w:rPr>
        <w:t xml:space="preserve"> de </w:t>
      </w:r>
      <w:proofErr w:type="spellStart"/>
      <w:r w:rsidRPr="007F2AB0">
        <w:rPr>
          <w:rFonts w:cs="Arial"/>
          <w:lang w:val="en-US" w:eastAsia="ja-JP"/>
        </w:rPr>
        <w:t>paramètre</w:t>
      </w:r>
      <w:proofErr w:type="spellEnd"/>
      <w:r w:rsidRPr="007F2AB0">
        <w:rPr>
          <w:rFonts w:cs="Arial"/>
          <w:lang w:val="en-US" w:eastAsia="ja-JP"/>
        </w:rPr>
        <w:t xml:space="preserve"> </w:t>
      </w:r>
      <w:proofErr w:type="spellStart"/>
      <w:r w:rsidRPr="007F2AB0">
        <w:rPr>
          <w:rFonts w:cs="Arial"/>
          <w:lang w:val="en-US" w:eastAsia="ja-JP"/>
        </w:rPr>
        <w:t>correspondante</w:t>
      </w:r>
      <w:proofErr w:type="spellEnd"/>
      <w:r w:rsidRPr="007F2AB0">
        <w:rPr>
          <w:rFonts w:cs="Arial"/>
          <w:lang w:val="en-US" w:eastAsia="ja-JP"/>
        </w:rPr>
        <w:t xml:space="preserve"> pour environ 30 </w:t>
      </w:r>
      <w:proofErr w:type="spellStart"/>
      <w:proofErr w:type="gramStart"/>
      <w:r w:rsidRPr="007F2AB0">
        <w:rPr>
          <w:rFonts w:cs="Arial"/>
          <w:lang w:val="en-US" w:eastAsia="ja-JP"/>
        </w:rPr>
        <w:t>secondes</w:t>
      </w:r>
      <w:proofErr w:type="spellEnd"/>
      <w:r w:rsidRPr="007F2AB0">
        <w:rPr>
          <w:rFonts w:cs="Arial"/>
          <w:lang w:val="en-US" w:eastAsia="ja-JP"/>
        </w:rPr>
        <w:t xml:space="preserve"> ;</w:t>
      </w:r>
      <w:proofErr w:type="gramEnd"/>
      <w:r w:rsidRPr="007F2AB0">
        <w:rPr>
          <w:rFonts w:cs="Arial"/>
          <w:lang w:val="en-US" w:eastAsia="ja-JP"/>
        </w:rPr>
        <w:t xml:space="preserve"> </w:t>
      </w:r>
      <w:proofErr w:type="spellStart"/>
      <w:r w:rsidRPr="007F2AB0">
        <w:rPr>
          <w:rFonts w:cs="Arial"/>
          <w:lang w:val="en-US" w:eastAsia="ja-JP"/>
        </w:rPr>
        <w:t>puis</w:t>
      </w:r>
      <w:proofErr w:type="spellEnd"/>
      <w:r w:rsidRPr="007F2AB0">
        <w:rPr>
          <w:rFonts w:cs="Arial"/>
          <w:lang w:val="en-US" w:eastAsia="ja-JP"/>
        </w:rPr>
        <w:t xml:space="preserve"> </w:t>
      </w:r>
      <w:proofErr w:type="spellStart"/>
      <w:r w:rsidRPr="007F2AB0">
        <w:rPr>
          <w:rFonts w:cs="Arial"/>
          <w:lang w:val="en-US" w:eastAsia="ja-JP"/>
        </w:rPr>
        <w:t>il</w:t>
      </w:r>
      <w:proofErr w:type="spellEnd"/>
      <w:r w:rsidRPr="007F2AB0">
        <w:rPr>
          <w:rFonts w:cs="Arial"/>
          <w:lang w:val="en-US" w:eastAsia="ja-JP"/>
        </w:rPr>
        <w:t xml:space="preserve"> change à </w:t>
      </w:r>
      <w:proofErr w:type="spellStart"/>
      <w:r w:rsidRPr="007F2AB0">
        <w:rPr>
          <w:rFonts w:cs="Arial"/>
          <w:lang w:val="en-US" w:eastAsia="ja-JP"/>
        </w:rPr>
        <w:t>l’affichage</w:t>
      </w:r>
      <w:proofErr w:type="spellEnd"/>
      <w:r w:rsidRPr="007F2AB0">
        <w:rPr>
          <w:rFonts w:cs="Arial"/>
          <w:lang w:val="en-US" w:eastAsia="ja-JP"/>
        </w:rPr>
        <w:t xml:space="preserve"> de la </w:t>
      </w:r>
      <w:proofErr w:type="spellStart"/>
      <w:r w:rsidRPr="007F2AB0">
        <w:rPr>
          <w:rFonts w:cs="Arial"/>
          <w:lang w:val="en-US" w:eastAsia="ja-JP"/>
        </w:rPr>
        <w:t>valeur</w:t>
      </w:r>
      <w:proofErr w:type="spellEnd"/>
      <w:r w:rsidRPr="007F2AB0">
        <w:rPr>
          <w:rFonts w:cs="Arial"/>
          <w:lang w:val="en-US" w:eastAsia="ja-JP"/>
        </w:rPr>
        <w:t xml:space="preserve"> du </w:t>
      </w:r>
      <w:proofErr w:type="spellStart"/>
      <w:r w:rsidRPr="007F2AB0">
        <w:rPr>
          <w:rFonts w:cs="Arial"/>
          <w:lang w:val="en-US" w:eastAsia="ja-JP"/>
        </w:rPr>
        <w:t>processus</w:t>
      </w:r>
      <w:proofErr w:type="spellEnd"/>
      <w:r w:rsidRPr="007F2AB0">
        <w:rPr>
          <w:rFonts w:cs="Arial"/>
          <w:lang w:val="en-US" w:eastAsia="ja-JP"/>
        </w:rPr>
        <w:t>.</w:t>
      </w:r>
    </w:p>
    <w:p w14:paraId="3A1FE8C5" w14:textId="77777777" w:rsidR="00116439" w:rsidRPr="00663269" w:rsidRDefault="00116439" w:rsidP="00116439">
      <w:pPr>
        <w:pStyle w:val="berschrift3"/>
        <w:rPr>
          <w:rFonts w:cs="Arial"/>
          <w:lang w:val="en-US" w:eastAsia="ja-JP"/>
        </w:rPr>
      </w:pPr>
      <w:r w:rsidRPr="00663269">
        <w:rPr>
          <w:rFonts w:cs="Arial"/>
          <w:lang w:val="fr" w:eastAsia="ja-JP"/>
        </w:rPr>
        <w:t xml:space="preserve">10.2 </w:t>
      </w:r>
      <w:proofErr w:type="spellStart"/>
      <w:r w:rsidRPr="00663269">
        <w:rPr>
          <w:rFonts w:cs="Arial"/>
          <w:lang w:val="fr" w:eastAsia="ja-JP"/>
        </w:rPr>
        <w:t>Auto-diagnostic</w:t>
      </w:r>
      <w:proofErr w:type="spellEnd"/>
      <w:r w:rsidRPr="00663269">
        <w:rPr>
          <w:rFonts w:cs="Arial"/>
          <w:lang w:val="fr" w:eastAsia="ja-JP"/>
        </w:rPr>
        <w:t xml:space="preserve"> / indications d'erreurs</w:t>
      </w:r>
    </w:p>
    <w:p w14:paraId="75319D5D" w14:textId="77777777" w:rsidR="00116439" w:rsidRPr="00663269" w:rsidRDefault="00116439" w:rsidP="00116439">
      <w:pPr>
        <w:rPr>
          <w:rFonts w:cs="Arial"/>
          <w:color w:val="575757"/>
          <w:sz w:val="22"/>
          <w:szCs w:val="22"/>
          <w:lang w:val="en-US" w:eastAsia="ja-JP"/>
        </w:rPr>
      </w:pPr>
      <w:r w:rsidRPr="00663269">
        <w:rPr>
          <w:rFonts w:cs="Arial"/>
          <w:color w:val="575757"/>
          <w:sz w:val="22"/>
          <w:szCs w:val="22"/>
          <w:lang w:val="fr" w:eastAsia="ja-JP"/>
        </w:rPr>
        <w:t>L’unité a de nombreuses options d’</w:t>
      </w:r>
      <w:proofErr w:type="spellStart"/>
      <w:r w:rsidRPr="00663269">
        <w:rPr>
          <w:rFonts w:cs="Arial"/>
          <w:color w:val="575757"/>
          <w:sz w:val="22"/>
          <w:szCs w:val="22"/>
          <w:lang w:val="fr" w:eastAsia="ja-JP"/>
        </w:rPr>
        <w:t>auto-diagnostic</w:t>
      </w:r>
      <w:proofErr w:type="spellEnd"/>
      <w:r w:rsidRPr="00663269">
        <w:rPr>
          <w:rFonts w:cs="Arial"/>
          <w:color w:val="575757"/>
          <w:sz w:val="22"/>
          <w:szCs w:val="22"/>
          <w:lang w:val="fr" w:eastAsia="ja-JP"/>
        </w:rPr>
        <w:t>.</w:t>
      </w:r>
    </w:p>
    <w:p w14:paraId="0B6EE3C9" w14:textId="77777777" w:rsidR="00116439" w:rsidRPr="00663269" w:rsidRDefault="00116439" w:rsidP="00116439">
      <w:pPr>
        <w:pStyle w:val="Bullets"/>
        <w:rPr>
          <w:rFonts w:cs="Arial"/>
          <w:lang w:val="en-US" w:eastAsia="ja-JP"/>
        </w:rPr>
      </w:pPr>
      <w:r w:rsidRPr="00663269">
        <w:rPr>
          <w:rFonts w:cs="Arial"/>
          <w:lang w:val="en-US" w:eastAsia="ja-JP"/>
        </w:rPr>
        <w:t xml:space="preserve">Il se surveille </w:t>
      </w:r>
      <w:proofErr w:type="spellStart"/>
      <w:r w:rsidRPr="00663269">
        <w:rPr>
          <w:rFonts w:cs="Arial"/>
          <w:lang w:val="en-US" w:eastAsia="ja-JP"/>
        </w:rPr>
        <w:t>automatiquement</w:t>
      </w:r>
      <w:proofErr w:type="spellEnd"/>
      <w:r w:rsidRPr="00663269">
        <w:rPr>
          <w:rFonts w:cs="Arial"/>
          <w:lang w:val="en-US" w:eastAsia="ja-JP"/>
        </w:rPr>
        <w:t xml:space="preserve"> pendant le </w:t>
      </w:r>
      <w:proofErr w:type="spellStart"/>
      <w:r w:rsidRPr="00663269">
        <w:rPr>
          <w:rFonts w:cs="Arial"/>
          <w:lang w:val="en-US" w:eastAsia="ja-JP"/>
        </w:rPr>
        <w:t>fonctionnement</w:t>
      </w:r>
      <w:proofErr w:type="spellEnd"/>
      <w:r w:rsidRPr="00663269">
        <w:rPr>
          <w:rFonts w:cs="Arial"/>
          <w:lang w:val="en-US" w:eastAsia="ja-JP"/>
        </w:rPr>
        <w:t>.</w:t>
      </w:r>
    </w:p>
    <w:p w14:paraId="0BB4C577" w14:textId="5EEB3F5D" w:rsidR="00116439" w:rsidRPr="003621E4" w:rsidRDefault="00116439" w:rsidP="000769F4">
      <w:pPr>
        <w:pStyle w:val="Bullets"/>
        <w:rPr>
          <w:rFonts w:cs="Arial"/>
          <w:lang w:val="en-US"/>
        </w:rPr>
      </w:pPr>
      <w:r w:rsidRPr="007F2AB0">
        <w:rPr>
          <w:rFonts w:cs="Arial"/>
          <w:lang w:val="en-US"/>
        </w:rPr>
        <w:t xml:space="preserve">Les </w:t>
      </w:r>
      <w:proofErr w:type="spellStart"/>
      <w:r w:rsidRPr="007F2AB0">
        <w:rPr>
          <w:rFonts w:cs="Arial"/>
          <w:lang w:val="en-US"/>
        </w:rPr>
        <w:t>avertissements</w:t>
      </w:r>
      <w:proofErr w:type="spellEnd"/>
      <w:r w:rsidRPr="007F2AB0">
        <w:rPr>
          <w:rFonts w:cs="Arial"/>
          <w:lang w:val="en-US"/>
        </w:rPr>
        <w:t xml:space="preserve"> et les </w:t>
      </w:r>
      <w:proofErr w:type="spellStart"/>
      <w:r w:rsidRPr="007F2AB0">
        <w:rPr>
          <w:rFonts w:cs="Arial"/>
          <w:lang w:val="en-US"/>
        </w:rPr>
        <w:t>défauts</w:t>
      </w:r>
      <w:proofErr w:type="spellEnd"/>
      <w:r w:rsidRPr="007F2AB0">
        <w:rPr>
          <w:rFonts w:cs="Arial"/>
          <w:lang w:val="en-US"/>
        </w:rPr>
        <w:t xml:space="preserve"> </w:t>
      </w:r>
      <w:proofErr w:type="spellStart"/>
      <w:r w:rsidRPr="007F2AB0">
        <w:rPr>
          <w:rFonts w:cs="Arial"/>
          <w:lang w:val="en-US"/>
        </w:rPr>
        <w:t>sont</w:t>
      </w:r>
      <w:proofErr w:type="spellEnd"/>
      <w:r w:rsidRPr="007F2AB0">
        <w:rPr>
          <w:rFonts w:cs="Arial"/>
          <w:lang w:val="en-US"/>
        </w:rPr>
        <w:t xml:space="preserve"> </w:t>
      </w:r>
      <w:proofErr w:type="spellStart"/>
      <w:r w:rsidRPr="007F2AB0">
        <w:rPr>
          <w:rFonts w:cs="Arial"/>
          <w:lang w:val="en-US"/>
        </w:rPr>
        <w:t>affichés</w:t>
      </w:r>
      <w:proofErr w:type="spellEnd"/>
      <w:r w:rsidRPr="007F2AB0">
        <w:rPr>
          <w:rFonts w:cs="Arial"/>
          <w:lang w:val="en-US"/>
        </w:rPr>
        <w:t xml:space="preserve"> (</w:t>
      </w:r>
      <w:proofErr w:type="spellStart"/>
      <w:r w:rsidRPr="007F2AB0">
        <w:rPr>
          <w:rFonts w:cs="Arial"/>
          <w:lang w:val="en-US"/>
        </w:rPr>
        <w:t>même</w:t>
      </w:r>
      <w:proofErr w:type="spellEnd"/>
      <w:r w:rsidRPr="007F2AB0">
        <w:rPr>
          <w:rFonts w:cs="Arial"/>
          <w:lang w:val="en-US"/>
        </w:rPr>
        <w:t xml:space="preserve"> </w:t>
      </w:r>
      <w:proofErr w:type="spellStart"/>
      <w:r w:rsidRPr="007F2AB0">
        <w:rPr>
          <w:rFonts w:cs="Arial"/>
          <w:lang w:val="en-US"/>
        </w:rPr>
        <w:t>si</w:t>
      </w:r>
      <w:proofErr w:type="spellEnd"/>
      <w:r w:rsidRPr="007F2AB0">
        <w:rPr>
          <w:rFonts w:cs="Arial"/>
          <w:lang w:val="en-US"/>
        </w:rPr>
        <w:t xml:space="preserve"> </w:t>
      </w:r>
      <w:proofErr w:type="spellStart"/>
      <w:r w:rsidRPr="007F2AB0">
        <w:rPr>
          <w:rFonts w:cs="Arial"/>
          <w:lang w:val="en-US"/>
        </w:rPr>
        <w:t>l’affichage</w:t>
      </w:r>
      <w:proofErr w:type="spellEnd"/>
      <w:r w:rsidRPr="007F2AB0">
        <w:rPr>
          <w:rFonts w:cs="Arial"/>
          <w:lang w:val="en-US"/>
        </w:rPr>
        <w:t xml:space="preserve"> </w:t>
      </w:r>
      <w:proofErr w:type="spellStart"/>
      <w:r w:rsidRPr="007F2AB0">
        <w:rPr>
          <w:rFonts w:cs="Arial"/>
          <w:lang w:val="en-US"/>
        </w:rPr>
        <w:t>est</w:t>
      </w:r>
      <w:proofErr w:type="spellEnd"/>
      <w:r w:rsidRPr="007F2AB0">
        <w:rPr>
          <w:rFonts w:cs="Arial"/>
          <w:lang w:val="en-US"/>
        </w:rPr>
        <w:t xml:space="preserve"> </w:t>
      </w:r>
      <w:proofErr w:type="spellStart"/>
      <w:r w:rsidRPr="007F2AB0">
        <w:rPr>
          <w:rFonts w:cs="Arial"/>
          <w:lang w:val="en-US"/>
        </w:rPr>
        <w:t>désactivé</w:t>
      </w:r>
      <w:proofErr w:type="spellEnd"/>
      <w:r w:rsidRPr="007F2AB0">
        <w:rPr>
          <w:rFonts w:cs="Arial"/>
          <w:lang w:val="en-US"/>
        </w:rPr>
        <w:t xml:space="preserve">), </w:t>
      </w:r>
      <w:proofErr w:type="spellStart"/>
      <w:r w:rsidRPr="007F2AB0">
        <w:rPr>
          <w:rFonts w:cs="Arial"/>
          <w:lang w:val="en-US"/>
        </w:rPr>
        <w:t>en</w:t>
      </w:r>
      <w:proofErr w:type="spellEnd"/>
      <w:r w:rsidRPr="007F2AB0">
        <w:rPr>
          <w:rFonts w:cs="Arial"/>
          <w:lang w:val="en-US"/>
        </w:rPr>
        <w:t xml:space="preserve"> </w:t>
      </w:r>
      <w:proofErr w:type="spellStart"/>
      <w:r w:rsidRPr="007F2AB0">
        <w:rPr>
          <w:rFonts w:cs="Arial"/>
          <w:lang w:val="en-US"/>
        </w:rPr>
        <w:t>outre</w:t>
      </w:r>
      <w:proofErr w:type="spellEnd"/>
      <w:r w:rsidRPr="007F2AB0">
        <w:rPr>
          <w:rFonts w:cs="Arial"/>
          <w:lang w:val="en-US"/>
        </w:rPr>
        <w:t xml:space="preserve"> </w:t>
      </w:r>
      <w:proofErr w:type="spellStart"/>
      <w:r w:rsidRPr="007F2AB0">
        <w:rPr>
          <w:rFonts w:cs="Arial"/>
          <w:lang w:val="en-US"/>
        </w:rPr>
        <w:t>ils</w:t>
      </w:r>
      <w:proofErr w:type="spellEnd"/>
      <w:r w:rsidRPr="007F2AB0">
        <w:rPr>
          <w:rFonts w:cs="Arial"/>
          <w:lang w:val="en-US"/>
        </w:rPr>
        <w:t xml:space="preserve"> </w:t>
      </w:r>
      <w:proofErr w:type="spellStart"/>
      <w:r w:rsidRPr="007F2AB0">
        <w:rPr>
          <w:rFonts w:cs="Arial"/>
          <w:lang w:val="en-US"/>
        </w:rPr>
        <w:t>sont</w:t>
      </w:r>
      <w:proofErr w:type="spellEnd"/>
      <w:r w:rsidRPr="007F2AB0">
        <w:rPr>
          <w:rFonts w:cs="Arial"/>
          <w:lang w:val="en-US"/>
        </w:rPr>
        <w:t xml:space="preserve"> </w:t>
      </w:r>
      <w:proofErr w:type="spellStart"/>
      <w:r w:rsidRPr="007F2AB0">
        <w:rPr>
          <w:rFonts w:cs="Arial"/>
          <w:lang w:val="en-US"/>
        </w:rPr>
        <w:t>disponibles</w:t>
      </w:r>
      <w:proofErr w:type="spellEnd"/>
      <w:r w:rsidRPr="007F2AB0">
        <w:rPr>
          <w:rFonts w:cs="Arial"/>
          <w:lang w:val="en-US"/>
        </w:rPr>
        <w:t xml:space="preserve"> via IO-Link.</w:t>
      </w:r>
    </w:p>
    <w:tbl>
      <w:tblPr>
        <w:tblStyle w:val="Tabellenraste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3"/>
        <w:gridCol w:w="973"/>
        <w:gridCol w:w="3573"/>
        <w:gridCol w:w="3980"/>
      </w:tblGrid>
      <w:tr w:rsidR="00116439" w:rsidRPr="00663269" w14:paraId="120C83ED" w14:textId="77777777" w:rsidTr="00185641">
        <w:tc>
          <w:tcPr>
            <w:tcW w:w="724" w:type="pct"/>
            <w:shd w:val="clear" w:color="auto" w:fill="A6A6A6" w:themeFill="background1" w:themeFillShade="A6"/>
          </w:tcPr>
          <w:p w14:paraId="31081729" w14:textId="77777777" w:rsidR="00116439" w:rsidRPr="00663269" w:rsidRDefault="00116439" w:rsidP="00884506">
            <w:pPr>
              <w:pStyle w:val="Tableheadings"/>
              <w:rPr>
                <w:rFonts w:cs="Arial"/>
              </w:rPr>
            </w:pPr>
            <w:r w:rsidRPr="00663269">
              <w:rPr>
                <w:rFonts w:cs="Arial"/>
                <w:lang w:val="fr"/>
              </w:rPr>
              <w:t>Affichage :</w:t>
            </w:r>
          </w:p>
        </w:tc>
        <w:tc>
          <w:tcPr>
            <w:tcW w:w="488" w:type="pct"/>
            <w:shd w:val="clear" w:color="auto" w:fill="A6A6A6" w:themeFill="background1" w:themeFillShade="A6"/>
          </w:tcPr>
          <w:p w14:paraId="1E6D4AD3" w14:textId="77777777" w:rsidR="00116439" w:rsidRPr="00663269" w:rsidRDefault="00116439" w:rsidP="00884506">
            <w:pPr>
              <w:pStyle w:val="Tableheadings"/>
              <w:rPr>
                <w:rFonts w:cs="Arial"/>
              </w:rPr>
            </w:pPr>
            <w:r w:rsidRPr="00663269">
              <w:rPr>
                <w:rFonts w:cs="Arial"/>
                <w:lang w:val="fr"/>
              </w:rPr>
              <w:t>Statut-LED OUT1</w:t>
            </w:r>
          </w:p>
        </w:tc>
        <w:tc>
          <w:tcPr>
            <w:tcW w:w="1792" w:type="pct"/>
            <w:shd w:val="clear" w:color="auto" w:fill="A6A6A6" w:themeFill="background1" w:themeFillShade="A6"/>
          </w:tcPr>
          <w:p w14:paraId="61DC4CB4" w14:textId="77777777" w:rsidR="00116439" w:rsidRPr="00663269" w:rsidRDefault="00116439" w:rsidP="00884506">
            <w:pPr>
              <w:pStyle w:val="Tableheadings"/>
              <w:rPr>
                <w:rFonts w:cs="Arial"/>
              </w:rPr>
            </w:pPr>
            <w:proofErr w:type="spellStart"/>
            <w:r w:rsidRPr="00663269">
              <w:rPr>
                <w:rFonts w:cs="Arial"/>
                <w:lang w:val="es-ES"/>
              </w:rPr>
              <w:t>Défaut</w:t>
            </w:r>
            <w:proofErr w:type="spellEnd"/>
            <w:r w:rsidRPr="00663269">
              <w:rPr>
                <w:rFonts w:cs="Arial"/>
                <w:lang w:val="es-ES"/>
              </w:rPr>
              <w:t xml:space="preserve"> / </w:t>
            </w:r>
            <w:proofErr w:type="spellStart"/>
            <w:r w:rsidRPr="00663269">
              <w:rPr>
                <w:rFonts w:cs="Arial"/>
                <w:lang w:val="es-ES"/>
              </w:rPr>
              <w:t>Avertissement</w:t>
            </w:r>
            <w:proofErr w:type="spellEnd"/>
            <w:r w:rsidRPr="00663269">
              <w:rPr>
                <w:rFonts w:cs="Arial"/>
                <w:lang w:val="es-ES"/>
              </w:rPr>
              <w:t xml:space="preserve"> </w:t>
            </w:r>
          </w:p>
        </w:tc>
        <w:tc>
          <w:tcPr>
            <w:tcW w:w="1996" w:type="pct"/>
            <w:shd w:val="clear" w:color="auto" w:fill="A6A6A6" w:themeFill="background1" w:themeFillShade="A6"/>
          </w:tcPr>
          <w:p w14:paraId="5B777D3D" w14:textId="77777777" w:rsidR="00116439" w:rsidRPr="00663269" w:rsidRDefault="00116439" w:rsidP="00884506">
            <w:pPr>
              <w:pStyle w:val="Tableheadings"/>
              <w:rPr>
                <w:rFonts w:cs="Arial"/>
              </w:rPr>
            </w:pPr>
            <w:r w:rsidRPr="00663269">
              <w:rPr>
                <w:rFonts w:cs="Arial"/>
                <w:lang w:val="fr"/>
              </w:rPr>
              <w:t>Mesures correctives</w:t>
            </w:r>
          </w:p>
        </w:tc>
      </w:tr>
      <w:tr w:rsidR="00116439" w:rsidRPr="00663269" w14:paraId="5AAC31E4" w14:textId="77777777" w:rsidTr="000A6AD3">
        <w:tc>
          <w:tcPr>
            <w:tcW w:w="724" w:type="pct"/>
            <w:shd w:val="clear" w:color="auto" w:fill="D9D9D9" w:themeFill="background1" w:themeFillShade="D9"/>
          </w:tcPr>
          <w:p w14:paraId="052DCAC2"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aucun</w:t>
            </w:r>
            <w:proofErr w:type="spellEnd"/>
          </w:p>
        </w:tc>
        <w:tc>
          <w:tcPr>
            <w:tcW w:w="488" w:type="pct"/>
            <w:shd w:val="clear" w:color="auto" w:fill="D9D9D9" w:themeFill="background1" w:themeFillShade="D9"/>
          </w:tcPr>
          <w:p w14:paraId="48C815AB"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3EF42CD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(F**) </w:t>
            </w:r>
            <w:proofErr w:type="spellStart"/>
            <w:r w:rsidRPr="00663269">
              <w:rPr>
                <w:rFonts w:ascii="Arial" w:hAnsi="Arial" w:cs="Arial"/>
                <w:sz w:val="22"/>
                <w:szCs w:val="22"/>
                <w:lang w:val="es-ES"/>
              </w:rPr>
              <w:t>Tension</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d'alimentation</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trop</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basse</w:t>
            </w:r>
            <w:proofErr w:type="spellEnd"/>
          </w:p>
        </w:tc>
        <w:tc>
          <w:tcPr>
            <w:tcW w:w="1996" w:type="pct"/>
            <w:shd w:val="clear" w:color="auto" w:fill="D9D9D9" w:themeFill="background1" w:themeFillShade="D9"/>
          </w:tcPr>
          <w:p w14:paraId="386A222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Vérifiez</w:t>
            </w:r>
            <w:proofErr w:type="spellEnd"/>
            <w:r w:rsidRPr="00663269">
              <w:rPr>
                <w:rFonts w:ascii="Arial" w:hAnsi="Arial" w:cs="Arial"/>
                <w:sz w:val="22"/>
                <w:szCs w:val="22"/>
              </w:rPr>
              <w:t xml:space="preserve"> / </w:t>
            </w:r>
            <w:proofErr w:type="spellStart"/>
            <w:r w:rsidRPr="00663269">
              <w:rPr>
                <w:rFonts w:ascii="Arial" w:hAnsi="Arial" w:cs="Arial"/>
                <w:sz w:val="22"/>
                <w:szCs w:val="22"/>
              </w:rPr>
              <w:t>corrigez</w:t>
            </w:r>
            <w:proofErr w:type="spellEnd"/>
            <w:r w:rsidRPr="00663269">
              <w:rPr>
                <w:rFonts w:ascii="Arial" w:hAnsi="Arial" w:cs="Arial"/>
                <w:sz w:val="22"/>
                <w:szCs w:val="22"/>
              </w:rPr>
              <w:t xml:space="preserve"> la tension </w:t>
            </w:r>
            <w:proofErr w:type="spellStart"/>
            <w:r w:rsidRPr="00663269">
              <w:rPr>
                <w:rFonts w:ascii="Arial" w:hAnsi="Arial" w:cs="Arial"/>
                <w:sz w:val="22"/>
                <w:szCs w:val="22"/>
              </w:rPr>
              <w:t>d'alimentation</w:t>
            </w:r>
            <w:proofErr w:type="spellEnd"/>
          </w:p>
        </w:tc>
      </w:tr>
      <w:tr w:rsidR="00116439" w:rsidRPr="00663269" w14:paraId="4CEABE35" w14:textId="77777777" w:rsidTr="000A6AD3">
        <w:tc>
          <w:tcPr>
            <w:tcW w:w="724" w:type="pct"/>
            <w:shd w:val="clear" w:color="auto" w:fill="D9D9D9" w:themeFill="background1" w:themeFillShade="D9"/>
          </w:tcPr>
          <w:p w14:paraId="1B02D2D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SC1</w:t>
            </w:r>
          </w:p>
        </w:tc>
        <w:tc>
          <w:tcPr>
            <w:tcW w:w="488" w:type="pct"/>
            <w:shd w:val="clear" w:color="auto" w:fill="D9D9D9" w:themeFill="background1" w:themeFillShade="D9"/>
          </w:tcPr>
          <w:p w14:paraId="56605CB9"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flashs</w:t>
            </w:r>
            <w:proofErr w:type="spellEnd"/>
          </w:p>
        </w:tc>
        <w:tc>
          <w:tcPr>
            <w:tcW w:w="1792" w:type="pct"/>
            <w:shd w:val="clear" w:color="auto" w:fill="D9D9D9" w:themeFill="background1" w:themeFillShade="D9"/>
          </w:tcPr>
          <w:p w14:paraId="49D2096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(F**) </w:t>
            </w:r>
            <w:proofErr w:type="spellStart"/>
            <w:r w:rsidRPr="00663269">
              <w:rPr>
                <w:rFonts w:ascii="Arial" w:hAnsi="Arial" w:cs="Arial"/>
                <w:sz w:val="22"/>
                <w:szCs w:val="22"/>
                <w:lang w:val="es-ES"/>
              </w:rPr>
              <w:t>Courant</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excessif</w:t>
            </w:r>
            <w:proofErr w:type="spellEnd"/>
            <w:r w:rsidRPr="00663269">
              <w:rPr>
                <w:rFonts w:ascii="Arial" w:hAnsi="Arial" w:cs="Arial"/>
                <w:sz w:val="22"/>
                <w:szCs w:val="22"/>
                <w:lang w:val="es-ES"/>
              </w:rPr>
              <w:t xml:space="preserve"> à la </w:t>
            </w:r>
            <w:proofErr w:type="spellStart"/>
            <w:r w:rsidRPr="00663269">
              <w:rPr>
                <w:rFonts w:ascii="Arial" w:hAnsi="Arial" w:cs="Arial"/>
                <w:sz w:val="22"/>
                <w:szCs w:val="22"/>
                <w:lang w:val="es-ES"/>
              </w:rPr>
              <w:t>sortie</w:t>
            </w:r>
            <w:proofErr w:type="spellEnd"/>
            <w:r w:rsidRPr="00663269">
              <w:rPr>
                <w:rFonts w:ascii="Arial" w:hAnsi="Arial" w:cs="Arial"/>
                <w:sz w:val="22"/>
                <w:szCs w:val="22"/>
                <w:lang w:val="es-ES"/>
              </w:rPr>
              <w:t xml:space="preserve"> de </w:t>
            </w:r>
            <w:proofErr w:type="spellStart"/>
            <w:r w:rsidRPr="00663269">
              <w:rPr>
                <w:rFonts w:ascii="Arial" w:hAnsi="Arial" w:cs="Arial"/>
                <w:sz w:val="22"/>
                <w:szCs w:val="22"/>
                <w:lang w:val="es-ES"/>
              </w:rPr>
              <w:t>commutation</w:t>
            </w:r>
            <w:proofErr w:type="spellEnd"/>
            <w:r w:rsidRPr="00663269">
              <w:rPr>
                <w:rFonts w:ascii="Arial" w:hAnsi="Arial" w:cs="Arial"/>
                <w:sz w:val="22"/>
                <w:szCs w:val="22"/>
                <w:lang w:val="es-ES"/>
              </w:rPr>
              <w:t xml:space="preserve"> OUT1 *</w:t>
            </w:r>
            <w:r w:rsidRPr="00663269">
              <w:rPr>
                <w:rFonts w:ascii="Arial" w:hAnsi="Arial" w:cs="Arial"/>
                <w:sz w:val="22"/>
                <w:szCs w:val="22"/>
                <w:vertAlign w:val="superscript"/>
              </w:rPr>
              <w:t xml:space="preserve">)    </w:t>
            </w:r>
          </w:p>
        </w:tc>
        <w:tc>
          <w:tcPr>
            <w:tcW w:w="1996" w:type="pct"/>
            <w:shd w:val="clear" w:color="auto" w:fill="D9D9D9" w:themeFill="background1" w:themeFillShade="D9"/>
          </w:tcPr>
          <w:p w14:paraId="19BEEF3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Vérifier</w:t>
            </w:r>
            <w:proofErr w:type="spellEnd"/>
            <w:r w:rsidRPr="00663269">
              <w:rPr>
                <w:rFonts w:ascii="Arial" w:hAnsi="Arial" w:cs="Arial"/>
                <w:sz w:val="22"/>
                <w:szCs w:val="22"/>
              </w:rPr>
              <w:t xml:space="preserve"> la sortie de commutation OUT1 pour le court-circuit </w:t>
            </w:r>
            <w:proofErr w:type="spellStart"/>
            <w:r w:rsidRPr="00663269">
              <w:rPr>
                <w:rFonts w:ascii="Arial" w:hAnsi="Arial" w:cs="Arial"/>
                <w:sz w:val="22"/>
                <w:szCs w:val="22"/>
              </w:rPr>
              <w:t>ou</w:t>
            </w:r>
            <w:proofErr w:type="spellEnd"/>
            <w:r w:rsidRPr="00663269">
              <w:rPr>
                <w:rFonts w:ascii="Arial" w:hAnsi="Arial" w:cs="Arial"/>
                <w:sz w:val="22"/>
                <w:szCs w:val="22"/>
              </w:rPr>
              <w:t xml:space="preserve"> le courant </w:t>
            </w:r>
            <w:proofErr w:type="spellStart"/>
            <w:r w:rsidRPr="00663269">
              <w:rPr>
                <w:rFonts w:ascii="Arial" w:hAnsi="Arial" w:cs="Arial"/>
                <w:sz w:val="22"/>
                <w:szCs w:val="22"/>
              </w:rPr>
              <w:t>excessif</w:t>
            </w:r>
            <w:proofErr w:type="spellEnd"/>
            <w:r w:rsidRPr="00663269">
              <w:rPr>
                <w:rFonts w:ascii="Arial" w:hAnsi="Arial" w:cs="Arial"/>
                <w:sz w:val="22"/>
                <w:szCs w:val="22"/>
              </w:rPr>
              <w:t xml:space="preserve">; </w:t>
            </w:r>
            <w:proofErr w:type="spellStart"/>
            <w:r w:rsidRPr="00663269">
              <w:rPr>
                <w:rFonts w:ascii="Arial" w:hAnsi="Arial" w:cs="Arial"/>
                <w:sz w:val="22"/>
                <w:szCs w:val="22"/>
              </w:rPr>
              <w:t>enlever</w:t>
            </w:r>
            <w:proofErr w:type="spellEnd"/>
            <w:r w:rsidRPr="00663269">
              <w:rPr>
                <w:rFonts w:ascii="Arial" w:hAnsi="Arial" w:cs="Arial"/>
                <w:sz w:val="22"/>
                <w:szCs w:val="22"/>
              </w:rPr>
              <w:t xml:space="preserve"> la </w:t>
            </w:r>
            <w:proofErr w:type="spellStart"/>
            <w:r w:rsidRPr="00663269">
              <w:rPr>
                <w:rFonts w:ascii="Arial" w:hAnsi="Arial" w:cs="Arial"/>
                <w:sz w:val="22"/>
                <w:szCs w:val="22"/>
              </w:rPr>
              <w:t>faute</w:t>
            </w:r>
            <w:proofErr w:type="spellEnd"/>
            <w:r w:rsidRPr="00663269">
              <w:rPr>
                <w:rFonts w:ascii="Arial" w:hAnsi="Arial" w:cs="Arial"/>
                <w:sz w:val="22"/>
                <w:szCs w:val="22"/>
              </w:rPr>
              <w:t>.</w:t>
            </w:r>
          </w:p>
        </w:tc>
      </w:tr>
      <w:tr w:rsidR="00116439" w:rsidRPr="00185641" w14:paraId="281CF6E3" w14:textId="77777777" w:rsidTr="000A6AD3">
        <w:tc>
          <w:tcPr>
            <w:tcW w:w="724" w:type="pct"/>
            <w:shd w:val="clear" w:color="auto" w:fill="D9D9D9" w:themeFill="background1" w:themeFillShade="D9"/>
          </w:tcPr>
          <w:p w14:paraId="648FD2D0"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Loc</w:t>
            </w:r>
            <w:proofErr w:type="spellEnd"/>
          </w:p>
        </w:tc>
        <w:tc>
          <w:tcPr>
            <w:tcW w:w="488" w:type="pct"/>
            <w:shd w:val="clear" w:color="auto" w:fill="D9D9D9" w:themeFill="background1" w:themeFillShade="D9"/>
          </w:tcPr>
          <w:p w14:paraId="7C97746A"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5959F43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(W**) </w:t>
            </w:r>
            <w:proofErr w:type="spellStart"/>
            <w:r w:rsidRPr="00663269">
              <w:rPr>
                <w:rFonts w:ascii="Arial" w:hAnsi="Arial" w:cs="Arial"/>
                <w:sz w:val="22"/>
                <w:szCs w:val="22"/>
                <w:lang w:val="es-ES"/>
              </w:rPr>
              <w:t>Paramétrisation</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via</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boutons-poussoirs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verrouillés</w:t>
            </w:r>
            <w:proofErr w:type="spellEnd"/>
            <w:r w:rsidRPr="00663269">
              <w:rPr>
                <w:rFonts w:ascii="Arial" w:hAnsi="Arial" w:cs="Arial"/>
                <w:sz w:val="22"/>
                <w:szCs w:val="22"/>
                <w:lang w:val="es-ES"/>
              </w:rPr>
              <w:t>.</w:t>
            </w:r>
          </w:p>
        </w:tc>
        <w:tc>
          <w:tcPr>
            <w:tcW w:w="1996" w:type="pct"/>
            <w:shd w:val="clear" w:color="auto" w:fill="D9D9D9" w:themeFill="background1" w:themeFillShade="D9"/>
          </w:tcPr>
          <w:p w14:paraId="4B8E2B39" w14:textId="1DE5D6B1" w:rsidR="00116439" w:rsidRPr="007F2AB0" w:rsidRDefault="00116439" w:rsidP="007F2AB0">
            <w:pPr>
              <w:pStyle w:val="TableText"/>
              <w:rPr>
                <w:rFonts w:ascii="Arial" w:hAnsi="Arial" w:cs="Arial"/>
                <w:sz w:val="22"/>
                <w:szCs w:val="22"/>
                <w:lang w:val="de-DE"/>
              </w:rPr>
            </w:pPr>
            <w:r w:rsidRPr="007F2AB0">
              <w:rPr>
                <w:rFonts w:ascii="Arial" w:hAnsi="Arial" w:cs="Arial"/>
                <w:sz w:val="22"/>
                <w:szCs w:val="22"/>
                <w:lang w:val="de-DE"/>
              </w:rPr>
              <w:t xml:space="preserve">► </w:t>
            </w:r>
            <w:proofErr w:type="spellStart"/>
            <w:r w:rsidRPr="007F2AB0">
              <w:rPr>
                <w:rFonts w:ascii="Arial" w:hAnsi="Arial" w:cs="Arial"/>
                <w:sz w:val="22"/>
                <w:szCs w:val="22"/>
                <w:lang w:val="de-DE"/>
              </w:rPr>
              <w:t>Dévérouiller</w:t>
            </w:r>
            <w:proofErr w:type="spellEnd"/>
            <w:r w:rsidRPr="007F2AB0">
              <w:rPr>
                <w:rFonts w:ascii="Arial" w:hAnsi="Arial" w:cs="Arial"/>
                <w:sz w:val="22"/>
                <w:szCs w:val="22"/>
                <w:lang w:val="de-DE"/>
              </w:rPr>
              <w:t xml:space="preserve"> </w:t>
            </w:r>
            <w:proofErr w:type="spellStart"/>
            <w:r w:rsidRPr="007F2AB0">
              <w:rPr>
                <w:rFonts w:ascii="Arial" w:hAnsi="Arial" w:cs="Arial"/>
                <w:sz w:val="22"/>
                <w:szCs w:val="22"/>
                <w:lang w:val="de-DE"/>
              </w:rPr>
              <w:t>boutons</w:t>
            </w:r>
            <w:proofErr w:type="spellEnd"/>
            <w:r w:rsidRPr="007F2AB0">
              <w:rPr>
                <w:rFonts w:ascii="Arial" w:hAnsi="Arial" w:cs="Arial"/>
                <w:sz w:val="22"/>
                <w:szCs w:val="22"/>
                <w:lang w:val="de-DE"/>
              </w:rPr>
              <w:t xml:space="preserve"> → 9.1</w:t>
            </w:r>
            <w:r w:rsidR="007F2AB0" w:rsidRPr="007F2AB0">
              <w:rPr>
                <w:rFonts w:ascii="Arial" w:hAnsi="Arial" w:cs="Arial"/>
                <w:sz w:val="22"/>
                <w:szCs w:val="22"/>
                <w:lang w:val="de-DE"/>
              </w:rPr>
              <w:br/>
            </w:r>
            <w:r w:rsidRPr="007F2AB0">
              <w:rPr>
                <w:rFonts w:ascii="Arial" w:hAnsi="Arial" w:cs="Arial"/>
                <w:sz w:val="22"/>
                <w:szCs w:val="22"/>
                <w:lang w:val="de-DE"/>
              </w:rPr>
              <w:t xml:space="preserve">     </w:t>
            </w:r>
            <w:proofErr w:type="spellStart"/>
            <w:r w:rsidRPr="007F2AB0">
              <w:rPr>
                <w:rFonts w:ascii="Arial" w:hAnsi="Arial" w:cs="Arial"/>
                <w:sz w:val="22"/>
                <w:szCs w:val="22"/>
                <w:lang w:val="de-DE"/>
              </w:rPr>
              <w:t>Réglage</w:t>
            </w:r>
            <w:proofErr w:type="spellEnd"/>
            <w:r w:rsidRPr="007F2AB0">
              <w:rPr>
                <w:rFonts w:ascii="Arial" w:hAnsi="Arial" w:cs="Arial"/>
                <w:sz w:val="22"/>
                <w:szCs w:val="22"/>
                <w:lang w:val="de-DE"/>
              </w:rPr>
              <w:t xml:space="preserve"> </w:t>
            </w:r>
            <w:proofErr w:type="spellStart"/>
            <w:r w:rsidRPr="007F2AB0">
              <w:rPr>
                <w:rFonts w:ascii="Arial" w:hAnsi="Arial" w:cs="Arial"/>
                <w:sz w:val="22"/>
                <w:szCs w:val="22"/>
                <w:lang w:val="de-DE"/>
              </w:rPr>
              <w:t>paramètres</w:t>
            </w:r>
            <w:proofErr w:type="spellEnd"/>
            <w:r w:rsidRPr="007F2AB0">
              <w:rPr>
                <w:rFonts w:ascii="Arial" w:hAnsi="Arial" w:cs="Arial"/>
                <w:sz w:val="22"/>
                <w:szCs w:val="22"/>
                <w:lang w:val="de-DE"/>
              </w:rPr>
              <w:t xml:space="preserve"> en </w:t>
            </w:r>
            <w:proofErr w:type="spellStart"/>
            <w:r w:rsidR="007F2AB0" w:rsidRPr="007F2AB0">
              <w:rPr>
                <w:rFonts w:ascii="Arial" w:hAnsi="Arial" w:cs="Arial"/>
                <w:sz w:val="22"/>
                <w:szCs w:val="22"/>
                <w:lang w:val="de-DE"/>
              </w:rPr>
              <w:t>general</w:t>
            </w:r>
            <w:proofErr w:type="spellEnd"/>
            <w:r w:rsidR="007F2AB0" w:rsidRPr="007F2AB0">
              <w:rPr>
                <w:rFonts w:ascii="Arial" w:hAnsi="Arial" w:cs="Arial"/>
                <w:sz w:val="22"/>
                <w:szCs w:val="22"/>
                <w:lang w:val="de-DE"/>
              </w:rPr>
              <w:br/>
            </w:r>
            <w:r w:rsidRPr="007F2AB0">
              <w:rPr>
                <w:rFonts w:ascii="Arial" w:hAnsi="Arial" w:cs="Arial"/>
                <w:sz w:val="22"/>
                <w:szCs w:val="22"/>
                <w:lang w:val="de-DE"/>
              </w:rPr>
              <w:t xml:space="preserve">     </w:t>
            </w:r>
            <w:proofErr w:type="spellStart"/>
            <w:r w:rsidRPr="007F2AB0">
              <w:rPr>
                <w:rFonts w:ascii="Arial" w:hAnsi="Arial" w:cs="Arial"/>
                <w:sz w:val="22"/>
                <w:szCs w:val="22"/>
                <w:lang w:val="de-DE"/>
              </w:rPr>
              <w:t>Verouiller</w:t>
            </w:r>
            <w:proofErr w:type="spellEnd"/>
            <w:r w:rsidRPr="007F2AB0">
              <w:rPr>
                <w:rFonts w:ascii="Arial" w:hAnsi="Arial" w:cs="Arial"/>
                <w:sz w:val="22"/>
                <w:szCs w:val="22"/>
                <w:lang w:val="de-DE"/>
              </w:rPr>
              <w:t xml:space="preserve"> / </w:t>
            </w:r>
            <w:proofErr w:type="spellStart"/>
            <w:r w:rsidRPr="007F2AB0">
              <w:rPr>
                <w:rFonts w:ascii="Arial" w:hAnsi="Arial" w:cs="Arial"/>
                <w:sz w:val="22"/>
                <w:szCs w:val="22"/>
                <w:lang w:val="de-DE"/>
              </w:rPr>
              <w:t>dévérouiller</w:t>
            </w:r>
            <w:proofErr w:type="spellEnd"/>
          </w:p>
        </w:tc>
      </w:tr>
      <w:tr w:rsidR="00116439" w:rsidRPr="00663269" w14:paraId="7878E26C" w14:textId="77777777" w:rsidTr="000A6AD3">
        <w:tc>
          <w:tcPr>
            <w:tcW w:w="724" w:type="pct"/>
            <w:shd w:val="clear" w:color="auto" w:fill="D9D9D9" w:themeFill="background1" w:themeFillShade="D9"/>
          </w:tcPr>
          <w:p w14:paraId="7A381962"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C.Loc</w:t>
            </w:r>
            <w:proofErr w:type="spellEnd"/>
          </w:p>
        </w:tc>
        <w:tc>
          <w:tcPr>
            <w:tcW w:w="488" w:type="pct"/>
            <w:shd w:val="clear" w:color="auto" w:fill="D9D9D9" w:themeFill="background1" w:themeFillShade="D9"/>
          </w:tcPr>
          <w:p w14:paraId="5532CA46"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1886BB1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(W**) </w:t>
            </w:r>
            <w:proofErr w:type="spellStart"/>
            <w:r w:rsidRPr="00663269">
              <w:rPr>
                <w:rFonts w:ascii="Arial" w:hAnsi="Arial" w:cs="Arial"/>
                <w:sz w:val="22"/>
                <w:szCs w:val="22"/>
                <w:lang w:val="es-ES"/>
              </w:rPr>
              <w:t>Paramètre</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verrouillé</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via</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boutons-poussoirs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réglage</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paramètre</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actif</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via</w:t>
            </w:r>
            <w:proofErr w:type="spellEnd"/>
            <w:r w:rsidRPr="00663269">
              <w:rPr>
                <w:rFonts w:ascii="Arial" w:hAnsi="Arial" w:cs="Arial"/>
                <w:sz w:val="22"/>
                <w:szCs w:val="22"/>
                <w:lang w:val="es-ES"/>
              </w:rPr>
              <w:t xml:space="preserve"> la </w:t>
            </w:r>
            <w:proofErr w:type="spellStart"/>
            <w:r w:rsidRPr="00663269">
              <w:rPr>
                <w:rFonts w:ascii="Arial" w:hAnsi="Arial" w:cs="Arial"/>
                <w:sz w:val="22"/>
                <w:szCs w:val="22"/>
                <w:lang w:val="es-ES"/>
              </w:rPr>
              <w:t>communication</w:t>
            </w:r>
            <w:proofErr w:type="spellEnd"/>
            <w:r w:rsidRPr="00663269">
              <w:rPr>
                <w:rFonts w:ascii="Arial" w:hAnsi="Arial" w:cs="Arial"/>
                <w:sz w:val="22"/>
                <w:szCs w:val="22"/>
                <w:lang w:val="es-ES"/>
              </w:rPr>
              <w:t xml:space="preserve"> IO-</w:t>
            </w:r>
            <w:proofErr w:type="gramStart"/>
            <w:r w:rsidRPr="00663269">
              <w:rPr>
                <w:rFonts w:ascii="Arial" w:hAnsi="Arial" w:cs="Arial"/>
                <w:sz w:val="22"/>
                <w:szCs w:val="22"/>
                <w:lang w:val="es-ES"/>
              </w:rPr>
              <w:t>Link</w:t>
            </w:r>
            <w:proofErr w:type="gramEnd"/>
            <w:r w:rsidRPr="00663269">
              <w:rPr>
                <w:rFonts w:ascii="Arial" w:hAnsi="Arial" w:cs="Arial"/>
                <w:sz w:val="22"/>
                <w:szCs w:val="22"/>
                <w:lang w:val="es-ES"/>
              </w:rPr>
              <w:t xml:space="preserve"> (→ 9.1)  </w:t>
            </w:r>
          </w:p>
        </w:tc>
        <w:tc>
          <w:tcPr>
            <w:tcW w:w="1996" w:type="pct"/>
            <w:shd w:val="clear" w:color="auto" w:fill="D9D9D9" w:themeFill="background1" w:themeFillShade="D9"/>
          </w:tcPr>
          <w:p w14:paraId="03C35AA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Attendez</w:t>
            </w:r>
            <w:proofErr w:type="spellEnd"/>
            <w:r w:rsidRPr="00663269">
              <w:rPr>
                <w:rFonts w:ascii="Arial" w:hAnsi="Arial" w:cs="Arial"/>
                <w:sz w:val="22"/>
                <w:szCs w:val="22"/>
              </w:rPr>
              <w:t xml:space="preserve"> que le </w:t>
            </w:r>
            <w:proofErr w:type="spellStart"/>
            <w:r w:rsidRPr="00663269">
              <w:rPr>
                <w:rFonts w:ascii="Arial" w:hAnsi="Arial" w:cs="Arial"/>
                <w:sz w:val="22"/>
                <w:szCs w:val="22"/>
              </w:rPr>
              <w:t>réglage</w:t>
            </w:r>
            <w:proofErr w:type="spellEnd"/>
            <w:r w:rsidRPr="00663269">
              <w:rPr>
                <w:rFonts w:ascii="Arial" w:hAnsi="Arial" w:cs="Arial"/>
                <w:sz w:val="22"/>
                <w:szCs w:val="22"/>
              </w:rPr>
              <w:t xml:space="preserve"> </w:t>
            </w:r>
            <w:proofErr w:type="spellStart"/>
            <w:r w:rsidRPr="00663269">
              <w:rPr>
                <w:rFonts w:ascii="Arial" w:hAnsi="Arial" w:cs="Arial"/>
                <w:sz w:val="22"/>
                <w:szCs w:val="22"/>
              </w:rPr>
              <w:t>paramètre</w:t>
            </w:r>
            <w:proofErr w:type="spellEnd"/>
            <w:r w:rsidRPr="00663269">
              <w:rPr>
                <w:rFonts w:ascii="Arial" w:hAnsi="Arial" w:cs="Arial"/>
                <w:sz w:val="22"/>
                <w:szCs w:val="22"/>
              </w:rPr>
              <w:t xml:space="preserve"> via IO-Link </w:t>
            </w:r>
            <w:proofErr w:type="spellStart"/>
            <w:r w:rsidRPr="00663269">
              <w:rPr>
                <w:rFonts w:ascii="Arial" w:hAnsi="Arial" w:cs="Arial"/>
                <w:sz w:val="22"/>
                <w:szCs w:val="22"/>
              </w:rPr>
              <w:t>soit</w:t>
            </w:r>
            <w:proofErr w:type="spellEnd"/>
            <w:r w:rsidRPr="00663269">
              <w:rPr>
                <w:rFonts w:ascii="Arial" w:hAnsi="Arial" w:cs="Arial"/>
                <w:sz w:val="22"/>
                <w:szCs w:val="22"/>
              </w:rPr>
              <w:t xml:space="preserve"> </w:t>
            </w:r>
            <w:proofErr w:type="spellStart"/>
            <w:r w:rsidRPr="00663269">
              <w:rPr>
                <w:rFonts w:ascii="Arial" w:hAnsi="Arial" w:cs="Arial"/>
                <w:sz w:val="22"/>
                <w:szCs w:val="22"/>
              </w:rPr>
              <w:t>terminé</w:t>
            </w:r>
            <w:proofErr w:type="spellEnd"/>
            <w:r w:rsidRPr="00663269">
              <w:rPr>
                <w:rFonts w:ascii="Arial" w:hAnsi="Arial" w:cs="Arial"/>
                <w:sz w:val="22"/>
                <w:szCs w:val="22"/>
              </w:rPr>
              <w:t>.</w:t>
            </w:r>
          </w:p>
        </w:tc>
      </w:tr>
      <w:tr w:rsidR="00116439" w:rsidRPr="00663269" w14:paraId="2921E139" w14:textId="77777777" w:rsidTr="000A6AD3">
        <w:tc>
          <w:tcPr>
            <w:tcW w:w="724" w:type="pct"/>
            <w:shd w:val="clear" w:color="auto" w:fill="D9D9D9" w:themeFill="background1" w:themeFillShade="D9"/>
          </w:tcPr>
          <w:p w14:paraId="509346D0" w14:textId="77777777" w:rsidR="00116439" w:rsidRPr="00663269" w:rsidRDefault="00116439" w:rsidP="00EF136A">
            <w:pPr>
              <w:pStyle w:val="TableText"/>
              <w:rPr>
                <w:rFonts w:ascii="Arial" w:hAnsi="Arial" w:cs="Arial"/>
                <w:sz w:val="22"/>
                <w:szCs w:val="22"/>
              </w:rPr>
            </w:pPr>
            <w:proofErr w:type="spellStart"/>
            <w:proofErr w:type="gramStart"/>
            <w:r w:rsidRPr="00663269">
              <w:rPr>
                <w:rFonts w:ascii="Arial" w:hAnsi="Arial" w:cs="Arial"/>
                <w:sz w:val="22"/>
                <w:szCs w:val="22"/>
              </w:rPr>
              <w:t>S.Loc</w:t>
            </w:r>
            <w:proofErr w:type="spellEnd"/>
            <w:proofErr w:type="gramEnd"/>
          </w:p>
        </w:tc>
        <w:tc>
          <w:tcPr>
            <w:tcW w:w="488" w:type="pct"/>
            <w:shd w:val="clear" w:color="auto" w:fill="D9D9D9" w:themeFill="background1" w:themeFillShade="D9"/>
          </w:tcPr>
          <w:p w14:paraId="3D1083E3"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3DA06BA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(W**) </w:t>
            </w:r>
            <w:proofErr w:type="spellStart"/>
            <w:r w:rsidRPr="00663269">
              <w:rPr>
                <w:rFonts w:ascii="Arial" w:hAnsi="Arial" w:cs="Arial"/>
                <w:sz w:val="22"/>
                <w:szCs w:val="22"/>
                <w:lang w:val="es-ES"/>
              </w:rPr>
              <w:t>Réglage</w:t>
            </w:r>
            <w:proofErr w:type="spellEnd"/>
            <w:r w:rsidRPr="00663269">
              <w:rPr>
                <w:rFonts w:ascii="Arial" w:hAnsi="Arial" w:cs="Arial"/>
                <w:sz w:val="22"/>
                <w:szCs w:val="22"/>
                <w:lang w:val="es-ES"/>
              </w:rPr>
              <w:t xml:space="preserve"> des </w:t>
            </w:r>
            <w:proofErr w:type="spellStart"/>
            <w:r w:rsidRPr="00663269">
              <w:rPr>
                <w:rFonts w:ascii="Arial" w:hAnsi="Arial" w:cs="Arial"/>
                <w:sz w:val="22"/>
                <w:szCs w:val="22"/>
                <w:lang w:val="es-ES"/>
              </w:rPr>
              <w:t>boutons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verrouillés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via</w:t>
            </w:r>
            <w:proofErr w:type="spellEnd"/>
            <w:r w:rsidRPr="00663269">
              <w:rPr>
                <w:rFonts w:ascii="Arial" w:hAnsi="Arial" w:cs="Arial"/>
                <w:sz w:val="22"/>
                <w:szCs w:val="22"/>
                <w:lang w:val="es-ES"/>
              </w:rPr>
              <w:t xml:space="preserve"> un </w:t>
            </w:r>
            <w:proofErr w:type="spellStart"/>
            <w:r w:rsidRPr="00663269">
              <w:rPr>
                <w:rFonts w:ascii="Arial" w:hAnsi="Arial" w:cs="Arial"/>
                <w:sz w:val="22"/>
                <w:szCs w:val="22"/>
                <w:lang w:val="es-ES"/>
              </w:rPr>
              <w:t>logiciel</w:t>
            </w:r>
            <w:proofErr w:type="spellEnd"/>
            <w:r w:rsidRPr="00663269">
              <w:rPr>
                <w:rFonts w:ascii="Arial" w:hAnsi="Arial" w:cs="Arial"/>
                <w:sz w:val="22"/>
                <w:szCs w:val="22"/>
                <w:lang w:val="es-ES"/>
              </w:rPr>
              <w:t xml:space="preserve"> de </w:t>
            </w:r>
            <w:proofErr w:type="spellStart"/>
            <w:proofErr w:type="gramStart"/>
            <w:r w:rsidRPr="00663269">
              <w:rPr>
                <w:rFonts w:ascii="Arial" w:hAnsi="Arial" w:cs="Arial"/>
                <w:sz w:val="22"/>
                <w:szCs w:val="22"/>
                <w:lang w:val="es-ES"/>
              </w:rPr>
              <w:t>paramètre</w:t>
            </w:r>
            <w:proofErr w:type="spellEnd"/>
            <w:r w:rsidRPr="00663269">
              <w:rPr>
                <w:rFonts w:ascii="Arial" w:hAnsi="Arial" w:cs="Arial"/>
                <w:sz w:val="22"/>
                <w:szCs w:val="22"/>
                <w:lang w:val="es-ES"/>
              </w:rPr>
              <w:t xml:space="preserve"> ;</w:t>
            </w:r>
            <w:proofErr w:type="gramEnd"/>
            <w:r w:rsidRPr="00663269">
              <w:rPr>
                <w:rFonts w:ascii="Arial" w:hAnsi="Arial" w:cs="Arial"/>
                <w:sz w:val="22"/>
                <w:szCs w:val="22"/>
                <w:lang w:val="es-ES"/>
              </w:rPr>
              <w:t xml:space="preserve"> Le </w:t>
            </w:r>
            <w:proofErr w:type="spellStart"/>
            <w:r w:rsidRPr="00663269">
              <w:rPr>
                <w:rFonts w:ascii="Arial" w:hAnsi="Arial" w:cs="Arial"/>
                <w:sz w:val="22"/>
                <w:szCs w:val="22"/>
                <w:lang w:val="es-ES"/>
              </w:rPr>
              <w:t>changement</w:t>
            </w:r>
            <w:proofErr w:type="spellEnd"/>
            <w:r w:rsidRPr="00663269">
              <w:rPr>
                <w:rFonts w:ascii="Arial" w:hAnsi="Arial" w:cs="Arial"/>
                <w:sz w:val="22"/>
                <w:szCs w:val="22"/>
                <w:lang w:val="es-ES"/>
              </w:rPr>
              <w:t xml:space="preserve"> de </w:t>
            </w:r>
            <w:proofErr w:type="spellStart"/>
            <w:r w:rsidRPr="00663269">
              <w:rPr>
                <w:rFonts w:ascii="Arial" w:hAnsi="Arial" w:cs="Arial"/>
                <w:sz w:val="22"/>
                <w:szCs w:val="22"/>
                <w:lang w:val="es-ES"/>
              </w:rPr>
              <w:t>paramètre</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est</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rejeté</w:t>
            </w:r>
            <w:proofErr w:type="spellEnd"/>
            <w:r w:rsidRPr="00663269">
              <w:rPr>
                <w:rFonts w:ascii="Arial" w:hAnsi="Arial" w:cs="Arial"/>
                <w:sz w:val="22"/>
                <w:szCs w:val="22"/>
                <w:lang w:val="es-ES"/>
              </w:rPr>
              <w:t xml:space="preserve"> → 9.1. </w:t>
            </w:r>
          </w:p>
        </w:tc>
        <w:tc>
          <w:tcPr>
            <w:tcW w:w="1996" w:type="pct"/>
            <w:shd w:val="clear" w:color="auto" w:fill="D9D9D9" w:themeFill="background1" w:themeFillShade="D9"/>
          </w:tcPr>
          <w:p w14:paraId="4E4E33B1" w14:textId="77777777" w:rsidR="00116439" w:rsidRPr="00663269" w:rsidRDefault="00116439" w:rsidP="00EF136A">
            <w:pPr>
              <w:pStyle w:val="TableText"/>
              <w:rPr>
                <w:rFonts w:ascii="Arial" w:hAnsi="Arial" w:cs="Arial"/>
                <w:color w:val="FF0000"/>
                <w:sz w:val="22"/>
                <w:szCs w:val="22"/>
              </w:rPr>
            </w:pPr>
            <w:r w:rsidRPr="00663269">
              <w:rPr>
                <w:rFonts w:ascii="Arial" w:hAnsi="Arial" w:cs="Arial"/>
                <w:sz w:val="22"/>
                <w:szCs w:val="22"/>
              </w:rPr>
              <w:t xml:space="preserve">► </w:t>
            </w:r>
            <w:proofErr w:type="spellStart"/>
            <w:r w:rsidRPr="00663269">
              <w:rPr>
                <w:rFonts w:ascii="Arial" w:hAnsi="Arial" w:cs="Arial"/>
                <w:sz w:val="22"/>
                <w:szCs w:val="22"/>
              </w:rPr>
              <w:t>Déverrouillage</w:t>
            </w:r>
            <w:proofErr w:type="spellEnd"/>
            <w:r w:rsidRPr="00663269">
              <w:rPr>
                <w:rFonts w:ascii="Arial" w:hAnsi="Arial" w:cs="Arial"/>
                <w:sz w:val="22"/>
                <w:szCs w:val="22"/>
              </w:rPr>
              <w:t xml:space="preserve"> possible </w:t>
            </w:r>
            <w:proofErr w:type="spellStart"/>
            <w:r w:rsidRPr="00663269">
              <w:rPr>
                <w:rFonts w:ascii="Arial" w:hAnsi="Arial" w:cs="Arial"/>
                <w:sz w:val="22"/>
                <w:szCs w:val="22"/>
              </w:rPr>
              <w:t>uniquement</w:t>
            </w:r>
            <w:proofErr w:type="spellEnd"/>
            <w:r w:rsidRPr="00663269">
              <w:rPr>
                <w:rFonts w:ascii="Arial" w:hAnsi="Arial" w:cs="Arial"/>
                <w:sz w:val="22"/>
                <w:szCs w:val="22"/>
              </w:rPr>
              <w:t xml:space="preserve"> via </w:t>
            </w:r>
            <w:proofErr w:type="spellStart"/>
            <w:r w:rsidRPr="00663269">
              <w:rPr>
                <w:rFonts w:ascii="Arial" w:hAnsi="Arial" w:cs="Arial"/>
                <w:sz w:val="22"/>
                <w:szCs w:val="22"/>
              </w:rPr>
              <w:t>l’interface</w:t>
            </w:r>
            <w:proofErr w:type="spellEnd"/>
            <w:r w:rsidRPr="00663269">
              <w:rPr>
                <w:rFonts w:ascii="Arial" w:hAnsi="Arial" w:cs="Arial"/>
                <w:sz w:val="22"/>
                <w:szCs w:val="22"/>
              </w:rPr>
              <w:t xml:space="preserve"> IO-Link / </w:t>
            </w:r>
            <w:proofErr w:type="spellStart"/>
            <w:r w:rsidRPr="00663269">
              <w:rPr>
                <w:rFonts w:ascii="Arial" w:hAnsi="Arial" w:cs="Arial"/>
                <w:sz w:val="22"/>
                <w:szCs w:val="22"/>
              </w:rPr>
              <w:t>logiciel</w:t>
            </w:r>
            <w:proofErr w:type="spellEnd"/>
            <w:r w:rsidRPr="00663269">
              <w:rPr>
                <w:rFonts w:ascii="Arial" w:hAnsi="Arial" w:cs="Arial"/>
                <w:sz w:val="22"/>
                <w:szCs w:val="22"/>
              </w:rPr>
              <w:t xml:space="preserve"> de </w:t>
            </w:r>
            <w:proofErr w:type="spellStart"/>
            <w:r w:rsidRPr="00663269">
              <w:rPr>
                <w:rFonts w:ascii="Arial" w:hAnsi="Arial" w:cs="Arial"/>
                <w:sz w:val="22"/>
                <w:szCs w:val="22"/>
              </w:rPr>
              <w:t>paramètre</w:t>
            </w:r>
            <w:proofErr w:type="spellEnd"/>
            <w:r w:rsidRPr="00663269">
              <w:rPr>
                <w:rFonts w:ascii="Arial" w:hAnsi="Arial" w:cs="Arial"/>
                <w:sz w:val="22"/>
                <w:szCs w:val="22"/>
              </w:rPr>
              <w:t>.</w:t>
            </w:r>
          </w:p>
        </w:tc>
      </w:tr>
      <w:tr w:rsidR="00116439" w:rsidRPr="00663269" w14:paraId="063C8E90" w14:textId="77777777" w:rsidTr="000A6AD3">
        <w:tc>
          <w:tcPr>
            <w:tcW w:w="724" w:type="pct"/>
            <w:shd w:val="clear" w:color="auto" w:fill="D9D9D9" w:themeFill="background1" w:themeFillShade="D9"/>
          </w:tcPr>
          <w:p w14:paraId="13CA0BF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OL</w:t>
            </w:r>
          </w:p>
        </w:tc>
        <w:tc>
          <w:tcPr>
            <w:tcW w:w="488" w:type="pct"/>
            <w:shd w:val="clear" w:color="auto" w:fill="D9D9D9" w:themeFill="background1" w:themeFillShade="D9"/>
          </w:tcPr>
          <w:p w14:paraId="4939EEC7"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4E8A1F4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(W**) </w:t>
            </w:r>
            <w:proofErr w:type="spellStart"/>
            <w:r w:rsidRPr="00663269">
              <w:rPr>
                <w:rFonts w:ascii="Arial" w:hAnsi="Arial" w:cs="Arial"/>
                <w:sz w:val="22"/>
                <w:szCs w:val="22"/>
                <w:lang w:val="es-ES"/>
              </w:rPr>
              <w:t>Valeur</w:t>
            </w:r>
            <w:proofErr w:type="spellEnd"/>
            <w:r w:rsidRPr="00663269">
              <w:rPr>
                <w:rFonts w:ascii="Arial" w:hAnsi="Arial" w:cs="Arial"/>
                <w:sz w:val="22"/>
                <w:szCs w:val="22"/>
                <w:lang w:val="es-ES"/>
              </w:rPr>
              <w:t xml:space="preserve"> de </w:t>
            </w:r>
            <w:proofErr w:type="spellStart"/>
            <w:r w:rsidRPr="00663269">
              <w:rPr>
                <w:rFonts w:ascii="Arial" w:hAnsi="Arial" w:cs="Arial"/>
                <w:sz w:val="22"/>
                <w:szCs w:val="22"/>
                <w:lang w:val="es-ES"/>
              </w:rPr>
              <w:t>processus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trop</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élevée</w:t>
            </w:r>
            <w:proofErr w:type="spellEnd"/>
            <w:r w:rsidRPr="00663269">
              <w:rPr>
                <w:rFonts w:ascii="Arial" w:hAnsi="Arial" w:cs="Arial"/>
                <w:sz w:val="22"/>
                <w:szCs w:val="22"/>
                <w:lang w:val="es-ES"/>
              </w:rPr>
              <w:t>.</w:t>
            </w:r>
          </w:p>
          <w:p w14:paraId="23DF08F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w:t>
            </w:r>
            <w:proofErr w:type="spellStart"/>
            <w:r w:rsidRPr="00663269">
              <w:rPr>
                <w:rFonts w:ascii="Arial" w:hAnsi="Arial" w:cs="Arial"/>
                <w:sz w:val="22"/>
                <w:szCs w:val="22"/>
              </w:rPr>
              <w:t>plage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r w:rsidRPr="00663269">
              <w:rPr>
                <w:rFonts w:ascii="Arial" w:hAnsi="Arial" w:cs="Arial"/>
                <w:sz w:val="22"/>
                <w:szCs w:val="22"/>
              </w:rPr>
              <w:t xml:space="preserve"> </w:t>
            </w:r>
            <w:proofErr w:type="spellStart"/>
            <w:r w:rsidRPr="00663269">
              <w:rPr>
                <w:rFonts w:ascii="Arial" w:hAnsi="Arial" w:cs="Arial"/>
                <w:sz w:val="22"/>
                <w:szCs w:val="22"/>
              </w:rPr>
              <w:t>dépassée</w:t>
            </w:r>
            <w:proofErr w:type="spellEnd"/>
            <w:r w:rsidRPr="00663269">
              <w:rPr>
                <w:rFonts w:ascii="Arial" w:hAnsi="Arial" w:cs="Arial"/>
                <w:sz w:val="22"/>
                <w:szCs w:val="22"/>
              </w:rPr>
              <w:t>)</w:t>
            </w:r>
          </w:p>
        </w:tc>
        <w:tc>
          <w:tcPr>
            <w:tcW w:w="1996" w:type="pct"/>
            <w:shd w:val="clear" w:color="auto" w:fill="D9D9D9" w:themeFill="background1" w:themeFillShade="D9"/>
          </w:tcPr>
          <w:p w14:paraId="3E66BBB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Vérifier</w:t>
            </w:r>
            <w:proofErr w:type="spellEnd"/>
            <w:r w:rsidRPr="00663269">
              <w:rPr>
                <w:rFonts w:ascii="Arial" w:hAnsi="Arial" w:cs="Arial"/>
                <w:sz w:val="22"/>
                <w:szCs w:val="22"/>
              </w:rPr>
              <w:t xml:space="preserve"> / </w:t>
            </w:r>
            <w:proofErr w:type="spellStart"/>
            <w:r w:rsidRPr="00663269">
              <w:rPr>
                <w:rFonts w:ascii="Arial" w:hAnsi="Arial" w:cs="Arial"/>
                <w:sz w:val="22"/>
                <w:szCs w:val="22"/>
              </w:rPr>
              <w:t>réduire</w:t>
            </w:r>
            <w:proofErr w:type="spellEnd"/>
            <w:r w:rsidRPr="00663269">
              <w:rPr>
                <w:rFonts w:ascii="Arial" w:hAnsi="Arial" w:cs="Arial"/>
                <w:sz w:val="22"/>
                <w:szCs w:val="22"/>
              </w:rPr>
              <w:t xml:space="preserve"> la pression du </w:t>
            </w:r>
            <w:proofErr w:type="spellStart"/>
            <w:r w:rsidRPr="00663269">
              <w:rPr>
                <w:rFonts w:ascii="Arial" w:hAnsi="Arial" w:cs="Arial"/>
                <w:sz w:val="22"/>
                <w:szCs w:val="22"/>
              </w:rPr>
              <w:t>système</w:t>
            </w:r>
            <w:proofErr w:type="spellEnd"/>
            <w:r w:rsidRPr="00663269">
              <w:rPr>
                <w:rFonts w:ascii="Arial" w:hAnsi="Arial" w:cs="Arial"/>
                <w:sz w:val="22"/>
                <w:szCs w:val="22"/>
              </w:rPr>
              <w:t xml:space="preserve"> / </w:t>
            </w:r>
            <w:proofErr w:type="spellStart"/>
            <w:r w:rsidRPr="00663269">
              <w:rPr>
                <w:rFonts w:ascii="Arial" w:hAnsi="Arial" w:cs="Arial"/>
                <w:sz w:val="22"/>
                <w:szCs w:val="22"/>
              </w:rPr>
              <w:t>sélectionner</w:t>
            </w:r>
            <w:proofErr w:type="spellEnd"/>
            <w:r w:rsidRPr="00663269">
              <w:rPr>
                <w:rFonts w:ascii="Arial" w:hAnsi="Arial" w:cs="Arial"/>
                <w:sz w:val="22"/>
                <w:szCs w:val="22"/>
              </w:rPr>
              <w:t xml:space="preserve"> </w:t>
            </w:r>
            <w:proofErr w:type="spellStart"/>
            <w:r w:rsidRPr="00663269">
              <w:rPr>
                <w:rFonts w:ascii="Arial" w:hAnsi="Arial" w:cs="Arial"/>
                <w:sz w:val="22"/>
                <w:szCs w:val="22"/>
              </w:rPr>
              <w:t>l’unité</w:t>
            </w:r>
            <w:proofErr w:type="spellEnd"/>
            <w:r w:rsidRPr="00663269">
              <w:rPr>
                <w:rFonts w:ascii="Arial" w:hAnsi="Arial" w:cs="Arial"/>
                <w:sz w:val="22"/>
                <w:szCs w:val="22"/>
              </w:rPr>
              <w:t xml:space="preserve"> avec la </w:t>
            </w:r>
            <w:proofErr w:type="spellStart"/>
            <w:r w:rsidRPr="00663269">
              <w:rPr>
                <w:rFonts w:ascii="Arial" w:hAnsi="Arial" w:cs="Arial"/>
                <w:sz w:val="22"/>
                <w:szCs w:val="22"/>
              </w:rPr>
              <w:t>plage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r w:rsidRPr="00663269">
              <w:rPr>
                <w:rFonts w:ascii="Arial" w:hAnsi="Arial" w:cs="Arial"/>
                <w:sz w:val="22"/>
                <w:szCs w:val="22"/>
              </w:rPr>
              <w:t xml:space="preserve"> </w:t>
            </w:r>
            <w:proofErr w:type="spellStart"/>
            <w:r w:rsidRPr="00663269">
              <w:rPr>
                <w:rFonts w:ascii="Arial" w:hAnsi="Arial" w:cs="Arial"/>
                <w:sz w:val="22"/>
                <w:szCs w:val="22"/>
              </w:rPr>
              <w:t>correspondante</w:t>
            </w:r>
            <w:proofErr w:type="spellEnd"/>
            <w:r w:rsidRPr="00663269">
              <w:rPr>
                <w:rFonts w:ascii="Arial" w:hAnsi="Arial" w:cs="Arial"/>
                <w:sz w:val="22"/>
                <w:szCs w:val="22"/>
              </w:rPr>
              <w:t>.</w:t>
            </w:r>
          </w:p>
        </w:tc>
      </w:tr>
      <w:tr w:rsidR="00116439" w:rsidRPr="00663269" w14:paraId="72425A8C" w14:textId="77777777" w:rsidTr="000A6AD3">
        <w:tc>
          <w:tcPr>
            <w:tcW w:w="724" w:type="pct"/>
            <w:shd w:val="clear" w:color="auto" w:fill="D9D9D9" w:themeFill="background1" w:themeFillShade="D9"/>
          </w:tcPr>
          <w:p w14:paraId="5C35E26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UL</w:t>
            </w:r>
          </w:p>
        </w:tc>
        <w:tc>
          <w:tcPr>
            <w:tcW w:w="488" w:type="pct"/>
            <w:shd w:val="clear" w:color="auto" w:fill="D9D9D9" w:themeFill="background1" w:themeFillShade="D9"/>
          </w:tcPr>
          <w:p w14:paraId="1A3C980A" w14:textId="77777777" w:rsidR="00116439" w:rsidRPr="00663269" w:rsidRDefault="00116439" w:rsidP="00EF136A">
            <w:pPr>
              <w:pStyle w:val="TableText"/>
              <w:rPr>
                <w:rFonts w:ascii="Arial" w:hAnsi="Arial" w:cs="Arial"/>
                <w:sz w:val="22"/>
                <w:szCs w:val="22"/>
              </w:rPr>
            </w:pPr>
          </w:p>
        </w:tc>
        <w:tc>
          <w:tcPr>
            <w:tcW w:w="1792" w:type="pct"/>
            <w:shd w:val="clear" w:color="auto" w:fill="D9D9D9" w:themeFill="background1" w:themeFillShade="D9"/>
          </w:tcPr>
          <w:p w14:paraId="21A177B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(W**) </w:t>
            </w:r>
            <w:proofErr w:type="spellStart"/>
            <w:r w:rsidRPr="00663269">
              <w:rPr>
                <w:rFonts w:ascii="Arial" w:hAnsi="Arial" w:cs="Arial"/>
                <w:sz w:val="22"/>
                <w:szCs w:val="22"/>
                <w:lang w:val="es-ES"/>
              </w:rPr>
              <w:t>Valeur</w:t>
            </w:r>
            <w:proofErr w:type="spellEnd"/>
            <w:r w:rsidRPr="00663269">
              <w:rPr>
                <w:rFonts w:ascii="Arial" w:hAnsi="Arial" w:cs="Arial"/>
                <w:sz w:val="22"/>
                <w:szCs w:val="22"/>
                <w:lang w:val="es-ES"/>
              </w:rPr>
              <w:t xml:space="preserve"> de </w:t>
            </w:r>
            <w:proofErr w:type="spellStart"/>
            <w:r w:rsidRPr="00663269">
              <w:rPr>
                <w:rFonts w:ascii="Arial" w:hAnsi="Arial" w:cs="Arial"/>
                <w:sz w:val="22"/>
                <w:szCs w:val="22"/>
                <w:lang w:val="es-ES"/>
              </w:rPr>
              <w:t>processus</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trop</w:t>
            </w:r>
            <w:proofErr w:type="spellEnd"/>
            <w:r w:rsidRPr="00663269">
              <w:rPr>
                <w:rFonts w:ascii="Arial" w:hAnsi="Arial" w:cs="Arial"/>
                <w:sz w:val="22"/>
                <w:szCs w:val="22"/>
                <w:lang w:val="es-ES"/>
              </w:rPr>
              <w:t xml:space="preserve"> </w:t>
            </w:r>
            <w:proofErr w:type="spellStart"/>
            <w:r w:rsidRPr="00663269">
              <w:rPr>
                <w:rFonts w:ascii="Arial" w:hAnsi="Arial" w:cs="Arial"/>
                <w:sz w:val="22"/>
                <w:szCs w:val="22"/>
                <w:lang w:val="es-ES"/>
              </w:rPr>
              <w:t>basse</w:t>
            </w:r>
            <w:proofErr w:type="spellEnd"/>
            <w:r w:rsidRPr="00663269">
              <w:rPr>
                <w:rFonts w:ascii="Arial" w:hAnsi="Arial" w:cs="Arial"/>
                <w:sz w:val="22"/>
                <w:szCs w:val="22"/>
                <w:lang w:val="es-ES"/>
              </w:rPr>
              <w:t>.</w:t>
            </w:r>
          </w:p>
          <w:p w14:paraId="4A79CD1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w:t>
            </w:r>
            <w:proofErr w:type="spellStart"/>
            <w:r w:rsidRPr="00663269">
              <w:rPr>
                <w:rFonts w:ascii="Arial" w:hAnsi="Arial" w:cs="Arial"/>
                <w:sz w:val="22"/>
                <w:szCs w:val="22"/>
              </w:rPr>
              <w:t>valeur</w:t>
            </w:r>
            <w:proofErr w:type="spellEnd"/>
            <w:r w:rsidRPr="00663269">
              <w:rPr>
                <w:rFonts w:ascii="Arial" w:hAnsi="Arial" w:cs="Arial"/>
                <w:sz w:val="22"/>
                <w:szCs w:val="22"/>
              </w:rPr>
              <w:t xml:space="preserve"> sous </w:t>
            </w:r>
            <w:proofErr w:type="spellStart"/>
            <w:r w:rsidRPr="00663269">
              <w:rPr>
                <w:rFonts w:ascii="Arial" w:hAnsi="Arial" w:cs="Arial"/>
                <w:sz w:val="22"/>
                <w:szCs w:val="22"/>
              </w:rPr>
              <w:t>plage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r w:rsidRPr="00663269">
              <w:rPr>
                <w:rFonts w:ascii="Arial" w:hAnsi="Arial" w:cs="Arial"/>
                <w:sz w:val="22"/>
                <w:szCs w:val="22"/>
              </w:rPr>
              <w:t>)</w:t>
            </w:r>
          </w:p>
        </w:tc>
        <w:tc>
          <w:tcPr>
            <w:tcW w:w="1996" w:type="pct"/>
            <w:shd w:val="clear" w:color="auto" w:fill="D9D9D9" w:themeFill="background1" w:themeFillShade="D9"/>
          </w:tcPr>
          <w:p w14:paraId="3DBECF7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w:t>
            </w:r>
            <w:proofErr w:type="spellStart"/>
            <w:r w:rsidRPr="00663269">
              <w:rPr>
                <w:rFonts w:ascii="Arial" w:hAnsi="Arial" w:cs="Arial"/>
                <w:sz w:val="22"/>
                <w:szCs w:val="22"/>
              </w:rPr>
              <w:t>Vérifier</w:t>
            </w:r>
            <w:proofErr w:type="spellEnd"/>
            <w:r w:rsidRPr="00663269">
              <w:rPr>
                <w:rFonts w:ascii="Arial" w:hAnsi="Arial" w:cs="Arial"/>
                <w:sz w:val="22"/>
                <w:szCs w:val="22"/>
              </w:rPr>
              <w:t xml:space="preserve"> / augmenter la pression du </w:t>
            </w:r>
            <w:proofErr w:type="spellStart"/>
            <w:r w:rsidRPr="00663269">
              <w:rPr>
                <w:rFonts w:ascii="Arial" w:hAnsi="Arial" w:cs="Arial"/>
                <w:sz w:val="22"/>
                <w:szCs w:val="22"/>
              </w:rPr>
              <w:t>système</w:t>
            </w:r>
            <w:proofErr w:type="spellEnd"/>
            <w:r w:rsidRPr="00663269">
              <w:rPr>
                <w:rFonts w:ascii="Arial" w:hAnsi="Arial" w:cs="Arial"/>
                <w:sz w:val="22"/>
                <w:szCs w:val="22"/>
              </w:rPr>
              <w:t xml:space="preserve"> / </w:t>
            </w:r>
            <w:proofErr w:type="spellStart"/>
            <w:r w:rsidRPr="00663269">
              <w:rPr>
                <w:rFonts w:ascii="Arial" w:hAnsi="Arial" w:cs="Arial"/>
                <w:sz w:val="22"/>
                <w:szCs w:val="22"/>
              </w:rPr>
              <w:t>sélectionner</w:t>
            </w:r>
            <w:proofErr w:type="spellEnd"/>
            <w:r w:rsidRPr="00663269">
              <w:rPr>
                <w:rFonts w:ascii="Arial" w:hAnsi="Arial" w:cs="Arial"/>
                <w:sz w:val="22"/>
                <w:szCs w:val="22"/>
              </w:rPr>
              <w:t xml:space="preserve"> </w:t>
            </w:r>
            <w:proofErr w:type="spellStart"/>
            <w:r w:rsidRPr="00663269">
              <w:rPr>
                <w:rFonts w:ascii="Arial" w:hAnsi="Arial" w:cs="Arial"/>
                <w:sz w:val="22"/>
                <w:szCs w:val="22"/>
              </w:rPr>
              <w:t>l’unité</w:t>
            </w:r>
            <w:proofErr w:type="spellEnd"/>
            <w:r w:rsidRPr="00663269">
              <w:rPr>
                <w:rFonts w:ascii="Arial" w:hAnsi="Arial" w:cs="Arial"/>
                <w:sz w:val="22"/>
                <w:szCs w:val="22"/>
              </w:rPr>
              <w:t xml:space="preserve"> avec la </w:t>
            </w:r>
            <w:proofErr w:type="spellStart"/>
            <w:r w:rsidRPr="00663269">
              <w:rPr>
                <w:rFonts w:ascii="Arial" w:hAnsi="Arial" w:cs="Arial"/>
                <w:sz w:val="22"/>
                <w:szCs w:val="22"/>
              </w:rPr>
              <w:t>plage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r w:rsidRPr="00663269">
              <w:rPr>
                <w:rFonts w:ascii="Arial" w:hAnsi="Arial" w:cs="Arial"/>
                <w:sz w:val="22"/>
                <w:szCs w:val="22"/>
              </w:rPr>
              <w:t xml:space="preserve"> </w:t>
            </w:r>
            <w:proofErr w:type="spellStart"/>
            <w:r w:rsidRPr="00663269">
              <w:rPr>
                <w:rFonts w:ascii="Arial" w:hAnsi="Arial" w:cs="Arial"/>
                <w:sz w:val="22"/>
                <w:szCs w:val="22"/>
              </w:rPr>
              <w:t>correspondante</w:t>
            </w:r>
            <w:proofErr w:type="spellEnd"/>
            <w:r w:rsidRPr="00663269">
              <w:rPr>
                <w:rFonts w:ascii="Arial" w:hAnsi="Arial" w:cs="Arial"/>
                <w:sz w:val="22"/>
                <w:szCs w:val="22"/>
              </w:rPr>
              <w:t xml:space="preserve">. </w:t>
            </w:r>
          </w:p>
          <w:p w14:paraId="5C2AD536" w14:textId="77777777" w:rsidR="00116439" w:rsidRPr="00663269" w:rsidRDefault="00116439" w:rsidP="00EF136A">
            <w:pPr>
              <w:pStyle w:val="TableText"/>
              <w:rPr>
                <w:rFonts w:ascii="Arial" w:hAnsi="Arial" w:cs="Arial"/>
                <w:color w:val="FF0000"/>
                <w:sz w:val="22"/>
                <w:szCs w:val="22"/>
              </w:rPr>
            </w:pPr>
            <w:proofErr w:type="spellStart"/>
            <w:r w:rsidRPr="00663269">
              <w:rPr>
                <w:rFonts w:ascii="Arial" w:hAnsi="Arial" w:cs="Arial"/>
                <w:sz w:val="22"/>
                <w:szCs w:val="22"/>
              </w:rPr>
              <w:t>Gamme</w:t>
            </w:r>
            <w:proofErr w:type="spellEnd"/>
            <w:r w:rsidRPr="00663269">
              <w:rPr>
                <w:rFonts w:ascii="Arial" w:hAnsi="Arial" w:cs="Arial"/>
                <w:sz w:val="22"/>
                <w:szCs w:val="22"/>
              </w:rPr>
              <w:t xml:space="preserve"> de </w:t>
            </w:r>
            <w:proofErr w:type="spellStart"/>
            <w:r w:rsidRPr="00663269">
              <w:rPr>
                <w:rFonts w:ascii="Arial" w:hAnsi="Arial" w:cs="Arial"/>
                <w:sz w:val="22"/>
                <w:szCs w:val="22"/>
              </w:rPr>
              <w:t>mesure</w:t>
            </w:r>
            <w:proofErr w:type="spellEnd"/>
          </w:p>
        </w:tc>
      </w:tr>
      <w:tr w:rsidR="00116439" w:rsidRPr="00663269" w14:paraId="19D97B84" w14:textId="77777777" w:rsidTr="000A6AD3">
        <w:tc>
          <w:tcPr>
            <w:tcW w:w="724" w:type="pct"/>
            <w:shd w:val="clear" w:color="auto" w:fill="D9D9D9" w:themeFill="background1" w:themeFillShade="D9"/>
          </w:tcPr>
          <w:p w14:paraId="7698963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Err </w:t>
            </w:r>
          </w:p>
        </w:tc>
        <w:tc>
          <w:tcPr>
            <w:tcW w:w="488" w:type="pct"/>
            <w:shd w:val="clear" w:color="auto" w:fill="D9D9D9" w:themeFill="background1" w:themeFillShade="D9"/>
          </w:tcPr>
          <w:p w14:paraId="56C75814"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flashs</w:t>
            </w:r>
            <w:proofErr w:type="spellEnd"/>
          </w:p>
        </w:tc>
        <w:tc>
          <w:tcPr>
            <w:tcW w:w="1792" w:type="pct"/>
            <w:shd w:val="clear" w:color="auto" w:fill="D9D9D9" w:themeFill="background1" w:themeFillShade="D9"/>
          </w:tcPr>
          <w:p w14:paraId="388AD59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lang w:val="es-ES"/>
              </w:rPr>
              <w:t xml:space="preserve">(F**) </w:t>
            </w:r>
            <w:proofErr w:type="spellStart"/>
            <w:r w:rsidRPr="00663269">
              <w:rPr>
                <w:rFonts w:ascii="Arial" w:hAnsi="Arial" w:cs="Arial"/>
                <w:sz w:val="22"/>
                <w:szCs w:val="22"/>
                <w:lang w:val="es-ES"/>
              </w:rPr>
              <w:t>Défaut</w:t>
            </w:r>
            <w:proofErr w:type="spellEnd"/>
            <w:r w:rsidRPr="00663269">
              <w:rPr>
                <w:rFonts w:ascii="Arial" w:hAnsi="Arial" w:cs="Arial"/>
                <w:sz w:val="22"/>
                <w:szCs w:val="22"/>
                <w:lang w:val="es-ES"/>
              </w:rPr>
              <w:t xml:space="preserve"> interne / </w:t>
            </w:r>
            <w:proofErr w:type="spellStart"/>
            <w:r w:rsidRPr="00663269">
              <w:rPr>
                <w:rFonts w:ascii="Arial" w:hAnsi="Arial" w:cs="Arial"/>
                <w:sz w:val="22"/>
                <w:szCs w:val="22"/>
                <w:lang w:val="es-ES"/>
              </w:rPr>
              <w:t>défaillance</w:t>
            </w:r>
            <w:proofErr w:type="spellEnd"/>
          </w:p>
        </w:tc>
        <w:tc>
          <w:tcPr>
            <w:tcW w:w="1996" w:type="pct"/>
            <w:shd w:val="clear" w:color="auto" w:fill="D9D9D9" w:themeFill="background1" w:themeFillShade="D9"/>
          </w:tcPr>
          <w:p w14:paraId="413142B9" w14:textId="77777777" w:rsidR="00116439" w:rsidRPr="00663269" w:rsidRDefault="00116439" w:rsidP="00EF136A">
            <w:pPr>
              <w:pStyle w:val="TableText"/>
              <w:rPr>
                <w:rFonts w:ascii="Arial" w:hAnsi="Arial" w:cs="Arial"/>
                <w:color w:val="FF0000"/>
                <w:sz w:val="22"/>
                <w:szCs w:val="22"/>
              </w:rPr>
            </w:pPr>
            <w:r w:rsidRPr="00663269">
              <w:rPr>
                <w:rFonts w:ascii="Arial" w:hAnsi="Arial" w:cs="Arial"/>
                <w:sz w:val="22"/>
                <w:szCs w:val="22"/>
              </w:rPr>
              <w:t xml:space="preserve">► </w:t>
            </w:r>
            <w:proofErr w:type="spellStart"/>
            <w:r w:rsidRPr="00663269">
              <w:rPr>
                <w:rFonts w:ascii="Arial" w:hAnsi="Arial" w:cs="Arial"/>
                <w:sz w:val="22"/>
                <w:szCs w:val="22"/>
              </w:rPr>
              <w:t>Contactez</w:t>
            </w:r>
            <w:proofErr w:type="spellEnd"/>
            <w:r w:rsidRPr="00663269">
              <w:rPr>
                <w:rFonts w:ascii="Arial" w:hAnsi="Arial" w:cs="Arial"/>
                <w:sz w:val="22"/>
                <w:szCs w:val="22"/>
              </w:rPr>
              <w:t xml:space="preserve"> le fabricant.</w:t>
            </w:r>
          </w:p>
        </w:tc>
      </w:tr>
    </w:tbl>
    <w:p w14:paraId="6A5D5CE1" w14:textId="77777777" w:rsidR="00116439" w:rsidRPr="00663269" w:rsidRDefault="00116439" w:rsidP="00116439">
      <w:pPr>
        <w:pStyle w:val="TableText"/>
        <w:rPr>
          <w:rFonts w:ascii="Arial" w:hAnsi="Arial" w:cs="Arial"/>
          <w:sz w:val="22"/>
          <w:szCs w:val="22"/>
          <w:lang w:val="en-US"/>
        </w:rPr>
      </w:pPr>
      <w:r w:rsidRPr="00663269">
        <w:rPr>
          <w:rFonts w:ascii="Arial" w:hAnsi="Arial" w:cs="Arial"/>
          <w:sz w:val="22"/>
          <w:szCs w:val="22"/>
          <w:lang w:val="fr"/>
        </w:rPr>
        <w:t xml:space="preserve">*) La sortie reste désactivée tant que le courant excessif / court-circuit continue  </w:t>
      </w:r>
    </w:p>
    <w:p w14:paraId="1AC10D64" w14:textId="77777777" w:rsidR="00116439" w:rsidRPr="00663269" w:rsidRDefault="00116439" w:rsidP="00116439">
      <w:pPr>
        <w:pStyle w:val="TableText"/>
        <w:rPr>
          <w:rFonts w:ascii="Arial" w:hAnsi="Arial" w:cs="Arial"/>
        </w:rPr>
      </w:pPr>
      <w:r w:rsidRPr="00663269">
        <w:rPr>
          <w:rFonts w:ascii="Arial" w:hAnsi="Arial" w:cs="Arial"/>
          <w:sz w:val="22"/>
          <w:szCs w:val="22"/>
          <w:lang w:val="fr"/>
        </w:rPr>
        <w:t xml:space="preserve">**) F= </w:t>
      </w:r>
      <w:proofErr w:type="gramStart"/>
      <w:r w:rsidRPr="00663269">
        <w:rPr>
          <w:rFonts w:ascii="Arial" w:hAnsi="Arial" w:cs="Arial"/>
          <w:sz w:val="22"/>
          <w:szCs w:val="22"/>
          <w:lang w:val="fr"/>
        </w:rPr>
        <w:t>Défaut,  W</w:t>
      </w:r>
      <w:proofErr w:type="gramEnd"/>
      <w:r w:rsidRPr="00663269">
        <w:rPr>
          <w:rFonts w:ascii="Arial" w:hAnsi="Arial" w:cs="Arial"/>
          <w:sz w:val="22"/>
          <w:szCs w:val="22"/>
          <w:lang w:val="fr"/>
        </w:rPr>
        <w:t>= Avertissement</w:t>
      </w:r>
      <w:r w:rsidRPr="00663269">
        <w:rPr>
          <w:rFonts w:ascii="Arial" w:hAnsi="Arial" w:cs="Arial"/>
        </w:rPr>
        <w:br w:type="page"/>
      </w:r>
    </w:p>
    <w:p w14:paraId="7B2B6D25" w14:textId="77777777" w:rsidR="00116439" w:rsidRPr="00663269" w:rsidRDefault="00116439" w:rsidP="00116439">
      <w:pPr>
        <w:pStyle w:val="berschrift1"/>
        <w:tabs>
          <w:tab w:val="left" w:pos="851"/>
        </w:tabs>
        <w:rPr>
          <w:rFonts w:cs="Arial"/>
        </w:rPr>
      </w:pPr>
      <w:r w:rsidRPr="00663269">
        <w:rPr>
          <w:rFonts w:cs="Arial"/>
        </w:rPr>
        <w:lastRenderedPageBreak/>
        <w:t xml:space="preserve">11. </w:t>
      </w:r>
      <w:r w:rsidRPr="00663269">
        <w:rPr>
          <w:rFonts w:cs="Arial"/>
        </w:rPr>
        <w:tab/>
      </w:r>
      <w:proofErr w:type="spellStart"/>
      <w:r w:rsidRPr="00663269">
        <w:rPr>
          <w:rFonts w:cs="Arial"/>
        </w:rPr>
        <w:t>Données</w:t>
      </w:r>
      <w:proofErr w:type="spellEnd"/>
      <w:r w:rsidRPr="00663269">
        <w:rPr>
          <w:rFonts w:cs="Arial"/>
        </w:rPr>
        <w:t xml:space="preserve"> techniques</w:t>
      </w:r>
    </w:p>
    <w:p w14:paraId="4C073102" w14:textId="77777777" w:rsidR="00116439" w:rsidRPr="00663269" w:rsidRDefault="00116439" w:rsidP="00116439">
      <w:pPr>
        <w:pStyle w:val="berschrift2"/>
        <w:rPr>
          <w:rFonts w:cs="Arial"/>
          <w:lang w:val="de-DE"/>
        </w:rPr>
      </w:pPr>
      <w:r w:rsidRPr="00663269">
        <w:rPr>
          <w:rFonts w:cs="Arial"/>
          <w:lang w:val="fr"/>
        </w:rPr>
        <w:t>11.1 Gammes de paramètres</w:t>
      </w:r>
    </w:p>
    <w:p w14:paraId="4AEFEA46" w14:textId="77777777" w:rsidR="00116439" w:rsidRPr="00663269" w:rsidRDefault="00116439" w:rsidP="00116439">
      <w:pPr>
        <w:rPr>
          <w:rFonts w:cs="Arial"/>
        </w:rPr>
      </w:pPr>
    </w:p>
    <w:tbl>
      <w:tblPr>
        <w:tblStyle w:val="Tabellenraste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42"/>
        <w:gridCol w:w="1005"/>
        <w:gridCol w:w="1434"/>
        <w:gridCol w:w="1579"/>
        <w:gridCol w:w="1721"/>
        <w:gridCol w:w="1595"/>
        <w:gridCol w:w="1093"/>
      </w:tblGrid>
      <w:tr w:rsidR="00116439" w:rsidRPr="00663269" w14:paraId="2EADCF9B" w14:textId="77777777" w:rsidTr="00185641">
        <w:trPr>
          <w:trHeight w:val="216"/>
        </w:trPr>
        <w:tc>
          <w:tcPr>
            <w:tcW w:w="1278" w:type="pct"/>
            <w:gridSpan w:val="2"/>
            <w:vMerge w:val="restart"/>
            <w:shd w:val="clear" w:color="auto" w:fill="A6A6A6" w:themeFill="background1" w:themeFillShade="A6"/>
          </w:tcPr>
          <w:p w14:paraId="70FB6362" w14:textId="77777777" w:rsidR="00116439" w:rsidRPr="00663269" w:rsidRDefault="00116439" w:rsidP="00884506">
            <w:pPr>
              <w:pStyle w:val="Tableheadings"/>
              <w:rPr>
                <w:rFonts w:cs="Arial"/>
              </w:rPr>
            </w:pPr>
          </w:p>
        </w:tc>
        <w:tc>
          <w:tcPr>
            <w:tcW w:w="1511" w:type="pct"/>
            <w:gridSpan w:val="2"/>
            <w:shd w:val="clear" w:color="auto" w:fill="A6A6A6" w:themeFill="background1" w:themeFillShade="A6"/>
          </w:tcPr>
          <w:p w14:paraId="77208C47" w14:textId="77777777" w:rsidR="00116439" w:rsidRPr="00663269" w:rsidRDefault="00116439" w:rsidP="00884506">
            <w:pPr>
              <w:pStyle w:val="Tableheadings"/>
              <w:rPr>
                <w:rFonts w:cs="Arial"/>
              </w:rPr>
            </w:pPr>
            <w:r w:rsidRPr="00663269">
              <w:rPr>
                <w:rFonts w:cs="Arial"/>
              </w:rPr>
              <w:t>SP1 / SP2</w:t>
            </w:r>
          </w:p>
        </w:tc>
        <w:tc>
          <w:tcPr>
            <w:tcW w:w="1662" w:type="pct"/>
            <w:gridSpan w:val="2"/>
            <w:shd w:val="clear" w:color="auto" w:fill="A6A6A6" w:themeFill="background1" w:themeFillShade="A6"/>
          </w:tcPr>
          <w:p w14:paraId="36B26C5D" w14:textId="77777777" w:rsidR="00116439" w:rsidRPr="00663269" w:rsidRDefault="00116439" w:rsidP="00884506">
            <w:pPr>
              <w:pStyle w:val="Tableheadings"/>
              <w:rPr>
                <w:rFonts w:cs="Arial"/>
              </w:rPr>
            </w:pPr>
            <w:r w:rsidRPr="00663269">
              <w:rPr>
                <w:rFonts w:cs="Arial"/>
              </w:rPr>
              <w:t>rP1 / rP2</w:t>
            </w:r>
          </w:p>
        </w:tc>
        <w:tc>
          <w:tcPr>
            <w:tcW w:w="549" w:type="pct"/>
            <w:vMerge w:val="restart"/>
            <w:shd w:val="clear" w:color="auto" w:fill="A6A6A6" w:themeFill="background1" w:themeFillShade="A6"/>
            <w:vAlign w:val="center"/>
          </w:tcPr>
          <w:p w14:paraId="75F40D44" w14:textId="77777777" w:rsidR="00116439" w:rsidRPr="00663269" w:rsidRDefault="00116439" w:rsidP="00884506">
            <w:pPr>
              <w:pStyle w:val="Tableheadings"/>
              <w:rPr>
                <w:rFonts w:cs="Arial"/>
              </w:rPr>
            </w:pPr>
            <w:r w:rsidRPr="00663269">
              <w:rPr>
                <w:rFonts w:cs="Arial"/>
              </w:rPr>
              <w:t>ΔP</w:t>
            </w:r>
          </w:p>
        </w:tc>
      </w:tr>
      <w:tr w:rsidR="00116439" w:rsidRPr="00663269" w14:paraId="0AE4DD95" w14:textId="77777777" w:rsidTr="00185641">
        <w:trPr>
          <w:trHeight w:val="215"/>
        </w:trPr>
        <w:tc>
          <w:tcPr>
            <w:tcW w:w="1278" w:type="pct"/>
            <w:gridSpan w:val="2"/>
            <w:vMerge/>
            <w:shd w:val="clear" w:color="auto" w:fill="D9D9D9" w:themeFill="background1" w:themeFillShade="D9"/>
          </w:tcPr>
          <w:p w14:paraId="5D024858" w14:textId="77777777" w:rsidR="00116439" w:rsidRPr="00663269" w:rsidRDefault="00116439" w:rsidP="00884506">
            <w:pPr>
              <w:pStyle w:val="Tableheadings"/>
              <w:rPr>
                <w:rFonts w:cs="Arial"/>
                <w:lang w:val="de-DE"/>
              </w:rPr>
            </w:pPr>
          </w:p>
        </w:tc>
        <w:tc>
          <w:tcPr>
            <w:tcW w:w="719" w:type="pct"/>
            <w:shd w:val="clear" w:color="auto" w:fill="A6A6A6" w:themeFill="background1" w:themeFillShade="A6"/>
          </w:tcPr>
          <w:p w14:paraId="3B9E4C68" w14:textId="77777777" w:rsidR="00116439" w:rsidRPr="00663269" w:rsidRDefault="00116439" w:rsidP="00884506">
            <w:pPr>
              <w:pStyle w:val="Tableheadings"/>
              <w:rPr>
                <w:rFonts w:cs="Arial"/>
              </w:rPr>
            </w:pPr>
            <w:r w:rsidRPr="00663269">
              <w:rPr>
                <w:rFonts w:cs="Arial"/>
              </w:rPr>
              <w:t>min</w:t>
            </w:r>
          </w:p>
        </w:tc>
        <w:tc>
          <w:tcPr>
            <w:tcW w:w="792" w:type="pct"/>
            <w:shd w:val="clear" w:color="auto" w:fill="A6A6A6" w:themeFill="background1" w:themeFillShade="A6"/>
          </w:tcPr>
          <w:p w14:paraId="42E615F6" w14:textId="77777777" w:rsidR="00116439" w:rsidRPr="00663269" w:rsidRDefault="00116439" w:rsidP="00884506">
            <w:pPr>
              <w:pStyle w:val="Tableheadings"/>
              <w:rPr>
                <w:rFonts w:cs="Arial"/>
              </w:rPr>
            </w:pPr>
            <w:r w:rsidRPr="00663269">
              <w:rPr>
                <w:rFonts w:cs="Arial"/>
              </w:rPr>
              <w:t>max</w:t>
            </w:r>
          </w:p>
        </w:tc>
        <w:tc>
          <w:tcPr>
            <w:tcW w:w="863" w:type="pct"/>
            <w:shd w:val="clear" w:color="auto" w:fill="A6A6A6" w:themeFill="background1" w:themeFillShade="A6"/>
          </w:tcPr>
          <w:p w14:paraId="0FE55297" w14:textId="77777777" w:rsidR="00116439" w:rsidRPr="00663269" w:rsidRDefault="00116439" w:rsidP="00884506">
            <w:pPr>
              <w:pStyle w:val="Tableheadings"/>
              <w:rPr>
                <w:rFonts w:cs="Arial"/>
              </w:rPr>
            </w:pPr>
            <w:r w:rsidRPr="00663269">
              <w:rPr>
                <w:rFonts w:cs="Arial"/>
              </w:rPr>
              <w:t>min</w:t>
            </w:r>
          </w:p>
        </w:tc>
        <w:tc>
          <w:tcPr>
            <w:tcW w:w="800" w:type="pct"/>
            <w:shd w:val="clear" w:color="auto" w:fill="A6A6A6" w:themeFill="background1" w:themeFillShade="A6"/>
          </w:tcPr>
          <w:p w14:paraId="6B9E249F" w14:textId="77777777" w:rsidR="00116439" w:rsidRPr="00663269" w:rsidRDefault="00116439" w:rsidP="00884506">
            <w:pPr>
              <w:pStyle w:val="Tableheadings"/>
              <w:rPr>
                <w:rFonts w:cs="Arial"/>
              </w:rPr>
            </w:pPr>
            <w:r w:rsidRPr="00663269">
              <w:rPr>
                <w:rFonts w:cs="Arial"/>
              </w:rPr>
              <w:t>max</w:t>
            </w:r>
          </w:p>
        </w:tc>
        <w:tc>
          <w:tcPr>
            <w:tcW w:w="549" w:type="pct"/>
            <w:vMerge/>
            <w:shd w:val="clear" w:color="auto" w:fill="D9D9D9" w:themeFill="background1" w:themeFillShade="D9"/>
          </w:tcPr>
          <w:p w14:paraId="2CEFE9B0" w14:textId="77777777" w:rsidR="00116439" w:rsidRPr="00663269" w:rsidRDefault="00116439" w:rsidP="00884506">
            <w:pPr>
              <w:pStyle w:val="Tableheadings"/>
              <w:rPr>
                <w:rFonts w:cs="Arial"/>
                <w:lang w:val="de-DE"/>
              </w:rPr>
            </w:pPr>
          </w:p>
        </w:tc>
      </w:tr>
      <w:tr w:rsidR="00116439" w:rsidRPr="00663269" w14:paraId="6A564AAE" w14:textId="77777777" w:rsidTr="000A6AD3">
        <w:tc>
          <w:tcPr>
            <w:tcW w:w="774" w:type="pct"/>
            <w:vMerge w:val="restart"/>
            <w:shd w:val="clear" w:color="auto" w:fill="D9D9D9" w:themeFill="background1" w:themeFillShade="D9"/>
            <w:vAlign w:val="center"/>
          </w:tcPr>
          <w:p w14:paraId="09154C0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34D-P600…</w:t>
            </w:r>
          </w:p>
        </w:tc>
        <w:tc>
          <w:tcPr>
            <w:tcW w:w="504" w:type="pct"/>
            <w:shd w:val="clear" w:color="auto" w:fill="D9D9D9" w:themeFill="background1" w:themeFillShade="D9"/>
          </w:tcPr>
          <w:p w14:paraId="1112C3D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17F10A3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w:t>
            </w:r>
          </w:p>
        </w:tc>
        <w:tc>
          <w:tcPr>
            <w:tcW w:w="792" w:type="pct"/>
            <w:shd w:val="clear" w:color="auto" w:fill="D9D9D9" w:themeFill="background1" w:themeFillShade="D9"/>
          </w:tcPr>
          <w:p w14:paraId="1522CA4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600</w:t>
            </w:r>
          </w:p>
        </w:tc>
        <w:tc>
          <w:tcPr>
            <w:tcW w:w="863" w:type="pct"/>
            <w:shd w:val="clear" w:color="auto" w:fill="D9D9D9" w:themeFill="background1" w:themeFillShade="D9"/>
          </w:tcPr>
          <w:p w14:paraId="72B628B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w:t>
            </w:r>
          </w:p>
        </w:tc>
        <w:tc>
          <w:tcPr>
            <w:tcW w:w="800" w:type="pct"/>
            <w:shd w:val="clear" w:color="auto" w:fill="D9D9D9" w:themeFill="background1" w:themeFillShade="D9"/>
          </w:tcPr>
          <w:p w14:paraId="5145773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598</w:t>
            </w:r>
          </w:p>
        </w:tc>
        <w:tc>
          <w:tcPr>
            <w:tcW w:w="549" w:type="pct"/>
            <w:shd w:val="clear" w:color="auto" w:fill="D9D9D9" w:themeFill="background1" w:themeFillShade="D9"/>
          </w:tcPr>
          <w:p w14:paraId="70FB0E0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w:t>
            </w:r>
          </w:p>
        </w:tc>
      </w:tr>
      <w:tr w:rsidR="00116439" w:rsidRPr="00663269" w14:paraId="6A5938C9" w14:textId="77777777" w:rsidTr="000A6AD3">
        <w:tc>
          <w:tcPr>
            <w:tcW w:w="774" w:type="pct"/>
            <w:vMerge/>
            <w:shd w:val="clear" w:color="auto" w:fill="D9D9D9" w:themeFill="background1" w:themeFillShade="D9"/>
          </w:tcPr>
          <w:p w14:paraId="0B7BE622"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2B384F9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2A511D6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40</w:t>
            </w:r>
          </w:p>
        </w:tc>
        <w:tc>
          <w:tcPr>
            <w:tcW w:w="792" w:type="pct"/>
            <w:shd w:val="clear" w:color="auto" w:fill="D9D9D9" w:themeFill="background1" w:themeFillShade="D9"/>
          </w:tcPr>
          <w:p w14:paraId="04E1ED4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8700</w:t>
            </w:r>
          </w:p>
        </w:tc>
        <w:tc>
          <w:tcPr>
            <w:tcW w:w="863" w:type="pct"/>
            <w:shd w:val="clear" w:color="auto" w:fill="D9D9D9" w:themeFill="background1" w:themeFillShade="D9"/>
          </w:tcPr>
          <w:p w14:paraId="6A59B0F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c>
          <w:tcPr>
            <w:tcW w:w="800" w:type="pct"/>
            <w:shd w:val="clear" w:color="auto" w:fill="D9D9D9" w:themeFill="background1" w:themeFillShade="D9"/>
          </w:tcPr>
          <w:p w14:paraId="0DE6AF3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8680</w:t>
            </w:r>
          </w:p>
        </w:tc>
        <w:tc>
          <w:tcPr>
            <w:tcW w:w="549" w:type="pct"/>
            <w:shd w:val="clear" w:color="auto" w:fill="D9D9D9" w:themeFill="background1" w:themeFillShade="D9"/>
          </w:tcPr>
          <w:p w14:paraId="65DD001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r>
      <w:tr w:rsidR="00116439" w:rsidRPr="00663269" w14:paraId="1391D237" w14:textId="77777777" w:rsidTr="000A6AD3">
        <w:tc>
          <w:tcPr>
            <w:tcW w:w="774" w:type="pct"/>
            <w:vMerge/>
            <w:shd w:val="clear" w:color="auto" w:fill="D9D9D9" w:themeFill="background1" w:themeFillShade="D9"/>
          </w:tcPr>
          <w:p w14:paraId="7BE46D54"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0543287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7C73A43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0,4</w:t>
            </w:r>
          </w:p>
        </w:tc>
        <w:tc>
          <w:tcPr>
            <w:tcW w:w="792" w:type="pct"/>
            <w:shd w:val="clear" w:color="auto" w:fill="D9D9D9" w:themeFill="background1" w:themeFillShade="D9"/>
          </w:tcPr>
          <w:p w14:paraId="7B6F7CB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60</w:t>
            </w:r>
          </w:p>
        </w:tc>
        <w:tc>
          <w:tcPr>
            <w:tcW w:w="863" w:type="pct"/>
            <w:shd w:val="clear" w:color="auto" w:fill="D9D9D9" w:themeFill="background1" w:themeFillShade="D9"/>
          </w:tcPr>
          <w:p w14:paraId="7F0F5A7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c>
          <w:tcPr>
            <w:tcW w:w="800" w:type="pct"/>
            <w:shd w:val="clear" w:color="auto" w:fill="D9D9D9" w:themeFill="background1" w:themeFillShade="D9"/>
          </w:tcPr>
          <w:p w14:paraId="0B0E115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59,8</w:t>
            </w:r>
          </w:p>
        </w:tc>
        <w:tc>
          <w:tcPr>
            <w:tcW w:w="549" w:type="pct"/>
            <w:shd w:val="clear" w:color="auto" w:fill="D9D9D9" w:themeFill="background1" w:themeFillShade="D9"/>
          </w:tcPr>
          <w:p w14:paraId="35BC4AE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r>
      <w:tr w:rsidR="00116439" w:rsidRPr="00663269" w14:paraId="3115790D" w14:textId="77777777" w:rsidTr="000A6AD3">
        <w:tc>
          <w:tcPr>
            <w:tcW w:w="774" w:type="pct"/>
            <w:vMerge w:val="restart"/>
            <w:shd w:val="clear" w:color="auto" w:fill="D9D9D9" w:themeFill="background1" w:themeFillShade="D9"/>
            <w:vAlign w:val="center"/>
          </w:tcPr>
          <w:p w14:paraId="5C3A431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34D-P400…</w:t>
            </w:r>
          </w:p>
        </w:tc>
        <w:tc>
          <w:tcPr>
            <w:tcW w:w="504" w:type="pct"/>
            <w:shd w:val="clear" w:color="auto" w:fill="D9D9D9" w:themeFill="background1" w:themeFillShade="D9"/>
          </w:tcPr>
          <w:p w14:paraId="422CFBF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52CBCD9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w:t>
            </w:r>
          </w:p>
        </w:tc>
        <w:tc>
          <w:tcPr>
            <w:tcW w:w="792" w:type="pct"/>
            <w:shd w:val="clear" w:color="auto" w:fill="D9D9D9" w:themeFill="background1" w:themeFillShade="D9"/>
          </w:tcPr>
          <w:p w14:paraId="6F9AC19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400</w:t>
            </w:r>
          </w:p>
        </w:tc>
        <w:tc>
          <w:tcPr>
            <w:tcW w:w="863" w:type="pct"/>
            <w:shd w:val="clear" w:color="auto" w:fill="D9D9D9" w:themeFill="background1" w:themeFillShade="D9"/>
          </w:tcPr>
          <w:p w14:paraId="1F00BBD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w:t>
            </w:r>
          </w:p>
        </w:tc>
        <w:tc>
          <w:tcPr>
            <w:tcW w:w="800" w:type="pct"/>
            <w:shd w:val="clear" w:color="auto" w:fill="D9D9D9" w:themeFill="background1" w:themeFillShade="D9"/>
          </w:tcPr>
          <w:p w14:paraId="7A3394D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398</w:t>
            </w:r>
          </w:p>
        </w:tc>
        <w:tc>
          <w:tcPr>
            <w:tcW w:w="549" w:type="pct"/>
            <w:shd w:val="clear" w:color="auto" w:fill="D9D9D9" w:themeFill="background1" w:themeFillShade="D9"/>
          </w:tcPr>
          <w:p w14:paraId="27E2564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w:t>
            </w:r>
          </w:p>
        </w:tc>
      </w:tr>
      <w:tr w:rsidR="00116439" w:rsidRPr="00663269" w14:paraId="15A18A01" w14:textId="77777777" w:rsidTr="000A6AD3">
        <w:tc>
          <w:tcPr>
            <w:tcW w:w="774" w:type="pct"/>
            <w:vMerge/>
            <w:shd w:val="clear" w:color="auto" w:fill="D9D9D9" w:themeFill="background1" w:themeFillShade="D9"/>
          </w:tcPr>
          <w:p w14:paraId="1FD1C097"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4CD624A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4E49765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40</w:t>
            </w:r>
          </w:p>
        </w:tc>
        <w:tc>
          <w:tcPr>
            <w:tcW w:w="792" w:type="pct"/>
            <w:shd w:val="clear" w:color="auto" w:fill="D9D9D9" w:themeFill="background1" w:themeFillShade="D9"/>
          </w:tcPr>
          <w:p w14:paraId="734E70C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5800</w:t>
            </w:r>
          </w:p>
        </w:tc>
        <w:tc>
          <w:tcPr>
            <w:tcW w:w="863" w:type="pct"/>
            <w:shd w:val="clear" w:color="auto" w:fill="D9D9D9" w:themeFill="background1" w:themeFillShade="D9"/>
          </w:tcPr>
          <w:p w14:paraId="2349557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c>
          <w:tcPr>
            <w:tcW w:w="800" w:type="pct"/>
            <w:shd w:val="clear" w:color="auto" w:fill="D9D9D9" w:themeFill="background1" w:themeFillShade="D9"/>
          </w:tcPr>
          <w:p w14:paraId="4F6081A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5780</w:t>
            </w:r>
          </w:p>
        </w:tc>
        <w:tc>
          <w:tcPr>
            <w:tcW w:w="549" w:type="pct"/>
            <w:shd w:val="clear" w:color="auto" w:fill="D9D9D9" w:themeFill="background1" w:themeFillShade="D9"/>
          </w:tcPr>
          <w:p w14:paraId="445BED0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r>
      <w:tr w:rsidR="00116439" w:rsidRPr="00663269" w14:paraId="652B9A5A" w14:textId="77777777" w:rsidTr="000A6AD3">
        <w:tc>
          <w:tcPr>
            <w:tcW w:w="774" w:type="pct"/>
            <w:vMerge/>
            <w:shd w:val="clear" w:color="auto" w:fill="D9D9D9" w:themeFill="background1" w:themeFillShade="D9"/>
          </w:tcPr>
          <w:p w14:paraId="7137F505"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0ABFA48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75185FB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0,4</w:t>
            </w:r>
          </w:p>
        </w:tc>
        <w:tc>
          <w:tcPr>
            <w:tcW w:w="792" w:type="pct"/>
            <w:shd w:val="clear" w:color="auto" w:fill="D9D9D9" w:themeFill="background1" w:themeFillShade="D9"/>
          </w:tcPr>
          <w:p w14:paraId="431C7C3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40</w:t>
            </w:r>
          </w:p>
        </w:tc>
        <w:tc>
          <w:tcPr>
            <w:tcW w:w="863" w:type="pct"/>
            <w:shd w:val="clear" w:color="auto" w:fill="D9D9D9" w:themeFill="background1" w:themeFillShade="D9"/>
          </w:tcPr>
          <w:p w14:paraId="36D645B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c>
          <w:tcPr>
            <w:tcW w:w="800" w:type="pct"/>
            <w:shd w:val="clear" w:color="auto" w:fill="D9D9D9" w:themeFill="background1" w:themeFillShade="D9"/>
          </w:tcPr>
          <w:p w14:paraId="553C468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39,8</w:t>
            </w:r>
          </w:p>
        </w:tc>
        <w:tc>
          <w:tcPr>
            <w:tcW w:w="549" w:type="pct"/>
            <w:shd w:val="clear" w:color="auto" w:fill="D9D9D9" w:themeFill="background1" w:themeFillShade="D9"/>
          </w:tcPr>
          <w:p w14:paraId="0469AD5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r>
      <w:tr w:rsidR="00116439" w:rsidRPr="00663269" w14:paraId="7BCCB630" w14:textId="77777777" w:rsidTr="000A6AD3">
        <w:tc>
          <w:tcPr>
            <w:tcW w:w="774" w:type="pct"/>
            <w:vMerge w:val="restart"/>
            <w:shd w:val="clear" w:color="auto" w:fill="D9D9D9" w:themeFill="background1" w:themeFillShade="D9"/>
            <w:vAlign w:val="center"/>
          </w:tcPr>
          <w:p w14:paraId="54CD4DE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34D-P250…</w:t>
            </w:r>
          </w:p>
        </w:tc>
        <w:tc>
          <w:tcPr>
            <w:tcW w:w="504" w:type="pct"/>
            <w:shd w:val="clear" w:color="auto" w:fill="D9D9D9" w:themeFill="background1" w:themeFillShade="D9"/>
          </w:tcPr>
          <w:p w14:paraId="6333782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48946D9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w:t>
            </w:r>
          </w:p>
        </w:tc>
        <w:tc>
          <w:tcPr>
            <w:tcW w:w="792" w:type="pct"/>
            <w:shd w:val="clear" w:color="auto" w:fill="D9D9D9" w:themeFill="background1" w:themeFillShade="D9"/>
          </w:tcPr>
          <w:p w14:paraId="013C3CE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250</w:t>
            </w:r>
          </w:p>
        </w:tc>
        <w:tc>
          <w:tcPr>
            <w:tcW w:w="863" w:type="pct"/>
            <w:shd w:val="clear" w:color="auto" w:fill="D9D9D9" w:themeFill="background1" w:themeFillShade="D9"/>
          </w:tcPr>
          <w:p w14:paraId="7EF8381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w:t>
            </w:r>
          </w:p>
        </w:tc>
        <w:tc>
          <w:tcPr>
            <w:tcW w:w="800" w:type="pct"/>
            <w:shd w:val="clear" w:color="auto" w:fill="D9D9D9" w:themeFill="background1" w:themeFillShade="D9"/>
          </w:tcPr>
          <w:p w14:paraId="138D891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249</w:t>
            </w:r>
          </w:p>
        </w:tc>
        <w:tc>
          <w:tcPr>
            <w:tcW w:w="549" w:type="pct"/>
            <w:shd w:val="clear" w:color="auto" w:fill="D9D9D9" w:themeFill="background1" w:themeFillShade="D9"/>
          </w:tcPr>
          <w:p w14:paraId="37D1844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w:t>
            </w:r>
          </w:p>
        </w:tc>
      </w:tr>
      <w:tr w:rsidR="00116439" w:rsidRPr="00663269" w14:paraId="40554775" w14:textId="77777777" w:rsidTr="000A6AD3">
        <w:tc>
          <w:tcPr>
            <w:tcW w:w="774" w:type="pct"/>
            <w:vMerge/>
            <w:shd w:val="clear" w:color="auto" w:fill="D9D9D9" w:themeFill="background1" w:themeFillShade="D9"/>
          </w:tcPr>
          <w:p w14:paraId="77764F30"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10C8D91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043D8D3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40</w:t>
            </w:r>
          </w:p>
        </w:tc>
        <w:tc>
          <w:tcPr>
            <w:tcW w:w="792" w:type="pct"/>
            <w:shd w:val="clear" w:color="auto" w:fill="D9D9D9" w:themeFill="background1" w:themeFillShade="D9"/>
          </w:tcPr>
          <w:p w14:paraId="4860525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3620</w:t>
            </w:r>
          </w:p>
        </w:tc>
        <w:tc>
          <w:tcPr>
            <w:tcW w:w="863" w:type="pct"/>
            <w:shd w:val="clear" w:color="auto" w:fill="D9D9D9" w:themeFill="background1" w:themeFillShade="D9"/>
          </w:tcPr>
          <w:p w14:paraId="3243FD7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c>
          <w:tcPr>
            <w:tcW w:w="800" w:type="pct"/>
            <w:shd w:val="clear" w:color="auto" w:fill="D9D9D9" w:themeFill="background1" w:themeFillShade="D9"/>
          </w:tcPr>
          <w:p w14:paraId="755FB5F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3600</w:t>
            </w:r>
          </w:p>
        </w:tc>
        <w:tc>
          <w:tcPr>
            <w:tcW w:w="549" w:type="pct"/>
            <w:shd w:val="clear" w:color="auto" w:fill="D9D9D9" w:themeFill="background1" w:themeFillShade="D9"/>
          </w:tcPr>
          <w:p w14:paraId="73D4A89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20</w:t>
            </w:r>
          </w:p>
        </w:tc>
      </w:tr>
      <w:tr w:rsidR="00116439" w:rsidRPr="00663269" w14:paraId="69EEACCB" w14:textId="77777777" w:rsidTr="000A6AD3">
        <w:tc>
          <w:tcPr>
            <w:tcW w:w="774" w:type="pct"/>
            <w:vMerge/>
            <w:shd w:val="clear" w:color="auto" w:fill="D9D9D9" w:themeFill="background1" w:themeFillShade="D9"/>
          </w:tcPr>
          <w:p w14:paraId="22A324CE"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67C7A96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71B9F76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c>
          <w:tcPr>
            <w:tcW w:w="792" w:type="pct"/>
            <w:shd w:val="clear" w:color="auto" w:fill="D9D9D9" w:themeFill="background1" w:themeFillShade="D9"/>
          </w:tcPr>
          <w:p w14:paraId="0656273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25</w:t>
            </w:r>
          </w:p>
        </w:tc>
        <w:tc>
          <w:tcPr>
            <w:tcW w:w="863" w:type="pct"/>
            <w:shd w:val="clear" w:color="auto" w:fill="D9D9D9" w:themeFill="background1" w:themeFillShade="D9"/>
          </w:tcPr>
          <w:p w14:paraId="322AD3A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0,1</w:t>
            </w:r>
          </w:p>
        </w:tc>
        <w:tc>
          <w:tcPr>
            <w:tcW w:w="800" w:type="pct"/>
            <w:shd w:val="clear" w:color="auto" w:fill="D9D9D9" w:themeFill="background1" w:themeFillShade="D9"/>
          </w:tcPr>
          <w:p w14:paraId="300583E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24,9</w:t>
            </w:r>
          </w:p>
        </w:tc>
        <w:tc>
          <w:tcPr>
            <w:tcW w:w="549" w:type="pct"/>
            <w:shd w:val="clear" w:color="auto" w:fill="D9D9D9" w:themeFill="background1" w:themeFillShade="D9"/>
          </w:tcPr>
          <w:p w14:paraId="5EA1380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0,1</w:t>
            </w:r>
          </w:p>
        </w:tc>
      </w:tr>
      <w:tr w:rsidR="00116439" w:rsidRPr="00663269" w14:paraId="0F218EE1" w14:textId="77777777" w:rsidTr="000A6AD3">
        <w:tc>
          <w:tcPr>
            <w:tcW w:w="774" w:type="pct"/>
            <w:vMerge w:val="restart"/>
            <w:shd w:val="clear" w:color="auto" w:fill="D9D9D9" w:themeFill="background1" w:themeFillShade="D9"/>
            <w:vAlign w:val="center"/>
          </w:tcPr>
          <w:p w14:paraId="0467E28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34D-P160…</w:t>
            </w:r>
          </w:p>
        </w:tc>
        <w:tc>
          <w:tcPr>
            <w:tcW w:w="504" w:type="pct"/>
            <w:shd w:val="clear" w:color="auto" w:fill="D9D9D9" w:themeFill="background1" w:themeFillShade="D9"/>
          </w:tcPr>
          <w:p w14:paraId="206B304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4B27498A"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w:t>
            </w:r>
          </w:p>
        </w:tc>
        <w:tc>
          <w:tcPr>
            <w:tcW w:w="792" w:type="pct"/>
            <w:shd w:val="clear" w:color="auto" w:fill="D9D9D9" w:themeFill="background1" w:themeFillShade="D9"/>
          </w:tcPr>
          <w:p w14:paraId="3D3D0CBF"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160</w:t>
            </w:r>
          </w:p>
        </w:tc>
        <w:tc>
          <w:tcPr>
            <w:tcW w:w="863" w:type="pct"/>
            <w:shd w:val="clear" w:color="auto" w:fill="D9D9D9" w:themeFill="background1" w:themeFillShade="D9"/>
          </w:tcPr>
          <w:p w14:paraId="6A1EDE8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c>
          <w:tcPr>
            <w:tcW w:w="800" w:type="pct"/>
            <w:shd w:val="clear" w:color="auto" w:fill="D9D9D9" w:themeFill="background1" w:themeFillShade="D9"/>
          </w:tcPr>
          <w:p w14:paraId="3D4B53B5"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159,5</w:t>
            </w:r>
          </w:p>
        </w:tc>
        <w:tc>
          <w:tcPr>
            <w:tcW w:w="549" w:type="pct"/>
            <w:shd w:val="clear" w:color="auto" w:fill="D9D9D9" w:themeFill="background1" w:themeFillShade="D9"/>
          </w:tcPr>
          <w:p w14:paraId="0DD713DC"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r>
      <w:tr w:rsidR="00116439" w:rsidRPr="00663269" w14:paraId="12B68D72" w14:textId="77777777" w:rsidTr="000A6AD3">
        <w:tc>
          <w:tcPr>
            <w:tcW w:w="774" w:type="pct"/>
            <w:vMerge/>
            <w:shd w:val="clear" w:color="auto" w:fill="D9D9D9" w:themeFill="background1" w:themeFillShade="D9"/>
          </w:tcPr>
          <w:p w14:paraId="15730ACF"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79725C1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33440E10"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14,5</w:t>
            </w:r>
          </w:p>
        </w:tc>
        <w:tc>
          <w:tcPr>
            <w:tcW w:w="792" w:type="pct"/>
            <w:shd w:val="clear" w:color="auto" w:fill="D9D9D9" w:themeFill="background1" w:themeFillShade="D9"/>
          </w:tcPr>
          <w:p w14:paraId="54DC53B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2320</w:t>
            </w:r>
          </w:p>
        </w:tc>
        <w:tc>
          <w:tcPr>
            <w:tcW w:w="863" w:type="pct"/>
            <w:shd w:val="clear" w:color="auto" w:fill="D9D9D9" w:themeFill="background1" w:themeFillShade="D9"/>
          </w:tcPr>
          <w:p w14:paraId="2383FCB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5</w:t>
            </w:r>
          </w:p>
        </w:tc>
        <w:tc>
          <w:tcPr>
            <w:tcW w:w="800" w:type="pct"/>
            <w:shd w:val="clear" w:color="auto" w:fill="D9D9D9" w:themeFill="background1" w:themeFillShade="D9"/>
          </w:tcPr>
          <w:p w14:paraId="198256D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2313</w:t>
            </w:r>
          </w:p>
        </w:tc>
        <w:tc>
          <w:tcPr>
            <w:tcW w:w="549" w:type="pct"/>
            <w:shd w:val="clear" w:color="auto" w:fill="D9D9D9" w:themeFill="background1" w:themeFillShade="D9"/>
          </w:tcPr>
          <w:p w14:paraId="384A3A9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r>
      <w:tr w:rsidR="00116439" w:rsidRPr="00663269" w14:paraId="7CDECF66" w14:textId="77777777" w:rsidTr="000A6AD3">
        <w:tc>
          <w:tcPr>
            <w:tcW w:w="774" w:type="pct"/>
            <w:vMerge/>
            <w:shd w:val="clear" w:color="auto" w:fill="D9D9D9" w:themeFill="background1" w:themeFillShade="D9"/>
          </w:tcPr>
          <w:p w14:paraId="005D190C"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0E96918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415A2D1B"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0,1</w:t>
            </w:r>
          </w:p>
        </w:tc>
        <w:tc>
          <w:tcPr>
            <w:tcW w:w="792" w:type="pct"/>
            <w:shd w:val="clear" w:color="auto" w:fill="D9D9D9" w:themeFill="background1" w:themeFillShade="D9"/>
          </w:tcPr>
          <w:p w14:paraId="3B81421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16</w:t>
            </w:r>
          </w:p>
        </w:tc>
        <w:tc>
          <w:tcPr>
            <w:tcW w:w="863" w:type="pct"/>
            <w:shd w:val="clear" w:color="auto" w:fill="D9D9D9" w:themeFill="background1" w:themeFillShade="D9"/>
          </w:tcPr>
          <w:p w14:paraId="68D0BA1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c>
          <w:tcPr>
            <w:tcW w:w="800" w:type="pct"/>
            <w:shd w:val="clear" w:color="auto" w:fill="D9D9D9" w:themeFill="background1" w:themeFillShade="D9"/>
          </w:tcPr>
          <w:p w14:paraId="2A7F6FAD"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15.9</w:t>
            </w:r>
          </w:p>
        </w:tc>
        <w:tc>
          <w:tcPr>
            <w:tcW w:w="549" w:type="pct"/>
            <w:shd w:val="clear" w:color="auto" w:fill="D9D9D9" w:themeFill="background1" w:themeFillShade="D9"/>
          </w:tcPr>
          <w:p w14:paraId="75EC149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r>
      <w:tr w:rsidR="00116439" w:rsidRPr="00663269" w14:paraId="0B0C0929" w14:textId="77777777" w:rsidTr="000A6AD3">
        <w:tc>
          <w:tcPr>
            <w:tcW w:w="774" w:type="pct"/>
            <w:vMerge w:val="restart"/>
            <w:shd w:val="clear" w:color="auto" w:fill="D9D9D9" w:themeFill="background1" w:themeFillShade="D9"/>
            <w:vAlign w:val="center"/>
          </w:tcPr>
          <w:p w14:paraId="0AC787A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34D-P100…</w:t>
            </w:r>
          </w:p>
        </w:tc>
        <w:tc>
          <w:tcPr>
            <w:tcW w:w="504" w:type="pct"/>
            <w:shd w:val="clear" w:color="auto" w:fill="D9D9D9" w:themeFill="background1" w:themeFillShade="D9"/>
          </w:tcPr>
          <w:p w14:paraId="23ABAE1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0C4195F3"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w:t>
            </w:r>
          </w:p>
        </w:tc>
        <w:tc>
          <w:tcPr>
            <w:tcW w:w="792" w:type="pct"/>
            <w:shd w:val="clear" w:color="auto" w:fill="D9D9D9" w:themeFill="background1" w:themeFillShade="D9"/>
          </w:tcPr>
          <w:p w14:paraId="4B22419A"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100</w:t>
            </w:r>
          </w:p>
        </w:tc>
        <w:tc>
          <w:tcPr>
            <w:tcW w:w="863" w:type="pct"/>
            <w:shd w:val="clear" w:color="auto" w:fill="D9D9D9" w:themeFill="background1" w:themeFillShade="D9"/>
          </w:tcPr>
          <w:p w14:paraId="7C3B7EDE"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c>
          <w:tcPr>
            <w:tcW w:w="800" w:type="pct"/>
            <w:shd w:val="clear" w:color="auto" w:fill="D9D9D9" w:themeFill="background1" w:themeFillShade="D9"/>
          </w:tcPr>
          <w:p w14:paraId="117F0742"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99,5</w:t>
            </w:r>
          </w:p>
        </w:tc>
        <w:tc>
          <w:tcPr>
            <w:tcW w:w="549" w:type="pct"/>
            <w:shd w:val="clear" w:color="auto" w:fill="D9D9D9" w:themeFill="background1" w:themeFillShade="D9"/>
          </w:tcPr>
          <w:p w14:paraId="51462526"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r>
      <w:tr w:rsidR="00116439" w:rsidRPr="00663269" w14:paraId="32B6C86F" w14:textId="77777777" w:rsidTr="000A6AD3">
        <w:tc>
          <w:tcPr>
            <w:tcW w:w="774" w:type="pct"/>
            <w:vMerge/>
            <w:shd w:val="clear" w:color="auto" w:fill="D9D9D9" w:themeFill="background1" w:themeFillShade="D9"/>
          </w:tcPr>
          <w:p w14:paraId="67C82204"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03CDCF2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099164B0"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14,5</w:t>
            </w:r>
          </w:p>
        </w:tc>
        <w:tc>
          <w:tcPr>
            <w:tcW w:w="792" w:type="pct"/>
            <w:shd w:val="clear" w:color="auto" w:fill="D9D9D9" w:themeFill="background1" w:themeFillShade="D9"/>
          </w:tcPr>
          <w:p w14:paraId="29D0730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1450</w:t>
            </w:r>
          </w:p>
        </w:tc>
        <w:tc>
          <w:tcPr>
            <w:tcW w:w="863" w:type="pct"/>
            <w:shd w:val="clear" w:color="auto" w:fill="D9D9D9" w:themeFill="background1" w:themeFillShade="D9"/>
          </w:tcPr>
          <w:p w14:paraId="3CD9AB22"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c>
          <w:tcPr>
            <w:tcW w:w="800" w:type="pct"/>
            <w:shd w:val="clear" w:color="auto" w:fill="D9D9D9" w:themeFill="background1" w:themeFillShade="D9"/>
          </w:tcPr>
          <w:p w14:paraId="05871E28"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lang w:val="es-ES"/>
              </w:rPr>
              <w:t>1442,75</w:t>
            </w:r>
          </w:p>
        </w:tc>
        <w:tc>
          <w:tcPr>
            <w:tcW w:w="549" w:type="pct"/>
            <w:shd w:val="clear" w:color="auto" w:fill="D9D9D9" w:themeFill="background1" w:themeFillShade="D9"/>
          </w:tcPr>
          <w:p w14:paraId="2B9CA01A"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5</w:t>
            </w:r>
          </w:p>
        </w:tc>
      </w:tr>
      <w:tr w:rsidR="00116439" w:rsidRPr="00663269" w14:paraId="10260100" w14:textId="77777777" w:rsidTr="000A6AD3">
        <w:tc>
          <w:tcPr>
            <w:tcW w:w="774" w:type="pct"/>
            <w:vMerge/>
            <w:shd w:val="clear" w:color="auto" w:fill="D9D9D9" w:themeFill="background1" w:themeFillShade="D9"/>
          </w:tcPr>
          <w:p w14:paraId="29340CA3"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4CD5998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3970122F"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0,1</w:t>
            </w:r>
          </w:p>
        </w:tc>
        <w:tc>
          <w:tcPr>
            <w:tcW w:w="792" w:type="pct"/>
            <w:shd w:val="clear" w:color="auto" w:fill="D9D9D9" w:themeFill="background1" w:themeFillShade="D9"/>
          </w:tcPr>
          <w:p w14:paraId="1B7660C1"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10</w:t>
            </w:r>
          </w:p>
        </w:tc>
        <w:tc>
          <w:tcPr>
            <w:tcW w:w="863" w:type="pct"/>
            <w:shd w:val="clear" w:color="auto" w:fill="D9D9D9" w:themeFill="background1" w:themeFillShade="D9"/>
          </w:tcPr>
          <w:p w14:paraId="276A9120"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c>
          <w:tcPr>
            <w:tcW w:w="800" w:type="pct"/>
            <w:shd w:val="clear" w:color="auto" w:fill="D9D9D9" w:themeFill="background1" w:themeFillShade="D9"/>
          </w:tcPr>
          <w:p w14:paraId="3E4E374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9,95</w:t>
            </w:r>
          </w:p>
        </w:tc>
        <w:tc>
          <w:tcPr>
            <w:tcW w:w="549" w:type="pct"/>
            <w:shd w:val="clear" w:color="auto" w:fill="D9D9D9" w:themeFill="background1" w:themeFillShade="D9"/>
          </w:tcPr>
          <w:p w14:paraId="59AAFFD9"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r>
      <w:tr w:rsidR="00116439" w:rsidRPr="00663269" w14:paraId="34E2DD6B" w14:textId="77777777" w:rsidTr="000A6AD3">
        <w:tc>
          <w:tcPr>
            <w:tcW w:w="774" w:type="pct"/>
            <w:vMerge w:val="restart"/>
            <w:shd w:val="clear" w:color="auto" w:fill="D9D9D9" w:themeFill="background1" w:themeFillShade="D9"/>
            <w:vAlign w:val="center"/>
          </w:tcPr>
          <w:p w14:paraId="1D01165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34D-P040…</w:t>
            </w:r>
          </w:p>
        </w:tc>
        <w:tc>
          <w:tcPr>
            <w:tcW w:w="504" w:type="pct"/>
            <w:shd w:val="clear" w:color="auto" w:fill="D9D9D9" w:themeFill="background1" w:themeFillShade="D9"/>
          </w:tcPr>
          <w:p w14:paraId="4DC21FE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2B4ED223"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w:t>
            </w:r>
          </w:p>
        </w:tc>
        <w:tc>
          <w:tcPr>
            <w:tcW w:w="792" w:type="pct"/>
            <w:shd w:val="clear" w:color="auto" w:fill="D9D9D9" w:themeFill="background1" w:themeFillShade="D9"/>
          </w:tcPr>
          <w:p w14:paraId="09E04DCD"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40</w:t>
            </w:r>
          </w:p>
        </w:tc>
        <w:tc>
          <w:tcPr>
            <w:tcW w:w="863" w:type="pct"/>
            <w:shd w:val="clear" w:color="auto" w:fill="D9D9D9" w:themeFill="background1" w:themeFillShade="D9"/>
          </w:tcPr>
          <w:p w14:paraId="7D15771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c>
          <w:tcPr>
            <w:tcW w:w="800" w:type="pct"/>
            <w:shd w:val="clear" w:color="auto" w:fill="D9D9D9" w:themeFill="background1" w:themeFillShade="D9"/>
          </w:tcPr>
          <w:p w14:paraId="3B8630A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39,5</w:t>
            </w:r>
          </w:p>
        </w:tc>
        <w:tc>
          <w:tcPr>
            <w:tcW w:w="549" w:type="pct"/>
            <w:shd w:val="clear" w:color="auto" w:fill="D9D9D9" w:themeFill="background1" w:themeFillShade="D9"/>
          </w:tcPr>
          <w:p w14:paraId="26055036"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r>
      <w:tr w:rsidR="00116439" w:rsidRPr="00663269" w14:paraId="202AA241" w14:textId="77777777" w:rsidTr="000A6AD3">
        <w:tc>
          <w:tcPr>
            <w:tcW w:w="774" w:type="pct"/>
            <w:vMerge/>
            <w:shd w:val="clear" w:color="auto" w:fill="D9D9D9" w:themeFill="background1" w:themeFillShade="D9"/>
          </w:tcPr>
          <w:p w14:paraId="7E551561"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21221D5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34CBF95B"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14,5</w:t>
            </w:r>
          </w:p>
        </w:tc>
        <w:tc>
          <w:tcPr>
            <w:tcW w:w="792" w:type="pct"/>
            <w:shd w:val="clear" w:color="auto" w:fill="D9D9D9" w:themeFill="background1" w:themeFillShade="D9"/>
          </w:tcPr>
          <w:p w14:paraId="1029E9BC"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580</w:t>
            </w:r>
          </w:p>
        </w:tc>
        <w:tc>
          <w:tcPr>
            <w:tcW w:w="863" w:type="pct"/>
            <w:shd w:val="clear" w:color="auto" w:fill="D9D9D9" w:themeFill="background1" w:themeFillShade="D9"/>
          </w:tcPr>
          <w:p w14:paraId="32F88453"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c>
          <w:tcPr>
            <w:tcW w:w="800" w:type="pct"/>
            <w:shd w:val="clear" w:color="auto" w:fill="D9D9D9" w:themeFill="background1" w:themeFillShade="D9"/>
          </w:tcPr>
          <w:p w14:paraId="02F93262"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572,75</w:t>
            </w:r>
          </w:p>
        </w:tc>
        <w:tc>
          <w:tcPr>
            <w:tcW w:w="549" w:type="pct"/>
            <w:shd w:val="clear" w:color="auto" w:fill="D9D9D9" w:themeFill="background1" w:themeFillShade="D9"/>
          </w:tcPr>
          <w:p w14:paraId="2D0E7EFE"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r>
      <w:tr w:rsidR="00116439" w:rsidRPr="00663269" w14:paraId="533B4D9B" w14:textId="77777777" w:rsidTr="000A6AD3">
        <w:tc>
          <w:tcPr>
            <w:tcW w:w="774" w:type="pct"/>
            <w:vMerge/>
            <w:shd w:val="clear" w:color="auto" w:fill="D9D9D9" w:themeFill="background1" w:themeFillShade="D9"/>
          </w:tcPr>
          <w:p w14:paraId="1E9F6923"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64912F2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30CB5B1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0,1</w:t>
            </w:r>
          </w:p>
        </w:tc>
        <w:tc>
          <w:tcPr>
            <w:tcW w:w="792" w:type="pct"/>
            <w:shd w:val="clear" w:color="auto" w:fill="D9D9D9" w:themeFill="background1" w:themeFillShade="D9"/>
          </w:tcPr>
          <w:p w14:paraId="04724C5D"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4</w:t>
            </w:r>
          </w:p>
        </w:tc>
        <w:tc>
          <w:tcPr>
            <w:tcW w:w="863" w:type="pct"/>
            <w:shd w:val="clear" w:color="auto" w:fill="D9D9D9" w:themeFill="background1" w:themeFillShade="D9"/>
          </w:tcPr>
          <w:p w14:paraId="2FE83872"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c>
          <w:tcPr>
            <w:tcW w:w="800" w:type="pct"/>
            <w:shd w:val="clear" w:color="auto" w:fill="D9D9D9" w:themeFill="background1" w:themeFillShade="D9"/>
          </w:tcPr>
          <w:p w14:paraId="7ACA2AC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3,95</w:t>
            </w:r>
          </w:p>
        </w:tc>
        <w:tc>
          <w:tcPr>
            <w:tcW w:w="549" w:type="pct"/>
            <w:shd w:val="clear" w:color="auto" w:fill="D9D9D9" w:themeFill="background1" w:themeFillShade="D9"/>
          </w:tcPr>
          <w:p w14:paraId="38D80B6E"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r>
      <w:tr w:rsidR="00116439" w:rsidRPr="00663269" w14:paraId="7D92C721" w14:textId="77777777" w:rsidTr="000A6AD3">
        <w:tc>
          <w:tcPr>
            <w:tcW w:w="774" w:type="pct"/>
            <w:vMerge w:val="restart"/>
            <w:shd w:val="clear" w:color="auto" w:fill="D9D9D9" w:themeFill="background1" w:themeFillShade="D9"/>
          </w:tcPr>
          <w:p w14:paraId="251D1A90" w14:textId="77777777" w:rsidR="00116439" w:rsidRPr="00663269" w:rsidRDefault="00116439" w:rsidP="00EF136A">
            <w:pPr>
              <w:pStyle w:val="TableText"/>
              <w:rPr>
                <w:rFonts w:ascii="Arial" w:hAnsi="Arial" w:cs="Arial"/>
                <w:sz w:val="22"/>
                <w:szCs w:val="22"/>
              </w:rPr>
            </w:pPr>
          </w:p>
          <w:p w14:paraId="6890C55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34D-P016…</w:t>
            </w:r>
          </w:p>
        </w:tc>
        <w:tc>
          <w:tcPr>
            <w:tcW w:w="504" w:type="pct"/>
            <w:shd w:val="clear" w:color="auto" w:fill="D9D9D9" w:themeFill="background1" w:themeFillShade="D9"/>
          </w:tcPr>
          <w:p w14:paraId="14EEF82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 xml:space="preserve"> barre</w:t>
            </w:r>
          </w:p>
        </w:tc>
        <w:tc>
          <w:tcPr>
            <w:tcW w:w="719" w:type="pct"/>
            <w:shd w:val="clear" w:color="auto" w:fill="D9D9D9" w:themeFill="background1" w:themeFillShade="D9"/>
          </w:tcPr>
          <w:p w14:paraId="2EB241A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w:t>
            </w:r>
          </w:p>
        </w:tc>
        <w:tc>
          <w:tcPr>
            <w:tcW w:w="792" w:type="pct"/>
            <w:shd w:val="clear" w:color="auto" w:fill="D9D9D9" w:themeFill="background1" w:themeFillShade="D9"/>
          </w:tcPr>
          <w:p w14:paraId="078CEBC6"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16</w:t>
            </w:r>
          </w:p>
        </w:tc>
        <w:tc>
          <w:tcPr>
            <w:tcW w:w="863" w:type="pct"/>
            <w:shd w:val="clear" w:color="auto" w:fill="D9D9D9" w:themeFill="background1" w:themeFillShade="D9"/>
          </w:tcPr>
          <w:p w14:paraId="443DD170"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c>
          <w:tcPr>
            <w:tcW w:w="800" w:type="pct"/>
            <w:shd w:val="clear" w:color="auto" w:fill="D9D9D9" w:themeFill="background1" w:themeFillShade="D9"/>
          </w:tcPr>
          <w:p w14:paraId="12988C9B"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15,5</w:t>
            </w:r>
          </w:p>
        </w:tc>
        <w:tc>
          <w:tcPr>
            <w:tcW w:w="549" w:type="pct"/>
            <w:shd w:val="clear" w:color="auto" w:fill="D9D9D9" w:themeFill="background1" w:themeFillShade="D9"/>
          </w:tcPr>
          <w:p w14:paraId="0156E4C3"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0,5</w:t>
            </w:r>
          </w:p>
        </w:tc>
      </w:tr>
      <w:tr w:rsidR="00116439" w:rsidRPr="00663269" w14:paraId="3AC3449A" w14:textId="77777777" w:rsidTr="000A6AD3">
        <w:tc>
          <w:tcPr>
            <w:tcW w:w="774" w:type="pct"/>
            <w:vMerge/>
            <w:shd w:val="clear" w:color="auto" w:fill="D9D9D9" w:themeFill="background1" w:themeFillShade="D9"/>
          </w:tcPr>
          <w:p w14:paraId="02EE4956"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0A80092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6CEB539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14,5</w:t>
            </w:r>
          </w:p>
        </w:tc>
        <w:tc>
          <w:tcPr>
            <w:tcW w:w="792" w:type="pct"/>
            <w:shd w:val="clear" w:color="auto" w:fill="D9D9D9" w:themeFill="background1" w:themeFillShade="D9"/>
          </w:tcPr>
          <w:p w14:paraId="1AF2AA7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232</w:t>
            </w:r>
          </w:p>
        </w:tc>
        <w:tc>
          <w:tcPr>
            <w:tcW w:w="863" w:type="pct"/>
            <w:shd w:val="clear" w:color="auto" w:fill="D9D9D9" w:themeFill="background1" w:themeFillShade="D9"/>
          </w:tcPr>
          <w:p w14:paraId="6A81F05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c>
          <w:tcPr>
            <w:tcW w:w="800" w:type="pct"/>
            <w:shd w:val="clear" w:color="auto" w:fill="D9D9D9" w:themeFill="background1" w:themeFillShade="D9"/>
          </w:tcPr>
          <w:p w14:paraId="15EE2F65"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224,75</w:t>
            </w:r>
          </w:p>
        </w:tc>
        <w:tc>
          <w:tcPr>
            <w:tcW w:w="549" w:type="pct"/>
            <w:shd w:val="clear" w:color="auto" w:fill="D9D9D9" w:themeFill="background1" w:themeFillShade="D9"/>
          </w:tcPr>
          <w:p w14:paraId="6D9CFDD8"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7,25</w:t>
            </w:r>
          </w:p>
        </w:tc>
      </w:tr>
      <w:tr w:rsidR="00116439" w:rsidRPr="00663269" w14:paraId="262B098C" w14:textId="77777777" w:rsidTr="000A6AD3">
        <w:tc>
          <w:tcPr>
            <w:tcW w:w="774" w:type="pct"/>
            <w:vMerge/>
            <w:shd w:val="clear" w:color="auto" w:fill="D9D9D9" w:themeFill="background1" w:themeFillShade="D9"/>
          </w:tcPr>
          <w:p w14:paraId="702B889B"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5124992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kPa</w:t>
            </w:r>
          </w:p>
        </w:tc>
        <w:tc>
          <w:tcPr>
            <w:tcW w:w="719" w:type="pct"/>
            <w:shd w:val="clear" w:color="auto" w:fill="D9D9D9" w:themeFill="background1" w:themeFillShade="D9"/>
          </w:tcPr>
          <w:p w14:paraId="0413FD95"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0,1</w:t>
            </w:r>
          </w:p>
        </w:tc>
        <w:tc>
          <w:tcPr>
            <w:tcW w:w="792" w:type="pct"/>
            <w:shd w:val="clear" w:color="auto" w:fill="D9D9D9" w:themeFill="background1" w:themeFillShade="D9"/>
          </w:tcPr>
          <w:p w14:paraId="0DF3E824"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1,6</w:t>
            </w:r>
          </w:p>
        </w:tc>
        <w:tc>
          <w:tcPr>
            <w:tcW w:w="863" w:type="pct"/>
            <w:shd w:val="clear" w:color="auto" w:fill="D9D9D9" w:themeFill="background1" w:themeFillShade="D9"/>
          </w:tcPr>
          <w:p w14:paraId="611D6A98"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c>
          <w:tcPr>
            <w:tcW w:w="800" w:type="pct"/>
            <w:shd w:val="clear" w:color="auto" w:fill="D9D9D9" w:themeFill="background1" w:themeFillShade="D9"/>
          </w:tcPr>
          <w:p w14:paraId="408F27EE"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1,55</w:t>
            </w:r>
          </w:p>
        </w:tc>
        <w:tc>
          <w:tcPr>
            <w:tcW w:w="549" w:type="pct"/>
            <w:shd w:val="clear" w:color="auto" w:fill="D9D9D9" w:themeFill="background1" w:themeFillShade="D9"/>
          </w:tcPr>
          <w:p w14:paraId="4EFB9FB7" w14:textId="77777777" w:rsidR="00116439" w:rsidRPr="00663269" w:rsidRDefault="00116439" w:rsidP="00EF136A">
            <w:pPr>
              <w:pStyle w:val="TableText"/>
              <w:rPr>
                <w:rFonts w:ascii="Arial" w:hAnsi="Arial" w:cs="Arial"/>
                <w:color w:val="575757" w:themeColor="background2"/>
                <w:sz w:val="22"/>
                <w:szCs w:val="22"/>
              </w:rPr>
            </w:pPr>
            <w:r w:rsidRPr="00663269">
              <w:rPr>
                <w:rFonts w:ascii="Arial" w:hAnsi="Arial" w:cs="Arial"/>
                <w:color w:val="575757" w:themeColor="background2"/>
                <w:sz w:val="22"/>
                <w:szCs w:val="22"/>
              </w:rPr>
              <w:t>0.05</w:t>
            </w:r>
          </w:p>
        </w:tc>
      </w:tr>
      <w:tr w:rsidR="00116439" w:rsidRPr="00663269" w14:paraId="3A3259C2" w14:textId="77777777" w:rsidTr="000A6AD3">
        <w:tc>
          <w:tcPr>
            <w:tcW w:w="774" w:type="pct"/>
            <w:vMerge w:val="restart"/>
            <w:shd w:val="clear" w:color="auto" w:fill="D9D9D9" w:themeFill="background1" w:themeFillShade="D9"/>
            <w:vAlign w:val="center"/>
          </w:tcPr>
          <w:p w14:paraId="5C1A001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34D-V110…</w:t>
            </w:r>
          </w:p>
        </w:tc>
        <w:tc>
          <w:tcPr>
            <w:tcW w:w="504" w:type="pct"/>
            <w:shd w:val="clear" w:color="auto" w:fill="D9D9D9" w:themeFill="background1" w:themeFillShade="D9"/>
          </w:tcPr>
          <w:p w14:paraId="6C81A5E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barre</w:t>
            </w:r>
          </w:p>
        </w:tc>
        <w:tc>
          <w:tcPr>
            <w:tcW w:w="719" w:type="pct"/>
            <w:shd w:val="clear" w:color="auto" w:fill="D9D9D9" w:themeFill="background1" w:themeFillShade="D9"/>
          </w:tcPr>
          <w:p w14:paraId="44C76AC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-0,9</w:t>
            </w:r>
          </w:p>
        </w:tc>
        <w:tc>
          <w:tcPr>
            <w:tcW w:w="792" w:type="pct"/>
            <w:shd w:val="clear" w:color="auto" w:fill="D9D9D9" w:themeFill="background1" w:themeFillShade="D9"/>
          </w:tcPr>
          <w:p w14:paraId="31596ED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10</w:t>
            </w:r>
          </w:p>
        </w:tc>
        <w:tc>
          <w:tcPr>
            <w:tcW w:w="863" w:type="pct"/>
            <w:shd w:val="clear" w:color="auto" w:fill="D9D9D9" w:themeFill="background1" w:themeFillShade="D9"/>
          </w:tcPr>
          <w:p w14:paraId="4EFD768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-0,95</w:t>
            </w:r>
          </w:p>
        </w:tc>
        <w:tc>
          <w:tcPr>
            <w:tcW w:w="800" w:type="pct"/>
            <w:shd w:val="clear" w:color="auto" w:fill="D9D9D9" w:themeFill="background1" w:themeFillShade="D9"/>
          </w:tcPr>
          <w:p w14:paraId="6CB83B9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9,95</w:t>
            </w:r>
          </w:p>
        </w:tc>
        <w:tc>
          <w:tcPr>
            <w:tcW w:w="549" w:type="pct"/>
            <w:shd w:val="clear" w:color="auto" w:fill="D9D9D9" w:themeFill="background1" w:themeFillShade="D9"/>
          </w:tcPr>
          <w:p w14:paraId="72D3961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0.05</w:t>
            </w:r>
          </w:p>
        </w:tc>
      </w:tr>
      <w:tr w:rsidR="00116439" w:rsidRPr="00663269" w14:paraId="0F9BD702" w14:textId="77777777" w:rsidTr="000A6AD3">
        <w:tc>
          <w:tcPr>
            <w:tcW w:w="774" w:type="pct"/>
            <w:vMerge/>
            <w:shd w:val="clear" w:color="auto" w:fill="D9D9D9" w:themeFill="background1" w:themeFillShade="D9"/>
          </w:tcPr>
          <w:p w14:paraId="38AA3A20"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75849E8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7BC1ECF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-13,5</w:t>
            </w:r>
          </w:p>
        </w:tc>
        <w:tc>
          <w:tcPr>
            <w:tcW w:w="792" w:type="pct"/>
            <w:shd w:val="clear" w:color="auto" w:fill="D9D9D9" w:themeFill="background1" w:themeFillShade="D9"/>
          </w:tcPr>
          <w:p w14:paraId="59ACB6C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145</w:t>
            </w:r>
          </w:p>
        </w:tc>
        <w:tc>
          <w:tcPr>
            <w:tcW w:w="863" w:type="pct"/>
            <w:shd w:val="clear" w:color="auto" w:fill="D9D9D9" w:themeFill="background1" w:themeFillShade="D9"/>
          </w:tcPr>
          <w:p w14:paraId="51ED5559"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w:t>
            </w:r>
          </w:p>
        </w:tc>
        <w:tc>
          <w:tcPr>
            <w:tcW w:w="800" w:type="pct"/>
            <w:shd w:val="clear" w:color="auto" w:fill="D9D9D9" w:themeFill="background1" w:themeFillShade="D9"/>
          </w:tcPr>
          <w:p w14:paraId="18F01BB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144,5</w:t>
            </w:r>
          </w:p>
        </w:tc>
        <w:tc>
          <w:tcPr>
            <w:tcW w:w="549" w:type="pct"/>
            <w:shd w:val="clear" w:color="auto" w:fill="D9D9D9" w:themeFill="background1" w:themeFillShade="D9"/>
          </w:tcPr>
          <w:p w14:paraId="4E64E46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0,5</w:t>
            </w:r>
          </w:p>
        </w:tc>
      </w:tr>
      <w:tr w:rsidR="00116439" w:rsidRPr="00663269" w14:paraId="29B109EB" w14:textId="77777777" w:rsidTr="000A6AD3">
        <w:tc>
          <w:tcPr>
            <w:tcW w:w="774" w:type="pct"/>
            <w:vMerge/>
            <w:shd w:val="clear" w:color="auto" w:fill="D9D9D9" w:themeFill="background1" w:themeFillShade="D9"/>
          </w:tcPr>
          <w:p w14:paraId="68941E0C"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1551A6A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MPa</w:t>
            </w:r>
          </w:p>
        </w:tc>
        <w:tc>
          <w:tcPr>
            <w:tcW w:w="719" w:type="pct"/>
            <w:shd w:val="clear" w:color="auto" w:fill="D9D9D9" w:themeFill="background1" w:themeFillShade="D9"/>
          </w:tcPr>
          <w:p w14:paraId="7873048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-0,09</w:t>
            </w:r>
          </w:p>
        </w:tc>
        <w:tc>
          <w:tcPr>
            <w:tcW w:w="792" w:type="pct"/>
            <w:shd w:val="clear" w:color="auto" w:fill="D9D9D9" w:themeFill="background1" w:themeFillShade="D9"/>
          </w:tcPr>
          <w:p w14:paraId="6F824B5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w:t>
            </w:r>
          </w:p>
        </w:tc>
        <w:tc>
          <w:tcPr>
            <w:tcW w:w="863" w:type="pct"/>
            <w:shd w:val="clear" w:color="auto" w:fill="D9D9D9" w:themeFill="background1" w:themeFillShade="D9"/>
          </w:tcPr>
          <w:p w14:paraId="7490685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0,095</w:t>
            </w:r>
          </w:p>
        </w:tc>
        <w:tc>
          <w:tcPr>
            <w:tcW w:w="800" w:type="pct"/>
            <w:shd w:val="clear" w:color="auto" w:fill="D9D9D9" w:themeFill="background1" w:themeFillShade="D9"/>
          </w:tcPr>
          <w:p w14:paraId="62FF026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0,995</w:t>
            </w:r>
          </w:p>
        </w:tc>
        <w:tc>
          <w:tcPr>
            <w:tcW w:w="549" w:type="pct"/>
            <w:shd w:val="clear" w:color="auto" w:fill="D9D9D9" w:themeFill="background1" w:themeFillShade="D9"/>
          </w:tcPr>
          <w:p w14:paraId="6C0C29E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0,005</w:t>
            </w:r>
          </w:p>
        </w:tc>
      </w:tr>
      <w:tr w:rsidR="00116439" w:rsidRPr="00663269" w14:paraId="36689B23" w14:textId="77777777" w:rsidTr="000A6AD3">
        <w:tc>
          <w:tcPr>
            <w:tcW w:w="774" w:type="pct"/>
            <w:vMerge w:val="restart"/>
            <w:shd w:val="clear" w:color="auto" w:fill="D9D9D9" w:themeFill="background1" w:themeFillShade="D9"/>
            <w:vAlign w:val="center"/>
          </w:tcPr>
          <w:p w14:paraId="07D6456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34D-V101…</w:t>
            </w:r>
          </w:p>
        </w:tc>
        <w:tc>
          <w:tcPr>
            <w:tcW w:w="504" w:type="pct"/>
            <w:shd w:val="clear" w:color="auto" w:fill="D9D9D9" w:themeFill="background1" w:themeFillShade="D9"/>
          </w:tcPr>
          <w:p w14:paraId="4232444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mbar</w:t>
            </w:r>
          </w:p>
        </w:tc>
        <w:tc>
          <w:tcPr>
            <w:tcW w:w="719" w:type="pct"/>
            <w:shd w:val="clear" w:color="auto" w:fill="D9D9D9" w:themeFill="background1" w:themeFillShade="D9"/>
          </w:tcPr>
          <w:p w14:paraId="1D7173C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-980</w:t>
            </w:r>
          </w:p>
        </w:tc>
        <w:tc>
          <w:tcPr>
            <w:tcW w:w="792" w:type="pct"/>
            <w:shd w:val="clear" w:color="auto" w:fill="D9D9D9" w:themeFill="background1" w:themeFillShade="D9"/>
          </w:tcPr>
          <w:p w14:paraId="2472ED3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1000</w:t>
            </w:r>
          </w:p>
        </w:tc>
        <w:tc>
          <w:tcPr>
            <w:tcW w:w="863" w:type="pct"/>
            <w:shd w:val="clear" w:color="auto" w:fill="D9D9D9" w:themeFill="background1" w:themeFillShade="D9"/>
          </w:tcPr>
          <w:p w14:paraId="6803F82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-990</w:t>
            </w:r>
          </w:p>
        </w:tc>
        <w:tc>
          <w:tcPr>
            <w:tcW w:w="800" w:type="pct"/>
            <w:shd w:val="clear" w:color="auto" w:fill="D9D9D9" w:themeFill="background1" w:themeFillShade="D9"/>
          </w:tcPr>
          <w:p w14:paraId="7B52E1F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990</w:t>
            </w:r>
          </w:p>
        </w:tc>
        <w:tc>
          <w:tcPr>
            <w:tcW w:w="549" w:type="pct"/>
            <w:shd w:val="clear" w:color="auto" w:fill="D9D9D9" w:themeFill="background1" w:themeFillShade="D9"/>
          </w:tcPr>
          <w:p w14:paraId="35B330E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10</w:t>
            </w:r>
          </w:p>
        </w:tc>
      </w:tr>
      <w:tr w:rsidR="00116439" w:rsidRPr="00663269" w14:paraId="361E2D6F" w14:textId="77777777" w:rsidTr="000A6AD3">
        <w:tc>
          <w:tcPr>
            <w:tcW w:w="774" w:type="pct"/>
            <w:vMerge/>
            <w:shd w:val="clear" w:color="auto" w:fill="D9D9D9" w:themeFill="background1" w:themeFillShade="D9"/>
          </w:tcPr>
          <w:p w14:paraId="6614598A"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35BBFC7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PSI</w:t>
            </w:r>
          </w:p>
        </w:tc>
        <w:tc>
          <w:tcPr>
            <w:tcW w:w="719" w:type="pct"/>
            <w:shd w:val="clear" w:color="auto" w:fill="D9D9D9" w:themeFill="background1" w:themeFillShade="D9"/>
          </w:tcPr>
          <w:p w14:paraId="07D057D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-14,3</w:t>
            </w:r>
          </w:p>
        </w:tc>
        <w:tc>
          <w:tcPr>
            <w:tcW w:w="792" w:type="pct"/>
            <w:shd w:val="clear" w:color="auto" w:fill="D9D9D9" w:themeFill="background1" w:themeFillShade="D9"/>
          </w:tcPr>
          <w:p w14:paraId="5EC59B7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14,5</w:t>
            </w:r>
          </w:p>
        </w:tc>
        <w:tc>
          <w:tcPr>
            <w:tcW w:w="863" w:type="pct"/>
            <w:shd w:val="clear" w:color="auto" w:fill="D9D9D9" w:themeFill="background1" w:themeFillShade="D9"/>
          </w:tcPr>
          <w:p w14:paraId="5DE9A9A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-14,4</w:t>
            </w:r>
          </w:p>
        </w:tc>
        <w:tc>
          <w:tcPr>
            <w:tcW w:w="800" w:type="pct"/>
            <w:shd w:val="clear" w:color="auto" w:fill="D9D9D9" w:themeFill="background1" w:themeFillShade="D9"/>
          </w:tcPr>
          <w:p w14:paraId="681D3BF6"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14,4</w:t>
            </w:r>
          </w:p>
        </w:tc>
        <w:tc>
          <w:tcPr>
            <w:tcW w:w="549" w:type="pct"/>
            <w:shd w:val="clear" w:color="auto" w:fill="D9D9D9" w:themeFill="background1" w:themeFillShade="D9"/>
          </w:tcPr>
          <w:p w14:paraId="4492283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0,1</w:t>
            </w:r>
          </w:p>
        </w:tc>
      </w:tr>
      <w:tr w:rsidR="00116439" w:rsidRPr="00663269" w14:paraId="54AC5598" w14:textId="77777777" w:rsidTr="000A6AD3">
        <w:tc>
          <w:tcPr>
            <w:tcW w:w="774" w:type="pct"/>
            <w:vMerge/>
            <w:shd w:val="clear" w:color="auto" w:fill="D9D9D9" w:themeFill="background1" w:themeFillShade="D9"/>
          </w:tcPr>
          <w:p w14:paraId="3EC1D889"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2D9CD81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kPa</w:t>
            </w:r>
          </w:p>
        </w:tc>
        <w:tc>
          <w:tcPr>
            <w:tcW w:w="719" w:type="pct"/>
            <w:shd w:val="clear" w:color="auto" w:fill="D9D9D9" w:themeFill="background1" w:themeFillShade="D9"/>
          </w:tcPr>
          <w:p w14:paraId="751B89E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-98</w:t>
            </w:r>
          </w:p>
        </w:tc>
        <w:tc>
          <w:tcPr>
            <w:tcW w:w="792" w:type="pct"/>
            <w:shd w:val="clear" w:color="auto" w:fill="D9D9D9" w:themeFill="background1" w:themeFillShade="D9"/>
          </w:tcPr>
          <w:p w14:paraId="3C874E8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100</w:t>
            </w:r>
          </w:p>
        </w:tc>
        <w:tc>
          <w:tcPr>
            <w:tcW w:w="863" w:type="pct"/>
            <w:shd w:val="clear" w:color="auto" w:fill="D9D9D9" w:themeFill="background1" w:themeFillShade="D9"/>
          </w:tcPr>
          <w:p w14:paraId="2DDD17A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-99</w:t>
            </w:r>
          </w:p>
        </w:tc>
        <w:tc>
          <w:tcPr>
            <w:tcW w:w="800" w:type="pct"/>
            <w:shd w:val="clear" w:color="auto" w:fill="D9D9D9" w:themeFill="background1" w:themeFillShade="D9"/>
          </w:tcPr>
          <w:p w14:paraId="15E1C78D"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99</w:t>
            </w:r>
          </w:p>
        </w:tc>
        <w:tc>
          <w:tcPr>
            <w:tcW w:w="549" w:type="pct"/>
            <w:shd w:val="clear" w:color="auto" w:fill="D9D9D9" w:themeFill="background1" w:themeFillShade="D9"/>
          </w:tcPr>
          <w:p w14:paraId="11B12A31"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1</w:t>
            </w:r>
          </w:p>
        </w:tc>
      </w:tr>
      <w:tr w:rsidR="00116439" w:rsidRPr="00663269" w14:paraId="1691E9A3" w14:textId="77777777" w:rsidTr="000A6AD3">
        <w:tc>
          <w:tcPr>
            <w:tcW w:w="774" w:type="pct"/>
            <w:vMerge/>
            <w:shd w:val="clear" w:color="auto" w:fill="D9D9D9" w:themeFill="background1" w:themeFillShade="D9"/>
          </w:tcPr>
          <w:p w14:paraId="725C801B" w14:textId="77777777" w:rsidR="00116439" w:rsidRPr="00663269" w:rsidRDefault="00116439" w:rsidP="00EF136A">
            <w:pPr>
              <w:pStyle w:val="TableText"/>
              <w:rPr>
                <w:rFonts w:ascii="Arial" w:hAnsi="Arial" w:cs="Arial"/>
                <w:sz w:val="22"/>
                <w:szCs w:val="22"/>
              </w:rPr>
            </w:pPr>
          </w:p>
        </w:tc>
        <w:tc>
          <w:tcPr>
            <w:tcW w:w="504" w:type="pct"/>
            <w:shd w:val="clear" w:color="auto" w:fill="D9D9D9" w:themeFill="background1" w:themeFillShade="D9"/>
          </w:tcPr>
          <w:p w14:paraId="61AB8E7B"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inHG</w:t>
            </w:r>
            <w:proofErr w:type="spellEnd"/>
          </w:p>
        </w:tc>
        <w:tc>
          <w:tcPr>
            <w:tcW w:w="719" w:type="pct"/>
            <w:shd w:val="clear" w:color="auto" w:fill="D9D9D9" w:themeFill="background1" w:themeFillShade="D9"/>
          </w:tcPr>
          <w:p w14:paraId="0D85FC7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-29</w:t>
            </w:r>
          </w:p>
        </w:tc>
        <w:tc>
          <w:tcPr>
            <w:tcW w:w="792" w:type="pct"/>
            <w:shd w:val="clear" w:color="auto" w:fill="D9D9D9" w:themeFill="background1" w:themeFillShade="D9"/>
          </w:tcPr>
          <w:p w14:paraId="6834589E"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29,6</w:t>
            </w:r>
          </w:p>
        </w:tc>
        <w:tc>
          <w:tcPr>
            <w:tcW w:w="863" w:type="pct"/>
            <w:shd w:val="clear" w:color="auto" w:fill="D9D9D9" w:themeFill="background1" w:themeFillShade="D9"/>
          </w:tcPr>
          <w:p w14:paraId="3B38A65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-29,2</w:t>
            </w:r>
          </w:p>
        </w:tc>
        <w:tc>
          <w:tcPr>
            <w:tcW w:w="800" w:type="pct"/>
            <w:shd w:val="clear" w:color="auto" w:fill="D9D9D9" w:themeFill="background1" w:themeFillShade="D9"/>
          </w:tcPr>
          <w:p w14:paraId="07529554"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29,4</w:t>
            </w:r>
          </w:p>
        </w:tc>
        <w:tc>
          <w:tcPr>
            <w:tcW w:w="549" w:type="pct"/>
            <w:shd w:val="clear" w:color="auto" w:fill="D9D9D9" w:themeFill="background1" w:themeFillShade="D9"/>
          </w:tcPr>
          <w:p w14:paraId="063767B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0,2</w:t>
            </w:r>
          </w:p>
        </w:tc>
      </w:tr>
    </w:tbl>
    <w:p w14:paraId="76BCE11C" w14:textId="77777777" w:rsidR="00116439" w:rsidRPr="00663269" w:rsidRDefault="00116439" w:rsidP="00116439">
      <w:pPr>
        <w:pStyle w:val="Textkrper"/>
      </w:pPr>
      <w:r w:rsidRPr="00663269">
        <w:t xml:space="preserve">ΔP = </w:t>
      </w:r>
      <w:proofErr w:type="spellStart"/>
      <w:r w:rsidRPr="00663269">
        <w:t>avancement</w:t>
      </w:r>
      <w:proofErr w:type="spellEnd"/>
      <w:r w:rsidRPr="00663269">
        <w:t xml:space="preserve"> </w:t>
      </w:r>
      <w:proofErr w:type="spellStart"/>
      <w:r w:rsidRPr="00663269">
        <w:t>d'échelon</w:t>
      </w:r>
      <w:proofErr w:type="spellEnd"/>
    </w:p>
    <w:p w14:paraId="0AB9D5D5" w14:textId="77777777" w:rsidR="00116439" w:rsidRPr="00663269" w:rsidRDefault="00116439" w:rsidP="00116439">
      <w:pPr>
        <w:pStyle w:val="Textkrper"/>
        <w:rPr>
          <w:color w:val="FF0000"/>
        </w:rPr>
      </w:pPr>
      <w:r w:rsidRPr="00663269">
        <w:rPr>
          <w:color w:val="FF0000"/>
        </w:rPr>
        <w:br w:type="page"/>
      </w:r>
    </w:p>
    <w:p w14:paraId="164D0A46" w14:textId="77777777" w:rsidR="00116439" w:rsidRPr="00663269" w:rsidRDefault="00116439" w:rsidP="00116439">
      <w:pPr>
        <w:pStyle w:val="berschrift1"/>
        <w:tabs>
          <w:tab w:val="left" w:pos="851"/>
        </w:tabs>
        <w:rPr>
          <w:rFonts w:cs="Arial"/>
        </w:rPr>
      </w:pPr>
      <w:r w:rsidRPr="00663269">
        <w:rPr>
          <w:rFonts w:cs="Arial"/>
        </w:rPr>
        <w:lastRenderedPageBreak/>
        <w:t xml:space="preserve">12 </w:t>
      </w:r>
      <w:r w:rsidRPr="00663269">
        <w:rPr>
          <w:rFonts w:cs="Arial"/>
        </w:rPr>
        <w:tab/>
      </w:r>
      <w:proofErr w:type="spellStart"/>
      <w:r w:rsidRPr="00663269">
        <w:rPr>
          <w:rFonts w:cs="Arial"/>
        </w:rPr>
        <w:t>Réglage</w:t>
      </w:r>
      <w:proofErr w:type="spellEnd"/>
      <w:r w:rsidRPr="00663269">
        <w:rPr>
          <w:rFonts w:cs="Arial"/>
        </w:rPr>
        <w:t xml:space="preserve"> </w:t>
      </w:r>
      <w:proofErr w:type="spellStart"/>
      <w:r w:rsidRPr="00663269">
        <w:rPr>
          <w:rFonts w:cs="Arial"/>
        </w:rPr>
        <w:t>d'usine</w:t>
      </w:r>
      <w:proofErr w:type="spellEnd"/>
    </w:p>
    <w:p w14:paraId="248FD442" w14:textId="77777777" w:rsidR="00116439" w:rsidRPr="00663269" w:rsidRDefault="00116439" w:rsidP="00116439">
      <w:pPr>
        <w:pStyle w:val="Textkrper"/>
      </w:pPr>
    </w:p>
    <w:tbl>
      <w:tblPr>
        <w:tblStyle w:val="Tabellenraste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5"/>
        <w:gridCol w:w="2430"/>
        <w:gridCol w:w="5844"/>
      </w:tblGrid>
      <w:tr w:rsidR="00116439" w:rsidRPr="00663269" w14:paraId="5FE9FABF" w14:textId="77777777" w:rsidTr="00185641">
        <w:tc>
          <w:tcPr>
            <w:tcW w:w="850" w:type="pct"/>
            <w:shd w:val="clear" w:color="auto" w:fill="A6A6A6" w:themeFill="background1" w:themeFillShade="A6"/>
          </w:tcPr>
          <w:p w14:paraId="3CCE9DA0" w14:textId="77777777" w:rsidR="00116439" w:rsidRPr="00663269" w:rsidRDefault="00116439" w:rsidP="00884506">
            <w:pPr>
              <w:pStyle w:val="Tableheadings"/>
              <w:rPr>
                <w:rFonts w:cs="Arial"/>
              </w:rPr>
            </w:pPr>
            <w:bookmarkStart w:id="2" w:name="_GoBack" w:colFirst="1" w:colLast="2"/>
          </w:p>
        </w:tc>
        <w:tc>
          <w:tcPr>
            <w:tcW w:w="1219" w:type="pct"/>
            <w:shd w:val="clear" w:color="auto" w:fill="A6A6A6" w:themeFill="background1" w:themeFillShade="A6"/>
          </w:tcPr>
          <w:p w14:paraId="5D81DF0F" w14:textId="77777777" w:rsidR="00116439" w:rsidRPr="00663269" w:rsidRDefault="00116439" w:rsidP="00884506">
            <w:pPr>
              <w:pStyle w:val="Tableheadings"/>
              <w:rPr>
                <w:rFonts w:cs="Arial"/>
              </w:rPr>
            </w:pPr>
            <w:r w:rsidRPr="00663269">
              <w:rPr>
                <w:rFonts w:cs="Arial"/>
                <w:lang w:val="fr"/>
              </w:rPr>
              <w:t>Réglage d'usine</w:t>
            </w:r>
          </w:p>
        </w:tc>
        <w:tc>
          <w:tcPr>
            <w:tcW w:w="2931" w:type="pct"/>
            <w:shd w:val="clear" w:color="auto" w:fill="A6A6A6" w:themeFill="background1" w:themeFillShade="A6"/>
          </w:tcPr>
          <w:p w14:paraId="5A573DC8" w14:textId="77777777" w:rsidR="00116439" w:rsidRPr="00663269" w:rsidRDefault="00116439" w:rsidP="00884506">
            <w:pPr>
              <w:pStyle w:val="Tableheadings"/>
              <w:rPr>
                <w:rFonts w:cs="Arial"/>
              </w:rPr>
            </w:pPr>
            <w:r w:rsidRPr="00663269">
              <w:rPr>
                <w:rFonts w:cs="Arial"/>
                <w:lang w:val="fr"/>
              </w:rPr>
              <w:t>Réglage / Commentaires utilisateur</w:t>
            </w:r>
          </w:p>
        </w:tc>
      </w:tr>
      <w:bookmarkEnd w:id="2"/>
      <w:tr w:rsidR="00116439" w:rsidRPr="00663269" w14:paraId="67A250B0" w14:textId="77777777" w:rsidTr="000A6AD3">
        <w:tc>
          <w:tcPr>
            <w:tcW w:w="850" w:type="pct"/>
            <w:shd w:val="clear" w:color="auto" w:fill="D9D9D9" w:themeFill="background1" w:themeFillShade="D9"/>
            <w:vAlign w:val="bottom"/>
          </w:tcPr>
          <w:p w14:paraId="2E454A1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SP1 / FH1</w:t>
            </w:r>
          </w:p>
        </w:tc>
        <w:tc>
          <w:tcPr>
            <w:tcW w:w="1219" w:type="pct"/>
            <w:shd w:val="clear" w:color="auto" w:fill="D9D9D9" w:themeFill="background1" w:themeFillShade="D9"/>
            <w:vAlign w:val="bottom"/>
          </w:tcPr>
          <w:p w14:paraId="3338A3A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25% MEW*</w:t>
            </w:r>
          </w:p>
        </w:tc>
        <w:tc>
          <w:tcPr>
            <w:tcW w:w="2931" w:type="pct"/>
            <w:shd w:val="clear" w:color="auto" w:fill="D9D9D9" w:themeFill="background1" w:themeFillShade="D9"/>
          </w:tcPr>
          <w:p w14:paraId="1EEC3B0E" w14:textId="77777777" w:rsidR="00116439" w:rsidRPr="00663269" w:rsidRDefault="00116439" w:rsidP="00EF136A">
            <w:pPr>
              <w:pStyle w:val="TableText"/>
              <w:rPr>
                <w:rFonts w:ascii="Arial" w:hAnsi="Arial" w:cs="Arial"/>
                <w:sz w:val="22"/>
                <w:szCs w:val="22"/>
              </w:rPr>
            </w:pPr>
          </w:p>
        </w:tc>
      </w:tr>
      <w:tr w:rsidR="00116439" w:rsidRPr="00663269" w14:paraId="08EB1D52" w14:textId="77777777" w:rsidTr="000A6AD3">
        <w:tc>
          <w:tcPr>
            <w:tcW w:w="850" w:type="pct"/>
            <w:shd w:val="clear" w:color="auto" w:fill="D9D9D9" w:themeFill="background1" w:themeFillShade="D9"/>
            <w:vAlign w:val="bottom"/>
          </w:tcPr>
          <w:p w14:paraId="58FE708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rP1 / FL1</w:t>
            </w:r>
          </w:p>
        </w:tc>
        <w:tc>
          <w:tcPr>
            <w:tcW w:w="1219" w:type="pct"/>
            <w:shd w:val="clear" w:color="auto" w:fill="D9D9D9" w:themeFill="background1" w:themeFillShade="D9"/>
            <w:vAlign w:val="bottom"/>
          </w:tcPr>
          <w:p w14:paraId="342F461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23% MEW*</w:t>
            </w:r>
          </w:p>
        </w:tc>
        <w:tc>
          <w:tcPr>
            <w:tcW w:w="2931" w:type="pct"/>
            <w:shd w:val="clear" w:color="auto" w:fill="D9D9D9" w:themeFill="background1" w:themeFillShade="D9"/>
          </w:tcPr>
          <w:p w14:paraId="14A13E99" w14:textId="77777777" w:rsidR="00116439" w:rsidRPr="00663269" w:rsidRDefault="00116439" w:rsidP="00EF136A">
            <w:pPr>
              <w:pStyle w:val="TableText"/>
              <w:rPr>
                <w:rFonts w:ascii="Arial" w:hAnsi="Arial" w:cs="Arial"/>
                <w:sz w:val="22"/>
                <w:szCs w:val="22"/>
              </w:rPr>
            </w:pPr>
          </w:p>
        </w:tc>
      </w:tr>
      <w:tr w:rsidR="00116439" w:rsidRPr="00663269" w14:paraId="78B8DCF9" w14:textId="77777777" w:rsidTr="000A6AD3">
        <w:tc>
          <w:tcPr>
            <w:tcW w:w="850" w:type="pct"/>
            <w:shd w:val="clear" w:color="auto" w:fill="D9D9D9" w:themeFill="background1" w:themeFillShade="D9"/>
            <w:vAlign w:val="bottom"/>
          </w:tcPr>
          <w:p w14:paraId="3ED08CEF"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ou1</w:t>
            </w:r>
          </w:p>
        </w:tc>
        <w:tc>
          <w:tcPr>
            <w:tcW w:w="1219" w:type="pct"/>
            <w:shd w:val="clear" w:color="auto" w:fill="D9D9D9" w:themeFill="background1" w:themeFillShade="D9"/>
            <w:vAlign w:val="bottom"/>
          </w:tcPr>
          <w:p w14:paraId="61BB84DD"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Hno</w:t>
            </w:r>
            <w:proofErr w:type="spellEnd"/>
          </w:p>
        </w:tc>
        <w:tc>
          <w:tcPr>
            <w:tcW w:w="2931" w:type="pct"/>
            <w:shd w:val="clear" w:color="auto" w:fill="D9D9D9" w:themeFill="background1" w:themeFillShade="D9"/>
          </w:tcPr>
          <w:p w14:paraId="71E4FC88" w14:textId="77777777" w:rsidR="00116439" w:rsidRPr="00663269" w:rsidRDefault="00116439" w:rsidP="00EF136A">
            <w:pPr>
              <w:pStyle w:val="TableText"/>
              <w:rPr>
                <w:rFonts w:ascii="Arial" w:hAnsi="Arial" w:cs="Arial"/>
                <w:sz w:val="22"/>
                <w:szCs w:val="22"/>
              </w:rPr>
            </w:pPr>
          </w:p>
        </w:tc>
      </w:tr>
      <w:tr w:rsidR="00116439" w:rsidRPr="00663269" w14:paraId="6A80053B" w14:textId="77777777" w:rsidTr="000A6AD3">
        <w:tc>
          <w:tcPr>
            <w:tcW w:w="850" w:type="pct"/>
            <w:shd w:val="clear" w:color="auto" w:fill="D9D9D9" w:themeFill="background1" w:themeFillShade="D9"/>
            <w:vAlign w:val="bottom"/>
          </w:tcPr>
          <w:p w14:paraId="6702282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ou2</w:t>
            </w:r>
          </w:p>
        </w:tc>
        <w:tc>
          <w:tcPr>
            <w:tcW w:w="1219" w:type="pct"/>
            <w:shd w:val="clear" w:color="auto" w:fill="D9D9D9" w:themeFill="background1" w:themeFillShade="D9"/>
            <w:vAlign w:val="bottom"/>
          </w:tcPr>
          <w:p w14:paraId="58CA5493"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I</w:t>
            </w:r>
          </w:p>
        </w:tc>
        <w:tc>
          <w:tcPr>
            <w:tcW w:w="2931" w:type="pct"/>
            <w:shd w:val="clear" w:color="auto" w:fill="D9D9D9" w:themeFill="background1" w:themeFillShade="D9"/>
          </w:tcPr>
          <w:p w14:paraId="651B7C64" w14:textId="77777777" w:rsidR="00116439" w:rsidRPr="00663269" w:rsidRDefault="00116439" w:rsidP="00EF136A">
            <w:pPr>
              <w:pStyle w:val="TableText"/>
              <w:rPr>
                <w:rFonts w:ascii="Arial" w:hAnsi="Arial" w:cs="Arial"/>
                <w:sz w:val="22"/>
                <w:szCs w:val="22"/>
              </w:rPr>
            </w:pPr>
          </w:p>
        </w:tc>
      </w:tr>
      <w:tr w:rsidR="00116439" w:rsidRPr="00663269" w14:paraId="07A4F97F" w14:textId="77777777" w:rsidTr="000A6AD3">
        <w:tc>
          <w:tcPr>
            <w:tcW w:w="850" w:type="pct"/>
            <w:shd w:val="clear" w:color="auto" w:fill="D9D9D9" w:themeFill="background1" w:themeFillShade="D9"/>
            <w:vAlign w:val="bottom"/>
          </w:tcPr>
          <w:p w14:paraId="4C55A0C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dS1</w:t>
            </w:r>
          </w:p>
        </w:tc>
        <w:tc>
          <w:tcPr>
            <w:tcW w:w="1219" w:type="pct"/>
            <w:shd w:val="clear" w:color="auto" w:fill="D9D9D9" w:themeFill="background1" w:themeFillShade="D9"/>
            <w:vAlign w:val="bottom"/>
          </w:tcPr>
          <w:p w14:paraId="0C057478"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w:t>
            </w:r>
          </w:p>
        </w:tc>
        <w:tc>
          <w:tcPr>
            <w:tcW w:w="2931" w:type="pct"/>
            <w:shd w:val="clear" w:color="auto" w:fill="D9D9D9" w:themeFill="background1" w:themeFillShade="D9"/>
          </w:tcPr>
          <w:p w14:paraId="4851DD56" w14:textId="77777777" w:rsidR="00116439" w:rsidRPr="00663269" w:rsidRDefault="00116439" w:rsidP="00EF136A">
            <w:pPr>
              <w:pStyle w:val="TableText"/>
              <w:rPr>
                <w:rFonts w:ascii="Arial" w:hAnsi="Arial" w:cs="Arial"/>
                <w:sz w:val="22"/>
                <w:szCs w:val="22"/>
              </w:rPr>
            </w:pPr>
          </w:p>
        </w:tc>
      </w:tr>
      <w:tr w:rsidR="00116439" w:rsidRPr="00663269" w14:paraId="2F1362DA" w14:textId="77777777" w:rsidTr="000A6AD3">
        <w:tc>
          <w:tcPr>
            <w:tcW w:w="850" w:type="pct"/>
            <w:shd w:val="clear" w:color="auto" w:fill="D9D9D9" w:themeFill="background1" w:themeFillShade="D9"/>
            <w:vAlign w:val="bottom"/>
          </w:tcPr>
          <w:p w14:paraId="5F043B07"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dr1</w:t>
            </w:r>
          </w:p>
        </w:tc>
        <w:tc>
          <w:tcPr>
            <w:tcW w:w="1219" w:type="pct"/>
            <w:shd w:val="clear" w:color="auto" w:fill="D9D9D9" w:themeFill="background1" w:themeFillShade="D9"/>
            <w:vAlign w:val="bottom"/>
          </w:tcPr>
          <w:p w14:paraId="405956BB"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w:t>
            </w:r>
          </w:p>
        </w:tc>
        <w:tc>
          <w:tcPr>
            <w:tcW w:w="2931" w:type="pct"/>
            <w:shd w:val="clear" w:color="auto" w:fill="D9D9D9" w:themeFill="background1" w:themeFillShade="D9"/>
          </w:tcPr>
          <w:p w14:paraId="3E611FF2" w14:textId="77777777" w:rsidR="00116439" w:rsidRPr="00663269" w:rsidRDefault="00116439" w:rsidP="00EF136A">
            <w:pPr>
              <w:pStyle w:val="TableText"/>
              <w:rPr>
                <w:rFonts w:ascii="Arial" w:hAnsi="Arial" w:cs="Arial"/>
                <w:sz w:val="22"/>
                <w:szCs w:val="22"/>
              </w:rPr>
            </w:pPr>
          </w:p>
        </w:tc>
      </w:tr>
      <w:tr w:rsidR="00116439" w:rsidRPr="00663269" w14:paraId="254B8199" w14:textId="77777777" w:rsidTr="000A6AD3">
        <w:tc>
          <w:tcPr>
            <w:tcW w:w="850" w:type="pct"/>
            <w:shd w:val="clear" w:color="auto" w:fill="D9D9D9" w:themeFill="background1" w:themeFillShade="D9"/>
            <w:vAlign w:val="bottom"/>
          </w:tcPr>
          <w:p w14:paraId="15C41A2B"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dAP</w:t>
            </w:r>
            <w:proofErr w:type="spellEnd"/>
          </w:p>
        </w:tc>
        <w:tc>
          <w:tcPr>
            <w:tcW w:w="1219" w:type="pct"/>
            <w:shd w:val="clear" w:color="auto" w:fill="D9D9D9" w:themeFill="background1" w:themeFillShade="D9"/>
            <w:vAlign w:val="bottom"/>
          </w:tcPr>
          <w:p w14:paraId="1F2C965A"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0,06</w:t>
            </w:r>
          </w:p>
        </w:tc>
        <w:tc>
          <w:tcPr>
            <w:tcW w:w="2931" w:type="pct"/>
            <w:shd w:val="clear" w:color="auto" w:fill="D9D9D9" w:themeFill="background1" w:themeFillShade="D9"/>
          </w:tcPr>
          <w:p w14:paraId="0C90AD0D" w14:textId="77777777" w:rsidR="00116439" w:rsidRPr="00663269" w:rsidRDefault="00116439" w:rsidP="00EF136A">
            <w:pPr>
              <w:pStyle w:val="TableText"/>
              <w:rPr>
                <w:rFonts w:ascii="Arial" w:hAnsi="Arial" w:cs="Arial"/>
                <w:sz w:val="22"/>
                <w:szCs w:val="22"/>
              </w:rPr>
            </w:pPr>
          </w:p>
        </w:tc>
      </w:tr>
      <w:tr w:rsidR="00116439" w:rsidRPr="00663269" w14:paraId="0F1F9825" w14:textId="77777777" w:rsidTr="000A6AD3">
        <w:tc>
          <w:tcPr>
            <w:tcW w:w="850" w:type="pct"/>
            <w:shd w:val="clear" w:color="auto" w:fill="D9D9D9" w:themeFill="background1" w:themeFillShade="D9"/>
            <w:vAlign w:val="bottom"/>
          </w:tcPr>
          <w:p w14:paraId="5CB7950F"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dAA</w:t>
            </w:r>
            <w:proofErr w:type="spellEnd"/>
          </w:p>
        </w:tc>
        <w:tc>
          <w:tcPr>
            <w:tcW w:w="1219" w:type="pct"/>
            <w:shd w:val="clear" w:color="auto" w:fill="D9D9D9" w:themeFill="background1" w:themeFillShade="D9"/>
            <w:vAlign w:val="bottom"/>
          </w:tcPr>
          <w:p w14:paraId="09DE4F6C"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0,0</w:t>
            </w:r>
          </w:p>
        </w:tc>
        <w:tc>
          <w:tcPr>
            <w:tcW w:w="2931" w:type="pct"/>
            <w:shd w:val="clear" w:color="auto" w:fill="D9D9D9" w:themeFill="background1" w:themeFillShade="D9"/>
          </w:tcPr>
          <w:p w14:paraId="30999616" w14:textId="77777777" w:rsidR="00116439" w:rsidRPr="00663269" w:rsidRDefault="00116439" w:rsidP="00EF136A">
            <w:pPr>
              <w:pStyle w:val="TableText"/>
              <w:rPr>
                <w:rFonts w:ascii="Arial" w:hAnsi="Arial" w:cs="Arial"/>
                <w:sz w:val="22"/>
                <w:szCs w:val="22"/>
              </w:rPr>
            </w:pPr>
          </w:p>
        </w:tc>
      </w:tr>
      <w:tr w:rsidR="00116439" w:rsidRPr="00663269" w14:paraId="07308508" w14:textId="77777777" w:rsidTr="000A6AD3">
        <w:tc>
          <w:tcPr>
            <w:tcW w:w="850" w:type="pct"/>
            <w:shd w:val="clear" w:color="auto" w:fill="D9D9D9" w:themeFill="background1" w:themeFillShade="D9"/>
            <w:vAlign w:val="bottom"/>
          </w:tcPr>
          <w:p w14:paraId="4A1C883A"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uni</w:t>
            </w:r>
            <w:proofErr w:type="spellEnd"/>
          </w:p>
        </w:tc>
        <w:tc>
          <w:tcPr>
            <w:tcW w:w="1219" w:type="pct"/>
            <w:shd w:val="clear" w:color="auto" w:fill="D9D9D9" w:themeFill="background1" w:themeFillShade="D9"/>
            <w:vAlign w:val="bottom"/>
          </w:tcPr>
          <w:p w14:paraId="43A2E92B"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bAr</w:t>
            </w:r>
            <w:proofErr w:type="spellEnd"/>
            <w:r w:rsidRPr="00663269">
              <w:rPr>
                <w:rFonts w:ascii="Arial" w:hAnsi="Arial" w:cs="Arial"/>
                <w:sz w:val="22"/>
                <w:szCs w:val="22"/>
              </w:rPr>
              <w:t xml:space="preserve"> / </w:t>
            </w:r>
            <w:proofErr w:type="spellStart"/>
            <w:r w:rsidRPr="00663269">
              <w:rPr>
                <w:rFonts w:ascii="Arial" w:hAnsi="Arial" w:cs="Arial"/>
                <w:sz w:val="22"/>
                <w:szCs w:val="22"/>
              </w:rPr>
              <w:t>mbAr</w:t>
            </w:r>
            <w:proofErr w:type="spellEnd"/>
          </w:p>
        </w:tc>
        <w:tc>
          <w:tcPr>
            <w:tcW w:w="2931" w:type="pct"/>
            <w:shd w:val="clear" w:color="auto" w:fill="D9D9D9" w:themeFill="background1" w:themeFillShade="D9"/>
          </w:tcPr>
          <w:p w14:paraId="5BD7F721" w14:textId="77777777" w:rsidR="00116439" w:rsidRPr="00663269" w:rsidRDefault="00116439" w:rsidP="00EF136A">
            <w:pPr>
              <w:pStyle w:val="TableText"/>
              <w:rPr>
                <w:rFonts w:ascii="Arial" w:hAnsi="Arial" w:cs="Arial"/>
                <w:sz w:val="22"/>
                <w:szCs w:val="22"/>
              </w:rPr>
            </w:pPr>
          </w:p>
        </w:tc>
      </w:tr>
      <w:tr w:rsidR="00116439" w:rsidRPr="00663269" w14:paraId="0AA05CCB" w14:textId="77777777" w:rsidTr="000A6AD3">
        <w:tc>
          <w:tcPr>
            <w:tcW w:w="850" w:type="pct"/>
            <w:shd w:val="clear" w:color="auto" w:fill="D9D9D9" w:themeFill="background1" w:themeFillShade="D9"/>
            <w:vAlign w:val="bottom"/>
          </w:tcPr>
          <w:p w14:paraId="6B6C47CA"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coLr</w:t>
            </w:r>
            <w:proofErr w:type="spellEnd"/>
          </w:p>
        </w:tc>
        <w:tc>
          <w:tcPr>
            <w:tcW w:w="1219" w:type="pct"/>
            <w:shd w:val="clear" w:color="auto" w:fill="D9D9D9" w:themeFill="background1" w:themeFillShade="D9"/>
            <w:vAlign w:val="bottom"/>
          </w:tcPr>
          <w:p w14:paraId="340AFFF4"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rEd</w:t>
            </w:r>
            <w:proofErr w:type="spellEnd"/>
          </w:p>
        </w:tc>
        <w:tc>
          <w:tcPr>
            <w:tcW w:w="2931" w:type="pct"/>
            <w:shd w:val="clear" w:color="auto" w:fill="D9D9D9" w:themeFill="background1" w:themeFillShade="D9"/>
          </w:tcPr>
          <w:p w14:paraId="2509F8F4" w14:textId="77777777" w:rsidR="00116439" w:rsidRPr="00663269" w:rsidRDefault="00116439" w:rsidP="00EF136A">
            <w:pPr>
              <w:pStyle w:val="TableText"/>
              <w:rPr>
                <w:rFonts w:ascii="Arial" w:hAnsi="Arial" w:cs="Arial"/>
                <w:sz w:val="22"/>
                <w:szCs w:val="22"/>
              </w:rPr>
            </w:pPr>
          </w:p>
        </w:tc>
      </w:tr>
      <w:tr w:rsidR="00116439" w:rsidRPr="00663269" w14:paraId="70B72782" w14:textId="77777777" w:rsidTr="000A6AD3">
        <w:tc>
          <w:tcPr>
            <w:tcW w:w="850" w:type="pct"/>
            <w:shd w:val="clear" w:color="auto" w:fill="D9D9D9" w:themeFill="background1" w:themeFillShade="D9"/>
            <w:vAlign w:val="bottom"/>
          </w:tcPr>
          <w:p w14:paraId="45149B68"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cFH</w:t>
            </w:r>
            <w:proofErr w:type="spellEnd"/>
          </w:p>
        </w:tc>
        <w:tc>
          <w:tcPr>
            <w:tcW w:w="1219" w:type="pct"/>
            <w:shd w:val="clear" w:color="auto" w:fill="D9D9D9" w:themeFill="background1" w:themeFillShade="D9"/>
            <w:vAlign w:val="bottom"/>
          </w:tcPr>
          <w:p w14:paraId="429ABF72"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MEW***</w:t>
            </w:r>
          </w:p>
        </w:tc>
        <w:tc>
          <w:tcPr>
            <w:tcW w:w="2931" w:type="pct"/>
            <w:shd w:val="clear" w:color="auto" w:fill="D9D9D9" w:themeFill="background1" w:themeFillShade="D9"/>
          </w:tcPr>
          <w:p w14:paraId="45AF4A03" w14:textId="77777777" w:rsidR="00116439" w:rsidRPr="00663269" w:rsidRDefault="00116439" w:rsidP="00EF136A">
            <w:pPr>
              <w:pStyle w:val="TableText"/>
              <w:rPr>
                <w:rFonts w:ascii="Arial" w:hAnsi="Arial" w:cs="Arial"/>
                <w:sz w:val="22"/>
                <w:szCs w:val="22"/>
              </w:rPr>
            </w:pPr>
          </w:p>
        </w:tc>
      </w:tr>
      <w:tr w:rsidR="00116439" w:rsidRPr="00663269" w14:paraId="5C96815C" w14:textId="77777777" w:rsidTr="000A6AD3">
        <w:tc>
          <w:tcPr>
            <w:tcW w:w="850" w:type="pct"/>
            <w:shd w:val="clear" w:color="auto" w:fill="D9D9D9" w:themeFill="background1" w:themeFillShade="D9"/>
            <w:vAlign w:val="bottom"/>
          </w:tcPr>
          <w:p w14:paraId="3D739EF0"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cFL</w:t>
            </w:r>
            <w:proofErr w:type="spellEnd"/>
          </w:p>
        </w:tc>
        <w:tc>
          <w:tcPr>
            <w:tcW w:w="1219" w:type="pct"/>
            <w:shd w:val="clear" w:color="auto" w:fill="D9D9D9" w:themeFill="background1" w:themeFillShade="D9"/>
            <w:vAlign w:val="bottom"/>
          </w:tcPr>
          <w:p w14:paraId="17A528A5"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MAW**</w:t>
            </w:r>
          </w:p>
        </w:tc>
        <w:tc>
          <w:tcPr>
            <w:tcW w:w="2931" w:type="pct"/>
            <w:shd w:val="clear" w:color="auto" w:fill="D9D9D9" w:themeFill="background1" w:themeFillShade="D9"/>
          </w:tcPr>
          <w:p w14:paraId="3614F20C" w14:textId="77777777" w:rsidR="00116439" w:rsidRPr="00663269" w:rsidRDefault="00116439" w:rsidP="00EF136A">
            <w:pPr>
              <w:pStyle w:val="TableText"/>
              <w:rPr>
                <w:rFonts w:ascii="Arial" w:hAnsi="Arial" w:cs="Arial"/>
                <w:sz w:val="22"/>
                <w:szCs w:val="22"/>
              </w:rPr>
            </w:pPr>
          </w:p>
        </w:tc>
      </w:tr>
      <w:tr w:rsidR="00116439" w:rsidRPr="00663269" w14:paraId="12BDFA6D" w14:textId="77777777" w:rsidTr="000A6AD3">
        <w:tc>
          <w:tcPr>
            <w:tcW w:w="850" w:type="pct"/>
            <w:shd w:val="clear" w:color="auto" w:fill="D9D9D9" w:themeFill="background1" w:themeFillShade="D9"/>
            <w:vAlign w:val="bottom"/>
          </w:tcPr>
          <w:p w14:paraId="14ED9FCF" w14:textId="77777777" w:rsidR="00116439" w:rsidRPr="00663269" w:rsidRDefault="00116439" w:rsidP="00EF136A">
            <w:pPr>
              <w:pStyle w:val="TableText"/>
              <w:rPr>
                <w:rFonts w:ascii="Arial" w:hAnsi="Arial" w:cs="Arial"/>
                <w:sz w:val="22"/>
                <w:szCs w:val="22"/>
              </w:rPr>
            </w:pPr>
            <w:proofErr w:type="spellStart"/>
            <w:r w:rsidRPr="00663269">
              <w:rPr>
                <w:rFonts w:ascii="Arial" w:hAnsi="Arial" w:cs="Arial"/>
                <w:sz w:val="22"/>
                <w:szCs w:val="22"/>
              </w:rPr>
              <w:t>diS</w:t>
            </w:r>
            <w:proofErr w:type="spellEnd"/>
          </w:p>
        </w:tc>
        <w:tc>
          <w:tcPr>
            <w:tcW w:w="1219" w:type="pct"/>
            <w:shd w:val="clear" w:color="auto" w:fill="D9D9D9" w:themeFill="background1" w:themeFillShade="D9"/>
            <w:vAlign w:val="bottom"/>
          </w:tcPr>
          <w:p w14:paraId="7B188590" w14:textId="77777777" w:rsidR="00116439" w:rsidRPr="00663269" w:rsidRDefault="00116439" w:rsidP="00EF136A">
            <w:pPr>
              <w:pStyle w:val="TableText"/>
              <w:rPr>
                <w:rFonts w:ascii="Arial" w:hAnsi="Arial" w:cs="Arial"/>
                <w:sz w:val="22"/>
                <w:szCs w:val="22"/>
              </w:rPr>
            </w:pPr>
            <w:r w:rsidRPr="00663269">
              <w:rPr>
                <w:rFonts w:ascii="Arial" w:hAnsi="Arial" w:cs="Arial"/>
                <w:sz w:val="22"/>
                <w:szCs w:val="22"/>
              </w:rPr>
              <w:t>d2</w:t>
            </w:r>
          </w:p>
        </w:tc>
        <w:tc>
          <w:tcPr>
            <w:tcW w:w="2931" w:type="pct"/>
            <w:shd w:val="clear" w:color="auto" w:fill="D9D9D9" w:themeFill="background1" w:themeFillShade="D9"/>
          </w:tcPr>
          <w:p w14:paraId="76C8DC72" w14:textId="77777777" w:rsidR="00116439" w:rsidRPr="00663269" w:rsidRDefault="00116439" w:rsidP="00EF136A">
            <w:pPr>
              <w:pStyle w:val="TableText"/>
              <w:rPr>
                <w:rFonts w:ascii="Arial" w:hAnsi="Arial" w:cs="Arial"/>
                <w:sz w:val="22"/>
                <w:szCs w:val="22"/>
              </w:rPr>
            </w:pPr>
          </w:p>
        </w:tc>
      </w:tr>
    </w:tbl>
    <w:p w14:paraId="1D3CE890" w14:textId="77777777" w:rsidR="00116439" w:rsidRPr="00663269" w:rsidRDefault="00116439" w:rsidP="00116439">
      <w:pPr>
        <w:pStyle w:val="Textkrper"/>
      </w:pPr>
    </w:p>
    <w:p w14:paraId="44B2A24C" w14:textId="77777777" w:rsidR="00116439" w:rsidRPr="00663269" w:rsidRDefault="00116439" w:rsidP="00116439">
      <w:pPr>
        <w:pStyle w:val="Textkrper"/>
        <w:rPr>
          <w:lang w:val="en-US"/>
        </w:rPr>
      </w:pPr>
      <w:r w:rsidRPr="00663269">
        <w:rPr>
          <w:lang w:val="fr"/>
        </w:rPr>
        <w:t>* = Le pourcentage indiqué de la valeur finale de la plage de mesure (VMR) du capteur respectif (pour PN7xx9 le pourcentage de la portée de mesure) est fixé.</w:t>
      </w:r>
    </w:p>
    <w:p w14:paraId="14090A1D" w14:textId="77777777" w:rsidR="00116439" w:rsidRPr="00663269" w:rsidRDefault="00116439" w:rsidP="00116439">
      <w:pPr>
        <w:pStyle w:val="Textkrper"/>
        <w:rPr>
          <w:lang w:val="de-DE"/>
        </w:rPr>
      </w:pPr>
      <w:r w:rsidRPr="00663269">
        <w:rPr>
          <w:lang w:val="fr"/>
        </w:rPr>
        <w:t>** = valeur initiale plage de mesure (MAW)</w:t>
      </w:r>
    </w:p>
    <w:p w14:paraId="39D5BF78" w14:textId="77777777" w:rsidR="00116439" w:rsidRPr="00663269" w:rsidRDefault="00116439" w:rsidP="00116439">
      <w:pPr>
        <w:pStyle w:val="Textkrper"/>
        <w:rPr>
          <w:color w:val="FF0000"/>
          <w:lang w:val="de-DE"/>
        </w:rPr>
      </w:pPr>
      <w:r w:rsidRPr="00663269">
        <w:rPr>
          <w:lang w:val="fr"/>
        </w:rPr>
        <w:t>*** = valeur finale de la plage de mesure (MEW)</w:t>
      </w:r>
    </w:p>
    <w:p w14:paraId="581F3CA1" w14:textId="77777777" w:rsidR="00116439" w:rsidRPr="00663269" w:rsidRDefault="00116439" w:rsidP="00116439">
      <w:pPr>
        <w:pStyle w:val="Textkrper"/>
      </w:pPr>
    </w:p>
    <w:p w14:paraId="4165C4C1" w14:textId="77777777" w:rsidR="00116439" w:rsidRPr="00663269" w:rsidRDefault="00116439" w:rsidP="00116439">
      <w:pPr>
        <w:pStyle w:val="Textkrper"/>
      </w:pPr>
      <w:r w:rsidRPr="00663269">
        <w:br w:type="page"/>
      </w:r>
    </w:p>
    <w:p w14:paraId="7839F8E6" w14:textId="570BD5C8" w:rsidR="00116439" w:rsidRPr="00663269" w:rsidRDefault="00116439" w:rsidP="00116439">
      <w:pPr>
        <w:pStyle w:val="Textkrper"/>
      </w:pPr>
      <w:r w:rsidRPr="00663269">
        <w:rPr>
          <w:noProof/>
          <w:lang w:val="es-ES" w:eastAsia="es-ES"/>
        </w:rPr>
        <w:lastRenderedPageBreak/>
        <mc:AlternateContent>
          <mc:Choice Requires="wps">
            <w:drawing>
              <wp:anchor distT="45720" distB="45720" distL="114300" distR="114300" simplePos="0" relativeHeight="251701760" behindDoc="0" locked="0" layoutInCell="1" allowOverlap="1" wp14:anchorId="7FEC8573" wp14:editId="3DB154B7">
                <wp:simplePos x="0" y="0"/>
                <wp:positionH relativeFrom="column">
                  <wp:posOffset>-163195</wp:posOffset>
                </wp:positionH>
                <wp:positionV relativeFrom="paragraph">
                  <wp:posOffset>4114165</wp:posOffset>
                </wp:positionV>
                <wp:extent cx="4720590" cy="4356100"/>
                <wp:effectExtent l="0" t="0" r="22860" b="26035"/>
                <wp:wrapSquare wrapText="bothSides"/>
                <wp:docPr id="78947" name="Textfeld 78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4356100"/>
                        </a:xfrm>
                        <a:prstGeom prst="rect">
                          <a:avLst/>
                        </a:prstGeom>
                        <a:solidFill>
                          <a:srgbClr val="FFFFFF"/>
                        </a:solidFill>
                        <a:ln w="9525">
                          <a:solidFill>
                            <a:srgbClr val="000000"/>
                          </a:solidFill>
                          <a:miter lim="800000"/>
                          <a:headEnd/>
                          <a:tailEnd/>
                        </a:ln>
                      </wps:spPr>
                      <wps:txbx>
                        <w:txbxContent>
                          <w:p w14:paraId="1212DD25" w14:textId="77777777" w:rsidR="00116439" w:rsidRPr="00AB299F" w:rsidRDefault="00116439" w:rsidP="00116439">
                            <w:pPr>
                              <w:pStyle w:val="Textkrper"/>
                              <w:rPr>
                                <w:lang w:val="en-US"/>
                              </w:rPr>
                            </w:pPr>
                            <w:r w:rsidRPr="00AB299F">
                              <w:rPr>
                                <w:lang w:val="fr"/>
                              </w:rPr>
                              <w:t>Les données spécifiées ci-dessus ne servent qu’à décrire le produit.</w:t>
                            </w:r>
                          </w:p>
                          <w:p w14:paraId="78BA9B9F" w14:textId="77777777" w:rsidR="00116439" w:rsidRPr="00AB299F" w:rsidRDefault="00116439" w:rsidP="00116439">
                            <w:pPr>
                              <w:pStyle w:val="Textkrper"/>
                              <w:rPr>
                                <w:lang w:val="en-US"/>
                              </w:rPr>
                            </w:pPr>
                            <w:r w:rsidRPr="00AB299F">
                              <w:rPr>
                                <w:lang w:val="fr"/>
                              </w:rPr>
                              <w:t>Aucune déclaration concernant une certaine condition ou la pertinence d’une certaine application ne peut être tirée de nos informations.</w:t>
                            </w:r>
                          </w:p>
                          <w:p w14:paraId="29F11208" w14:textId="77777777" w:rsidR="00116439" w:rsidRPr="00AB299F" w:rsidRDefault="00116439" w:rsidP="00116439">
                            <w:pPr>
                              <w:pStyle w:val="Textkrper"/>
                              <w:rPr>
                                <w:lang w:val="en-US"/>
                              </w:rPr>
                            </w:pPr>
                            <w:r w:rsidRPr="00AB299F">
                              <w:rPr>
                                <w:lang w:val="fr"/>
                              </w:rPr>
                              <w:t>Les informations données ne libèrent pas l’utilisateur de l’obligation de jugement et de vérification.</w:t>
                            </w:r>
                          </w:p>
                          <w:p w14:paraId="204D8CB5" w14:textId="77777777" w:rsidR="00116439" w:rsidRPr="00AB299F" w:rsidRDefault="00116439" w:rsidP="00116439">
                            <w:pPr>
                              <w:pStyle w:val="Textkrper"/>
                              <w:rPr>
                                <w:lang w:val="en-US"/>
                              </w:rPr>
                            </w:pPr>
                            <w:r w:rsidRPr="00AB299F">
                              <w:rPr>
                                <w:lang w:val="fr"/>
                              </w:rPr>
                              <w:t>Il ne faut pas oublier que nos produits sont soumis à un processus naturel d’usure et de vieillissement.</w:t>
                            </w:r>
                          </w:p>
                          <w:p w14:paraId="5A1BC063" w14:textId="77777777" w:rsidR="00116439" w:rsidRPr="00AB299F" w:rsidRDefault="00116439" w:rsidP="00116439">
                            <w:pPr>
                              <w:pStyle w:val="Textkrper"/>
                              <w:rPr>
                                <w:lang w:val="en-US"/>
                              </w:rPr>
                            </w:pPr>
                            <w:r w:rsidRPr="00AB299F">
                              <w:rPr>
                                <w:lang w:val="fr"/>
                              </w:rPr>
                              <w:t xml:space="preserve">© Ce document, ainsi que les données, spécifications et autres informations qui y sont énoncées, sont la propriété exclusive de </w:t>
                            </w:r>
                            <w:proofErr w:type="spellStart"/>
                            <w:r w:rsidRPr="00AB299F">
                              <w:rPr>
                                <w:lang w:val="fr"/>
                              </w:rPr>
                              <w:t>Norgren</w:t>
                            </w:r>
                            <w:proofErr w:type="spellEnd"/>
                            <w:r w:rsidRPr="00AB299F">
                              <w:rPr>
                                <w:lang w:val="fr"/>
                              </w:rPr>
                              <w:t xml:space="preserve"> </w:t>
                            </w:r>
                            <w:proofErr w:type="spellStart"/>
                            <w:r w:rsidRPr="00AB299F">
                              <w:rPr>
                                <w:lang w:val="fr"/>
                              </w:rPr>
                              <w:t>GmbH</w:t>
                            </w:r>
                            <w:proofErr w:type="spellEnd"/>
                            <w:r w:rsidRPr="00AB299F">
                              <w:rPr>
                                <w:lang w:val="fr"/>
                              </w:rPr>
                              <w:t>.</w:t>
                            </w:r>
                          </w:p>
                          <w:p w14:paraId="75B07E7D" w14:textId="77777777" w:rsidR="00116439" w:rsidRPr="00AB299F" w:rsidRDefault="00116439" w:rsidP="00116439">
                            <w:pPr>
                              <w:pStyle w:val="Textkrper"/>
                              <w:rPr>
                                <w:lang w:val="en-US"/>
                              </w:rPr>
                            </w:pPr>
                            <w:r w:rsidRPr="00AB299F">
                              <w:rPr>
                                <w:lang w:val="fr"/>
                              </w:rPr>
                              <w:t>Sans leur consentement, il ne peut être reproduit ou donné à des tiers.</w:t>
                            </w:r>
                          </w:p>
                          <w:p w14:paraId="0EF16A2A" w14:textId="77777777" w:rsidR="00116439" w:rsidRDefault="00116439" w:rsidP="00116439">
                            <w:pPr>
                              <w:pStyle w:val="Textkrper"/>
                              <w:rPr>
                                <w:lang w:val="en-US"/>
                              </w:rPr>
                            </w:pPr>
                          </w:p>
                          <w:p w14:paraId="5E827E56" w14:textId="77777777" w:rsidR="00116439" w:rsidRPr="00AB299F" w:rsidRDefault="00116439" w:rsidP="00116439">
                            <w:pPr>
                              <w:pStyle w:val="Textkrper"/>
                              <w:rPr>
                                <w:lang w:val="en-US"/>
                              </w:rPr>
                            </w:pPr>
                            <w:r w:rsidRPr="00AB299F">
                              <w:rPr>
                                <w:lang w:val="fr"/>
                              </w:rPr>
                              <w:t>Sujet à des modifications.</w:t>
                            </w:r>
                          </w:p>
                          <w:p w14:paraId="4F35821B" w14:textId="77777777" w:rsidR="00116439" w:rsidRPr="00AB299F" w:rsidRDefault="00116439" w:rsidP="00116439">
                            <w:pPr>
                              <w:pStyle w:val="Textkrper"/>
                              <w:rPr>
                                <w:lang w:val="en-US"/>
                              </w:rPr>
                            </w:pPr>
                            <w:r w:rsidRPr="00AB299F">
                              <w:rPr>
                                <w:lang w:val="fr"/>
                              </w:rPr>
                              <w:t xml:space="preserve">Imprimé en Allemagne. </w:t>
                            </w:r>
                          </w:p>
                          <w:p w14:paraId="52CD2FFB" w14:textId="77777777" w:rsidR="00116439" w:rsidRPr="00AB299F" w:rsidRDefault="00116439" w:rsidP="00116439">
                            <w:pPr>
                              <w:pStyle w:val="Textkrper"/>
                              <w:rPr>
                                <w:lang w:val="en-US"/>
                              </w:rPr>
                            </w:pPr>
                            <w:r w:rsidRPr="00AB299F">
                              <w:rPr>
                                <w:lang w:val="fr"/>
                              </w:rPr>
                              <w:t>Ces instructions ont été générées à l’origine en allemand.</w:t>
                            </w:r>
                          </w:p>
                          <w:p w14:paraId="24B698C9" w14:textId="77777777" w:rsidR="00116439" w:rsidRDefault="00116439" w:rsidP="00116439">
                            <w:pPr>
                              <w:pStyle w:val="Textkrper"/>
                            </w:pPr>
                          </w:p>
                          <w:p w14:paraId="0C102061" w14:textId="77777777" w:rsidR="00116439" w:rsidRPr="00AB299F" w:rsidRDefault="00116439" w:rsidP="00116439">
                            <w:pPr>
                              <w:pStyle w:val="Textkrper"/>
                            </w:pPr>
                            <w:proofErr w:type="spellStart"/>
                            <w:r w:rsidRPr="00AB299F">
                              <w:t>Commande</w:t>
                            </w:r>
                            <w:proofErr w:type="spellEnd"/>
                            <w:r w:rsidRPr="00AB299F">
                              <w:t xml:space="preserve"> n° </w:t>
                            </w:r>
                            <w:r w:rsidRPr="00DC73F3">
                              <w:rPr>
                                <w:b/>
                                <w:bCs/>
                                <w:color w:val="575757" w:themeColor="background2"/>
                                <w:lang w:val="es-ES"/>
                              </w:rPr>
                              <w:t>7503756000000050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C8573" id="Textfeld 78947" o:spid="_x0000_s1211" type="#_x0000_t202" style="position:absolute;margin-left:-12.85pt;margin-top:323.95pt;width:371.7pt;height:343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">
                <v:textbox style="mso-fit-shape-to-text:t">
                  <w:txbxContent>
                    <w:p w14:paraId="1212DD25" w14:textId="77777777" w:rsidR="00116439" w:rsidRPr="00AB299F" w:rsidRDefault="00116439" w:rsidP="00116439">
                      <w:pPr>
                        <w:pStyle w:val="Textkrper"/>
                        <w:rPr>
                          <w:lang w:val="en-US"/>
                        </w:rPr>
                      </w:pPr>
                      <w:r w:rsidRPr="00AB299F">
                        <w:rPr>
                          <w:lang w:val="fr"/>
                        </w:rPr>
                        <w:t>Les données spécifiées ci-dessus ne servent qu’à décrire le produit.</w:t>
                      </w:r>
                    </w:p>
                    <w:p w14:paraId="78BA9B9F" w14:textId="77777777" w:rsidR="00116439" w:rsidRPr="00AB299F" w:rsidRDefault="00116439" w:rsidP="00116439">
                      <w:pPr>
                        <w:pStyle w:val="Textkrper"/>
                        <w:rPr>
                          <w:lang w:val="en-US"/>
                        </w:rPr>
                      </w:pPr>
                      <w:r w:rsidRPr="00AB299F">
                        <w:rPr>
                          <w:lang w:val="fr"/>
                        </w:rPr>
                        <w:t>Aucune déclaration concernant une certaine condition ou la pertinence d’une certaine application ne peut être tirée de nos informations.</w:t>
                      </w:r>
                    </w:p>
                    <w:p w14:paraId="29F11208" w14:textId="77777777" w:rsidR="00116439" w:rsidRPr="00AB299F" w:rsidRDefault="00116439" w:rsidP="00116439">
                      <w:pPr>
                        <w:pStyle w:val="Textkrper"/>
                        <w:rPr>
                          <w:lang w:val="en-US"/>
                        </w:rPr>
                      </w:pPr>
                      <w:r w:rsidRPr="00AB299F">
                        <w:rPr>
                          <w:lang w:val="fr"/>
                        </w:rPr>
                        <w:t>Les informations données ne libèrent pas l’utilisateur de l’obligation de jugement et de vérification.</w:t>
                      </w:r>
                    </w:p>
                    <w:p w14:paraId="204D8CB5" w14:textId="77777777" w:rsidR="00116439" w:rsidRPr="00AB299F" w:rsidRDefault="00116439" w:rsidP="00116439">
                      <w:pPr>
                        <w:pStyle w:val="Textkrper"/>
                        <w:rPr>
                          <w:lang w:val="en-US"/>
                        </w:rPr>
                      </w:pPr>
                      <w:r w:rsidRPr="00AB299F">
                        <w:rPr>
                          <w:lang w:val="fr"/>
                        </w:rPr>
                        <w:t>Il ne faut pas oublier que nos produits sont soumis à un processus naturel d’usure et de vieillissement.</w:t>
                      </w:r>
                    </w:p>
                    <w:p w14:paraId="5A1BC063" w14:textId="77777777" w:rsidR="00116439" w:rsidRPr="00AB299F" w:rsidRDefault="00116439" w:rsidP="00116439">
                      <w:pPr>
                        <w:pStyle w:val="Textkrper"/>
                        <w:rPr>
                          <w:lang w:val="en-US"/>
                        </w:rPr>
                      </w:pPr>
                      <w:r w:rsidRPr="00AB299F">
                        <w:rPr>
                          <w:lang w:val="fr"/>
                        </w:rPr>
                        <w:t xml:space="preserve">© Ce document, ainsi que les données, spécifications et autres informations qui y sont énoncées, sont la propriété exclusive de </w:t>
                      </w:r>
                      <w:proofErr w:type="spellStart"/>
                      <w:r w:rsidRPr="00AB299F">
                        <w:rPr>
                          <w:lang w:val="fr"/>
                        </w:rPr>
                        <w:t>Norgren</w:t>
                      </w:r>
                      <w:proofErr w:type="spellEnd"/>
                      <w:r w:rsidRPr="00AB299F">
                        <w:rPr>
                          <w:lang w:val="fr"/>
                        </w:rPr>
                        <w:t xml:space="preserve"> </w:t>
                      </w:r>
                      <w:proofErr w:type="spellStart"/>
                      <w:r w:rsidRPr="00AB299F">
                        <w:rPr>
                          <w:lang w:val="fr"/>
                        </w:rPr>
                        <w:t>GmbH</w:t>
                      </w:r>
                      <w:proofErr w:type="spellEnd"/>
                      <w:r w:rsidRPr="00AB299F">
                        <w:rPr>
                          <w:lang w:val="fr"/>
                        </w:rPr>
                        <w:t>.</w:t>
                      </w:r>
                    </w:p>
                    <w:p w14:paraId="75B07E7D" w14:textId="77777777" w:rsidR="00116439" w:rsidRPr="00AB299F" w:rsidRDefault="00116439" w:rsidP="00116439">
                      <w:pPr>
                        <w:pStyle w:val="Textkrper"/>
                        <w:rPr>
                          <w:lang w:val="en-US"/>
                        </w:rPr>
                      </w:pPr>
                      <w:r w:rsidRPr="00AB299F">
                        <w:rPr>
                          <w:lang w:val="fr"/>
                        </w:rPr>
                        <w:t>Sans leur consentement, il ne peut être reproduit ou donné à des tiers.</w:t>
                      </w:r>
                    </w:p>
                    <w:p w14:paraId="0EF16A2A" w14:textId="77777777" w:rsidR="00116439" w:rsidRDefault="00116439" w:rsidP="00116439">
                      <w:pPr>
                        <w:pStyle w:val="Textkrper"/>
                        <w:rPr>
                          <w:lang w:val="en-US"/>
                        </w:rPr>
                      </w:pPr>
                    </w:p>
                    <w:p w14:paraId="5E827E56" w14:textId="77777777" w:rsidR="00116439" w:rsidRPr="00AB299F" w:rsidRDefault="00116439" w:rsidP="00116439">
                      <w:pPr>
                        <w:pStyle w:val="Textkrper"/>
                        <w:rPr>
                          <w:lang w:val="en-US"/>
                        </w:rPr>
                      </w:pPr>
                      <w:r w:rsidRPr="00AB299F">
                        <w:rPr>
                          <w:lang w:val="fr"/>
                        </w:rPr>
                        <w:t>Sujet à des modifications.</w:t>
                      </w:r>
                    </w:p>
                    <w:p w14:paraId="4F35821B" w14:textId="77777777" w:rsidR="00116439" w:rsidRPr="00AB299F" w:rsidRDefault="00116439" w:rsidP="00116439">
                      <w:pPr>
                        <w:pStyle w:val="Textkrper"/>
                        <w:rPr>
                          <w:lang w:val="en-US"/>
                        </w:rPr>
                      </w:pPr>
                      <w:r w:rsidRPr="00AB299F">
                        <w:rPr>
                          <w:lang w:val="fr"/>
                        </w:rPr>
                        <w:t xml:space="preserve">Imprimé en Allemagne. </w:t>
                      </w:r>
                    </w:p>
                    <w:p w14:paraId="52CD2FFB" w14:textId="77777777" w:rsidR="00116439" w:rsidRPr="00AB299F" w:rsidRDefault="00116439" w:rsidP="00116439">
                      <w:pPr>
                        <w:pStyle w:val="Textkrper"/>
                        <w:rPr>
                          <w:lang w:val="en-US"/>
                        </w:rPr>
                      </w:pPr>
                      <w:r w:rsidRPr="00AB299F">
                        <w:rPr>
                          <w:lang w:val="fr"/>
                        </w:rPr>
                        <w:t>Ces instructions ont été générées à l’origine en allemand.</w:t>
                      </w:r>
                    </w:p>
                    <w:p w14:paraId="24B698C9" w14:textId="77777777" w:rsidR="00116439" w:rsidRDefault="00116439" w:rsidP="00116439">
                      <w:pPr>
                        <w:pStyle w:val="Textkrper"/>
                      </w:pPr>
                    </w:p>
                    <w:p w14:paraId="0C102061" w14:textId="77777777" w:rsidR="00116439" w:rsidRPr="00AB299F" w:rsidRDefault="00116439" w:rsidP="00116439">
                      <w:pPr>
                        <w:pStyle w:val="Textkrper"/>
                      </w:pPr>
                      <w:proofErr w:type="spellStart"/>
                      <w:r w:rsidRPr="00AB299F">
                        <w:t>Commande</w:t>
                      </w:r>
                      <w:proofErr w:type="spellEnd"/>
                      <w:r w:rsidRPr="00AB299F">
                        <w:t xml:space="preserve"> n° </w:t>
                      </w:r>
                      <w:r w:rsidRPr="00DC73F3">
                        <w:rPr>
                          <w:b/>
                          <w:bCs/>
                          <w:color w:val="575757" w:themeColor="background2"/>
                          <w:lang w:val="es-ES"/>
                        </w:rPr>
                        <w:t>7503756000000050</w:t>
                      </w:r>
                    </w:p>
                  </w:txbxContent>
                </v:textbox>
                <w10:wrap type="square"/>
              </v:shape>
            </w:pict>
          </mc:Fallback>
        </mc:AlternateContent>
      </w:r>
    </w:p>
    <w:p w14:paraId="12E1DB07" w14:textId="630E991F" w:rsidR="006720BC" w:rsidRPr="00663269" w:rsidRDefault="006720BC" w:rsidP="00116439">
      <w:pPr>
        <w:rPr>
          <w:rFonts w:cs="Arial"/>
          <w:b/>
          <w:sz w:val="28"/>
          <w:szCs w:val="28"/>
          <w:lang w:val="de-DE"/>
        </w:rPr>
      </w:pPr>
    </w:p>
    <w:sectPr w:rsidR="006720BC" w:rsidRPr="00663269" w:rsidSect="00CF40F2">
      <w:headerReference w:type="default" r:id="rId27"/>
      <w:footerReference w:type="even" r:id="rId28"/>
      <w:footerReference w:type="default" r:id="rId29"/>
      <w:headerReference w:type="first" r:id="rId30"/>
      <w:pgSz w:w="12242" w:h="15842" w:code="9"/>
      <w:pgMar w:top="1985" w:right="845" w:bottom="839" w:left="1418" w:header="680" w:footer="102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5402D" w14:textId="77777777" w:rsidR="005F0139" w:rsidRDefault="005F0139" w:rsidP="00875398">
      <w:r>
        <w:separator/>
      </w:r>
    </w:p>
  </w:endnote>
  <w:endnote w:type="continuationSeparator" w:id="0">
    <w:p w14:paraId="5E935C12" w14:textId="77777777" w:rsidR="005F0139" w:rsidRDefault="005F0139" w:rsidP="00875398">
      <w:r>
        <w:continuationSeparator/>
      </w:r>
    </w:p>
  </w:endnote>
  <w:endnote w:type="continuationNotice" w:id="1">
    <w:p w14:paraId="70592533" w14:textId="77777777" w:rsidR="005F0139" w:rsidRDefault="005F0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E5666" w14:textId="77777777" w:rsidR="00503A3B" w:rsidRDefault="00503A3B" w:rsidP="0087470A">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57455D4C" w14:textId="77777777" w:rsidR="00503A3B" w:rsidRDefault="00503A3B" w:rsidP="00653E41">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DD6ED" w14:textId="77777777" w:rsidR="00503A3B" w:rsidRPr="00653E41" w:rsidRDefault="00503A3B" w:rsidP="009F0738">
    <w:pPr>
      <w:pStyle w:val="Fuzeile"/>
      <w:framePr w:wrap="around" w:vAnchor="text" w:hAnchor="page" w:x="1415" w:y="119"/>
      <w:rPr>
        <w:rStyle w:val="Seitenzahl"/>
        <w:rFonts w:cs="Arial"/>
        <w:sz w:val="20"/>
        <w:szCs w:val="20"/>
      </w:rPr>
    </w:pPr>
    <w:r w:rsidRPr="00653E41">
      <w:rPr>
        <w:rStyle w:val="Seitenzahl"/>
        <w:rFonts w:cs="Arial"/>
        <w:sz w:val="20"/>
        <w:szCs w:val="20"/>
      </w:rPr>
      <w:fldChar w:fldCharType="begin"/>
    </w:r>
    <w:r w:rsidRPr="00653E41">
      <w:rPr>
        <w:rStyle w:val="Seitenzahl"/>
        <w:rFonts w:cs="Arial"/>
        <w:sz w:val="20"/>
        <w:szCs w:val="20"/>
      </w:rPr>
      <w:instrText xml:space="preserve">PAGE  </w:instrText>
    </w:r>
    <w:r w:rsidRPr="00653E41">
      <w:rPr>
        <w:rStyle w:val="Seitenzahl"/>
        <w:rFonts w:cs="Arial"/>
        <w:sz w:val="20"/>
        <w:szCs w:val="20"/>
      </w:rPr>
      <w:fldChar w:fldCharType="separate"/>
    </w:r>
    <w:r w:rsidR="00B249B4">
      <w:rPr>
        <w:rStyle w:val="Seitenzahl"/>
        <w:rFonts w:cs="Arial"/>
        <w:noProof/>
        <w:sz w:val="20"/>
        <w:szCs w:val="20"/>
      </w:rPr>
      <w:t>6</w:t>
    </w:r>
    <w:r w:rsidRPr="00653E41">
      <w:rPr>
        <w:rStyle w:val="Seitenzahl"/>
        <w:rFonts w:cs="Arial"/>
        <w:sz w:val="20"/>
        <w:szCs w:val="20"/>
      </w:rPr>
      <w:fldChar w:fldCharType="end"/>
    </w:r>
  </w:p>
  <w:p w14:paraId="38AAFE57" w14:textId="72506C59" w:rsidR="00503A3B" w:rsidRDefault="00503A3B" w:rsidP="00653E41">
    <w:pPr>
      <w:pStyle w:val="Fuzeile"/>
      <w:ind w:firstLine="360"/>
    </w:pPr>
    <w:r>
      <w:rPr>
        <w:noProof/>
        <w:lang w:val="es-ES" w:eastAsia="es-ES"/>
      </w:rPr>
      <mc:AlternateContent>
        <mc:Choice Requires="wps">
          <w:drawing>
            <wp:anchor distT="0" distB="0" distL="114300" distR="114300" simplePos="0" relativeHeight="251658243" behindDoc="0" locked="0" layoutInCell="1" allowOverlap="1" wp14:anchorId="06111C77" wp14:editId="3270F8CE">
              <wp:simplePos x="0" y="0"/>
              <wp:positionH relativeFrom="column">
                <wp:posOffset>-219075</wp:posOffset>
              </wp:positionH>
              <wp:positionV relativeFrom="paragraph">
                <wp:posOffset>9525</wp:posOffset>
              </wp:positionV>
              <wp:extent cx="6644005" cy="6350"/>
              <wp:effectExtent l="0" t="0" r="36195" b="44450"/>
              <wp:wrapNone/>
              <wp:docPr id="25"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4005" cy="6350"/>
                      </a:xfrm>
                      <a:prstGeom prst="line">
                        <a:avLst/>
                      </a:prstGeom>
                      <a:noFill/>
                      <a:ln w="12700">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FF842" id="Gerade Verbindung 16"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75pt" to="50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" strokecolor="black [3213]"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BC967" w14:textId="77777777" w:rsidR="005F0139" w:rsidRDefault="005F0139" w:rsidP="00875398">
      <w:r>
        <w:separator/>
      </w:r>
    </w:p>
  </w:footnote>
  <w:footnote w:type="continuationSeparator" w:id="0">
    <w:p w14:paraId="52600BB6" w14:textId="77777777" w:rsidR="005F0139" w:rsidRDefault="005F0139" w:rsidP="00875398">
      <w:r>
        <w:continuationSeparator/>
      </w:r>
    </w:p>
  </w:footnote>
  <w:footnote w:type="continuationNotice" w:id="1">
    <w:p w14:paraId="3A7D00D4" w14:textId="77777777" w:rsidR="005F0139" w:rsidRDefault="005F01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7F7C" w14:textId="4AA93B63" w:rsidR="00503A3B" w:rsidRDefault="00503A3B">
    <w:pPr>
      <w:pStyle w:val="Kopfzeile"/>
    </w:pPr>
    <w:r>
      <w:rPr>
        <w:noProof/>
        <w:lang w:val="es-ES" w:eastAsia="es-ES"/>
      </w:rPr>
      <w:drawing>
        <wp:anchor distT="0" distB="0" distL="114300" distR="114300" simplePos="0" relativeHeight="251658244" behindDoc="0" locked="0" layoutInCell="1" allowOverlap="1" wp14:anchorId="2FDE008E" wp14:editId="319AB15C">
          <wp:simplePos x="0" y="0"/>
          <wp:positionH relativeFrom="column">
            <wp:posOffset>-163195</wp:posOffset>
          </wp:positionH>
          <wp:positionV relativeFrom="paragraph">
            <wp:posOffset>-200660</wp:posOffset>
          </wp:positionV>
          <wp:extent cx="2118995" cy="459740"/>
          <wp:effectExtent l="0" t="0" r="0" b="0"/>
          <wp:wrapThrough wrapText="bothSides">
            <wp:wrapPolygon edited="0">
              <wp:start x="777" y="0"/>
              <wp:lineTo x="0" y="4773"/>
              <wp:lineTo x="0" y="16707"/>
              <wp:lineTo x="777" y="20287"/>
              <wp:lineTo x="3625" y="20287"/>
              <wp:lineTo x="21231" y="19094"/>
              <wp:lineTo x="21231" y="4773"/>
              <wp:lineTo x="3625" y="0"/>
              <wp:lineTo x="777" y="0"/>
            </wp:wrapPolygon>
          </wp:wrapThrough>
          <wp:docPr id="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gren logo.png"/>
                  <pic:cNvPicPr/>
                </pic:nvPicPr>
                <pic:blipFill>
                  <a:blip r:embed="rId1">
                    <a:extLst>
                      <a:ext uri="{28A0092B-C50C-407E-A947-70E740481C1C}">
                        <a14:useLocalDpi xmlns:a14="http://schemas.microsoft.com/office/drawing/2010/main" val="0"/>
                      </a:ext>
                    </a:extLst>
                  </a:blip>
                  <a:stretch>
                    <a:fillRect/>
                  </a:stretch>
                </pic:blipFill>
                <pic:spPr>
                  <a:xfrm>
                    <a:off x="0" y="0"/>
                    <a:ext cx="2118995" cy="45974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8242" behindDoc="0" locked="0" layoutInCell="1" allowOverlap="1" wp14:anchorId="05F402F2" wp14:editId="3AB19B3D">
              <wp:simplePos x="0" y="0"/>
              <wp:positionH relativeFrom="column">
                <wp:posOffset>1963420</wp:posOffset>
              </wp:positionH>
              <wp:positionV relativeFrom="paragraph">
                <wp:posOffset>-177800</wp:posOffset>
              </wp:positionV>
              <wp:extent cx="4388485" cy="361950"/>
              <wp:effectExtent l="0" t="0" r="5715" b="1905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8485" cy="361950"/>
                      </a:xfrm>
                      <a:prstGeom prst="rect">
                        <a:avLst/>
                      </a:prstGeom>
                      <a:noFill/>
                      <a:ln>
                        <a:noFill/>
                      </a:ln>
                      <a:effectLst/>
                    </wps:spPr>
                    <wps:txbx>
                      <w:txbxContent>
                        <w:p w14:paraId="1E942472" w14:textId="04C04B96" w:rsidR="00620B20" w:rsidRPr="00620B20" w:rsidRDefault="00620B20" w:rsidP="00620B20">
                          <w:pPr>
                            <w:pStyle w:val="Textkrper"/>
                            <w:spacing w:before="12"/>
                            <w:ind w:left="20"/>
                            <w:jc w:val="right"/>
                            <w:rPr>
                              <w:color w:val="auto"/>
                            </w:rPr>
                          </w:pPr>
                          <w:proofErr w:type="spellStart"/>
                          <w:r w:rsidRPr="00620B20">
                            <w:rPr>
                              <w:b/>
                              <w:color w:val="auto"/>
                            </w:rPr>
                            <w:t>Capteur</w:t>
                          </w:r>
                          <w:proofErr w:type="spellEnd"/>
                          <w:r w:rsidRPr="00620B20">
                            <w:rPr>
                              <w:b/>
                              <w:color w:val="auto"/>
                            </w:rPr>
                            <w:t xml:space="preserve"> de pression </w:t>
                          </w:r>
                          <w:proofErr w:type="spellStart"/>
                          <w:r w:rsidRPr="00620B20">
                            <w:rPr>
                              <w:b/>
                              <w:color w:val="auto"/>
                            </w:rPr>
                            <w:t>électronique</w:t>
                          </w:r>
                          <w:proofErr w:type="spellEnd"/>
                          <w:r w:rsidRPr="00620B20">
                            <w:rPr>
                              <w:b/>
                              <w:color w:val="auto"/>
                            </w:rPr>
                            <w:t xml:space="preserve"> 34D </w:t>
                          </w:r>
                          <w:r w:rsidRPr="00620B20">
                            <w:rPr>
                              <w:color w:val="auto"/>
                            </w:rPr>
                            <w:br/>
                          </w:r>
                        </w:p>
                        <w:p w14:paraId="61555267" w14:textId="6317AEA7" w:rsidR="00503A3B" w:rsidRPr="00620B20" w:rsidRDefault="00503A3B" w:rsidP="00E71D15">
                          <w:pPr>
                            <w:pStyle w:val="Textkrper"/>
                            <w:spacing w:before="12"/>
                            <w:ind w:left="20"/>
                            <w:jc w:val="right"/>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402F2" id="_x0000_t202" coordsize="21600,21600" o:spt="202" path="m,l,21600r21600,l21600,xe">
              <v:stroke joinstyle="miter"/>
              <v:path gradientshapeok="t" o:connecttype="rect"/>
            </v:shapetype>
            <v:shape id="Text Box 14" o:spid="_x0000_s1212" type="#_x0000_t202" style="position:absolute;margin-left:154.6pt;margin-top:-14pt;width:345.55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" filled="f" stroked="f">
              <v:textbox inset="0,0,0,0">
                <w:txbxContent>
                  <w:p w14:paraId="1E942472" w14:textId="04C04B96" w:rsidR="00620B20" w:rsidRPr="00620B20" w:rsidRDefault="00620B20" w:rsidP="00620B20">
                    <w:pPr>
                      <w:pStyle w:val="Textkrper"/>
                      <w:spacing w:before="12"/>
                      <w:ind w:left="20"/>
                      <w:jc w:val="right"/>
                      <w:rPr>
                        <w:color w:val="auto"/>
                      </w:rPr>
                    </w:pPr>
                    <w:proofErr w:type="spellStart"/>
                    <w:r w:rsidRPr="00620B20">
                      <w:rPr>
                        <w:b/>
                        <w:color w:val="auto"/>
                      </w:rPr>
                      <w:t>Capteur</w:t>
                    </w:r>
                    <w:proofErr w:type="spellEnd"/>
                    <w:r w:rsidRPr="00620B20">
                      <w:rPr>
                        <w:b/>
                        <w:color w:val="auto"/>
                      </w:rPr>
                      <w:t xml:space="preserve"> de pression </w:t>
                    </w:r>
                    <w:proofErr w:type="spellStart"/>
                    <w:r w:rsidRPr="00620B20">
                      <w:rPr>
                        <w:b/>
                        <w:color w:val="auto"/>
                      </w:rPr>
                      <w:t>électronique</w:t>
                    </w:r>
                    <w:proofErr w:type="spellEnd"/>
                    <w:r w:rsidRPr="00620B20">
                      <w:rPr>
                        <w:b/>
                        <w:color w:val="auto"/>
                      </w:rPr>
                      <w:t xml:space="preserve"> 34D </w:t>
                    </w:r>
                    <w:r w:rsidRPr="00620B20">
                      <w:rPr>
                        <w:color w:val="auto"/>
                      </w:rPr>
                      <w:br/>
                    </w:r>
                  </w:p>
                  <w:p w14:paraId="61555267" w14:textId="6317AEA7" w:rsidR="00503A3B" w:rsidRPr="00620B20" w:rsidRDefault="00503A3B" w:rsidP="00E71D15">
                    <w:pPr>
                      <w:pStyle w:val="Textkrper"/>
                      <w:spacing w:before="12"/>
                      <w:ind w:left="20"/>
                      <w:jc w:val="right"/>
                      <w:rPr>
                        <w:color w:val="auto"/>
                      </w:rPr>
                    </w:pPr>
                  </w:p>
                </w:txbxContent>
              </v:textbox>
            </v:shape>
          </w:pict>
        </mc:Fallback>
      </mc:AlternateContent>
    </w:r>
  </w:p>
  <w:p w14:paraId="4CFCA12C" w14:textId="7064072E" w:rsidR="00503A3B" w:rsidRDefault="00503A3B">
    <w:pPr>
      <w:pStyle w:val="Kopfzeile"/>
    </w:pPr>
  </w:p>
  <w:p w14:paraId="12BFE8C2" w14:textId="6C39A398" w:rsidR="00503A3B" w:rsidRDefault="00503A3B">
    <w:pPr>
      <w:pStyle w:val="Kopfzeile"/>
    </w:pPr>
    <w:r>
      <w:rPr>
        <w:noProof/>
        <w:lang w:val="es-ES" w:eastAsia="es-ES"/>
      </w:rPr>
      <mc:AlternateContent>
        <mc:Choice Requires="wps">
          <w:drawing>
            <wp:anchor distT="0" distB="0" distL="114300" distR="114300" simplePos="0" relativeHeight="251658240" behindDoc="0" locked="0" layoutInCell="1" allowOverlap="1" wp14:anchorId="55FBA609" wp14:editId="4A94A8CD">
              <wp:simplePos x="0" y="0"/>
              <wp:positionH relativeFrom="column">
                <wp:posOffset>-23495</wp:posOffset>
              </wp:positionH>
              <wp:positionV relativeFrom="paragraph">
                <wp:posOffset>-1448435</wp:posOffset>
              </wp:positionV>
              <wp:extent cx="3779520" cy="60960"/>
              <wp:effectExtent l="0" t="0" r="508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9520" cy="60960"/>
                      </a:xfrm>
                      <a:prstGeom prst="rect">
                        <a:avLst/>
                      </a:prstGeom>
                      <a:solidFill>
                        <a:srgbClr val="1A3D9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2D44" id="Rectangle 13" o:spid="_x0000_s1026" style="position:absolute;margin-left:-1.85pt;margin-top:-114.05pt;width:297.6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" fillcolor="#1a3d92" stroked="f"/>
          </w:pict>
        </mc:Fallback>
      </mc:AlternateContent>
    </w:r>
    <w:r>
      <w:rPr>
        <w:noProof/>
        <w:sz w:val="22"/>
        <w:szCs w:val="22"/>
        <w:lang w:val="es-ES" w:eastAsia="es-ES"/>
      </w:rPr>
      <mc:AlternateContent>
        <mc:Choice Requires="wps">
          <w:drawing>
            <wp:anchor distT="0" distB="0" distL="114300" distR="114300" simplePos="0" relativeHeight="251658241" behindDoc="0" locked="0" layoutInCell="1" allowOverlap="1" wp14:anchorId="321D9125" wp14:editId="24C33150">
              <wp:simplePos x="0" y="0"/>
              <wp:positionH relativeFrom="column">
                <wp:posOffset>-22860</wp:posOffset>
              </wp:positionH>
              <wp:positionV relativeFrom="paragraph">
                <wp:posOffset>-1305560</wp:posOffset>
              </wp:positionV>
              <wp:extent cx="13716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2CE96F" w14:textId="77777777" w:rsidR="00503A3B" w:rsidRPr="00C179F9" w:rsidRDefault="00503A3B" w:rsidP="00211E89">
                          <w:pPr>
                            <w:rPr>
                              <w:b/>
                              <w:color w:val="404040" w:themeColor="text1" w:themeTint="BF"/>
                              <w:sz w:val="26"/>
                              <w:szCs w:val="26"/>
                            </w:rPr>
                          </w:pPr>
                          <w:r w:rsidRPr="00C179F9">
                            <w:rPr>
                              <w:color w:val="404040" w:themeColor="text1" w:themeTint="BF"/>
                              <w:sz w:val="26"/>
                              <w:szCs w:val="26"/>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D9125" id="_x0000_s1213" type="#_x0000_t202" style="position:absolute;margin-left:-1.8pt;margin-top:-102.8pt;width:108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" filled="f" stroked="f">
              <v:textbox inset="0,0,0,0">
                <w:txbxContent>
                  <w:p w14:paraId="432CE96F" w14:textId="77777777" w:rsidR="00503A3B" w:rsidRPr="00C179F9" w:rsidRDefault="00503A3B" w:rsidP="00211E89">
                    <w:pPr>
                      <w:rPr>
                        <w:b/>
                        <w:color w:val="404040" w:themeColor="text1" w:themeTint="BF"/>
                        <w:sz w:val="26"/>
                        <w:szCs w:val="26"/>
                      </w:rPr>
                    </w:pPr>
                    <w:r w:rsidRPr="00C179F9">
                      <w:rPr>
                        <w:color w:val="404040" w:themeColor="text1" w:themeTint="BF"/>
                        <w:sz w:val="26"/>
                        <w:szCs w:val="26"/>
                      </w:rPr>
                      <w:t>Document Title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84981" w14:textId="71F8C37A" w:rsidR="00503A3B" w:rsidRDefault="00B249B4">
    <w:pPr>
      <w:pStyle w:val="Kopfzeile"/>
    </w:pPr>
    <w:r>
      <w:rPr>
        <w:noProof/>
        <w:lang w:val="es-ES" w:eastAsia="es-ES"/>
      </w:rPr>
      <w:drawing>
        <wp:anchor distT="0" distB="0" distL="114300" distR="114300" simplePos="0" relativeHeight="251658245" behindDoc="1" locked="0" layoutInCell="1" allowOverlap="1" wp14:anchorId="142E6617" wp14:editId="1DC42425">
          <wp:simplePos x="0" y="0"/>
          <wp:positionH relativeFrom="column">
            <wp:posOffset>-900430</wp:posOffset>
          </wp:positionH>
          <wp:positionV relativeFrom="paragraph">
            <wp:posOffset>-431800</wp:posOffset>
          </wp:positionV>
          <wp:extent cx="7774745" cy="10078915"/>
          <wp:effectExtent l="0" t="0" r="0" b="5080"/>
          <wp:wrapThrough wrapText="bothSides">
            <wp:wrapPolygon edited="0">
              <wp:start x="0" y="0"/>
              <wp:lineTo x="0" y="21556"/>
              <wp:lineTo x="21524" y="21556"/>
              <wp:lineTo x="21524" y="0"/>
              <wp:lineTo x="0" y="0"/>
            </wp:wrapPolygon>
          </wp:wrapThrough>
          <wp:docPr id="2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gren_Operation Manual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4745" cy="10078915"/>
                  </a:xfrm>
                  <a:prstGeom prst="rect">
                    <a:avLst/>
                  </a:prstGeom>
                </pic:spPr>
              </pic:pic>
            </a:graphicData>
          </a:graphic>
          <wp14:sizeRelH relativeFrom="page">
            <wp14:pctWidth>0</wp14:pctWidth>
          </wp14:sizeRelH>
          <wp14:sizeRelV relativeFrom="page">
            <wp14:pctHeight>0</wp14:pctHeight>
          </wp14:sizeRelV>
        </wp:anchor>
      </w:drawing>
    </w:r>
    <w:r w:rsidR="00F93D40">
      <w:rPr>
        <w:noProof/>
        <w:lang w:val="es-ES" w:eastAsia="es-ES"/>
      </w:rPr>
      <w:t>s</w:t>
    </w:r>
  </w:p>
  <w:p w14:paraId="4F688732" w14:textId="45145CEC" w:rsidR="00503A3B" w:rsidRDefault="00503A3B">
    <w:pPr>
      <w:pStyle w:val="Kopfzeile"/>
    </w:pPr>
  </w:p>
  <w:p w14:paraId="78175EE1" w14:textId="77777777" w:rsidR="00503A3B" w:rsidRDefault="00503A3B">
    <w:pPr>
      <w:pStyle w:val="Kopfzeile"/>
    </w:pPr>
  </w:p>
  <w:p w14:paraId="339FD626" w14:textId="77777777" w:rsidR="00503A3B" w:rsidRDefault="00503A3B">
    <w:pPr>
      <w:pStyle w:val="Kopfzeile"/>
    </w:pPr>
  </w:p>
  <w:p w14:paraId="15E745C0" w14:textId="77777777" w:rsidR="00503A3B" w:rsidRDefault="00503A3B">
    <w:pPr>
      <w:pStyle w:val="Kopfzeile"/>
    </w:pPr>
  </w:p>
  <w:p w14:paraId="646B9756" w14:textId="77777777" w:rsidR="00503A3B" w:rsidRDefault="00503A3B">
    <w:pPr>
      <w:pStyle w:val="Kopfzeile"/>
    </w:pPr>
  </w:p>
  <w:p w14:paraId="0E99AE1D" w14:textId="77777777" w:rsidR="00503A3B" w:rsidRDefault="00503A3B">
    <w:pPr>
      <w:pStyle w:val="Kopfzeile"/>
    </w:pPr>
  </w:p>
  <w:p w14:paraId="38B94948" w14:textId="77777777" w:rsidR="00503A3B" w:rsidRDefault="00503A3B">
    <w:pPr>
      <w:pStyle w:val="Kopfzeile"/>
    </w:pPr>
  </w:p>
  <w:p w14:paraId="373D1238" w14:textId="7E603222" w:rsidR="00503A3B" w:rsidRDefault="00503A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34FB8"/>
    <w:multiLevelType w:val="hybridMultilevel"/>
    <w:tmpl w:val="090A2284"/>
    <w:lvl w:ilvl="0" w:tplc="7BFE4E74">
      <w:start w:val="1"/>
      <w:numFmt w:val="bullet"/>
      <w:pStyle w:val="Bullets"/>
      <w:lvlText w:val=""/>
      <w:lvlJc w:val="left"/>
      <w:pPr>
        <w:ind w:left="354" w:hanging="354"/>
      </w:pPr>
      <w:rPr>
        <w:rFonts w:ascii="Wingdings" w:hAnsi="Wingdings" w:hint="default"/>
        <w:color w:val="B71234" w:themeColor="accent3"/>
      </w:rPr>
    </w:lvl>
    <w:lvl w:ilvl="1" w:tplc="04090003">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 w15:restartNumberingAfterBreak="0">
    <w:nsid w:val="78D60887"/>
    <w:multiLevelType w:val="multilevel"/>
    <w:tmpl w:val="D9C85980"/>
    <w:lvl w:ilvl="0">
      <w:start w:val="1"/>
      <w:numFmt w:val="bullet"/>
      <w:pStyle w:val="Bullets1stLevel"/>
      <w:lvlText w:val=""/>
      <w:lvlJc w:val="left"/>
      <w:pPr>
        <w:ind w:left="624" w:hanging="284"/>
      </w:pPr>
      <w:rPr>
        <w:rFonts w:ascii="Wingdings" w:hAnsi="Wingdings" w:hint="default"/>
        <w:color w:val="B71234" w:themeColor="accent3"/>
      </w:rPr>
    </w:lvl>
    <w:lvl w:ilvl="1">
      <w:start w:val="1"/>
      <w:numFmt w:val="bullet"/>
      <w:pStyle w:val="Bullets2ndLevel"/>
      <w:lvlText w:val="−"/>
      <w:lvlJc w:val="left"/>
      <w:pPr>
        <w:ind w:left="907" w:hanging="283"/>
      </w:pPr>
      <w:rPr>
        <w:rFonts w:ascii="Cambria" w:hAnsi="Cambria" w:hint="default"/>
      </w:rPr>
    </w:lvl>
    <w:lvl w:ilvl="2">
      <w:start w:val="1"/>
      <w:numFmt w:val="bullet"/>
      <w:lvlText w:val=""/>
      <w:lvlJc w:val="left"/>
      <w:pPr>
        <w:ind w:left="1134" w:hanging="266"/>
      </w:pPr>
      <w:rPr>
        <w:rFonts w:ascii="Wingdings" w:hAnsi="Wingdings" w:hint="default"/>
      </w:rPr>
    </w:lvl>
    <w:lvl w:ilvl="3">
      <w:start w:val="1"/>
      <w:numFmt w:val="bullet"/>
      <w:lvlText w:val=""/>
      <w:lvlJc w:val="left"/>
      <w:pPr>
        <w:ind w:left="2007" w:hanging="153"/>
      </w:pPr>
      <w:rPr>
        <w:rFonts w:ascii="Symbol" w:hAnsi="Symbol" w:hint="default"/>
      </w:rPr>
    </w:lvl>
    <w:lvl w:ilvl="4">
      <w:start w:val="1"/>
      <w:numFmt w:val="bullet"/>
      <w:lvlText w:val="o"/>
      <w:lvlJc w:val="left"/>
      <w:pPr>
        <w:ind w:left="2506" w:hanging="153"/>
      </w:pPr>
      <w:rPr>
        <w:rFonts w:ascii="Courier New" w:hAnsi="Courier New" w:cs="Courier New" w:hint="default"/>
      </w:rPr>
    </w:lvl>
    <w:lvl w:ilvl="5">
      <w:start w:val="1"/>
      <w:numFmt w:val="bullet"/>
      <w:lvlText w:val=""/>
      <w:lvlJc w:val="left"/>
      <w:pPr>
        <w:ind w:left="3005" w:hanging="153"/>
      </w:pPr>
      <w:rPr>
        <w:rFonts w:ascii="Wingdings" w:hAnsi="Wingdings" w:hint="default"/>
      </w:rPr>
    </w:lvl>
    <w:lvl w:ilvl="6">
      <w:start w:val="1"/>
      <w:numFmt w:val="bullet"/>
      <w:lvlText w:val=""/>
      <w:lvlJc w:val="left"/>
      <w:pPr>
        <w:ind w:left="3504" w:hanging="153"/>
      </w:pPr>
      <w:rPr>
        <w:rFonts w:ascii="Symbol" w:hAnsi="Symbol" w:hint="default"/>
      </w:rPr>
    </w:lvl>
    <w:lvl w:ilvl="7">
      <w:start w:val="1"/>
      <w:numFmt w:val="bullet"/>
      <w:lvlText w:val="o"/>
      <w:lvlJc w:val="left"/>
      <w:pPr>
        <w:ind w:left="4003" w:hanging="153"/>
      </w:pPr>
      <w:rPr>
        <w:rFonts w:ascii="Courier New" w:hAnsi="Courier New" w:cs="Courier New" w:hint="default"/>
      </w:rPr>
    </w:lvl>
    <w:lvl w:ilvl="8">
      <w:start w:val="1"/>
      <w:numFmt w:val="bullet"/>
      <w:lvlText w:val=""/>
      <w:lvlJc w:val="left"/>
      <w:pPr>
        <w:ind w:left="4502" w:hanging="153"/>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embedSystemFonts/>
  <w:hideSpellingErrors/>
  <w:hideGrammaticalErrors/>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9F5"/>
    <w:rsid w:val="0001201D"/>
    <w:rsid w:val="00015BED"/>
    <w:rsid w:val="00017098"/>
    <w:rsid w:val="0002556F"/>
    <w:rsid w:val="00025F00"/>
    <w:rsid w:val="00031D14"/>
    <w:rsid w:val="00040392"/>
    <w:rsid w:val="00061BCD"/>
    <w:rsid w:val="00081FAE"/>
    <w:rsid w:val="00084B41"/>
    <w:rsid w:val="0009198A"/>
    <w:rsid w:val="00092011"/>
    <w:rsid w:val="0009445D"/>
    <w:rsid w:val="000A2176"/>
    <w:rsid w:val="000A268D"/>
    <w:rsid w:val="000A6AD3"/>
    <w:rsid w:val="000A6D22"/>
    <w:rsid w:val="000B7EBB"/>
    <w:rsid w:val="000C1A64"/>
    <w:rsid w:val="000C298B"/>
    <w:rsid w:val="000C7105"/>
    <w:rsid w:val="000C7924"/>
    <w:rsid w:val="000C79CD"/>
    <w:rsid w:val="000D6FC8"/>
    <w:rsid w:val="000E6D98"/>
    <w:rsid w:val="000F57F4"/>
    <w:rsid w:val="000F7531"/>
    <w:rsid w:val="00103682"/>
    <w:rsid w:val="0010602E"/>
    <w:rsid w:val="001069B3"/>
    <w:rsid w:val="00116439"/>
    <w:rsid w:val="001221A5"/>
    <w:rsid w:val="00125788"/>
    <w:rsid w:val="00126F2E"/>
    <w:rsid w:val="00140BE9"/>
    <w:rsid w:val="00141B65"/>
    <w:rsid w:val="00145361"/>
    <w:rsid w:val="00145F12"/>
    <w:rsid w:val="00151772"/>
    <w:rsid w:val="00151A3A"/>
    <w:rsid w:val="00155D72"/>
    <w:rsid w:val="00156AB1"/>
    <w:rsid w:val="0016107A"/>
    <w:rsid w:val="00163524"/>
    <w:rsid w:val="00166D51"/>
    <w:rsid w:val="001704C8"/>
    <w:rsid w:val="00173B5A"/>
    <w:rsid w:val="0018449D"/>
    <w:rsid w:val="00185641"/>
    <w:rsid w:val="00187712"/>
    <w:rsid w:val="0019514B"/>
    <w:rsid w:val="001B3391"/>
    <w:rsid w:val="001C7AA7"/>
    <w:rsid w:val="001D1933"/>
    <w:rsid w:val="001D7DFA"/>
    <w:rsid w:val="001F1E4B"/>
    <w:rsid w:val="001F45D4"/>
    <w:rsid w:val="002009C9"/>
    <w:rsid w:val="002025C3"/>
    <w:rsid w:val="002038D9"/>
    <w:rsid w:val="00204B1F"/>
    <w:rsid w:val="0020659A"/>
    <w:rsid w:val="00211E89"/>
    <w:rsid w:val="002122AB"/>
    <w:rsid w:val="0021266C"/>
    <w:rsid w:val="00214603"/>
    <w:rsid w:val="0021562D"/>
    <w:rsid w:val="0022268A"/>
    <w:rsid w:val="00227B3C"/>
    <w:rsid w:val="0023365E"/>
    <w:rsid w:val="00233700"/>
    <w:rsid w:val="00241B3E"/>
    <w:rsid w:val="00253EE6"/>
    <w:rsid w:val="00257C83"/>
    <w:rsid w:val="00261F9B"/>
    <w:rsid w:val="002633AE"/>
    <w:rsid w:val="00271A83"/>
    <w:rsid w:val="002A1B75"/>
    <w:rsid w:val="002A3904"/>
    <w:rsid w:val="002B0E38"/>
    <w:rsid w:val="002B2B15"/>
    <w:rsid w:val="002B53D1"/>
    <w:rsid w:val="002B64B4"/>
    <w:rsid w:val="002C14D9"/>
    <w:rsid w:val="002C31E6"/>
    <w:rsid w:val="002D4043"/>
    <w:rsid w:val="002D5396"/>
    <w:rsid w:val="002D55EC"/>
    <w:rsid w:val="002E3DD3"/>
    <w:rsid w:val="002F333C"/>
    <w:rsid w:val="002F4CE9"/>
    <w:rsid w:val="002F59B7"/>
    <w:rsid w:val="00301802"/>
    <w:rsid w:val="00305207"/>
    <w:rsid w:val="003111C4"/>
    <w:rsid w:val="0031125C"/>
    <w:rsid w:val="003201C3"/>
    <w:rsid w:val="00322504"/>
    <w:rsid w:val="00330C82"/>
    <w:rsid w:val="003351FD"/>
    <w:rsid w:val="00340A32"/>
    <w:rsid w:val="00350D10"/>
    <w:rsid w:val="00351322"/>
    <w:rsid w:val="0035728F"/>
    <w:rsid w:val="003600F7"/>
    <w:rsid w:val="003621E4"/>
    <w:rsid w:val="00362349"/>
    <w:rsid w:val="00364F18"/>
    <w:rsid w:val="00372995"/>
    <w:rsid w:val="003754A6"/>
    <w:rsid w:val="00375510"/>
    <w:rsid w:val="00381856"/>
    <w:rsid w:val="00382319"/>
    <w:rsid w:val="0039410B"/>
    <w:rsid w:val="003959CA"/>
    <w:rsid w:val="003B7CFD"/>
    <w:rsid w:val="003C5214"/>
    <w:rsid w:val="003D76B2"/>
    <w:rsid w:val="003D7E91"/>
    <w:rsid w:val="003E779C"/>
    <w:rsid w:val="003F493B"/>
    <w:rsid w:val="004041D8"/>
    <w:rsid w:val="00407FA1"/>
    <w:rsid w:val="00413862"/>
    <w:rsid w:val="00416790"/>
    <w:rsid w:val="004239F5"/>
    <w:rsid w:val="0042583B"/>
    <w:rsid w:val="00432BB8"/>
    <w:rsid w:val="00436F3C"/>
    <w:rsid w:val="00437A49"/>
    <w:rsid w:val="00443520"/>
    <w:rsid w:val="00446A0B"/>
    <w:rsid w:val="004508F6"/>
    <w:rsid w:val="0045578D"/>
    <w:rsid w:val="00456F2F"/>
    <w:rsid w:val="00467A01"/>
    <w:rsid w:val="004875AF"/>
    <w:rsid w:val="00493EC6"/>
    <w:rsid w:val="004B0666"/>
    <w:rsid w:val="004C30EC"/>
    <w:rsid w:val="004D09F5"/>
    <w:rsid w:val="004E348F"/>
    <w:rsid w:val="004F2549"/>
    <w:rsid w:val="004F5CFB"/>
    <w:rsid w:val="004F6B99"/>
    <w:rsid w:val="00503A3B"/>
    <w:rsid w:val="00504DAF"/>
    <w:rsid w:val="00505BFF"/>
    <w:rsid w:val="00516CCF"/>
    <w:rsid w:val="00520422"/>
    <w:rsid w:val="00522C6B"/>
    <w:rsid w:val="00527737"/>
    <w:rsid w:val="00533217"/>
    <w:rsid w:val="0053502D"/>
    <w:rsid w:val="005352CF"/>
    <w:rsid w:val="00536414"/>
    <w:rsid w:val="00553380"/>
    <w:rsid w:val="005553CD"/>
    <w:rsid w:val="00556BDB"/>
    <w:rsid w:val="005659F1"/>
    <w:rsid w:val="00571C81"/>
    <w:rsid w:val="00580C86"/>
    <w:rsid w:val="0059598D"/>
    <w:rsid w:val="00597BBB"/>
    <w:rsid w:val="005A00DD"/>
    <w:rsid w:val="005A2DAD"/>
    <w:rsid w:val="005A2E9E"/>
    <w:rsid w:val="005A2FFA"/>
    <w:rsid w:val="005B010C"/>
    <w:rsid w:val="005C362C"/>
    <w:rsid w:val="005C7E57"/>
    <w:rsid w:val="005D25BF"/>
    <w:rsid w:val="005D6325"/>
    <w:rsid w:val="005D77CD"/>
    <w:rsid w:val="005E1E88"/>
    <w:rsid w:val="005F0139"/>
    <w:rsid w:val="005F1F85"/>
    <w:rsid w:val="005F2F38"/>
    <w:rsid w:val="005F5623"/>
    <w:rsid w:val="005F65B0"/>
    <w:rsid w:val="006102B8"/>
    <w:rsid w:val="00620B20"/>
    <w:rsid w:val="00620EB9"/>
    <w:rsid w:val="006468EC"/>
    <w:rsid w:val="00647538"/>
    <w:rsid w:val="00650E64"/>
    <w:rsid w:val="006519E9"/>
    <w:rsid w:val="00653E41"/>
    <w:rsid w:val="00663269"/>
    <w:rsid w:val="00665C0A"/>
    <w:rsid w:val="006720BC"/>
    <w:rsid w:val="006756F5"/>
    <w:rsid w:val="00677E45"/>
    <w:rsid w:val="00682267"/>
    <w:rsid w:val="00683071"/>
    <w:rsid w:val="006A7E9F"/>
    <w:rsid w:val="006D3E15"/>
    <w:rsid w:val="006D670C"/>
    <w:rsid w:val="006D7423"/>
    <w:rsid w:val="006D7E93"/>
    <w:rsid w:val="006E6E45"/>
    <w:rsid w:val="006F1BFA"/>
    <w:rsid w:val="006F6A79"/>
    <w:rsid w:val="00702DA6"/>
    <w:rsid w:val="0070663A"/>
    <w:rsid w:val="00711D7C"/>
    <w:rsid w:val="00713CBC"/>
    <w:rsid w:val="00721822"/>
    <w:rsid w:val="00734C2E"/>
    <w:rsid w:val="007417EB"/>
    <w:rsid w:val="00743C6D"/>
    <w:rsid w:val="007611DA"/>
    <w:rsid w:val="00767454"/>
    <w:rsid w:val="00767A83"/>
    <w:rsid w:val="00767EA5"/>
    <w:rsid w:val="00770744"/>
    <w:rsid w:val="00771B84"/>
    <w:rsid w:val="00772920"/>
    <w:rsid w:val="007775C0"/>
    <w:rsid w:val="00780E55"/>
    <w:rsid w:val="00783E30"/>
    <w:rsid w:val="00786D0E"/>
    <w:rsid w:val="007974C1"/>
    <w:rsid w:val="007A33C6"/>
    <w:rsid w:val="007C763A"/>
    <w:rsid w:val="007D0818"/>
    <w:rsid w:val="007D4681"/>
    <w:rsid w:val="007D6AF6"/>
    <w:rsid w:val="007F0A62"/>
    <w:rsid w:val="007F199E"/>
    <w:rsid w:val="007F2AB0"/>
    <w:rsid w:val="008011A4"/>
    <w:rsid w:val="008072C9"/>
    <w:rsid w:val="0081129C"/>
    <w:rsid w:val="00821CC8"/>
    <w:rsid w:val="008242A6"/>
    <w:rsid w:val="008245D1"/>
    <w:rsid w:val="00825907"/>
    <w:rsid w:val="0084110F"/>
    <w:rsid w:val="008429D1"/>
    <w:rsid w:val="00850BAD"/>
    <w:rsid w:val="00863AA9"/>
    <w:rsid w:val="008726FC"/>
    <w:rsid w:val="0087470A"/>
    <w:rsid w:val="00874826"/>
    <w:rsid w:val="00875398"/>
    <w:rsid w:val="00877EBF"/>
    <w:rsid w:val="00884506"/>
    <w:rsid w:val="008966C8"/>
    <w:rsid w:val="008A094C"/>
    <w:rsid w:val="008A21F6"/>
    <w:rsid w:val="008B11A2"/>
    <w:rsid w:val="008B3F13"/>
    <w:rsid w:val="008B79CE"/>
    <w:rsid w:val="008C25BC"/>
    <w:rsid w:val="008D2895"/>
    <w:rsid w:val="008D59B8"/>
    <w:rsid w:val="008D672D"/>
    <w:rsid w:val="008E367F"/>
    <w:rsid w:val="008E541A"/>
    <w:rsid w:val="008E5CDA"/>
    <w:rsid w:val="008F2F14"/>
    <w:rsid w:val="008F7E1B"/>
    <w:rsid w:val="0090380E"/>
    <w:rsid w:val="00916AA2"/>
    <w:rsid w:val="00931733"/>
    <w:rsid w:val="00932E79"/>
    <w:rsid w:val="0093665C"/>
    <w:rsid w:val="00951D09"/>
    <w:rsid w:val="00952838"/>
    <w:rsid w:val="0095315B"/>
    <w:rsid w:val="0095364D"/>
    <w:rsid w:val="00956433"/>
    <w:rsid w:val="0095734E"/>
    <w:rsid w:val="00960E2A"/>
    <w:rsid w:val="00961D1A"/>
    <w:rsid w:val="009665AC"/>
    <w:rsid w:val="009665E9"/>
    <w:rsid w:val="00971771"/>
    <w:rsid w:val="00971DE1"/>
    <w:rsid w:val="0097433D"/>
    <w:rsid w:val="009871B2"/>
    <w:rsid w:val="009953D6"/>
    <w:rsid w:val="009A34D2"/>
    <w:rsid w:val="009B0E43"/>
    <w:rsid w:val="009B5F76"/>
    <w:rsid w:val="009C3A03"/>
    <w:rsid w:val="009C6AA9"/>
    <w:rsid w:val="009E26AC"/>
    <w:rsid w:val="009F0472"/>
    <w:rsid w:val="009F0738"/>
    <w:rsid w:val="009F338D"/>
    <w:rsid w:val="009F43DE"/>
    <w:rsid w:val="009F6B96"/>
    <w:rsid w:val="009F764D"/>
    <w:rsid w:val="009F7676"/>
    <w:rsid w:val="009F76E7"/>
    <w:rsid w:val="00A14B02"/>
    <w:rsid w:val="00A168A2"/>
    <w:rsid w:val="00A1773B"/>
    <w:rsid w:val="00A2019D"/>
    <w:rsid w:val="00A22D64"/>
    <w:rsid w:val="00A23B58"/>
    <w:rsid w:val="00A24D19"/>
    <w:rsid w:val="00A31B05"/>
    <w:rsid w:val="00A35EBF"/>
    <w:rsid w:val="00A3617E"/>
    <w:rsid w:val="00A36504"/>
    <w:rsid w:val="00A47F7B"/>
    <w:rsid w:val="00A51658"/>
    <w:rsid w:val="00A56A69"/>
    <w:rsid w:val="00A658A0"/>
    <w:rsid w:val="00A66F68"/>
    <w:rsid w:val="00A75930"/>
    <w:rsid w:val="00A84A35"/>
    <w:rsid w:val="00A85263"/>
    <w:rsid w:val="00A87A58"/>
    <w:rsid w:val="00A97043"/>
    <w:rsid w:val="00A97F72"/>
    <w:rsid w:val="00AA58AE"/>
    <w:rsid w:val="00AB3AF3"/>
    <w:rsid w:val="00AB3F6E"/>
    <w:rsid w:val="00AC6549"/>
    <w:rsid w:val="00AC7D3C"/>
    <w:rsid w:val="00AD240E"/>
    <w:rsid w:val="00AE717C"/>
    <w:rsid w:val="00AF0D02"/>
    <w:rsid w:val="00B04822"/>
    <w:rsid w:val="00B1705A"/>
    <w:rsid w:val="00B17A56"/>
    <w:rsid w:val="00B249B4"/>
    <w:rsid w:val="00B31A71"/>
    <w:rsid w:val="00B36CD4"/>
    <w:rsid w:val="00B42AE8"/>
    <w:rsid w:val="00B463A8"/>
    <w:rsid w:val="00B54202"/>
    <w:rsid w:val="00B57464"/>
    <w:rsid w:val="00B752E3"/>
    <w:rsid w:val="00B9230E"/>
    <w:rsid w:val="00B93D9B"/>
    <w:rsid w:val="00BA12FD"/>
    <w:rsid w:val="00BA69EA"/>
    <w:rsid w:val="00BD00CD"/>
    <w:rsid w:val="00BD541E"/>
    <w:rsid w:val="00BE1A0B"/>
    <w:rsid w:val="00BF0B25"/>
    <w:rsid w:val="00C03779"/>
    <w:rsid w:val="00C07383"/>
    <w:rsid w:val="00C07AE9"/>
    <w:rsid w:val="00C07BCF"/>
    <w:rsid w:val="00C172BD"/>
    <w:rsid w:val="00C179F9"/>
    <w:rsid w:val="00C25455"/>
    <w:rsid w:val="00C26F3E"/>
    <w:rsid w:val="00C37DB3"/>
    <w:rsid w:val="00C723C0"/>
    <w:rsid w:val="00C82BF1"/>
    <w:rsid w:val="00C92965"/>
    <w:rsid w:val="00C968AF"/>
    <w:rsid w:val="00C97596"/>
    <w:rsid w:val="00CA1409"/>
    <w:rsid w:val="00CA210B"/>
    <w:rsid w:val="00CA59A9"/>
    <w:rsid w:val="00CA5EFD"/>
    <w:rsid w:val="00CB1199"/>
    <w:rsid w:val="00CB507B"/>
    <w:rsid w:val="00CB68F5"/>
    <w:rsid w:val="00CC51A6"/>
    <w:rsid w:val="00CC54F1"/>
    <w:rsid w:val="00CC6D85"/>
    <w:rsid w:val="00CD095F"/>
    <w:rsid w:val="00CE5E9B"/>
    <w:rsid w:val="00CF40F2"/>
    <w:rsid w:val="00D00AB3"/>
    <w:rsid w:val="00D0112B"/>
    <w:rsid w:val="00D106DF"/>
    <w:rsid w:val="00D1707D"/>
    <w:rsid w:val="00D31808"/>
    <w:rsid w:val="00D32FFA"/>
    <w:rsid w:val="00D3453B"/>
    <w:rsid w:val="00D36285"/>
    <w:rsid w:val="00D41A76"/>
    <w:rsid w:val="00D51753"/>
    <w:rsid w:val="00D61B95"/>
    <w:rsid w:val="00D64148"/>
    <w:rsid w:val="00D70FB7"/>
    <w:rsid w:val="00D74B35"/>
    <w:rsid w:val="00D74E84"/>
    <w:rsid w:val="00D95F69"/>
    <w:rsid w:val="00D96ED4"/>
    <w:rsid w:val="00D9704B"/>
    <w:rsid w:val="00DA5BD2"/>
    <w:rsid w:val="00DB6BB2"/>
    <w:rsid w:val="00DC0EBC"/>
    <w:rsid w:val="00DC5C86"/>
    <w:rsid w:val="00DC6016"/>
    <w:rsid w:val="00DD03FA"/>
    <w:rsid w:val="00DD213D"/>
    <w:rsid w:val="00DE28B1"/>
    <w:rsid w:val="00DF0510"/>
    <w:rsid w:val="00DF1DE2"/>
    <w:rsid w:val="00DF2CA1"/>
    <w:rsid w:val="00DF57E3"/>
    <w:rsid w:val="00E00BE3"/>
    <w:rsid w:val="00E02392"/>
    <w:rsid w:val="00E10258"/>
    <w:rsid w:val="00E1269C"/>
    <w:rsid w:val="00E164A2"/>
    <w:rsid w:val="00E40E5F"/>
    <w:rsid w:val="00E41DA9"/>
    <w:rsid w:val="00E44CEA"/>
    <w:rsid w:val="00E44EB8"/>
    <w:rsid w:val="00E55660"/>
    <w:rsid w:val="00E67FD9"/>
    <w:rsid w:val="00E71D15"/>
    <w:rsid w:val="00E7279C"/>
    <w:rsid w:val="00E756CF"/>
    <w:rsid w:val="00E75A01"/>
    <w:rsid w:val="00E76B7C"/>
    <w:rsid w:val="00E77CB3"/>
    <w:rsid w:val="00E87DE9"/>
    <w:rsid w:val="00E94EAF"/>
    <w:rsid w:val="00E95A59"/>
    <w:rsid w:val="00E96B7C"/>
    <w:rsid w:val="00EA0E66"/>
    <w:rsid w:val="00EA27C6"/>
    <w:rsid w:val="00EA5E90"/>
    <w:rsid w:val="00EA678C"/>
    <w:rsid w:val="00EB24AD"/>
    <w:rsid w:val="00EC3F92"/>
    <w:rsid w:val="00EC6FF3"/>
    <w:rsid w:val="00ED3206"/>
    <w:rsid w:val="00ED40C2"/>
    <w:rsid w:val="00ED4A71"/>
    <w:rsid w:val="00ED64C6"/>
    <w:rsid w:val="00ED7C6E"/>
    <w:rsid w:val="00EE3302"/>
    <w:rsid w:val="00EF0C0F"/>
    <w:rsid w:val="00EF38BD"/>
    <w:rsid w:val="00EF4F2A"/>
    <w:rsid w:val="00F06279"/>
    <w:rsid w:val="00F07D16"/>
    <w:rsid w:val="00F10B30"/>
    <w:rsid w:val="00F11D42"/>
    <w:rsid w:val="00F12801"/>
    <w:rsid w:val="00F16236"/>
    <w:rsid w:val="00F2421C"/>
    <w:rsid w:val="00F24FA5"/>
    <w:rsid w:val="00F26830"/>
    <w:rsid w:val="00F274E9"/>
    <w:rsid w:val="00F30B40"/>
    <w:rsid w:val="00F32998"/>
    <w:rsid w:val="00F33727"/>
    <w:rsid w:val="00F37513"/>
    <w:rsid w:val="00F37741"/>
    <w:rsid w:val="00F44AB2"/>
    <w:rsid w:val="00F458F8"/>
    <w:rsid w:val="00F52954"/>
    <w:rsid w:val="00F77EAB"/>
    <w:rsid w:val="00F86550"/>
    <w:rsid w:val="00F90C95"/>
    <w:rsid w:val="00F93D40"/>
    <w:rsid w:val="00F95B46"/>
    <w:rsid w:val="00F97FD2"/>
    <w:rsid w:val="00FA0CA1"/>
    <w:rsid w:val="00FA19E1"/>
    <w:rsid w:val="00FA435D"/>
    <w:rsid w:val="00FA6248"/>
    <w:rsid w:val="00FA6D13"/>
    <w:rsid w:val="00FA7B0A"/>
    <w:rsid w:val="00FB14C4"/>
    <w:rsid w:val="00FB3025"/>
    <w:rsid w:val="00FB6DEE"/>
    <w:rsid w:val="00FD4E12"/>
    <w:rsid w:val="00FD77E5"/>
    <w:rsid w:val="00FD7FBF"/>
    <w:rsid w:val="00FE1527"/>
    <w:rsid w:val="00FF0F9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1098382B"/>
  <w15:docId w15:val="{79FDA389-99CF-47EC-82A3-DC9EF514A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9230E"/>
    <w:rPr>
      <w:rFonts w:ascii="Arial" w:hAnsi="Arial"/>
      <w:sz w:val="24"/>
      <w:szCs w:val="24"/>
      <w:lang w:eastAsia="en-US"/>
    </w:rPr>
  </w:style>
  <w:style w:type="paragraph" w:styleId="berschrift1">
    <w:name w:val="heading 1"/>
    <w:basedOn w:val="Standard"/>
    <w:next w:val="Standard"/>
    <w:link w:val="berschrift1Zchn"/>
    <w:qFormat/>
    <w:rsid w:val="004F2549"/>
    <w:pPr>
      <w:outlineLvl w:val="0"/>
    </w:pPr>
    <w:rPr>
      <w:b/>
      <w:color w:val="000000" w:themeColor="text1"/>
      <w:sz w:val="32"/>
    </w:rPr>
  </w:style>
  <w:style w:type="paragraph" w:styleId="berschrift2">
    <w:name w:val="heading 2"/>
    <w:basedOn w:val="Standard"/>
    <w:next w:val="Standard"/>
    <w:link w:val="berschrift2Zchn"/>
    <w:uiPriority w:val="1"/>
    <w:unhideWhenUsed/>
    <w:qFormat/>
    <w:rsid w:val="004F2549"/>
    <w:pPr>
      <w:outlineLvl w:val="1"/>
    </w:pPr>
    <w:rPr>
      <w:b/>
      <w:color w:val="000000" w:themeColor="text1"/>
      <w:sz w:val="28"/>
      <w:szCs w:val="22"/>
    </w:rPr>
  </w:style>
  <w:style w:type="paragraph" w:styleId="berschrift3">
    <w:name w:val="heading 3"/>
    <w:basedOn w:val="Standard"/>
    <w:next w:val="Standard"/>
    <w:link w:val="berschrift3Zchn"/>
    <w:uiPriority w:val="1"/>
    <w:unhideWhenUsed/>
    <w:qFormat/>
    <w:rsid w:val="004F2549"/>
    <w:pPr>
      <w:outlineLvl w:val="2"/>
    </w:pPr>
    <w:rPr>
      <w:b/>
      <w:color w:val="000000" w:themeColor="text1"/>
      <w:sz w:val="22"/>
      <w:szCs w:val="22"/>
    </w:rPr>
  </w:style>
  <w:style w:type="paragraph" w:styleId="berschrift4">
    <w:name w:val="heading 4"/>
    <w:basedOn w:val="Standard"/>
    <w:next w:val="Standard"/>
    <w:link w:val="berschrift4Zchn"/>
    <w:uiPriority w:val="9"/>
    <w:qFormat/>
    <w:rsid w:val="000C298B"/>
    <w:pPr>
      <w:outlineLvl w:val="3"/>
    </w:pPr>
    <w:rPr>
      <w:b/>
      <w:color w:val="575757"/>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75398"/>
    <w:pPr>
      <w:tabs>
        <w:tab w:val="center" w:pos="4320"/>
        <w:tab w:val="right" w:pos="8640"/>
      </w:tabs>
    </w:pPr>
  </w:style>
  <w:style w:type="character" w:customStyle="1" w:styleId="KopfzeileZchn">
    <w:name w:val="Kopfzeile Zchn"/>
    <w:basedOn w:val="Absatz-Standardschriftart"/>
    <w:link w:val="Kopfzeile"/>
    <w:uiPriority w:val="99"/>
    <w:rsid w:val="00875398"/>
    <w:rPr>
      <w:sz w:val="24"/>
      <w:szCs w:val="24"/>
    </w:rPr>
  </w:style>
  <w:style w:type="paragraph" w:styleId="Fuzeile">
    <w:name w:val="footer"/>
    <w:basedOn w:val="Standard"/>
    <w:link w:val="FuzeileZchn"/>
    <w:uiPriority w:val="99"/>
    <w:unhideWhenUsed/>
    <w:rsid w:val="00875398"/>
    <w:pPr>
      <w:tabs>
        <w:tab w:val="center" w:pos="4320"/>
        <w:tab w:val="right" w:pos="8640"/>
      </w:tabs>
    </w:pPr>
  </w:style>
  <w:style w:type="character" w:customStyle="1" w:styleId="FuzeileZchn">
    <w:name w:val="Fußzeile Zchn"/>
    <w:basedOn w:val="Absatz-Standardschriftart"/>
    <w:link w:val="Fuzeile"/>
    <w:uiPriority w:val="99"/>
    <w:rsid w:val="00875398"/>
    <w:rPr>
      <w:sz w:val="24"/>
      <w:szCs w:val="24"/>
    </w:rPr>
  </w:style>
  <w:style w:type="character" w:customStyle="1" w:styleId="berschrift1Zchn">
    <w:name w:val="Überschrift 1 Zchn"/>
    <w:basedOn w:val="Absatz-Standardschriftart"/>
    <w:link w:val="berschrift1"/>
    <w:rsid w:val="004F2549"/>
    <w:rPr>
      <w:rFonts w:ascii="Arial" w:hAnsi="Arial"/>
      <w:b/>
      <w:color w:val="000000" w:themeColor="text1"/>
      <w:sz w:val="32"/>
      <w:szCs w:val="24"/>
      <w:lang w:eastAsia="en-US"/>
    </w:rPr>
  </w:style>
  <w:style w:type="table" w:styleId="Tabellenraster">
    <w:name w:val="Table Grid"/>
    <w:basedOn w:val="NormaleTabelle"/>
    <w:uiPriority w:val="59"/>
    <w:rsid w:val="0087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E3DD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E3DD3"/>
    <w:rPr>
      <w:rFonts w:ascii="Lucida Grande" w:hAnsi="Lucida Grande" w:cs="Lucida Grande"/>
      <w:sz w:val="18"/>
      <w:szCs w:val="18"/>
    </w:rPr>
  </w:style>
  <w:style w:type="character" w:customStyle="1" w:styleId="DocumentTitle">
    <w:name w:val="Document Title"/>
    <w:basedOn w:val="Absatz-Standardschriftart"/>
    <w:uiPriority w:val="1"/>
    <w:rsid w:val="00261F9B"/>
    <w:rPr>
      <w:rFonts w:ascii="Arial" w:hAnsi="Arial"/>
      <w:b/>
      <w:i w:val="0"/>
      <w:color w:val="0056A4"/>
      <w:sz w:val="70"/>
    </w:rPr>
  </w:style>
  <w:style w:type="character" w:customStyle="1" w:styleId="SecondaryInfo">
    <w:name w:val="Secondary Info"/>
    <w:basedOn w:val="DocumentTitle"/>
    <w:uiPriority w:val="1"/>
    <w:rsid w:val="00261F9B"/>
    <w:rPr>
      <w:rFonts w:ascii="Arial" w:hAnsi="Arial"/>
      <w:b w:val="0"/>
      <w:i/>
      <w:color w:val="0056A4"/>
      <w:sz w:val="32"/>
    </w:rPr>
  </w:style>
  <w:style w:type="character" w:customStyle="1" w:styleId="DocumentTitle2">
    <w:name w:val="Document Title 2"/>
    <w:basedOn w:val="Absatz-Standardschriftart"/>
    <w:uiPriority w:val="1"/>
    <w:rsid w:val="00D00AB3"/>
    <w:rPr>
      <w:rFonts w:ascii="Arial" w:hAnsi="Arial"/>
      <w:b/>
      <w:color w:val="0056A4"/>
      <w:sz w:val="24"/>
    </w:rPr>
  </w:style>
  <w:style w:type="character" w:styleId="Seitenzahl">
    <w:name w:val="page number"/>
    <w:basedOn w:val="Absatz-Standardschriftart"/>
    <w:uiPriority w:val="99"/>
    <w:semiHidden/>
    <w:unhideWhenUsed/>
    <w:rsid w:val="00653E41"/>
  </w:style>
  <w:style w:type="paragraph" w:customStyle="1" w:styleId="TableText">
    <w:name w:val="Table Text"/>
    <w:uiPriority w:val="2"/>
    <w:qFormat/>
    <w:rsid w:val="00F2421C"/>
    <w:pPr>
      <w:spacing w:before="80"/>
    </w:pPr>
    <w:rPr>
      <w:rFonts w:ascii="Cambria Math" w:hAnsi="Cambria Math" w:cs="Cambria Math"/>
      <w:color w:val="000000" w:themeColor="text1"/>
      <w:sz w:val="16"/>
      <w:szCs w:val="24"/>
    </w:rPr>
  </w:style>
  <w:style w:type="paragraph" w:customStyle="1" w:styleId="Tableheadings">
    <w:name w:val="Table headings"/>
    <w:basedOn w:val="Standard"/>
    <w:autoRedefine/>
    <w:uiPriority w:val="2"/>
    <w:qFormat/>
    <w:rsid w:val="00884506"/>
    <w:pPr>
      <w:spacing w:before="60" w:after="120"/>
    </w:pPr>
    <w:rPr>
      <w:b/>
      <w:sz w:val="22"/>
      <w:szCs w:val="22"/>
    </w:rPr>
  </w:style>
  <w:style w:type="character" w:customStyle="1" w:styleId="berschrift2Zchn">
    <w:name w:val="Überschrift 2 Zchn"/>
    <w:basedOn w:val="Absatz-Standardschriftart"/>
    <w:link w:val="berschrift2"/>
    <w:uiPriority w:val="1"/>
    <w:rsid w:val="004F2549"/>
    <w:rPr>
      <w:rFonts w:ascii="Arial" w:hAnsi="Arial"/>
      <w:b/>
      <w:color w:val="000000" w:themeColor="text1"/>
      <w:sz w:val="28"/>
      <w:szCs w:val="22"/>
      <w:lang w:eastAsia="en-US"/>
    </w:rPr>
  </w:style>
  <w:style w:type="character" w:customStyle="1" w:styleId="berschrift3Zchn">
    <w:name w:val="Überschrift 3 Zchn"/>
    <w:basedOn w:val="Absatz-Standardschriftart"/>
    <w:link w:val="berschrift3"/>
    <w:uiPriority w:val="1"/>
    <w:rsid w:val="004F2549"/>
    <w:rPr>
      <w:rFonts w:ascii="Arial" w:hAnsi="Arial"/>
      <w:b/>
      <w:color w:val="000000" w:themeColor="text1"/>
      <w:sz w:val="22"/>
      <w:szCs w:val="22"/>
      <w:lang w:eastAsia="en-US"/>
    </w:rPr>
  </w:style>
  <w:style w:type="paragraph" w:styleId="Textkrper">
    <w:name w:val="Body Text"/>
    <w:basedOn w:val="Standard"/>
    <w:link w:val="TextkrperZchn"/>
    <w:uiPriority w:val="1"/>
    <w:qFormat/>
    <w:rsid w:val="00F2421C"/>
    <w:pPr>
      <w:tabs>
        <w:tab w:val="left" w:pos="284"/>
      </w:tabs>
      <w:spacing w:after="200"/>
    </w:pPr>
    <w:rPr>
      <w:rFonts w:cs="Arial"/>
      <w:color w:val="000000" w:themeColor="text1"/>
      <w:sz w:val="22"/>
      <w:szCs w:val="22"/>
      <w:lang w:eastAsia="ja-JP"/>
    </w:rPr>
  </w:style>
  <w:style w:type="character" w:customStyle="1" w:styleId="TextkrperZchn">
    <w:name w:val="Textkörper Zchn"/>
    <w:basedOn w:val="Absatz-Standardschriftart"/>
    <w:link w:val="Textkrper"/>
    <w:uiPriority w:val="1"/>
    <w:rsid w:val="00F2421C"/>
    <w:rPr>
      <w:rFonts w:ascii="Arial" w:hAnsi="Arial" w:cs="Arial"/>
      <w:color w:val="000000" w:themeColor="text1"/>
      <w:sz w:val="22"/>
      <w:szCs w:val="22"/>
    </w:rPr>
  </w:style>
  <w:style w:type="paragraph" w:styleId="Datum">
    <w:name w:val="Date"/>
    <w:basedOn w:val="Standard"/>
    <w:next w:val="Standard"/>
    <w:link w:val="DatumZchn"/>
    <w:qFormat/>
    <w:rsid w:val="00F07D16"/>
    <w:pPr>
      <w:spacing w:after="200"/>
    </w:pPr>
    <w:rPr>
      <w:rFonts w:eastAsia="Times New Roman" w:cs="Arial"/>
      <w:color w:val="575757"/>
      <w:sz w:val="22"/>
      <w:szCs w:val="22"/>
      <w:lang w:eastAsia="ja-JP"/>
    </w:rPr>
  </w:style>
  <w:style w:type="character" w:customStyle="1" w:styleId="DatumZchn">
    <w:name w:val="Datum Zchn"/>
    <w:basedOn w:val="Absatz-Standardschriftart"/>
    <w:link w:val="Datum"/>
    <w:rsid w:val="00F07D16"/>
    <w:rPr>
      <w:rFonts w:ascii="Arial" w:eastAsia="Times New Roman" w:hAnsi="Arial" w:cs="Arial"/>
      <w:color w:val="575757"/>
      <w:sz w:val="22"/>
      <w:szCs w:val="22"/>
    </w:rPr>
  </w:style>
  <w:style w:type="paragraph" w:styleId="Textkrper2">
    <w:name w:val="Body Text 2"/>
    <w:basedOn w:val="Standard"/>
    <w:link w:val="Textkrper2Zchn"/>
    <w:uiPriority w:val="99"/>
    <w:qFormat/>
    <w:rsid w:val="00F07D16"/>
    <w:pPr>
      <w:spacing w:after="200"/>
    </w:pPr>
    <w:rPr>
      <w:rFonts w:cs="Arial"/>
      <w:color w:val="575757"/>
      <w:sz w:val="18"/>
      <w:szCs w:val="22"/>
      <w:lang w:eastAsia="ja-JP"/>
    </w:rPr>
  </w:style>
  <w:style w:type="character" w:customStyle="1" w:styleId="Textkrper2Zchn">
    <w:name w:val="Textkörper 2 Zchn"/>
    <w:basedOn w:val="Absatz-Standardschriftart"/>
    <w:link w:val="Textkrper2"/>
    <w:uiPriority w:val="99"/>
    <w:rsid w:val="00F07D16"/>
    <w:rPr>
      <w:rFonts w:ascii="Arial" w:hAnsi="Arial" w:cs="Arial"/>
      <w:color w:val="575757"/>
      <w:sz w:val="18"/>
      <w:szCs w:val="22"/>
    </w:rPr>
  </w:style>
  <w:style w:type="paragraph" w:customStyle="1" w:styleId="Bullets">
    <w:name w:val="Bullets"/>
    <w:basedOn w:val="Standard"/>
    <w:qFormat/>
    <w:rsid w:val="00AE717C"/>
    <w:pPr>
      <w:numPr>
        <w:numId w:val="1"/>
      </w:numPr>
      <w:tabs>
        <w:tab w:val="left" w:pos="284"/>
      </w:tabs>
    </w:pPr>
    <w:rPr>
      <w:i/>
      <w:color w:val="000000" w:themeColor="text1"/>
      <w:sz w:val="22"/>
      <w:szCs w:val="22"/>
      <w:lang w:val="de-DE"/>
    </w:rPr>
  </w:style>
  <w:style w:type="character" w:customStyle="1" w:styleId="berschrift4Zchn">
    <w:name w:val="Überschrift 4 Zchn"/>
    <w:basedOn w:val="Absatz-Standardschriftart"/>
    <w:link w:val="berschrift4"/>
    <w:uiPriority w:val="9"/>
    <w:rsid w:val="000C298B"/>
    <w:rPr>
      <w:rFonts w:ascii="Arial" w:hAnsi="Arial"/>
      <w:b/>
      <w:color w:val="575757"/>
      <w:sz w:val="18"/>
      <w:szCs w:val="18"/>
      <w:lang w:eastAsia="en-US"/>
    </w:rPr>
  </w:style>
  <w:style w:type="paragraph" w:customStyle="1" w:styleId="HeaderTitle">
    <w:name w:val="Header Title"/>
    <w:rsid w:val="009F0738"/>
    <w:rPr>
      <w:rFonts w:ascii="Arial" w:eastAsia="MS Mincho" w:hAnsi="Arial"/>
      <w:b/>
      <w:bCs/>
      <w:color w:val="575757"/>
      <w:sz w:val="40"/>
      <w:szCs w:val="36"/>
    </w:rPr>
  </w:style>
  <w:style w:type="paragraph" w:styleId="Listenabsatz">
    <w:name w:val="List Paragraph"/>
    <w:basedOn w:val="Standard"/>
    <w:uiPriority w:val="1"/>
    <w:qFormat/>
    <w:rsid w:val="00F274E9"/>
    <w:pPr>
      <w:ind w:left="720"/>
      <w:contextualSpacing/>
    </w:pPr>
  </w:style>
  <w:style w:type="paragraph" w:styleId="Inhaltsverzeichnisberschrift">
    <w:name w:val="TOC Heading"/>
    <w:basedOn w:val="berschrift1"/>
    <w:next w:val="Standard"/>
    <w:uiPriority w:val="39"/>
    <w:unhideWhenUsed/>
    <w:rsid w:val="00E75A01"/>
    <w:pPr>
      <w:keepNext/>
      <w:keepLines/>
      <w:spacing w:before="480" w:line="276" w:lineRule="auto"/>
      <w:outlineLvl w:val="9"/>
    </w:pPr>
    <w:rPr>
      <w:rFonts w:asciiTheme="majorHAnsi" w:eastAsiaTheme="majorEastAsia" w:hAnsiTheme="majorHAnsi" w:cstheme="majorBidi"/>
      <w:bCs/>
      <w:color w:val="006CA1" w:themeColor="accent1" w:themeShade="BF"/>
      <w:sz w:val="28"/>
      <w:szCs w:val="28"/>
      <w:lang w:eastAsia="en-GB"/>
    </w:rPr>
  </w:style>
  <w:style w:type="paragraph" w:styleId="Verzeichnis1">
    <w:name w:val="toc 1"/>
    <w:basedOn w:val="Standard"/>
    <w:next w:val="Standard"/>
    <w:autoRedefine/>
    <w:uiPriority w:val="39"/>
    <w:unhideWhenUsed/>
    <w:rsid w:val="00E75A01"/>
    <w:pPr>
      <w:spacing w:after="100"/>
    </w:pPr>
  </w:style>
  <w:style w:type="paragraph" w:styleId="Verzeichnis3">
    <w:name w:val="toc 3"/>
    <w:basedOn w:val="Standard"/>
    <w:next w:val="Standard"/>
    <w:autoRedefine/>
    <w:uiPriority w:val="39"/>
    <w:unhideWhenUsed/>
    <w:rsid w:val="00E75A01"/>
    <w:pPr>
      <w:spacing w:after="100"/>
      <w:ind w:left="480"/>
    </w:pPr>
  </w:style>
  <w:style w:type="character" w:styleId="Hyperlink">
    <w:name w:val="Hyperlink"/>
    <w:basedOn w:val="Absatz-Standardschriftart"/>
    <w:uiPriority w:val="99"/>
    <w:unhideWhenUsed/>
    <w:rsid w:val="00E75A01"/>
    <w:rPr>
      <w:color w:val="0000FF" w:themeColor="hyperlink"/>
      <w:u w:val="single"/>
    </w:rPr>
  </w:style>
  <w:style w:type="table" w:customStyle="1" w:styleId="TableNormal1">
    <w:name w:val="Table Normal1"/>
    <w:uiPriority w:val="2"/>
    <w:semiHidden/>
    <w:unhideWhenUsed/>
    <w:qFormat/>
    <w:rsid w:val="009871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871B2"/>
    <w:pPr>
      <w:widowControl w:val="0"/>
      <w:autoSpaceDE w:val="0"/>
      <w:autoSpaceDN w:val="0"/>
      <w:spacing w:before="50"/>
      <w:ind w:left="74"/>
    </w:pPr>
    <w:rPr>
      <w:rFonts w:ascii="Helvetica" w:eastAsia="Helvetica" w:hAnsi="Helvetica" w:cs="Helvetica"/>
      <w:sz w:val="22"/>
      <w:szCs w:val="22"/>
      <w:lang w:val="en-US"/>
    </w:rPr>
  </w:style>
  <w:style w:type="paragraph" w:customStyle="1" w:styleId="Bullets1stLevel">
    <w:name w:val="Bullets 1st Level"/>
    <w:basedOn w:val="Standard"/>
    <w:qFormat/>
    <w:rsid w:val="00F2421C"/>
    <w:pPr>
      <w:numPr>
        <w:numId w:val="2"/>
      </w:numPr>
      <w:tabs>
        <w:tab w:val="left" w:pos="284"/>
      </w:tabs>
    </w:pPr>
    <w:rPr>
      <w:i/>
      <w:color w:val="000000" w:themeColor="text1"/>
      <w:sz w:val="22"/>
      <w:szCs w:val="22"/>
    </w:rPr>
  </w:style>
  <w:style w:type="paragraph" w:customStyle="1" w:styleId="Bullets2ndLevel">
    <w:name w:val="Bullets 2nd Level"/>
    <w:basedOn w:val="Bullets1stLevel"/>
    <w:qFormat/>
    <w:rsid w:val="00932E79"/>
    <w:pPr>
      <w:numPr>
        <w:ilvl w:val="1"/>
      </w:numPr>
    </w:pPr>
  </w:style>
  <w:style w:type="paragraph" w:customStyle="1" w:styleId="posttexttable">
    <w:name w:val="post_text_table"/>
    <w:basedOn w:val="Standard"/>
    <w:rsid w:val="00B54202"/>
    <w:pPr>
      <w:spacing w:before="60" w:line="168" w:lineRule="auto"/>
    </w:pPr>
    <w:rPr>
      <w:rFonts w:ascii="Arial Unicode MS" w:eastAsia="Arial Unicode MS" w:hAnsi="Arial Unicode MS" w:cs="Arial"/>
      <w:bCs/>
      <w:i/>
      <w:sz w:val="18"/>
      <w:lang w:val="de-DE" w:eastAsia="de-DE"/>
    </w:rPr>
  </w:style>
  <w:style w:type="paragraph" w:styleId="Verzeichnis2">
    <w:name w:val="toc 2"/>
    <w:basedOn w:val="Standard"/>
    <w:next w:val="Standard"/>
    <w:autoRedefine/>
    <w:uiPriority w:val="39"/>
    <w:unhideWhenUsed/>
    <w:rsid w:val="00B54202"/>
    <w:pPr>
      <w:spacing w:after="100"/>
      <w:ind w:left="240"/>
    </w:pPr>
  </w:style>
  <w:style w:type="paragraph" w:styleId="StandardWeb">
    <w:name w:val="Normal (Web)"/>
    <w:basedOn w:val="Standard"/>
    <w:uiPriority w:val="99"/>
    <w:unhideWhenUsed/>
    <w:rsid w:val="00B54202"/>
    <w:pPr>
      <w:jc w:val="both"/>
    </w:pPr>
    <w:rPr>
      <w:rFonts w:ascii="Times New Roman" w:eastAsia="Times New Roman" w:hAnsi="Times New Roman" w:cs="Arial"/>
      <w:i/>
      <w:lang w:val="de-DE" w:eastAsia="de-DE"/>
    </w:rPr>
  </w:style>
  <w:style w:type="character" w:styleId="Kommentarzeichen">
    <w:name w:val="annotation reference"/>
    <w:basedOn w:val="Absatz-Standardschriftart"/>
    <w:uiPriority w:val="99"/>
    <w:semiHidden/>
    <w:unhideWhenUsed/>
    <w:rsid w:val="00B54202"/>
    <w:rPr>
      <w:sz w:val="16"/>
      <w:szCs w:val="16"/>
    </w:rPr>
  </w:style>
  <w:style w:type="paragraph" w:styleId="Kommentartext">
    <w:name w:val="annotation text"/>
    <w:basedOn w:val="Standard"/>
    <w:link w:val="KommentartextZchn"/>
    <w:uiPriority w:val="99"/>
    <w:unhideWhenUsed/>
    <w:rsid w:val="00B54202"/>
    <w:rPr>
      <w:rFonts w:ascii="Cambria Math" w:eastAsia="MS Mincho" w:hAnsi="Cambria Math" w:cs="Arial"/>
      <w:i/>
      <w:sz w:val="20"/>
      <w:szCs w:val="20"/>
      <w:lang w:val="de-DE" w:eastAsia="de-DE"/>
    </w:rPr>
  </w:style>
  <w:style w:type="character" w:customStyle="1" w:styleId="KommentartextZchn">
    <w:name w:val="Kommentartext Zchn"/>
    <w:basedOn w:val="Absatz-Standardschriftart"/>
    <w:link w:val="Kommentartext"/>
    <w:uiPriority w:val="99"/>
    <w:rsid w:val="00B54202"/>
    <w:rPr>
      <w:rFonts w:ascii="Cambria Math" w:eastAsia="MS Mincho" w:hAnsi="Cambria Math" w:cs="Arial"/>
      <w:i/>
      <w:lang w:val="de-DE" w:eastAsia="de-DE"/>
    </w:rPr>
  </w:style>
  <w:style w:type="character" w:styleId="Platzhaltertext">
    <w:name w:val="Placeholder Text"/>
    <w:basedOn w:val="Absatz-Standardschriftart"/>
    <w:uiPriority w:val="99"/>
    <w:semiHidden/>
    <w:rsid w:val="00B54202"/>
    <w:rPr>
      <w:color w:val="808080"/>
    </w:rPr>
  </w:style>
  <w:style w:type="paragraph" w:customStyle="1" w:styleId="Default">
    <w:name w:val="Default"/>
    <w:rsid w:val="00B54202"/>
    <w:pPr>
      <w:autoSpaceDE w:val="0"/>
      <w:autoSpaceDN w:val="0"/>
      <w:adjustRightInd w:val="0"/>
    </w:pPr>
    <w:rPr>
      <w:rFonts w:ascii="Arial" w:hAnsi="Arial" w:cs="Arial"/>
      <w:color w:val="000000"/>
      <w:sz w:val="24"/>
      <w:szCs w:val="24"/>
      <w:lang w:val="de-DE"/>
    </w:rPr>
  </w:style>
  <w:style w:type="paragraph" w:customStyle="1" w:styleId="WARNUNG">
    <w:name w:val="_WARNUNG"/>
    <w:basedOn w:val="HINWEIS"/>
    <w:next w:val="Zwischentitel"/>
    <w:rsid w:val="00B54202"/>
    <w:rPr>
      <w:color w:val="FF0000"/>
    </w:rPr>
  </w:style>
  <w:style w:type="paragraph" w:customStyle="1" w:styleId="HINWEIS">
    <w:name w:val="_HINWEIS"/>
    <w:basedOn w:val="Standard"/>
    <w:next w:val="Standard"/>
    <w:rsid w:val="00B54202"/>
    <w:pPr>
      <w:suppressAutoHyphens/>
      <w:spacing w:line="312" w:lineRule="auto"/>
    </w:pPr>
    <w:rPr>
      <w:rFonts w:eastAsia="Times New Roman"/>
      <w:b/>
      <w:sz w:val="28"/>
      <w:lang w:val="de-CH" w:eastAsia="ar-SA"/>
    </w:rPr>
  </w:style>
  <w:style w:type="paragraph" w:customStyle="1" w:styleId="Zwischentitel">
    <w:name w:val="_Zwischentitel"/>
    <w:basedOn w:val="Standard"/>
    <w:next w:val="Standard"/>
    <w:autoRedefine/>
    <w:rsid w:val="00B54202"/>
    <w:pPr>
      <w:suppressAutoHyphens/>
      <w:spacing w:line="312" w:lineRule="auto"/>
    </w:pPr>
    <w:rPr>
      <w:rFonts w:cs="Arial"/>
      <w:b/>
      <w:color w:val="575757"/>
      <w:sz w:val="22"/>
      <w:szCs w:val="22"/>
      <w:lang w:val="de-DE" w:eastAsia="ja-JP"/>
    </w:rPr>
  </w:style>
  <w:style w:type="character" w:customStyle="1" w:styleId="ZwischentitelZchnZchn">
    <w:name w:val="_Zwischentitel Zchn Zchn"/>
    <w:rsid w:val="00B54202"/>
    <w:rPr>
      <w:rFonts w:ascii="Arial" w:hAnsi="Arial"/>
      <w:b/>
      <w:sz w:val="24"/>
      <w:szCs w:val="24"/>
      <w:lang w:val="de-DE" w:eastAsia="ar-SA" w:bidi="ar-SA"/>
    </w:rPr>
  </w:style>
  <w:style w:type="character" w:styleId="NichtaufgelsteErwhnung">
    <w:name w:val="Unresolved Mention"/>
    <w:basedOn w:val="Absatz-Standardschriftart"/>
    <w:uiPriority w:val="99"/>
    <w:semiHidden/>
    <w:unhideWhenUsed/>
    <w:rsid w:val="00B54202"/>
    <w:rPr>
      <w:color w:val="605E5C"/>
      <w:shd w:val="clear" w:color="auto" w:fill="E1DFDD"/>
    </w:rPr>
  </w:style>
  <w:style w:type="paragraph" w:styleId="berarbeitung">
    <w:name w:val="Revision"/>
    <w:hidden/>
    <w:uiPriority w:val="99"/>
    <w:semiHidden/>
    <w:rsid w:val="00B54202"/>
    <w:rPr>
      <w:rFonts w:ascii="Arial" w:hAnsi="Arial"/>
      <w:sz w:val="24"/>
      <w:szCs w:val="24"/>
      <w:lang w:eastAsia="en-US"/>
    </w:rPr>
  </w:style>
  <w:style w:type="table" w:customStyle="1" w:styleId="TableNormal">
    <w:name w:val="Table Normal"/>
    <w:uiPriority w:val="2"/>
    <w:semiHidden/>
    <w:unhideWhenUsed/>
    <w:qFormat/>
    <w:rsid w:val="0011643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
    <w:name w:val="TableGrid"/>
    <w:rsid w:val="00116439"/>
    <w:rPr>
      <w:rFonts w:asciiTheme="minorHAnsi" w:hAnsiTheme="minorHAnsi" w:cstheme="minorBidi"/>
      <w:sz w:val="22"/>
      <w:szCs w:val="22"/>
      <w:lang w:val="de-DE"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31424">
      <w:bodyDiv w:val="1"/>
      <w:marLeft w:val="0"/>
      <w:marRight w:val="0"/>
      <w:marTop w:val="0"/>
      <w:marBottom w:val="0"/>
      <w:divBdr>
        <w:top w:val="none" w:sz="0" w:space="0" w:color="auto"/>
        <w:left w:val="none" w:sz="0" w:space="0" w:color="auto"/>
        <w:bottom w:val="none" w:sz="0" w:space="0" w:color="auto"/>
        <w:right w:val="none" w:sz="0" w:space="0" w:color="auto"/>
      </w:divBdr>
    </w:div>
    <w:div w:id="284579052">
      <w:bodyDiv w:val="1"/>
      <w:marLeft w:val="0"/>
      <w:marRight w:val="0"/>
      <w:marTop w:val="0"/>
      <w:marBottom w:val="0"/>
      <w:divBdr>
        <w:top w:val="none" w:sz="0" w:space="0" w:color="auto"/>
        <w:left w:val="none" w:sz="0" w:space="0" w:color="auto"/>
        <w:bottom w:val="none" w:sz="0" w:space="0" w:color="auto"/>
        <w:right w:val="none" w:sz="0" w:space="0" w:color="auto"/>
      </w:divBdr>
    </w:div>
    <w:div w:id="1418407630">
      <w:bodyDiv w:val="1"/>
      <w:marLeft w:val="0"/>
      <w:marRight w:val="0"/>
      <w:marTop w:val="0"/>
      <w:marBottom w:val="0"/>
      <w:divBdr>
        <w:top w:val="none" w:sz="0" w:space="0" w:color="auto"/>
        <w:left w:val="none" w:sz="0" w:space="0" w:color="auto"/>
        <w:bottom w:val="none" w:sz="0" w:space="0" w:color="auto"/>
        <w:right w:val="none" w:sz="0" w:space="0" w:color="auto"/>
      </w:divBdr>
    </w:div>
    <w:div w:id="1713648944">
      <w:bodyDiv w:val="1"/>
      <w:marLeft w:val="0"/>
      <w:marRight w:val="0"/>
      <w:marTop w:val="0"/>
      <w:marBottom w:val="0"/>
      <w:divBdr>
        <w:top w:val="none" w:sz="0" w:space="0" w:color="auto"/>
        <w:left w:val="none" w:sz="0" w:space="0" w:color="auto"/>
        <w:bottom w:val="none" w:sz="0" w:space="0" w:color="auto"/>
        <w:right w:val="none" w:sz="0" w:space="0" w:color="auto"/>
      </w:divBdr>
    </w:div>
    <w:div w:id="1724408690">
      <w:bodyDiv w:val="1"/>
      <w:marLeft w:val="0"/>
      <w:marRight w:val="0"/>
      <w:marTop w:val="0"/>
      <w:marBottom w:val="0"/>
      <w:divBdr>
        <w:top w:val="none" w:sz="0" w:space="0" w:color="auto"/>
        <w:left w:val="none" w:sz="0" w:space="0" w:color="auto"/>
        <w:bottom w:val="none" w:sz="0" w:space="0" w:color="auto"/>
        <w:right w:val="none" w:sz="0" w:space="0" w:color="auto"/>
      </w:divBdr>
    </w:div>
    <w:div w:id="2036690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SPANOL\Documents\IMI%20brand\Templates\2015%20Templates\Templates\IMI_Precision_Engineering_Microsoft_templates\IMI_Precision_Engineering_Microsoft_templates\IMI%20Precision%20Document%20with%20cover.dotx" TargetMode="External"/></Relationships>
</file>

<file path=word/theme/theme1.xml><?xml version="1.0" encoding="utf-8"?>
<a:theme xmlns:a="http://schemas.openxmlformats.org/drawingml/2006/main" name="Office Theme">
  <a:themeElements>
    <a:clrScheme name="IMI Colours">
      <a:dk1>
        <a:sysClr val="windowText" lastClr="000000"/>
      </a:dk1>
      <a:lt1>
        <a:sysClr val="window" lastClr="FFFFFF"/>
      </a:lt1>
      <a:dk2>
        <a:srgbClr val="0056A4"/>
      </a:dk2>
      <a:lt2>
        <a:srgbClr val="575757"/>
      </a:lt2>
      <a:accent1>
        <a:srgbClr val="0091D8"/>
      </a:accent1>
      <a:accent2>
        <a:srgbClr val="DC7300"/>
      </a:accent2>
      <a:accent3>
        <a:srgbClr val="B71234"/>
      </a:accent3>
      <a:accent4>
        <a:srgbClr val="0056A4"/>
      </a:accent4>
      <a:accent5>
        <a:srgbClr val="575757"/>
      </a:accent5>
      <a:accent6>
        <a:srgbClr val="0091D8"/>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435672DDFAEF4CA77E7B6646C61D2A" ma:contentTypeVersion="2" ma:contentTypeDescription="Create a new document." ma:contentTypeScope="" ma:versionID="b5b49ba31c7809e5296ee0d4a0cc1735">
  <xsd:schema xmlns:xsd="http://www.w3.org/2001/XMLSchema" xmlns:xs="http://www.w3.org/2001/XMLSchema" xmlns:p="http://schemas.microsoft.com/office/2006/metadata/properties" xmlns:ns2="6a673691-b06e-4336-89eb-29b708004244" targetNamespace="http://schemas.microsoft.com/office/2006/metadata/properties" ma:root="true" ma:fieldsID="8dec4da9ebc0cf9428c9ed1fad779bc7" ns2:_="">
    <xsd:import namespace="6a673691-b06e-4336-89eb-29b7080042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73691-b06e-4336-89eb-29b708004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4CDB5-F912-49C6-B4A1-2AF5C12FC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73691-b06e-4336-89eb-29b708004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05339-8614-4614-B4D5-4A3D37A6C8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2A3A53-C65D-4C92-AAE4-0CD5E8F5BF15}">
  <ds:schemaRefs>
    <ds:schemaRef ds:uri="http://schemas.microsoft.com/sharepoint/v3/contenttype/forms"/>
  </ds:schemaRefs>
</ds:datastoreItem>
</file>

<file path=customXml/itemProps4.xml><?xml version="1.0" encoding="utf-8"?>
<ds:datastoreItem xmlns:ds="http://schemas.openxmlformats.org/officeDocument/2006/customXml" ds:itemID="{11DA6DC8-3225-4354-9C0C-8C662E00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IMI Precision Document with cover</Template>
  <TotalTime>0</TotalTime>
  <Pages>24</Pages>
  <Words>3367</Words>
  <Characters>21216</Characters>
  <Application>Microsoft Office Word</Application>
  <DocSecurity>0</DocSecurity>
  <Lines>176</Lines>
  <Paragraphs>49</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24534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Español, Esther</dc:creator>
  <cp:lastModifiedBy>Meyer, Sabine (Alpen)</cp:lastModifiedBy>
  <cp:revision>49</cp:revision>
  <cp:lastPrinted>2019-01-21T18:41:00Z</cp:lastPrinted>
  <dcterms:created xsi:type="dcterms:W3CDTF">2020-05-29T10:14:00Z</dcterms:created>
  <dcterms:modified xsi:type="dcterms:W3CDTF">2020-06-02T10:13:00Z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0x0101008C435672DDFAEF4CA77E7B6646C61D2A</vt:lpwstr>
  </property>
  <property fmtid="{D5CDD505-2E9C-101B-9397-08002B2CF9AE}" pid="3" name="Order">
    <vt:r8>7200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